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1A2" w:rsidRDefault="00AF11A2" w:rsidP="002F3E18">
      <w:pPr>
        <w:jc w:val="right"/>
        <w:rPr>
          <w:rFonts w:ascii="AvantGardEFNormal" w:hAnsi="AvantGardEFNormal"/>
          <w:b/>
          <w:sz w:val="22"/>
          <w:szCs w:val="24"/>
          <w:lang w:val="ro-RO"/>
        </w:rPr>
      </w:pP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2"/>
          <w:szCs w:val="24"/>
          <w:lang w:val="ro-RO"/>
        </w:rPr>
      </w:pPr>
      <w:r w:rsidRPr="002F3E18">
        <w:rPr>
          <w:rFonts w:ascii="AvantGardEFNormal" w:hAnsi="AvantGardEFNormal"/>
          <w:b/>
          <w:sz w:val="22"/>
          <w:szCs w:val="24"/>
          <w:lang w:val="ro-RO"/>
        </w:rPr>
        <w:t>Nr……………. /…………</w: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begin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instrText xml:space="preserve"> DATE  \@ ".....MM.yyyy"  \* MERGEFORMAT </w:instrTex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separate"/>
      </w:r>
      <w:r w:rsidR="003C4EB9">
        <w:rPr>
          <w:rFonts w:ascii="AvantGardEFNormal" w:hAnsi="AvantGardEFNormal"/>
          <w:b/>
          <w:noProof/>
          <w:sz w:val="22"/>
          <w:szCs w:val="24"/>
          <w:lang w:val="ro-RO"/>
        </w:rPr>
        <w:t>.02.2019</w: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end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begin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instrText xml:space="preserve"> DATE[\@ d.mm.yyyy \h </w:instrTex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end"/>
      </w:r>
    </w:p>
    <w:p w:rsidR="002F3E18" w:rsidRPr="002F3E18" w:rsidRDefault="002F3E18" w:rsidP="002F3E18">
      <w:pPr>
        <w:rPr>
          <w:b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Către </w:t>
      </w: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>INSPECTORATUL ŞCOLAR AL JUDEŢULUI/MUNICIPIULUI BUCUREȘTI............</w:t>
      </w: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i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În </w:t>
      </w:r>
      <w:proofErr w:type="spellStart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>atenţia</w:t>
      </w:r>
      <w:proofErr w:type="spellEnd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inspectorului </w:t>
      </w:r>
      <w:proofErr w:type="spellStart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>şcolar</w:t>
      </w:r>
      <w:proofErr w:type="spellEnd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general şi a inspectorilor </w:t>
      </w:r>
      <w:r>
        <w:rPr>
          <w:rFonts w:ascii="AvantGardEFNormal" w:hAnsi="AvantGardEFNormal"/>
          <w:b/>
          <w:i/>
          <w:sz w:val="24"/>
          <w:szCs w:val="24"/>
          <w:lang w:val="ro-RO"/>
        </w:rPr>
        <w:t>care coordonează</w:t>
      </w: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</w:t>
      </w:r>
      <w:r>
        <w:rPr>
          <w:rFonts w:ascii="AvantGardEFNormal" w:hAnsi="AvantGardEFNormal"/>
          <w:b/>
          <w:i/>
          <w:sz w:val="24"/>
          <w:szCs w:val="24"/>
          <w:lang w:val="ro-RO"/>
        </w:rPr>
        <w:t>disciplina fizică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i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În anul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şcolar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2018 – 2019, etapa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judeţeană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/a sectoarelor municipiului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Bucureşti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 olimpiadei 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de 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Fizică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se va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desfăşura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în ziua de sâmbătă, </w:t>
      </w:r>
      <w:r>
        <w:rPr>
          <w:rFonts w:ascii="AvantGardEFNormal" w:hAnsi="AvantGardEFNormal"/>
          <w:b/>
          <w:sz w:val="24"/>
          <w:szCs w:val="24"/>
          <w:lang w:val="ro-RO"/>
        </w:rPr>
        <w:t>2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3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februarie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2019, între orele 10.00 – 13.00.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Subiectele de concurs în limba română şi baremele de corectare şi notare sunt unice şi vor fi transmise de la MEN- CNEE, la ora 7.00, conform Procedurii privind transferul/preluarea arhivelor de subiecte pentru olimpiade școlare, în anul 2017-2018, nr. 151/16.01.2018, elaborată de CNEE. Traducerea subiectelor în limbile minorităților care solicită aceasta va fi asigurată la nivelul comisiilor județene/ale sectoarelor municipiului București respective. Din momentul comunicării parolei, inspectorii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şcolari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care coordonează disciplina fizică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din cadrul inspectoratelor școlare județene/municipiului București devin direct răspunzători de păstrarea secretului subiectelor. 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În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dimineaţa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zilei de concurs, după primirea parolei, </w:t>
      </w: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>subcomisia de organizare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 </w:t>
      </w: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Comisiei </w:t>
      </w:r>
      <w:r w:rsidRPr="00063EF2">
        <w:rPr>
          <w:rFonts w:ascii="AvantGardEFNormal" w:hAnsi="AvantGardEFNormal"/>
          <w:b/>
          <w:i/>
          <w:iCs/>
          <w:sz w:val="24"/>
          <w:szCs w:val="24"/>
          <w:lang w:val="ro-RO"/>
        </w:rPr>
        <w:t>județene/</w:t>
      </w: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a sectoarelor municipiului București </w:t>
      </w:r>
      <w:r w:rsidRPr="00063EF2">
        <w:rPr>
          <w:rFonts w:ascii="AvantGardEFNormal" w:hAnsi="AvantGardEFNormal"/>
          <w:b/>
          <w:i/>
          <w:iCs/>
          <w:sz w:val="24"/>
          <w:szCs w:val="24"/>
          <w:lang w:val="ro-RO"/>
        </w:rPr>
        <w:t>de organizare, evaluare și de soluționare a contestațiilor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are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obligaţia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de a verifica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concordanţa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dintre subiecte și baremele de evaluare, de a multiplica şi distribui subiectele elevilor la ora indicată. 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>În conformitate cu prevederile</w:t>
      </w: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 Metodologiei- cadru de organizare și desfășurare a competițiilor școlare, aprobată prin Ordinul MEN nr. 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>4203/2018</w:t>
      </w: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, cu modificările și completările ulterioare, 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pentru etapa națională a acestei olimpiade se atribuie din oficiu câte </w:t>
      </w:r>
      <w:r w:rsidR="003C4EB9">
        <w:rPr>
          <w:rFonts w:ascii="AvantGardEFNormal" w:hAnsi="AvantGardEFNormal"/>
          <w:b/>
          <w:sz w:val="24"/>
          <w:szCs w:val="24"/>
          <w:lang w:val="ro-RO"/>
        </w:rPr>
        <w:t>1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 lo</w:t>
      </w:r>
      <w:r w:rsidR="003C4EB9">
        <w:rPr>
          <w:rFonts w:ascii="AvantGardEFNormal" w:hAnsi="AvantGardEFNormal"/>
          <w:b/>
          <w:sz w:val="24"/>
          <w:szCs w:val="24"/>
          <w:lang w:val="ro-RO"/>
        </w:rPr>
        <w:t>c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 pe 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clasă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fiecărui inspectorat școlar județean (IȘJ) și respectiv, fiecărui sector al Inspectoratului Școlar al Municipiului București 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precum 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și </w:t>
      </w:r>
      <w:r w:rsidR="003C4EB9">
        <w:rPr>
          <w:rFonts w:ascii="AvantGardEFNormal" w:hAnsi="AvantGardEFNormal"/>
          <w:b/>
          <w:sz w:val="24"/>
          <w:szCs w:val="24"/>
          <w:lang w:val="ro-RO"/>
        </w:rPr>
        <w:t>43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de locuri suplimentare</w:t>
      </w:r>
      <w:r w:rsidR="00CF0092">
        <w:rPr>
          <w:rFonts w:ascii="AvantGardEFNormal" w:hAnsi="AvantGardEFNormal"/>
          <w:b/>
          <w:sz w:val="24"/>
          <w:szCs w:val="24"/>
          <w:lang w:val="ro-RO"/>
        </w:rPr>
        <w:t xml:space="preserve"> pe fiecare </w:t>
      </w:r>
      <w:r w:rsidR="00AF11A2">
        <w:rPr>
          <w:rFonts w:ascii="AvantGardEFNormal" w:hAnsi="AvantGardEFNormal"/>
          <w:b/>
          <w:sz w:val="24"/>
          <w:szCs w:val="24"/>
          <w:lang w:val="ro-RO"/>
        </w:rPr>
        <w:t>clasă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în ordinea descrescătoare a punctajelor obținute 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lastRenderedPageBreak/>
        <w:t xml:space="preserve">conform clasamentului național realizat după finalizarea etapei județene/a sectoarelor municipiului București și calificarea participanților pe locurile din oficiu. Se califică la etapa națională a olimpiadei, atât pe locurile din oficiu cât și pe locurile suplimentare elevii care au obținut la etapa județeană/a sectoarelor Municipiului București cel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puţin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50% din punctajul maxim acordat rezolvării subiectelor de la această etapă .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bCs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Evaluarea și reevaluarea lucrărilor elevilor se vor realiza de către subcomisia de evaluare și respectiv, de către subcomisia de soluționare a contestațiilor în conform</w:t>
      </w:r>
      <w:r w:rsidR="00AF11A2">
        <w:rPr>
          <w:rFonts w:ascii="AvantGardEFNormal" w:hAnsi="AvantGardEFNormal"/>
          <w:b/>
          <w:bCs/>
          <w:sz w:val="24"/>
          <w:szCs w:val="24"/>
          <w:lang w:val="ro-RO"/>
        </w:rPr>
        <w:t>itate cu prevederile metodologi</w:t>
      </w: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ei- cadru și a Procedurii privind evaluarea și reevaluarea lucrărilor scrise ale elevilor participanți la etapa județeană/a sectoarelor municipiului București a olimpiadelor școlare, nr</w:t>
      </w:r>
      <w:r>
        <w:rPr>
          <w:rFonts w:ascii="AvantGardEFNormal" w:hAnsi="AvantGardEFNormal"/>
          <w:b/>
          <w:bCs/>
          <w:sz w:val="24"/>
          <w:szCs w:val="24"/>
          <w:lang w:val="ro-RO"/>
        </w:rPr>
        <w:t>.24875/17.01.2019</w:t>
      </w:r>
    </w:p>
    <w:p w:rsidR="00063EF2" w:rsidRPr="00063EF2" w:rsidRDefault="00063EF2" w:rsidP="00754088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Pentru buna </w:t>
      </w:r>
      <w:proofErr w:type="spellStart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desfăşurare</w:t>
      </w:r>
      <w:proofErr w:type="spellEnd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 a etapei naționale a olimpiadei, inspectorii școlari </w:t>
      </w:r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care coordonează disciplina fizică </w:t>
      </w: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din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judeţe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/municipiul București vor transmite rezultatele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obţinute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 la etapa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judeţeană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 conform procedurii anexate.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Lista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elevilor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calificați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la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etapa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națională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olimpiadei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pe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locurile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din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oficiu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și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suplimentare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va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fi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postată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pe site-ul </w:t>
      </w:r>
      <w:proofErr w:type="spellStart"/>
      <w:r w:rsidR="003C4EB9">
        <w:rPr>
          <w:rFonts w:ascii="AvantGardEFNormal" w:hAnsi="AvantGardEFNormal"/>
          <w:b/>
          <w:sz w:val="24"/>
          <w:szCs w:val="24"/>
        </w:rPr>
        <w:t>Olimpiadei</w:t>
      </w:r>
      <w:proofErr w:type="spellEnd"/>
      <w:r w:rsidR="003C4EB9">
        <w:rPr>
          <w:rFonts w:ascii="AvantGardEFNormal" w:hAnsi="AvantGardEFNormal"/>
          <w:b/>
          <w:sz w:val="24"/>
          <w:szCs w:val="24"/>
        </w:rPr>
        <w:t xml:space="preserve"> de </w:t>
      </w:r>
      <w:proofErr w:type="spellStart"/>
      <w:r w:rsidR="003C4EB9">
        <w:rPr>
          <w:rFonts w:ascii="AvantGardEFNormal" w:hAnsi="AvantGardEFNormal"/>
          <w:b/>
          <w:sz w:val="24"/>
          <w:szCs w:val="24"/>
        </w:rPr>
        <w:t>Naţionale</w:t>
      </w:r>
      <w:proofErr w:type="spellEnd"/>
      <w:r w:rsidR="003C4EB9">
        <w:rPr>
          <w:rFonts w:ascii="AvantGardEFNormal" w:hAnsi="AvantGardEFNormal"/>
          <w:b/>
          <w:sz w:val="24"/>
          <w:szCs w:val="24"/>
        </w:rPr>
        <w:t xml:space="preserve"> de </w:t>
      </w:r>
      <w:proofErr w:type="spellStart"/>
      <w:r w:rsidR="003C4EB9">
        <w:rPr>
          <w:rFonts w:ascii="AvantGardEFNormal" w:hAnsi="AvantGardEFNormal"/>
          <w:b/>
          <w:sz w:val="24"/>
          <w:szCs w:val="24"/>
        </w:rPr>
        <w:t>Fizic</w:t>
      </w:r>
      <w:proofErr w:type="spellEnd"/>
      <w:r w:rsidR="003C4EB9">
        <w:rPr>
          <w:rFonts w:ascii="AvantGardEFNormal" w:hAnsi="AvantGardEFNormal"/>
          <w:b/>
          <w:sz w:val="24"/>
          <w:szCs w:val="24"/>
          <w:lang w:val="ro-RO"/>
        </w:rPr>
        <w:t>ă</w:t>
      </w:r>
      <w:r>
        <w:rPr>
          <w:rFonts w:ascii="AvantGardEFNormal" w:hAnsi="AvantGardEFNormal"/>
          <w:b/>
          <w:sz w:val="24"/>
          <w:szCs w:val="24"/>
        </w:rPr>
        <w:t>.</w:t>
      </w:r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</w:p>
    <w:p w:rsidR="002F3E18" w:rsidRPr="001353C5" w:rsidRDefault="002F3E18" w:rsidP="002F3E18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sz w:val="22"/>
          <w:szCs w:val="22"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DIRECTOR GENERAL,</w:t>
      </w: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Corina MARIN</w:t>
      </w: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DIRECTOR,</w:t>
      </w: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Adrian Bărbulescu</w:t>
      </w:r>
    </w:p>
    <w:p w:rsidR="002F3E18" w:rsidRPr="002F3E18" w:rsidRDefault="002F3E18" w:rsidP="002F3E18">
      <w:pPr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INSPECTOR GENERAL,</w:t>
      </w:r>
    </w:p>
    <w:p w:rsidR="002F3E18" w:rsidRPr="002F3E18" w:rsidRDefault="002F3E18" w:rsidP="002F3E18">
      <w:pPr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Sorin Trocaru</w:t>
      </w:r>
    </w:p>
    <w:p w:rsidR="00754088" w:rsidRDefault="00754088" w:rsidP="00317795">
      <w:pPr>
        <w:jc w:val="both"/>
        <w:rPr>
          <w:rFonts w:ascii="AvantGardEFNormal" w:hAnsi="AvantGardEFNormal"/>
          <w:sz w:val="22"/>
          <w:szCs w:val="22"/>
          <w:lang w:val="ro-RO"/>
        </w:rPr>
        <w:sectPr w:rsidR="00754088" w:rsidSect="00063EF2">
          <w:headerReference w:type="default" r:id="rId8"/>
          <w:pgSz w:w="11906" w:h="16838"/>
          <w:pgMar w:top="1440" w:right="1133" w:bottom="1440" w:left="1440" w:header="708" w:footer="708" w:gutter="0"/>
          <w:cols w:space="708"/>
          <w:docGrid w:linePitch="360"/>
        </w:sectPr>
      </w:pPr>
    </w:p>
    <w:p w:rsidR="00754088" w:rsidRDefault="00754088" w:rsidP="00754088">
      <w:pPr>
        <w:tabs>
          <w:tab w:val="left" w:pos="11165"/>
        </w:tabs>
        <w:ind w:left="-459"/>
        <w:jc w:val="center"/>
        <w:rPr>
          <w:rFonts w:ascii="Trebuchet MS" w:hAnsi="Trebuchet MS"/>
          <w:b/>
          <w:bCs/>
          <w:lang w:val="ro-RO"/>
        </w:rPr>
      </w:pPr>
      <w:proofErr w:type="spellStart"/>
      <w:r>
        <w:rPr>
          <w:rFonts w:ascii="Trebuchet MS" w:hAnsi="Trebuchet MS"/>
          <w:b/>
          <w:bCs/>
        </w:rPr>
        <w:lastRenderedPageBreak/>
        <w:t>Procedură</w:t>
      </w:r>
      <w:proofErr w:type="spellEnd"/>
      <w:r>
        <w:rPr>
          <w:rFonts w:ascii="Trebuchet MS" w:hAnsi="Trebuchet MS"/>
          <w:b/>
          <w:bCs/>
        </w:rPr>
        <w:t xml:space="preserve"> </w:t>
      </w:r>
      <w:proofErr w:type="spellStart"/>
      <w:r>
        <w:rPr>
          <w:rFonts w:ascii="Trebuchet MS" w:hAnsi="Trebuchet MS"/>
          <w:b/>
          <w:bCs/>
        </w:rPr>
        <w:t>selecţie</w:t>
      </w:r>
      <w:proofErr w:type="spellEnd"/>
      <w:r>
        <w:rPr>
          <w:rFonts w:ascii="Trebuchet MS" w:hAnsi="Trebuchet MS"/>
          <w:b/>
          <w:bCs/>
        </w:rPr>
        <w:t xml:space="preserve"> </w:t>
      </w:r>
      <w:proofErr w:type="spellStart"/>
      <w:r>
        <w:rPr>
          <w:rFonts w:ascii="Trebuchet MS" w:hAnsi="Trebuchet MS"/>
          <w:b/>
          <w:bCs/>
        </w:rPr>
        <w:t>participanţi</w:t>
      </w:r>
      <w:proofErr w:type="spellEnd"/>
      <w:r>
        <w:rPr>
          <w:rFonts w:ascii="Trebuchet MS" w:hAnsi="Trebuchet MS"/>
          <w:b/>
          <w:bCs/>
        </w:rPr>
        <w:t xml:space="preserve"> ON</w:t>
      </w:r>
      <w:r w:rsidR="00AF11A2">
        <w:rPr>
          <w:rFonts w:ascii="Trebuchet MS" w:hAnsi="Trebuchet MS"/>
          <w:b/>
          <w:bCs/>
        </w:rPr>
        <w:t>F</w:t>
      </w:r>
      <w:r>
        <w:rPr>
          <w:rFonts w:ascii="Trebuchet MS" w:hAnsi="Trebuchet MS"/>
          <w:b/>
          <w:bCs/>
        </w:rPr>
        <w:t xml:space="preserve"> 2019</w:t>
      </w:r>
      <w:r>
        <w:rPr>
          <w:rFonts w:ascii="Trebuchet MS" w:hAnsi="Trebuchet MS"/>
          <w:b/>
          <w:bCs/>
          <w:lang w:val="ro-RO"/>
        </w:rPr>
        <w:t xml:space="preserve"> conform prevederilor Regulamentului Cadru</w:t>
      </w:r>
    </w:p>
    <w:p w:rsidR="00754088" w:rsidRDefault="00754088" w:rsidP="00754088">
      <w:pPr>
        <w:tabs>
          <w:tab w:val="left" w:pos="11165"/>
        </w:tabs>
        <w:ind w:left="-459"/>
        <w:jc w:val="center"/>
      </w:pPr>
    </w:p>
    <w:tbl>
      <w:tblPr>
        <w:tblStyle w:val="TableGrid"/>
        <w:tblW w:w="14884" w:type="dxa"/>
        <w:tblInd w:w="-572" w:type="dxa"/>
        <w:tblLook w:val="04A0" w:firstRow="1" w:lastRow="0" w:firstColumn="1" w:lastColumn="0" w:noHBand="0" w:noVBand="1"/>
      </w:tblPr>
      <w:tblGrid>
        <w:gridCol w:w="425"/>
        <w:gridCol w:w="11766"/>
        <w:gridCol w:w="2693"/>
      </w:tblGrid>
      <w:tr w:rsidR="00754088" w:rsidRPr="00754088" w:rsidTr="006D4584">
        <w:trPr>
          <w:tblHeader/>
        </w:trPr>
        <w:tc>
          <w:tcPr>
            <w:tcW w:w="425" w:type="dxa"/>
            <w:vAlign w:val="center"/>
          </w:tcPr>
          <w:p w:rsidR="00754088" w:rsidRPr="00754088" w:rsidRDefault="00754088" w:rsidP="006D4584">
            <w:pPr>
              <w:pStyle w:val="Default"/>
              <w:ind w:left="-108" w:firstLine="108"/>
              <w:rPr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bCs/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b/>
                <w:bCs/>
                <w:sz w:val="22"/>
                <w:szCs w:val="22"/>
                <w:lang w:val="ro-RO"/>
              </w:rPr>
              <w:t>Operaţiune</w:t>
            </w:r>
            <w:proofErr w:type="spellEnd"/>
            <w:r w:rsidRPr="00754088">
              <w:rPr>
                <w:b/>
                <w:bCs/>
                <w:sz w:val="22"/>
                <w:szCs w:val="22"/>
                <w:lang w:val="ro-RO"/>
              </w:rPr>
              <w:t xml:space="preserve"> detaliere</w:t>
            </w:r>
          </w:p>
        </w:tc>
        <w:tc>
          <w:tcPr>
            <w:tcW w:w="2693" w:type="dxa"/>
          </w:tcPr>
          <w:p w:rsidR="00754088" w:rsidRPr="00754088" w:rsidRDefault="00754088" w:rsidP="006D4584">
            <w:pPr>
              <w:rPr>
                <w:b/>
                <w:sz w:val="22"/>
                <w:szCs w:val="22"/>
              </w:rPr>
            </w:pPr>
            <w:proofErr w:type="spellStart"/>
            <w:r w:rsidRPr="00754088">
              <w:rPr>
                <w:b/>
                <w:sz w:val="22"/>
                <w:szCs w:val="22"/>
              </w:rPr>
              <w:t>Persoane</w:t>
            </w:r>
            <w:proofErr w:type="spellEnd"/>
            <w:r w:rsidRPr="00754088">
              <w:rPr>
                <w:b/>
                <w:sz w:val="22"/>
                <w:szCs w:val="22"/>
              </w:rPr>
              <w:t xml:space="preserve"> care </w:t>
            </w:r>
            <w:proofErr w:type="spellStart"/>
            <w:r w:rsidRPr="00754088">
              <w:rPr>
                <w:b/>
                <w:sz w:val="22"/>
                <w:szCs w:val="22"/>
              </w:rPr>
              <w:t>efectuează</w:t>
            </w:r>
            <w:proofErr w:type="spellEnd"/>
            <w:r w:rsidRPr="00754088">
              <w:rPr>
                <w:b/>
                <w:sz w:val="22"/>
                <w:szCs w:val="22"/>
              </w:rPr>
              <w:t xml:space="preserve">/ </w:t>
            </w:r>
            <w:proofErr w:type="spellStart"/>
            <w:r w:rsidRPr="00754088">
              <w:rPr>
                <w:b/>
                <w:sz w:val="22"/>
                <w:szCs w:val="22"/>
              </w:rPr>
              <w:t>termene</w:t>
            </w:r>
            <w:proofErr w:type="spellEnd"/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Constituirea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bazei</w:t>
            </w:r>
            <w:proofErr w:type="spellEnd"/>
            <w:r w:rsidRPr="00754088">
              <w:t xml:space="preserve"> OJF 2019</w:t>
            </w:r>
          </w:p>
          <w:p w:rsidR="00754088" w:rsidRPr="00754088" w:rsidRDefault="00754088" w:rsidP="006D4584">
            <w:proofErr w:type="spellStart"/>
            <w:r w:rsidRPr="00754088">
              <w:t>Câmpurile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bazei</w:t>
            </w:r>
            <w:proofErr w:type="spellEnd"/>
            <w:r w:rsidRPr="00754088">
              <w:t xml:space="preserve"> de date OJF</w:t>
            </w:r>
          </w:p>
          <w:p w:rsidR="00754088" w:rsidRPr="00754088" w:rsidRDefault="00754088" w:rsidP="006D4584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2"/>
              <w:gridCol w:w="1476"/>
              <w:gridCol w:w="551"/>
              <w:gridCol w:w="621"/>
              <w:gridCol w:w="1161"/>
              <w:gridCol w:w="831"/>
              <w:gridCol w:w="668"/>
              <w:gridCol w:w="866"/>
              <w:gridCol w:w="866"/>
              <w:gridCol w:w="866"/>
              <w:gridCol w:w="990"/>
              <w:gridCol w:w="947"/>
              <w:gridCol w:w="893"/>
            </w:tblGrid>
            <w:tr w:rsidR="00CF0092" w:rsidRPr="00754088" w:rsidTr="00CF0092">
              <w:trPr>
                <w:cantSplit/>
                <w:trHeight w:val="97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Nr.</w:t>
                  </w:r>
                </w:p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crt.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Numele şi prenumele</w:t>
                  </w:r>
                </w:p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 xml:space="preserve">elevului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Clasa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AF11A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proofErr w:type="spellStart"/>
                  <w:r>
                    <w:rPr>
                      <w:b/>
                      <w:sz w:val="14"/>
                      <w:szCs w:val="24"/>
                      <w:lang w:val="ro-RO"/>
                    </w:rPr>
                    <w:t>Clasă</w:t>
                  </w:r>
                  <w:r w:rsidR="00CF0092">
                    <w:rPr>
                      <w:b/>
                      <w:sz w:val="14"/>
                      <w:szCs w:val="24"/>
                      <w:lang w:val="ro-RO"/>
                    </w:rPr>
                    <w:t>a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Unitatea de înv.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localitatea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Judeţul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total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</w:rPr>
                  </w:pPr>
                  <w:proofErr w:type="spellStart"/>
                  <w:r w:rsidRPr="00754088">
                    <w:rPr>
                      <w:b/>
                      <w:sz w:val="14"/>
                      <w:szCs w:val="24"/>
                    </w:rPr>
                    <w:t>Departajare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Stat</w:t>
                  </w:r>
                  <w:r w:rsidRPr="00754088">
                    <w:rPr>
                      <w:b/>
                      <w:sz w:val="14"/>
                      <w:szCs w:val="24"/>
                    </w:rPr>
                    <w:t xml:space="preserve"> </w:t>
                  </w:r>
                  <w:proofErr w:type="spellStart"/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us</w:t>
                  </w:r>
                  <w:proofErr w:type="spellEnd"/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 xml:space="preserve"> elev</w:t>
                  </w:r>
                </w:p>
              </w:tc>
            </w:tr>
            <w:tr w:rsidR="00CF0092" w:rsidRPr="00754088" w:rsidTr="00CF0092">
              <w:trPr>
                <w:cantSplit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</w:tr>
          </w:tbl>
          <w:p w:rsidR="00754088" w:rsidRPr="00754088" w:rsidRDefault="00754088" w:rsidP="006D4584"/>
          <w:p w:rsidR="00754088" w:rsidRPr="00754088" w:rsidRDefault="00754088" w:rsidP="006D4584">
            <w:proofErr w:type="spellStart"/>
            <w:r w:rsidRPr="00754088">
              <w:t>Codificări</w:t>
            </w:r>
            <w:proofErr w:type="spellEnd"/>
            <w:r w:rsidRPr="00754088">
              <w:t>: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b/>
                <w:sz w:val="20"/>
                <w:szCs w:val="20"/>
                <w:lang w:val="ro-RO"/>
              </w:rPr>
              <w:t xml:space="preserve">Status elev </w:t>
            </w:r>
            <w:r w:rsidRPr="00754088">
              <w:rPr>
                <w:sz w:val="20"/>
                <w:szCs w:val="20"/>
                <w:lang w:val="ro-RO"/>
              </w:rPr>
              <w:t>se va completa astfel:</w:t>
            </w:r>
          </w:p>
          <w:tbl>
            <w:tblPr>
              <w:tblW w:w="109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6"/>
              <w:gridCol w:w="9428"/>
            </w:tblGrid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center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Codificare Status elev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center"/>
                    <w:rPr>
                      <w:sz w:val="20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Explicitare cod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A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CF0092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Primul elev clasat din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judeţ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/sector la fiecare </w:t>
                  </w:r>
                  <w:r w:rsidR="00AF11A2">
                    <w:rPr>
                      <w:sz w:val="20"/>
                      <w:szCs w:val="22"/>
                      <w:lang w:val="ro-RO"/>
                    </w:rPr>
                    <w:t>clasă</w:t>
                  </w: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, care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întruneşte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condiţia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punctajului minim de </w:t>
                  </w:r>
                  <w:r w:rsidR="003C4EB9" w:rsidRPr="003C4EB9">
                    <w:rPr>
                      <w:b/>
                      <w:sz w:val="20"/>
                      <w:szCs w:val="22"/>
                      <w:lang w:val="ro-RO"/>
                    </w:rPr>
                    <w:t>15</w:t>
                  </w:r>
                  <w:r w:rsidRPr="003C4EB9">
                    <w:rPr>
                      <w:b/>
                      <w:sz w:val="20"/>
                      <w:szCs w:val="22"/>
                      <w:lang w:val="ro-RO"/>
                    </w:rPr>
                    <w:t xml:space="preserve"> de puncte</w:t>
                  </w: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, calificat pe locuri atribuite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judeţului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/sectorului municipiului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Bucureşti</w:t>
                  </w:r>
                  <w:proofErr w:type="spellEnd"/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CN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Elevii care au punctajul mai mare sau egal cu </w:t>
                  </w:r>
                  <w:r w:rsidR="003C4EB9" w:rsidRPr="003C4EB9">
                    <w:rPr>
                      <w:b/>
                      <w:sz w:val="20"/>
                      <w:szCs w:val="22"/>
                      <w:lang w:val="ro-RO"/>
                    </w:rPr>
                    <w:t>15</w:t>
                  </w:r>
                  <w:r w:rsidRPr="003C4EB9">
                    <w:rPr>
                      <w:b/>
                      <w:sz w:val="20"/>
                      <w:szCs w:val="22"/>
                      <w:lang w:val="ro-RO"/>
                    </w:rPr>
                    <w:t xml:space="preserve"> de puncte</w:t>
                  </w: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şi care  intră în clasamentul național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P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Elevii au punctajul strict mai mic decât cu </w:t>
                  </w:r>
                  <w:r w:rsidR="003C4EB9" w:rsidRPr="003C4EB9">
                    <w:rPr>
                      <w:b/>
                      <w:sz w:val="20"/>
                      <w:szCs w:val="22"/>
                      <w:lang w:val="ro-RO"/>
                    </w:rPr>
                    <w:t xml:space="preserve">15 </w:t>
                  </w:r>
                  <w:r w:rsidRPr="003C4EB9">
                    <w:rPr>
                      <w:b/>
                      <w:sz w:val="20"/>
                      <w:szCs w:val="22"/>
                      <w:lang w:val="ro-RO"/>
                    </w:rPr>
                    <w:t xml:space="preserve"> de puncte</w:t>
                  </w: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şi care nu intră în clasamentul național 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R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Elevii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înscrişi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la OJF dar care nu s-au prezentat la probă- punctajul este 0 (zero)</w:t>
                  </w:r>
                </w:p>
              </w:tc>
            </w:tr>
          </w:tbl>
          <w:p w:rsidR="00754088" w:rsidRPr="00754088" w:rsidRDefault="00754088" w:rsidP="006D4584">
            <w:pPr>
              <w:pStyle w:val="Default"/>
              <w:jc w:val="both"/>
              <w:rPr>
                <w:sz w:val="20"/>
                <w:szCs w:val="20"/>
                <w:lang w:val="ro-RO"/>
              </w:rPr>
            </w:pPr>
          </w:p>
          <w:p w:rsidR="00754088" w:rsidRPr="00754088" w:rsidRDefault="00754088" w:rsidP="006D4584">
            <w:pPr>
              <w:rPr>
                <w:sz w:val="36"/>
              </w:rPr>
            </w:pPr>
            <w:proofErr w:type="spellStart"/>
            <w:r w:rsidRPr="00754088">
              <w:rPr>
                <w:b/>
                <w:szCs w:val="24"/>
              </w:rPr>
              <w:t>Departajare</w:t>
            </w:r>
            <w:proofErr w:type="spellEnd"/>
            <w:r w:rsidRPr="00754088">
              <w:rPr>
                <w:b/>
                <w:szCs w:val="24"/>
              </w:rPr>
              <w:t xml:space="preserve"> </w:t>
            </w:r>
            <w:r w:rsidRPr="00754088">
              <w:rPr>
                <w:szCs w:val="24"/>
              </w:rPr>
              <w:t xml:space="preserve">se </w:t>
            </w:r>
            <w:proofErr w:type="spellStart"/>
            <w:r w:rsidRPr="00754088">
              <w:rPr>
                <w:szCs w:val="24"/>
              </w:rPr>
              <w:t>va</w:t>
            </w:r>
            <w:proofErr w:type="spellEnd"/>
            <w:r w:rsidRPr="00754088">
              <w:rPr>
                <w:szCs w:val="24"/>
              </w:rPr>
              <w:t xml:space="preserve"> </w:t>
            </w:r>
            <w:proofErr w:type="spellStart"/>
            <w:r w:rsidRPr="00754088">
              <w:rPr>
                <w:szCs w:val="24"/>
              </w:rPr>
              <w:t>completa</w:t>
            </w:r>
            <w:proofErr w:type="spellEnd"/>
            <w:r w:rsidRPr="00754088">
              <w:rPr>
                <w:szCs w:val="24"/>
              </w:rPr>
              <w:t xml:space="preserve"> </w:t>
            </w:r>
            <w:proofErr w:type="spellStart"/>
            <w:r w:rsidRPr="00754088">
              <w:rPr>
                <w:szCs w:val="24"/>
              </w:rPr>
              <w:t>astfel</w:t>
            </w:r>
            <w:proofErr w:type="spellEnd"/>
            <w:r w:rsidRPr="00754088">
              <w:rPr>
                <w:szCs w:val="24"/>
              </w:rPr>
              <w:t>:</w:t>
            </w:r>
          </w:p>
          <w:p w:rsidR="00754088" w:rsidRPr="00754088" w:rsidRDefault="00754088" w:rsidP="00754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pentru toți elevii cu status A, P sau R </w:t>
            </w:r>
            <w:r w:rsidR="00AF11A2">
              <w:rPr>
                <w:rFonts w:ascii="Times New Roman" w:hAnsi="Times New Roman" w:cs="Times New Roman"/>
                <w:sz w:val="20"/>
                <w:szCs w:val="20"/>
              </w:rPr>
              <w:t>se va trece valoarea</w:t>
            </w:r>
            <w:r w:rsidRPr="00754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754088" w:rsidRPr="00754088" w:rsidRDefault="00754088" w:rsidP="00754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pentru elevii de la aceeași clasă care au statusul CN și care au același punctaj se înregistrează numărul corespunzător ordinii stabilite conform criteriilor de departajare din regulamentul specific precum şi a</w:t>
            </w:r>
            <w:r w:rsidRPr="0075408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altor criterii stabilite de comisia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judeţeană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pentru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situaţia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în care criteriile din regulamentul specific nu sunt suficiente pentru a face departajarea. Acestea  trebuie aduse la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cunoştinţa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elevilor înainte de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desfăşurarea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408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ojf.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Aceste criterii suplimentare pot include punctaj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obţinut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la etapele precedente, rezultate la etapele </w:t>
            </w:r>
            <w:r w:rsidRPr="0075408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onf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din anul precedent etc.</w:t>
            </w:r>
          </w:p>
          <w:p w:rsidR="00754088" w:rsidRPr="00754088" w:rsidRDefault="00754088" w:rsidP="006D4584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sz w:val="20"/>
                <w:szCs w:val="20"/>
              </w:rPr>
              <w:t xml:space="preserve">Valorile vor ce pot fi trecute : 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1, 2, 3…</w:t>
            </w:r>
          </w:p>
          <w:p w:rsidR="00754088" w:rsidRDefault="00754088" w:rsidP="006D4584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Evident în cazul în care nu există egalitate de punctaj elevul va avea înscris în acest câmp valoarea 1</w:t>
            </w:r>
          </w:p>
          <w:p w:rsidR="00CF0092" w:rsidRPr="00CF0092" w:rsidRDefault="00CF0092" w:rsidP="00AF11A2"/>
        </w:tc>
        <w:tc>
          <w:tcPr>
            <w:tcW w:w="2693" w:type="dxa"/>
          </w:tcPr>
          <w:p w:rsidR="00754088" w:rsidRPr="00754088" w:rsidRDefault="00754088" w:rsidP="006D4584">
            <w:pPr>
              <w:pStyle w:val="Default"/>
              <w:jc w:val="both"/>
              <w:rPr>
                <w:sz w:val="16"/>
                <w:szCs w:val="22"/>
                <w:lang w:val="ro-RO"/>
              </w:rPr>
            </w:pPr>
            <w:r w:rsidRPr="00754088">
              <w:rPr>
                <w:sz w:val="20"/>
                <w:lang w:val="ro-RO"/>
              </w:rPr>
              <w:t>se realizează de către inspectorul școlar cu atribuții de coordonare pentru disciplina fizică din fiecare inspectorat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16"/>
                <w:szCs w:val="22"/>
                <w:lang w:val="ro-RO"/>
              </w:rPr>
            </w:pPr>
          </w:p>
          <w:p w:rsidR="00754088" w:rsidRPr="00754088" w:rsidRDefault="00754088" w:rsidP="006D4584">
            <w:r w:rsidRPr="00754088">
              <w:rPr>
                <w:sz w:val="16"/>
                <w:szCs w:val="22"/>
                <w:lang w:val="ro-RO"/>
              </w:rPr>
              <w:t xml:space="preserve">Până la data </w:t>
            </w:r>
            <w:proofErr w:type="spellStart"/>
            <w:r w:rsidRPr="00754088">
              <w:rPr>
                <w:sz w:val="16"/>
                <w:szCs w:val="22"/>
                <w:lang w:val="ro-RO"/>
              </w:rPr>
              <w:t>desf.OJF</w:t>
            </w:r>
            <w:proofErr w:type="spellEnd"/>
            <w:r w:rsidRPr="00754088">
              <w:rPr>
                <w:sz w:val="16"/>
                <w:szCs w:val="22"/>
                <w:lang w:val="ro-RO"/>
              </w:rPr>
              <w:t xml:space="preserve"> </w:t>
            </w:r>
            <w:r w:rsidR="00090325">
              <w:rPr>
                <w:b/>
              </w:rPr>
              <w:t>23</w:t>
            </w:r>
            <w:r w:rsidR="00090325" w:rsidRPr="00754088">
              <w:rPr>
                <w:b/>
              </w:rPr>
              <w:t xml:space="preserve"> </w:t>
            </w:r>
            <w:proofErr w:type="spellStart"/>
            <w:r w:rsidR="00090325">
              <w:rPr>
                <w:b/>
              </w:rPr>
              <w:t>februarie</w:t>
            </w:r>
            <w:proofErr w:type="spellEnd"/>
            <w:r w:rsidR="00090325" w:rsidRPr="00754088">
              <w:rPr>
                <w:b/>
              </w:rPr>
              <w:t xml:space="preserve"> 2019</w:t>
            </w:r>
          </w:p>
        </w:tc>
      </w:tr>
      <w:tr w:rsidR="00754088" w:rsidRPr="00754088" w:rsidTr="00CF0092">
        <w:trPr>
          <w:trHeight w:val="1211"/>
        </w:trPr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ind w:left="360"/>
              <w:jc w:val="both"/>
              <w:rPr>
                <w:b/>
                <w:sz w:val="20"/>
                <w:szCs w:val="20"/>
                <w:lang w:val="ro-RO"/>
              </w:rPr>
            </w:pPr>
            <w:r w:rsidRPr="00754088">
              <w:rPr>
                <w:b/>
                <w:sz w:val="20"/>
                <w:szCs w:val="20"/>
                <w:lang w:val="ro-RO"/>
              </w:rPr>
              <w:t xml:space="preserve">Înregistrarea rezultatelor finale,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obţinute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în urma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soluţionării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contestaţiilor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şi aplicării criteriilor de departajare 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Se completează TOATE datele în baza de date a </w:t>
            </w:r>
            <w:r w:rsidR="00AF11A2">
              <w:rPr>
                <w:sz w:val="20"/>
                <w:szCs w:val="20"/>
                <w:lang w:val="ro-RO"/>
              </w:rPr>
              <w:t>OJF</w:t>
            </w:r>
            <w:r w:rsidRPr="00754088">
              <w:rPr>
                <w:sz w:val="20"/>
                <w:szCs w:val="20"/>
                <w:lang w:val="ro-RO"/>
              </w:rPr>
              <w:t xml:space="preserve"> 2019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Pentru Municipiul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Bucureşti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câmpul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Judeţul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se va completa, după caz, astfel Bucureşti1, Bucureşti2, … Bucureşti6 în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funcţie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de sectorul în care se află unitatea de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învăţământ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a concurentului. 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ATENŢIE! – Se acceptă la fiecare clasă numai câte un elev cu status </w:t>
            </w:r>
            <w:r w:rsidRPr="00754088">
              <w:rPr>
                <w:b/>
                <w:sz w:val="20"/>
                <w:szCs w:val="20"/>
                <w:lang w:val="ro-RO"/>
              </w:rPr>
              <w:t>A</w:t>
            </w:r>
            <w:r w:rsidRPr="00754088">
              <w:rPr>
                <w:sz w:val="20"/>
                <w:szCs w:val="20"/>
                <w:lang w:val="ro-RO"/>
              </w:rPr>
              <w:t xml:space="preserve"> la fiecare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judeţ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/ sector al municipiului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Bucureşti</w:t>
            </w:r>
            <w:proofErr w:type="spellEnd"/>
          </w:p>
        </w:tc>
        <w:tc>
          <w:tcPr>
            <w:tcW w:w="2693" w:type="dxa"/>
            <w:vMerge w:val="restart"/>
          </w:tcPr>
          <w:p w:rsidR="00754088" w:rsidRPr="00754088" w:rsidRDefault="00754088" w:rsidP="006D4584">
            <w:r w:rsidRPr="00754088">
              <w:rPr>
                <w:lang w:val="ro-RO"/>
              </w:rPr>
              <w:t xml:space="preserve">se realizează de către inspectorul școlar cu atribuții de coordonare pentru disciplina fizică din fiecare inspectorat școlar județean/Inspectoratul Școlar al Municipiului București, </w:t>
            </w:r>
          </w:p>
          <w:p w:rsidR="00754088" w:rsidRPr="00754088" w:rsidRDefault="00754088" w:rsidP="006D4584">
            <w:r w:rsidRPr="00754088">
              <w:t>T</w:t>
            </w:r>
            <w:proofErr w:type="spellStart"/>
            <w:r w:rsidRPr="00754088">
              <w:rPr>
                <w:lang w:val="ro-RO"/>
              </w:rPr>
              <w:t>ermen</w:t>
            </w:r>
            <w:proofErr w:type="spellEnd"/>
            <w:r w:rsidRPr="00754088">
              <w:rPr>
                <w:lang w:val="ro-RO"/>
              </w:rPr>
              <w:t xml:space="preserve"> de 24 de ore de la afișarea</w:t>
            </w:r>
            <w:r w:rsidRPr="00754088">
              <w:t xml:space="preserve"> </w:t>
            </w:r>
            <w:proofErr w:type="spellStart"/>
            <w:r w:rsidRPr="00754088">
              <w:t>rezultatelor</w:t>
            </w:r>
            <w:proofErr w:type="spellEnd"/>
            <w:r w:rsidRPr="00754088">
              <w:t xml:space="preserve"> finale </w:t>
            </w:r>
            <w:proofErr w:type="spellStart"/>
            <w:r w:rsidRPr="00754088">
              <w:t>după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soluţionarea</w:t>
            </w:r>
            <w:proofErr w:type="spellEnd"/>
            <w:r w:rsidRPr="00754088">
              <w:rPr>
                <w:lang w:val="ro-RO"/>
              </w:rPr>
              <w:t xml:space="preserve"> </w:t>
            </w:r>
            <w:proofErr w:type="spellStart"/>
            <w:r w:rsidRPr="00754088">
              <w:t>contestaţiilor</w:t>
            </w:r>
            <w:proofErr w:type="spellEnd"/>
            <w:r w:rsidRPr="00754088">
              <w:rPr>
                <w:lang w:val="ro-RO"/>
              </w:rPr>
              <w:t>.</w:t>
            </w:r>
          </w:p>
          <w:p w:rsidR="00754088" w:rsidRPr="00754088" w:rsidRDefault="00754088" w:rsidP="006D4584"/>
          <w:p w:rsidR="00754088" w:rsidRPr="00754088" w:rsidRDefault="00754088" w:rsidP="006D4584">
            <w:pPr>
              <w:rPr>
                <w:b/>
              </w:rPr>
            </w:pPr>
            <w:proofErr w:type="spellStart"/>
            <w:r w:rsidRPr="00754088">
              <w:rPr>
                <w:b/>
              </w:rPr>
              <w:t>Limită</w:t>
            </w:r>
            <w:proofErr w:type="spellEnd"/>
            <w:r w:rsidRPr="00754088">
              <w:rPr>
                <w:b/>
              </w:rPr>
              <w:t xml:space="preserve">: </w:t>
            </w:r>
            <w:r w:rsidR="00090325">
              <w:rPr>
                <w:b/>
              </w:rPr>
              <w:t xml:space="preserve">4 </w:t>
            </w:r>
            <w:proofErr w:type="spellStart"/>
            <w:r w:rsidR="00090325" w:rsidRPr="00754088">
              <w:rPr>
                <w:b/>
              </w:rPr>
              <w:t>martie</w:t>
            </w:r>
            <w:proofErr w:type="spellEnd"/>
            <w:r w:rsidR="00090325" w:rsidRPr="00754088">
              <w:rPr>
                <w:b/>
              </w:rPr>
              <w:t xml:space="preserve"> 2019</w:t>
            </w:r>
          </w:p>
          <w:p w:rsidR="00754088" w:rsidRPr="00754088" w:rsidRDefault="00754088" w:rsidP="006D4584"/>
          <w:p w:rsidR="00754088" w:rsidRPr="00754088" w:rsidRDefault="00754088" w:rsidP="006D4584"/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ind w:left="360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>Transmiterea bazei O</w:t>
            </w:r>
            <w:r w:rsidR="00AF11A2">
              <w:rPr>
                <w:b/>
                <w:sz w:val="22"/>
                <w:szCs w:val="22"/>
                <w:lang w:val="ro-RO"/>
              </w:rPr>
              <w:t>JF</w:t>
            </w:r>
            <w:r w:rsidRPr="00754088">
              <w:rPr>
                <w:b/>
                <w:sz w:val="22"/>
                <w:szCs w:val="22"/>
                <w:lang w:val="ro-RO"/>
              </w:rPr>
              <w:t xml:space="preserve"> 201</w:t>
            </w:r>
            <w:r w:rsidR="00AF11A2">
              <w:rPr>
                <w:b/>
                <w:sz w:val="22"/>
                <w:szCs w:val="22"/>
                <w:lang w:val="ro-RO"/>
              </w:rPr>
              <w:t>9</w:t>
            </w:r>
            <w:r w:rsidRPr="00754088">
              <w:rPr>
                <w:b/>
                <w:sz w:val="22"/>
                <w:szCs w:val="22"/>
                <w:lang w:val="ro-RO"/>
              </w:rPr>
              <w:t xml:space="preserve"> 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sz w:val="22"/>
                <w:szCs w:val="22"/>
                <w:lang w:val="ro-RO"/>
              </w:rPr>
              <w:t>Fişierele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vor fi denumite cu numele sau indicativul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judeţului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. NU SE vor folosi diacritice în numele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fişierului</w:t>
            </w:r>
            <w:proofErr w:type="spellEnd"/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sz w:val="22"/>
                <w:szCs w:val="22"/>
                <w:lang w:val="ro-RO"/>
              </w:rPr>
              <w:t>Fişierele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vor fi transmise prin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prin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e-mail la </w:t>
            </w:r>
          </w:p>
          <w:p w:rsidR="00754088" w:rsidRPr="00754088" w:rsidRDefault="000F13F2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hyperlink r:id="rId9" w:history="1">
              <w:r w:rsidR="00754088" w:rsidRPr="00754088">
                <w:rPr>
                  <w:lang w:val="ro-RO"/>
                </w:rPr>
                <w:t>sorin.trocaru@edu.gov.ro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, </w:t>
            </w:r>
            <w:hyperlink r:id="rId10" w:history="1">
              <w:r w:rsidR="00754088" w:rsidRPr="00754088">
                <w:rPr>
                  <w:rStyle w:val="Hyperlink"/>
                  <w:sz w:val="22"/>
                  <w:szCs w:val="22"/>
                  <w:lang w:val="ro-RO"/>
                </w:rPr>
                <w:t>sorin.trocaru@gmail.com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 şi dl. Dorin </w:t>
            </w:r>
            <w:proofErr w:type="spellStart"/>
            <w:r w:rsidR="00754088" w:rsidRPr="00754088">
              <w:rPr>
                <w:sz w:val="22"/>
                <w:szCs w:val="22"/>
                <w:lang w:val="ro-RO"/>
              </w:rPr>
              <w:t>Bunau</w:t>
            </w:r>
            <w:proofErr w:type="spellEnd"/>
            <w:r w:rsidR="00754088" w:rsidRPr="00754088">
              <w:rPr>
                <w:sz w:val="22"/>
                <w:szCs w:val="22"/>
                <w:lang w:val="ro-RO"/>
              </w:rPr>
              <w:t xml:space="preserve">  </w:t>
            </w:r>
            <w:hyperlink r:id="rId11" w:history="1">
              <w:r w:rsidR="00754088" w:rsidRPr="00754088">
                <w:rPr>
                  <w:sz w:val="22"/>
                  <w:szCs w:val="22"/>
                  <w:lang w:val="ro-RO"/>
                </w:rPr>
                <w:t>dorin.bunau@gmail.com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  </w:t>
            </w:r>
          </w:p>
          <w:p w:rsidR="00754088" w:rsidRPr="00754088" w:rsidRDefault="00754088" w:rsidP="006D4584"/>
        </w:tc>
        <w:tc>
          <w:tcPr>
            <w:tcW w:w="2693" w:type="dxa"/>
            <w:vMerge/>
          </w:tcPr>
          <w:p w:rsidR="00754088" w:rsidRPr="00754088" w:rsidRDefault="00754088" w:rsidP="006D4584"/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 xml:space="preserve">Constituirea Bazei </w:t>
            </w:r>
            <w:r w:rsidR="0011123D">
              <w:rPr>
                <w:b/>
                <w:sz w:val="22"/>
                <w:szCs w:val="22"/>
                <w:lang w:val="ro-RO"/>
              </w:rPr>
              <w:t xml:space="preserve">de date ONF_2019  pentru stabilirea clasamentului </w:t>
            </w:r>
            <w:proofErr w:type="spellStart"/>
            <w:r w:rsidR="0011123D">
              <w:rPr>
                <w:b/>
                <w:sz w:val="22"/>
                <w:szCs w:val="22"/>
                <w:lang w:val="ro-RO"/>
              </w:rPr>
              <w:t>naţional</w:t>
            </w:r>
            <w:proofErr w:type="spellEnd"/>
            <w:r w:rsidRPr="00754088">
              <w:rPr>
                <w:b/>
                <w:sz w:val="22"/>
                <w:szCs w:val="22"/>
                <w:lang w:val="ro-RO"/>
              </w:rPr>
              <w:t xml:space="preserve">. Prelucrarea datelor: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Se vor include în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acelaşi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tabel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toţi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candidaţii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din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ţară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la o clasă.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Tabelul astfel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obţinut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se sortează: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Crescător după câmpul </w:t>
            </w:r>
            <w:r w:rsidRPr="00754088">
              <w:rPr>
                <w:b/>
                <w:sz w:val="22"/>
                <w:szCs w:val="22"/>
                <w:lang w:val="ro-RO"/>
              </w:rPr>
              <w:t>status elev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>Descrescător după câmpul punctaj total;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Tabelele finale sau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fişierul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excel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conţinând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datele pentru fiecare clasă vor fi transmise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judeţelor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/municipiului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Bucureşti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 şi vor fi publicate pe site-ul O</w:t>
            </w:r>
            <w:r w:rsidR="00AF11A2">
              <w:rPr>
                <w:sz w:val="22"/>
                <w:szCs w:val="22"/>
                <w:lang w:val="ro-RO"/>
              </w:rPr>
              <w:t>JF</w:t>
            </w:r>
            <w:r w:rsidR="00CF0092">
              <w:rPr>
                <w:sz w:val="22"/>
                <w:szCs w:val="22"/>
                <w:lang w:val="ro-RO"/>
              </w:rPr>
              <w:t xml:space="preserve"> 2019</w:t>
            </w:r>
            <w:r w:rsidRPr="00754088">
              <w:rPr>
                <w:sz w:val="22"/>
                <w:szCs w:val="22"/>
                <w:lang w:val="ro-RO"/>
              </w:rPr>
              <w:t>.</w:t>
            </w:r>
          </w:p>
          <w:p w:rsidR="00754088" w:rsidRPr="00754088" w:rsidRDefault="00754088" w:rsidP="006D4584"/>
        </w:tc>
        <w:tc>
          <w:tcPr>
            <w:tcW w:w="2693" w:type="dxa"/>
          </w:tcPr>
          <w:p w:rsidR="00754088" w:rsidRPr="00754088" w:rsidRDefault="00754088" w:rsidP="006D4584">
            <w:r w:rsidRPr="00754088">
              <w:rPr>
                <w:color w:val="000000"/>
                <w:sz w:val="22"/>
                <w:szCs w:val="22"/>
                <w:lang w:val="ro-RO"/>
              </w:rPr>
              <w:t xml:space="preserve">Dorin </w:t>
            </w:r>
            <w:proofErr w:type="spellStart"/>
            <w:r w:rsidRPr="00754088">
              <w:rPr>
                <w:color w:val="000000"/>
                <w:sz w:val="22"/>
                <w:szCs w:val="22"/>
                <w:lang w:val="ro-RO"/>
              </w:rPr>
              <w:t>Bunau</w:t>
            </w:r>
            <w:proofErr w:type="spellEnd"/>
            <w:r w:rsidRPr="00754088">
              <w:rPr>
                <w:color w:val="000000"/>
                <w:sz w:val="22"/>
                <w:szCs w:val="22"/>
                <w:lang w:val="ro-RO"/>
              </w:rPr>
              <w:t xml:space="preserve"> </w:t>
            </w:r>
            <w:r w:rsidRPr="00754088">
              <w:rPr>
                <w:sz w:val="22"/>
                <w:szCs w:val="22"/>
                <w:lang w:val="ro-RO"/>
              </w:rPr>
              <w:t xml:space="preserve"> </w:t>
            </w:r>
          </w:p>
          <w:p w:rsidR="00754088" w:rsidRPr="00754088" w:rsidRDefault="00754088" w:rsidP="006D4584">
            <w:r w:rsidRPr="00754088">
              <w:t>Sorin Trocaru</w:t>
            </w:r>
          </w:p>
          <w:p w:rsidR="00754088" w:rsidRPr="00754088" w:rsidRDefault="00754088" w:rsidP="006D4584"/>
          <w:p w:rsidR="00754088" w:rsidRPr="00754088" w:rsidRDefault="00754088" w:rsidP="006D4584"/>
          <w:p w:rsidR="00754088" w:rsidRPr="00754088" w:rsidRDefault="00754088" w:rsidP="00090325">
            <w:proofErr w:type="spellStart"/>
            <w:r w:rsidRPr="00754088">
              <w:t>Termen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limită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afişare</w:t>
            </w:r>
            <w:proofErr w:type="spellEnd"/>
            <w:r w:rsidRPr="00754088">
              <w:t xml:space="preserve">: </w:t>
            </w:r>
            <w:r w:rsidR="00090325">
              <w:rPr>
                <w:b/>
              </w:rPr>
              <w:t xml:space="preserve">11 </w:t>
            </w:r>
            <w:proofErr w:type="spellStart"/>
            <w:r w:rsidRPr="00754088">
              <w:rPr>
                <w:b/>
              </w:rPr>
              <w:t>martie</w:t>
            </w:r>
            <w:proofErr w:type="spellEnd"/>
            <w:r w:rsidRPr="00754088">
              <w:rPr>
                <w:b/>
              </w:rPr>
              <w:t xml:space="preserve"> 2019</w:t>
            </w:r>
            <w:r w:rsidRPr="00754088">
              <w:t xml:space="preserve"> 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 xml:space="preserve">Constituirea lotului județean/al sectorului Municipiului București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Se includ în lotul județean/al sectorului Municipiului București la fiecare </w:t>
            </w:r>
            <w:r w:rsidR="00AF11A2">
              <w:rPr>
                <w:sz w:val="22"/>
                <w:szCs w:val="22"/>
                <w:lang w:val="ro-RO"/>
              </w:rPr>
              <w:t>clasă</w:t>
            </w:r>
            <w:r w:rsidR="0011123D">
              <w:rPr>
                <w:sz w:val="22"/>
                <w:szCs w:val="22"/>
                <w:lang w:val="ro-RO"/>
              </w:rPr>
              <w:t xml:space="preserve"> care figurează în ONF_2019</w:t>
            </w:r>
          </w:p>
          <w:p w:rsidR="00754088" w:rsidRPr="00754088" w:rsidRDefault="00754088" w:rsidP="00754088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>Elevul  cu status A din județul/sectorul municipiului București</w:t>
            </w:r>
          </w:p>
          <w:p w:rsidR="00754088" w:rsidRPr="00754088" w:rsidRDefault="00754088" w:rsidP="00754088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>Elevii cu statusul CN până la poziția 70 inclusiv.</w:t>
            </w:r>
          </w:p>
          <w:p w:rsidR="00754088" w:rsidRPr="00754088" w:rsidRDefault="00754088" w:rsidP="00754088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bookmarkStart w:id="0" w:name="_GoBack"/>
            <w:bookmarkEnd w:id="0"/>
            <w:r w:rsidRPr="00754088">
              <w:rPr>
                <w:sz w:val="22"/>
                <w:szCs w:val="22"/>
                <w:lang w:val="ro-RO"/>
              </w:rPr>
              <w:t>Elevul/elevii cu statusul CN care au același punctaj cu elevul aflat pe poziția 70.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>Transmite datele conform procedurilor din regulamentul specific</w:t>
            </w:r>
          </w:p>
          <w:p w:rsidR="00754088" w:rsidRPr="00754088" w:rsidRDefault="00754088" w:rsidP="006D4584"/>
        </w:tc>
        <w:tc>
          <w:tcPr>
            <w:tcW w:w="2693" w:type="dxa"/>
          </w:tcPr>
          <w:p w:rsidR="00090325" w:rsidRDefault="00754088" w:rsidP="006D4584">
            <w:r w:rsidRPr="00754088">
              <w:rPr>
                <w:sz w:val="22"/>
                <w:szCs w:val="22"/>
                <w:lang w:val="ro-RO"/>
              </w:rPr>
              <w:t>Inspectorul care coordonează disciplina fizică</w:t>
            </w:r>
            <w:r w:rsidRPr="00754088">
              <w:t xml:space="preserve"> </w:t>
            </w:r>
          </w:p>
          <w:p w:rsidR="00754088" w:rsidRPr="00754088" w:rsidRDefault="00754088" w:rsidP="006D4584">
            <w:proofErr w:type="spellStart"/>
            <w:r w:rsidRPr="00754088">
              <w:t>Termen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limită</w:t>
            </w:r>
            <w:proofErr w:type="spellEnd"/>
          </w:p>
          <w:p w:rsidR="00754088" w:rsidRPr="00754088" w:rsidRDefault="00090325" w:rsidP="00CF0092">
            <w:pPr>
              <w:rPr>
                <w:b/>
              </w:rPr>
            </w:pPr>
            <w:r>
              <w:rPr>
                <w:b/>
              </w:rPr>
              <w:t xml:space="preserve">27 </w:t>
            </w:r>
            <w:proofErr w:type="spellStart"/>
            <w:r w:rsidR="00CF0092">
              <w:rPr>
                <w:b/>
              </w:rPr>
              <w:t>martie</w:t>
            </w:r>
            <w:proofErr w:type="spellEnd"/>
            <w:r w:rsidR="00CF0092">
              <w:rPr>
                <w:b/>
              </w:rPr>
              <w:t xml:space="preserve"> </w:t>
            </w:r>
            <w:r w:rsidR="00754088" w:rsidRPr="00754088">
              <w:rPr>
                <w:b/>
              </w:rPr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0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caps/>
                <w:sz w:val="20"/>
                <w:lang w:val="ro-RO"/>
              </w:rPr>
            </w:pPr>
            <w:proofErr w:type="spellStart"/>
            <w:r w:rsidRPr="00754088">
              <w:rPr>
                <w:b/>
                <w:sz w:val="20"/>
                <w:lang w:val="ro-RO"/>
              </w:rPr>
              <w:t>Situaţii</w:t>
            </w:r>
            <w:proofErr w:type="spellEnd"/>
            <w:r w:rsidRPr="00754088">
              <w:rPr>
                <w:b/>
                <w:sz w:val="20"/>
                <w:lang w:val="ro-RO"/>
              </w:rPr>
              <w:t xml:space="preserve"> deosebite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Dacă un elev având </w:t>
            </w:r>
            <w:r w:rsidRPr="00754088">
              <w:rPr>
                <w:b/>
                <w:sz w:val="20"/>
                <w:lang w:val="ro-RO"/>
              </w:rPr>
              <w:t>statusul</w:t>
            </w:r>
            <w:r w:rsidRPr="00754088">
              <w:rPr>
                <w:sz w:val="20"/>
                <w:lang w:val="ro-RO"/>
              </w:rPr>
              <w:t xml:space="preserve"> </w:t>
            </w:r>
            <w:r w:rsidRPr="00754088">
              <w:rPr>
                <w:b/>
                <w:sz w:val="20"/>
                <w:lang w:val="ro-RO"/>
              </w:rPr>
              <w:t>A sau CN</w:t>
            </w:r>
            <w:r w:rsidRPr="00754088">
              <w:rPr>
                <w:sz w:val="20"/>
                <w:lang w:val="ro-RO"/>
              </w:rPr>
              <w:t xml:space="preserve"> nu poate participa la etapa națională a Olimpiadei de Fizică, acesta va comunica în scris acest lucru inspectorului cu atribuții de coordonare pentru fizică din fiecare inspectorat școlar județean/Inspectoratul Școlar al Municipiului București. 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Cererea scrisă va putea fi transmisă/depusă în perioada </w:t>
            </w:r>
            <w:r w:rsidRPr="00754088">
              <w:rPr>
                <w:b/>
                <w:sz w:val="20"/>
                <w:lang w:val="ro-RO"/>
              </w:rPr>
              <w:t>11 – 21 martie 2019 ora 16.00</w:t>
            </w:r>
            <w:r w:rsidRPr="00754088">
              <w:rPr>
                <w:sz w:val="20"/>
                <w:lang w:val="ro-RO"/>
              </w:rPr>
              <w:t xml:space="preserve">, la ISJ/ISMB, fiind considerată </w:t>
            </w:r>
            <w:proofErr w:type="spellStart"/>
            <w:r w:rsidRPr="00754088">
              <w:rPr>
                <w:b/>
                <w:i/>
                <w:sz w:val="20"/>
                <w:lang w:val="ro-RO"/>
              </w:rPr>
              <w:t>opţiune</w:t>
            </w:r>
            <w:proofErr w:type="spellEnd"/>
            <w:r w:rsidRPr="00754088">
              <w:rPr>
                <w:b/>
                <w:i/>
                <w:sz w:val="20"/>
                <w:lang w:val="ro-RO"/>
              </w:rPr>
              <w:t xml:space="preserve"> definitivă a elevului</w:t>
            </w:r>
            <w:r w:rsidRPr="00754088">
              <w:rPr>
                <w:sz w:val="20"/>
                <w:lang w:val="ro-RO"/>
              </w:rPr>
              <w:t xml:space="preserve">. 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Inspectorul </w:t>
            </w:r>
            <w:proofErr w:type="spellStart"/>
            <w:r w:rsidRPr="00754088">
              <w:rPr>
                <w:sz w:val="20"/>
                <w:lang w:val="ro-RO"/>
              </w:rPr>
              <w:t>şcolar</w:t>
            </w:r>
            <w:proofErr w:type="spellEnd"/>
            <w:r w:rsidRPr="00754088">
              <w:rPr>
                <w:sz w:val="20"/>
                <w:lang w:val="ro-RO"/>
              </w:rPr>
              <w:t xml:space="preserve"> va </w:t>
            </w:r>
            <w:proofErr w:type="spellStart"/>
            <w:r w:rsidRPr="00754088">
              <w:rPr>
                <w:sz w:val="20"/>
                <w:lang w:val="ro-RO"/>
              </w:rPr>
              <w:t>opăera</w:t>
            </w:r>
            <w:proofErr w:type="spellEnd"/>
            <w:r w:rsidRPr="00754088">
              <w:rPr>
                <w:sz w:val="20"/>
                <w:lang w:val="ro-RO"/>
              </w:rPr>
              <w:t xml:space="preserve"> numai tabelul de la </w:t>
            </w:r>
            <w:r w:rsidR="00AF11A2">
              <w:rPr>
                <w:sz w:val="20"/>
                <w:lang w:val="ro-RO"/>
              </w:rPr>
              <w:t>clasă</w:t>
            </w:r>
            <w:r w:rsidRPr="00754088">
              <w:rPr>
                <w:sz w:val="20"/>
                <w:lang w:val="ro-RO"/>
              </w:rPr>
              <w:t>/</w:t>
            </w:r>
            <w:r w:rsidR="00AF11A2">
              <w:rPr>
                <w:sz w:val="20"/>
                <w:lang w:val="ro-RO"/>
              </w:rPr>
              <w:t>clasele</w:t>
            </w:r>
            <w:r w:rsidR="00AF11A2" w:rsidRPr="00754088">
              <w:rPr>
                <w:sz w:val="20"/>
                <w:lang w:val="ro-RO"/>
              </w:rPr>
              <w:t xml:space="preserve"> </w:t>
            </w:r>
            <w:r w:rsidRPr="00754088">
              <w:rPr>
                <w:sz w:val="20"/>
                <w:lang w:val="ro-RO"/>
              </w:rPr>
              <w:t>de unde s-a retras elevul următoarele modificări: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Modifică statusul elevului retras în </w:t>
            </w:r>
            <w:r w:rsidRPr="00754088">
              <w:rPr>
                <w:b/>
                <w:sz w:val="20"/>
                <w:lang w:val="ro-RO"/>
              </w:rPr>
              <w:t>R</w:t>
            </w:r>
            <w:r w:rsidRPr="00754088">
              <w:rPr>
                <w:sz w:val="20"/>
                <w:lang w:val="ro-RO"/>
              </w:rPr>
              <w:t xml:space="preserve"> fără modificarea punctajului înregistrat </w:t>
            </w:r>
            <w:proofErr w:type="spellStart"/>
            <w:r w:rsidRPr="00754088">
              <w:rPr>
                <w:sz w:val="20"/>
                <w:lang w:val="ro-RO"/>
              </w:rPr>
              <w:t>iniţial</w:t>
            </w:r>
            <w:proofErr w:type="spellEnd"/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b/>
                <w:sz w:val="20"/>
                <w:lang w:val="ro-RO"/>
              </w:rPr>
              <w:t xml:space="preserve">NU </w:t>
            </w:r>
            <w:r w:rsidRPr="00754088">
              <w:rPr>
                <w:sz w:val="20"/>
                <w:lang w:val="ro-RO"/>
              </w:rPr>
              <w:t xml:space="preserve">se modifică statusul următorului/următorilor elev/elevi DACĂ statusul </w:t>
            </w:r>
            <w:proofErr w:type="spellStart"/>
            <w:r w:rsidRPr="00754088">
              <w:rPr>
                <w:sz w:val="20"/>
                <w:lang w:val="ro-RO"/>
              </w:rPr>
              <w:t>iniţial</w:t>
            </w:r>
            <w:proofErr w:type="spellEnd"/>
            <w:r w:rsidRPr="00754088">
              <w:rPr>
                <w:sz w:val="20"/>
                <w:lang w:val="ro-RO"/>
              </w:rPr>
              <w:t xml:space="preserve"> al elevului retras era </w:t>
            </w:r>
            <w:r w:rsidRPr="00754088">
              <w:rPr>
                <w:b/>
                <w:sz w:val="20"/>
                <w:lang w:val="ro-RO"/>
              </w:rPr>
              <w:t>CN</w:t>
            </w: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b/>
                <w:sz w:val="20"/>
                <w:lang w:val="ro-RO"/>
              </w:rPr>
            </w:pPr>
            <w:r w:rsidRPr="00754088">
              <w:rPr>
                <w:b/>
                <w:caps/>
                <w:sz w:val="20"/>
                <w:lang w:val="ro-RO"/>
              </w:rPr>
              <w:t>Dacă</w:t>
            </w:r>
            <w:r w:rsidRPr="00754088">
              <w:rPr>
                <w:sz w:val="20"/>
                <w:lang w:val="ro-RO"/>
              </w:rPr>
              <w:t xml:space="preserve"> elevul retras are </w:t>
            </w:r>
            <w:r w:rsidRPr="00754088">
              <w:rPr>
                <w:b/>
                <w:sz w:val="20"/>
                <w:lang w:val="ro-RO"/>
              </w:rPr>
              <w:t xml:space="preserve">statusul </w:t>
            </w:r>
            <w:proofErr w:type="spellStart"/>
            <w:r w:rsidRPr="00754088">
              <w:rPr>
                <w:b/>
                <w:sz w:val="20"/>
                <w:lang w:val="ro-RO"/>
              </w:rPr>
              <w:t>iniţial</w:t>
            </w:r>
            <w:proofErr w:type="spellEnd"/>
            <w:r w:rsidRPr="00754088">
              <w:rPr>
                <w:b/>
                <w:sz w:val="20"/>
                <w:lang w:val="ro-RO"/>
              </w:rPr>
              <w:t xml:space="preserve"> A:</w:t>
            </w: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sz w:val="20"/>
                <w:lang w:val="ro-RO"/>
              </w:rPr>
            </w:pPr>
            <w:r w:rsidRPr="00754088">
              <w:rPr>
                <w:b/>
                <w:sz w:val="20"/>
                <w:lang w:val="ro-RO"/>
              </w:rPr>
              <w:tab/>
              <w:t>ATUNCI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Dacă în ierarhia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judeţului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/sectorului la </w:t>
            </w:r>
            <w:proofErr w:type="spellStart"/>
            <w:r w:rsidR="00AF11A2">
              <w:rPr>
                <w:color w:val="auto"/>
                <w:sz w:val="20"/>
                <w:lang w:val="ro-RO"/>
              </w:rPr>
              <w:t>clasă</w:t>
            </w:r>
            <w:r w:rsidR="00CF0092">
              <w:rPr>
                <w:color w:val="auto"/>
                <w:sz w:val="20"/>
                <w:lang w:val="ro-RO"/>
              </w:rPr>
              <w:t>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respectivă, pe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poziţia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imediat următoare elevului retras</w:t>
            </w:r>
          </w:p>
          <w:p w:rsidR="00754088" w:rsidRPr="00754088" w:rsidRDefault="00754088" w:rsidP="00754088">
            <w:pPr>
              <w:pStyle w:val="Default"/>
              <w:numPr>
                <w:ilvl w:val="3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 există un SINGUR 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elev clasat, ca punctaj şi NUMAI </w:t>
            </w:r>
            <w:r w:rsidRPr="00754088">
              <w:rPr>
                <w:color w:val="auto"/>
                <w:sz w:val="20"/>
                <w:lang w:val="ro-RO"/>
              </w:rPr>
              <w:t xml:space="preserve">având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status </w:t>
            </w:r>
            <w:proofErr w:type="spellStart"/>
            <w:r w:rsidRPr="00754088">
              <w:rPr>
                <w:b/>
                <w:color w:val="auto"/>
                <w:sz w:val="20"/>
                <w:lang w:val="ro-RO"/>
              </w:rPr>
              <w:t>iniţial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CN </w:t>
            </w:r>
          </w:p>
          <w:p w:rsidR="00754088" w:rsidRPr="00754088" w:rsidRDefault="00754088" w:rsidP="00AF11A2">
            <w:pPr>
              <w:pStyle w:val="Default"/>
              <w:numPr>
                <w:ilvl w:val="5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b/>
                <w:color w:val="auto"/>
                <w:sz w:val="20"/>
                <w:lang w:val="ro-RO"/>
              </w:rPr>
              <w:t xml:space="preserve">atunci </w:t>
            </w:r>
            <w:r w:rsidRPr="00754088">
              <w:rPr>
                <w:color w:val="auto"/>
                <w:sz w:val="20"/>
                <w:lang w:val="ro-RO"/>
              </w:rPr>
              <w:t xml:space="preserve">se va opera în baza de date modificarea </w:t>
            </w:r>
            <w:r w:rsidRPr="00754088">
              <w:rPr>
                <w:b/>
                <w:color w:val="auto"/>
                <w:sz w:val="20"/>
                <w:lang w:val="ro-RO"/>
              </w:rPr>
              <w:t>statusului acestuia din CN în A;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caps/>
                <w:color w:val="auto"/>
                <w:sz w:val="20"/>
                <w:lang w:val="ro-RO"/>
              </w:rPr>
            </w:pPr>
            <w:r w:rsidRPr="00754088">
              <w:rPr>
                <w:caps/>
                <w:color w:val="auto"/>
                <w:sz w:val="20"/>
                <w:lang w:val="ro-RO"/>
              </w:rPr>
              <w:t>Altfel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Dacă în ierarhia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judeţului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/sectorului la </w:t>
            </w:r>
            <w:proofErr w:type="spellStart"/>
            <w:r w:rsidR="00AF11A2">
              <w:rPr>
                <w:color w:val="auto"/>
                <w:sz w:val="20"/>
                <w:lang w:val="ro-RO"/>
              </w:rPr>
              <w:t>clasă</w:t>
            </w:r>
            <w:r w:rsidR="00CF0092">
              <w:rPr>
                <w:color w:val="auto"/>
                <w:sz w:val="20"/>
                <w:lang w:val="ro-RO"/>
              </w:rPr>
              <w:t>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respectivă, pe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poziţiile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imediat următoare elevului retras </w:t>
            </w:r>
          </w:p>
          <w:p w:rsidR="00754088" w:rsidRPr="00754088" w:rsidRDefault="00754088" w:rsidP="00754088">
            <w:pPr>
              <w:pStyle w:val="Default"/>
              <w:numPr>
                <w:ilvl w:val="3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există </w:t>
            </w:r>
            <w:r w:rsidRPr="00754088">
              <w:rPr>
                <w:i/>
                <w:caps/>
                <w:color w:val="auto"/>
                <w:sz w:val="20"/>
                <w:lang w:val="ro-RO"/>
              </w:rPr>
              <w:t>2 sau mai mulţi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 elevi care au </w:t>
            </w:r>
            <w:proofErr w:type="spellStart"/>
            <w:r w:rsidRPr="00754088">
              <w:rPr>
                <w:i/>
                <w:color w:val="auto"/>
                <w:sz w:val="20"/>
                <w:lang w:val="ro-RO"/>
              </w:rPr>
              <w:t>acelaşi</w:t>
            </w:r>
            <w:proofErr w:type="spellEnd"/>
            <w:r w:rsidRPr="00754088">
              <w:rPr>
                <w:i/>
                <w:color w:val="auto"/>
                <w:sz w:val="20"/>
                <w:lang w:val="ro-RO"/>
              </w:rPr>
              <w:t xml:space="preserve"> punctaj </w:t>
            </w:r>
            <w:r w:rsidRPr="00754088">
              <w:rPr>
                <w:b/>
                <w:i/>
                <w:color w:val="auto"/>
                <w:sz w:val="20"/>
                <w:lang w:val="ro-RO"/>
              </w:rPr>
              <w:t xml:space="preserve">şi 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NUMAI </w:t>
            </w:r>
            <w:r w:rsidRPr="00754088">
              <w:rPr>
                <w:color w:val="auto"/>
                <w:sz w:val="20"/>
                <w:lang w:val="ro-RO"/>
              </w:rPr>
              <w:t xml:space="preserve">având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status </w:t>
            </w:r>
            <w:proofErr w:type="spellStart"/>
            <w:r w:rsidRPr="00754088">
              <w:rPr>
                <w:b/>
                <w:color w:val="auto"/>
                <w:sz w:val="20"/>
                <w:lang w:val="ro-RO"/>
              </w:rPr>
              <w:t>iniţial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</w:t>
            </w:r>
            <w:r w:rsidRPr="00754088">
              <w:rPr>
                <w:b/>
                <w:color w:val="auto"/>
                <w:sz w:val="20"/>
                <w:lang w:val="ro-RO"/>
              </w:rPr>
              <w:t>CN</w:t>
            </w:r>
          </w:p>
          <w:p w:rsidR="00754088" w:rsidRPr="00AF11A2" w:rsidRDefault="00754088" w:rsidP="00E04879">
            <w:pPr>
              <w:pStyle w:val="Default"/>
              <w:numPr>
                <w:ilvl w:val="4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AF11A2">
              <w:rPr>
                <w:b/>
                <w:i/>
                <w:color w:val="auto"/>
                <w:sz w:val="20"/>
                <w:lang w:val="ro-RO"/>
              </w:rPr>
              <w:t xml:space="preserve">atunci </w:t>
            </w:r>
            <w:r w:rsidRPr="00AF11A2">
              <w:rPr>
                <w:color w:val="auto"/>
                <w:sz w:val="20"/>
                <w:lang w:val="ro-RO"/>
              </w:rPr>
              <w:t>se schimbă statusul în</w:t>
            </w:r>
            <w:r w:rsidRPr="00AF11A2">
              <w:rPr>
                <w:b/>
                <w:color w:val="auto"/>
                <w:sz w:val="20"/>
                <w:lang w:val="ro-RO"/>
              </w:rPr>
              <w:t xml:space="preserve"> A doar </w:t>
            </w:r>
            <w:r w:rsidRPr="00AF11A2">
              <w:rPr>
                <w:color w:val="auto"/>
                <w:sz w:val="20"/>
                <w:lang w:val="ro-RO"/>
              </w:rPr>
              <w:t>primului elev care se departajează con</w:t>
            </w:r>
            <w:r w:rsidR="00AF11A2">
              <w:rPr>
                <w:color w:val="auto"/>
                <w:sz w:val="20"/>
                <w:lang w:val="ro-RO"/>
              </w:rPr>
              <w:t>form criteriilor de departajare.</w:t>
            </w:r>
          </w:p>
          <w:p w:rsidR="00754088" w:rsidRPr="00754088" w:rsidRDefault="00754088" w:rsidP="00CF0092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Inspectorul </w:t>
            </w:r>
            <w:proofErr w:type="spellStart"/>
            <w:r w:rsidRPr="00754088">
              <w:rPr>
                <w:sz w:val="20"/>
                <w:lang w:val="ro-RO"/>
              </w:rPr>
              <w:t>şcolar</w:t>
            </w:r>
            <w:proofErr w:type="spellEnd"/>
            <w:r w:rsidRPr="00754088">
              <w:rPr>
                <w:sz w:val="20"/>
                <w:lang w:val="ro-RO"/>
              </w:rPr>
              <w:t xml:space="preserve"> va retransmite către adresele e-mail </w:t>
            </w:r>
            <w:proofErr w:type="spellStart"/>
            <w:r w:rsidRPr="00754088">
              <w:rPr>
                <w:sz w:val="20"/>
                <w:lang w:val="ro-RO"/>
              </w:rPr>
              <w:t>menţionate</w:t>
            </w:r>
            <w:proofErr w:type="spellEnd"/>
            <w:r w:rsidRPr="00754088">
              <w:rPr>
                <w:sz w:val="20"/>
                <w:lang w:val="ro-RO"/>
              </w:rPr>
              <w:t xml:space="preserve"> mai sus numai tabelul de la </w:t>
            </w:r>
            <w:r w:rsidR="00AF11A2">
              <w:rPr>
                <w:sz w:val="20"/>
                <w:lang w:val="ro-RO"/>
              </w:rPr>
              <w:t>clas</w:t>
            </w:r>
            <w:r w:rsidR="00CF0092">
              <w:rPr>
                <w:sz w:val="20"/>
                <w:lang w:val="ro-RO"/>
              </w:rPr>
              <w:t>a/</w:t>
            </w:r>
            <w:r w:rsidR="003C4EB9">
              <w:rPr>
                <w:sz w:val="20"/>
                <w:lang w:val="ro-RO"/>
              </w:rPr>
              <w:t>clasele</w:t>
            </w:r>
            <w:r w:rsidRPr="00754088">
              <w:rPr>
                <w:sz w:val="20"/>
                <w:lang w:val="ro-RO"/>
              </w:rPr>
              <w:t xml:space="preserve"> de unde s-a retras elevul după operarea următoarelor modificări:</w:t>
            </w:r>
          </w:p>
        </w:tc>
        <w:tc>
          <w:tcPr>
            <w:tcW w:w="2693" w:type="dxa"/>
          </w:tcPr>
          <w:p w:rsidR="00754088" w:rsidRPr="00754088" w:rsidRDefault="00754088" w:rsidP="006D4584">
            <w:r w:rsidRPr="00754088">
              <w:rPr>
                <w:lang w:val="ro-RO"/>
              </w:rPr>
              <w:t>Inspectorul care coordonează disciplina fizică</w:t>
            </w:r>
          </w:p>
          <w:p w:rsidR="00754088" w:rsidRPr="00754088" w:rsidRDefault="00754088" w:rsidP="006D4584">
            <w:pPr>
              <w:rPr>
                <w:b/>
              </w:rPr>
            </w:pPr>
            <w:proofErr w:type="spellStart"/>
            <w:r w:rsidRPr="00754088">
              <w:t>Perioada</w:t>
            </w:r>
            <w:proofErr w:type="spellEnd"/>
            <w:r w:rsidRPr="00754088">
              <w:t xml:space="preserve"> </w:t>
            </w:r>
          </w:p>
          <w:p w:rsidR="00754088" w:rsidRPr="00754088" w:rsidRDefault="00754088" w:rsidP="006D4584">
            <w:pPr>
              <w:rPr>
                <w:b/>
              </w:rPr>
            </w:pPr>
            <w:r w:rsidRPr="00754088">
              <w:rPr>
                <w:b/>
                <w:lang w:val="ro-RO"/>
              </w:rPr>
              <w:t>1</w:t>
            </w:r>
            <w:r w:rsidR="00090325">
              <w:rPr>
                <w:b/>
                <w:lang w:val="ro-RO"/>
              </w:rPr>
              <w:t>1</w:t>
            </w:r>
            <w:r w:rsidRPr="00754088">
              <w:rPr>
                <w:b/>
                <w:lang w:val="ro-RO"/>
              </w:rPr>
              <w:t xml:space="preserve"> – 21 martie 2019 ora 16.00</w:t>
            </w:r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primirea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cererilor</w:t>
            </w:r>
            <w:proofErr w:type="spellEnd"/>
            <w:r w:rsidRPr="00754088">
              <w:rPr>
                <w:b/>
              </w:rPr>
              <w:t xml:space="preserve"> de </w:t>
            </w:r>
            <w:proofErr w:type="spellStart"/>
            <w:r w:rsidRPr="00754088">
              <w:rPr>
                <w:b/>
              </w:rPr>
              <w:t>renunţare</w:t>
            </w:r>
            <w:proofErr w:type="spellEnd"/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roofErr w:type="spellStart"/>
            <w:r w:rsidRPr="00754088">
              <w:rPr>
                <w:b/>
              </w:rPr>
              <w:t>Transmiterea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bazei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modificate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până</w:t>
            </w:r>
            <w:proofErr w:type="spellEnd"/>
            <w:r w:rsidRPr="00754088">
              <w:rPr>
                <w:b/>
              </w:rPr>
              <w:t xml:space="preserve"> la 23 </w:t>
            </w:r>
            <w:proofErr w:type="spellStart"/>
            <w:r w:rsidRPr="00754088">
              <w:rPr>
                <w:b/>
              </w:rPr>
              <w:t>martie</w:t>
            </w:r>
            <w:proofErr w:type="spellEnd"/>
            <w:r w:rsidRPr="00754088">
              <w:rPr>
                <w:b/>
              </w:rPr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Afişarea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finală</w:t>
            </w:r>
            <w:proofErr w:type="spellEnd"/>
            <w:r w:rsidRPr="00754088">
              <w:t xml:space="preserve"> </w:t>
            </w:r>
          </w:p>
        </w:tc>
        <w:tc>
          <w:tcPr>
            <w:tcW w:w="2693" w:type="dxa"/>
          </w:tcPr>
          <w:p w:rsidR="00754088" w:rsidRPr="00090325" w:rsidRDefault="00754088" w:rsidP="006D4584">
            <w:pPr>
              <w:rPr>
                <w:b/>
              </w:rPr>
            </w:pPr>
            <w:r w:rsidRPr="00090325">
              <w:rPr>
                <w:b/>
              </w:rPr>
              <w:t xml:space="preserve">25 </w:t>
            </w:r>
            <w:proofErr w:type="spellStart"/>
            <w:r w:rsidRPr="00090325">
              <w:rPr>
                <w:b/>
              </w:rPr>
              <w:t>martie</w:t>
            </w:r>
            <w:proofErr w:type="spellEnd"/>
            <w:r w:rsidRPr="00090325">
              <w:rPr>
                <w:b/>
              </w:rPr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Transmitere</w:t>
            </w:r>
            <w:proofErr w:type="spellEnd"/>
            <w:r w:rsidRPr="00754088">
              <w:t xml:space="preserve"> date lot </w:t>
            </w:r>
            <w:proofErr w:type="spellStart"/>
            <w:r w:rsidRPr="00754088">
              <w:t>judeţ</w:t>
            </w:r>
            <w:proofErr w:type="spellEnd"/>
            <w:r w:rsidRPr="00754088">
              <w:t xml:space="preserve">/sector </w:t>
            </w:r>
            <w:proofErr w:type="spellStart"/>
            <w:r w:rsidRPr="00754088">
              <w:t>Municipiul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Bucureşti</w:t>
            </w:r>
            <w:proofErr w:type="spellEnd"/>
            <w:r w:rsidRPr="00754088">
              <w:t xml:space="preserve"> conform </w:t>
            </w:r>
            <w:proofErr w:type="spellStart"/>
            <w:r w:rsidRPr="00754088">
              <w:t>Regulamentului</w:t>
            </w:r>
            <w:proofErr w:type="spellEnd"/>
            <w:r w:rsidRPr="00754088">
              <w:t xml:space="preserve"> specific</w:t>
            </w:r>
          </w:p>
        </w:tc>
        <w:tc>
          <w:tcPr>
            <w:tcW w:w="2693" w:type="dxa"/>
          </w:tcPr>
          <w:p w:rsidR="00754088" w:rsidRPr="00090325" w:rsidRDefault="00754088" w:rsidP="00CF0092">
            <w:pPr>
              <w:rPr>
                <w:b/>
              </w:rPr>
            </w:pPr>
            <w:r w:rsidRPr="00090325">
              <w:rPr>
                <w:b/>
              </w:rPr>
              <w:t>2</w:t>
            </w:r>
            <w:r w:rsidR="00CF0092" w:rsidRPr="00090325">
              <w:rPr>
                <w:b/>
              </w:rPr>
              <w:t>9</w:t>
            </w:r>
            <w:r w:rsidRPr="00090325">
              <w:rPr>
                <w:b/>
              </w:rPr>
              <w:t xml:space="preserve"> </w:t>
            </w:r>
            <w:proofErr w:type="spellStart"/>
            <w:r w:rsidRPr="00090325">
              <w:rPr>
                <w:b/>
              </w:rPr>
              <w:t>martie</w:t>
            </w:r>
            <w:proofErr w:type="spellEnd"/>
            <w:r w:rsidRPr="00090325">
              <w:rPr>
                <w:b/>
              </w:rPr>
              <w:t xml:space="preserve"> 2019</w:t>
            </w:r>
          </w:p>
        </w:tc>
      </w:tr>
    </w:tbl>
    <w:p w:rsidR="00754088" w:rsidRDefault="00754088" w:rsidP="00754088"/>
    <w:p w:rsidR="00317795" w:rsidRPr="001353C5" w:rsidRDefault="00317795" w:rsidP="00317795">
      <w:pPr>
        <w:jc w:val="both"/>
        <w:rPr>
          <w:rFonts w:ascii="AvantGardEFNormal" w:hAnsi="AvantGardEFNormal"/>
          <w:sz w:val="22"/>
          <w:szCs w:val="22"/>
          <w:lang w:val="ro-RO"/>
        </w:rPr>
      </w:pPr>
    </w:p>
    <w:sectPr w:rsidR="00317795" w:rsidRPr="001353C5" w:rsidSect="00754088">
      <w:pgSz w:w="16838" w:h="11906" w:orient="landscape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3F2" w:rsidRDefault="000F13F2" w:rsidP="00BA6F27">
      <w:r>
        <w:separator/>
      </w:r>
    </w:p>
  </w:endnote>
  <w:endnote w:type="continuationSeparator" w:id="0">
    <w:p w:rsidR="000F13F2" w:rsidRDefault="000F13F2" w:rsidP="00BA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vantGardEFNormal">
    <w:altName w:val="Calibri"/>
    <w:panose1 w:val="02000503040000020004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3F2" w:rsidRDefault="000F13F2" w:rsidP="00BA6F27">
      <w:r>
        <w:separator/>
      </w:r>
    </w:p>
  </w:footnote>
  <w:footnote w:type="continuationSeparator" w:id="0">
    <w:p w:rsidR="000F13F2" w:rsidRDefault="000F13F2" w:rsidP="00BA6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678" w:rsidRDefault="00BB2D9D" w:rsidP="00BB2D9D">
    <w:pPr>
      <w:pStyle w:val="Header"/>
      <w:tabs>
        <w:tab w:val="clear" w:pos="4513"/>
        <w:tab w:val="left" w:pos="7470"/>
      </w:tabs>
    </w:pPr>
    <w:r w:rsidRPr="00BB2D9D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21A2EF2" wp14:editId="6187BAA6">
          <wp:simplePos x="0" y="0"/>
          <wp:positionH relativeFrom="column">
            <wp:posOffset>4533900</wp:posOffset>
          </wp:positionH>
          <wp:positionV relativeFrom="paragraph">
            <wp:posOffset>-192405</wp:posOffset>
          </wp:positionV>
          <wp:extent cx="1829520" cy="756000"/>
          <wp:effectExtent l="0" t="0" r="0" b="6350"/>
          <wp:wrapThrough wrapText="bothSides">
            <wp:wrapPolygon edited="0">
              <wp:start x="0" y="0"/>
              <wp:lineTo x="0" y="21237"/>
              <wp:lineTo x="21368" y="21237"/>
              <wp:lineTo x="21368" y="0"/>
              <wp:lineTo x="0" y="0"/>
            </wp:wrapPolygon>
          </wp:wrapThrough>
          <wp:docPr id="6" name="Picture 6" descr="C:\Users\Drivers\Documents\My Documents\2019\ianuarie - aprilie\RO PRES\RO\_LOGO\LOGO - FULL VERSION\CMYK\JPG\Logo-RO-FUL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ivers\Documents\My Documents\2019\ianuarie - aprilie\RO PRES\RO\_LOGO\LOGO - FULL VERSION\CMYK\JPG\Logo-RO-FULL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52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678" w:rsidRPr="008D56C1">
      <w:rPr>
        <w:noProof/>
        <w:sz w:val="28"/>
        <w:lang w:val="ro-RO" w:eastAsia="ro-RO"/>
      </w:rPr>
      <w:drawing>
        <wp:anchor distT="0" distB="0" distL="114300" distR="114300" simplePos="0" relativeHeight="251659264" behindDoc="0" locked="0" layoutInCell="1" allowOverlap="1" wp14:anchorId="2F10701C" wp14:editId="24A9BB0A">
          <wp:simplePos x="0" y="0"/>
          <wp:positionH relativeFrom="column">
            <wp:posOffset>-676275</wp:posOffset>
          </wp:positionH>
          <wp:positionV relativeFrom="topMargin">
            <wp:posOffset>229870</wp:posOffset>
          </wp:positionV>
          <wp:extent cx="3387600" cy="720000"/>
          <wp:effectExtent l="0" t="0" r="381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MEN-GovFin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2D9D" w:rsidRDefault="00BB2D9D" w:rsidP="00BB2D9D">
    <w:pPr>
      <w:pStyle w:val="Header"/>
      <w:tabs>
        <w:tab w:val="clear" w:pos="4513"/>
        <w:tab w:val="left" w:pos="7470"/>
      </w:tabs>
    </w:pPr>
  </w:p>
  <w:p w:rsidR="00A31678" w:rsidRDefault="00A31678" w:rsidP="00574BAD">
    <w:pPr>
      <w:pStyle w:val="Header"/>
      <w:tabs>
        <w:tab w:val="clear" w:pos="4513"/>
        <w:tab w:val="clear" w:pos="9026"/>
        <w:tab w:val="left" w:pos="7470"/>
      </w:tabs>
    </w:pPr>
  </w:p>
  <w:p w:rsidR="00D47DB5" w:rsidRDefault="00D47DB5" w:rsidP="00574BAD">
    <w:pPr>
      <w:pStyle w:val="Header"/>
      <w:tabs>
        <w:tab w:val="clear" w:pos="4513"/>
        <w:tab w:val="clear" w:pos="9026"/>
        <w:tab w:val="left" w:pos="7470"/>
      </w:tabs>
    </w:pPr>
  </w:p>
  <w:p w:rsidR="00ED1D27" w:rsidRPr="00317795" w:rsidRDefault="00ED1D27" w:rsidP="00ED1D27">
    <w:pPr>
      <w:pStyle w:val="Header"/>
      <w:tabs>
        <w:tab w:val="left" w:pos="7200"/>
      </w:tabs>
      <w:jc w:val="center"/>
      <w:rPr>
        <w:rFonts w:ascii="AvantGardEFNormal" w:hAnsi="AvantGardEFNormal"/>
        <w:b/>
        <w:sz w:val="18"/>
        <w:szCs w:val="24"/>
      </w:rPr>
    </w:pPr>
    <w:r w:rsidRPr="00317795">
      <w:rPr>
        <w:rFonts w:ascii="AvantGardEFNormal" w:hAnsi="AvantGardEFNormal"/>
        <w:b/>
        <w:sz w:val="18"/>
        <w:szCs w:val="24"/>
      </w:rPr>
      <w:t>DIRECȚIA GENERALĂ</w:t>
    </w:r>
  </w:p>
  <w:p w:rsidR="00ED1D27" w:rsidRPr="00317795" w:rsidRDefault="00ED1D27" w:rsidP="00ED1D27">
    <w:pPr>
      <w:pStyle w:val="Header"/>
      <w:jc w:val="center"/>
      <w:rPr>
        <w:rFonts w:ascii="AvantGardEFNormal" w:hAnsi="AvantGardEFNormal"/>
        <w:b/>
        <w:sz w:val="18"/>
        <w:szCs w:val="24"/>
      </w:rPr>
    </w:pPr>
    <w:r w:rsidRPr="00317795">
      <w:rPr>
        <w:rFonts w:ascii="AvantGardEFNormal" w:hAnsi="AvantGardEFNormal"/>
        <w:b/>
        <w:sz w:val="18"/>
        <w:szCs w:val="24"/>
      </w:rPr>
      <w:t>ÎNVĂȚĂMÂNT SECUNDAR SUPERIOR ȘI EDUCAȚIE PERMANENTĂ</w:t>
    </w:r>
  </w:p>
  <w:p w:rsidR="00317795" w:rsidRPr="00D47DB5" w:rsidRDefault="00317795" w:rsidP="00317795">
    <w:pPr>
      <w:pStyle w:val="Header"/>
      <w:pBdr>
        <w:bottom w:val="single" w:sz="4" w:space="1" w:color="auto"/>
      </w:pBdr>
      <w:tabs>
        <w:tab w:val="clear" w:pos="4513"/>
        <w:tab w:val="clear" w:pos="9026"/>
        <w:tab w:val="left" w:pos="7470"/>
      </w:tabs>
      <w:jc w:val="center"/>
      <w:rPr>
        <w:rFonts w:ascii="AvantGardEFNormal" w:hAnsi="AvantGardEFNorm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34C27"/>
    <w:multiLevelType w:val="hybridMultilevel"/>
    <w:tmpl w:val="70F62F8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C37CB"/>
    <w:multiLevelType w:val="hybridMultilevel"/>
    <w:tmpl w:val="1322483E"/>
    <w:lvl w:ilvl="0" w:tplc="977CD5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A4500"/>
    <w:multiLevelType w:val="hybridMultilevel"/>
    <w:tmpl w:val="C40EF7A4"/>
    <w:lvl w:ilvl="0" w:tplc="0CE292A8">
      <w:start w:val="1"/>
      <w:numFmt w:val="bullet"/>
      <w:lvlText w:val="-"/>
      <w:lvlJc w:val="left"/>
      <w:pPr>
        <w:ind w:left="360" w:hanging="360"/>
      </w:pPr>
      <w:rPr>
        <w:rFonts w:ascii="Trebuchet MS" w:eastAsia="Calibri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153C82"/>
    <w:multiLevelType w:val="hybridMultilevel"/>
    <w:tmpl w:val="A9BC3F12"/>
    <w:lvl w:ilvl="0" w:tplc="223229B6">
      <w:start w:val="9"/>
      <w:numFmt w:val="bullet"/>
      <w:lvlText w:val="-"/>
      <w:lvlJc w:val="left"/>
      <w:pPr>
        <w:ind w:left="720" w:hanging="360"/>
      </w:pPr>
      <w:rPr>
        <w:rFonts w:ascii="AvantGardEFNormal" w:eastAsia="Calibri" w:hAnsi="AvantGardEFNorma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7575E"/>
    <w:multiLevelType w:val="multilevel"/>
    <w:tmpl w:val="D6B4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S1MDUxM7Y0sTQ3MTVQ0lEKTi0uzszPAykwqgUAliUG0iwAAAA="/>
  </w:docVars>
  <w:rsids>
    <w:rsidRoot w:val="00063EF2"/>
    <w:rsid w:val="00063EF2"/>
    <w:rsid w:val="00090325"/>
    <w:rsid w:val="000F13F2"/>
    <w:rsid w:val="0011123D"/>
    <w:rsid w:val="001353C5"/>
    <w:rsid w:val="002436E7"/>
    <w:rsid w:val="002F3E18"/>
    <w:rsid w:val="0031533C"/>
    <w:rsid w:val="00317795"/>
    <w:rsid w:val="003C4EB9"/>
    <w:rsid w:val="00574BAD"/>
    <w:rsid w:val="006E7E34"/>
    <w:rsid w:val="00754088"/>
    <w:rsid w:val="007D5B75"/>
    <w:rsid w:val="007E5355"/>
    <w:rsid w:val="007F660E"/>
    <w:rsid w:val="00833207"/>
    <w:rsid w:val="00920181"/>
    <w:rsid w:val="009C7A56"/>
    <w:rsid w:val="00A31678"/>
    <w:rsid w:val="00AF11A2"/>
    <w:rsid w:val="00B2784D"/>
    <w:rsid w:val="00BA6F27"/>
    <w:rsid w:val="00BB2D9D"/>
    <w:rsid w:val="00CF0092"/>
    <w:rsid w:val="00CF4786"/>
    <w:rsid w:val="00D05F0A"/>
    <w:rsid w:val="00D47DB5"/>
    <w:rsid w:val="00DB49B2"/>
    <w:rsid w:val="00E853CA"/>
    <w:rsid w:val="00ED1D27"/>
    <w:rsid w:val="00F1142E"/>
    <w:rsid w:val="00F3423C"/>
    <w:rsid w:val="00F96FC4"/>
    <w:rsid w:val="00FC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C27F9"/>
  <w15:chartTrackingRefBased/>
  <w15:docId w15:val="{3631237A-B737-494D-8CA4-1E264EDD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7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F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A6F27"/>
  </w:style>
  <w:style w:type="paragraph" w:styleId="Footer">
    <w:name w:val="footer"/>
    <w:basedOn w:val="Normal"/>
    <w:link w:val="FooterChar"/>
    <w:uiPriority w:val="99"/>
    <w:unhideWhenUsed/>
    <w:rsid w:val="00BA6F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A6F27"/>
  </w:style>
  <w:style w:type="character" w:styleId="Strong">
    <w:name w:val="Strong"/>
    <w:basedOn w:val="DefaultParagraphFont"/>
    <w:uiPriority w:val="22"/>
    <w:qFormat/>
    <w:rsid w:val="00F1142E"/>
    <w:rPr>
      <w:b/>
      <w:bCs/>
    </w:rPr>
  </w:style>
  <w:style w:type="character" w:styleId="Hyperlink">
    <w:name w:val="Hyperlink"/>
    <w:basedOn w:val="DefaultParagraphFont"/>
    <w:uiPriority w:val="99"/>
    <w:unhideWhenUsed/>
    <w:rsid w:val="00ED1D27"/>
    <w:rPr>
      <w:color w:val="0000FF"/>
      <w:u w:val="single"/>
    </w:rPr>
  </w:style>
  <w:style w:type="paragraph" w:styleId="NoSpacing">
    <w:name w:val="No Spacing"/>
    <w:uiPriority w:val="1"/>
    <w:qFormat/>
    <w:rsid w:val="00317795"/>
    <w:pPr>
      <w:spacing w:after="0" w:line="240" w:lineRule="auto"/>
    </w:pPr>
    <w:rPr>
      <w:rFonts w:ascii="Arial" w:eastAsia="Times New Roman" w:hAnsi="Arial" w:cs="Times New Roman"/>
      <w:bCs/>
      <w:sz w:val="20"/>
      <w:szCs w:val="24"/>
      <w:lang w:val="ro-RO"/>
    </w:rPr>
  </w:style>
  <w:style w:type="table" w:styleId="TableGrid">
    <w:name w:val="Table Grid"/>
    <w:basedOn w:val="TableNormal"/>
    <w:uiPriority w:val="39"/>
    <w:rsid w:val="0075408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40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540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088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in.bunau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orin.trocaru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rin.trocaru@edu.go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ANTET_E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706F-0BE7-414D-A62F-CD43EDEAF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ANTET_EU.dotx</Template>
  <TotalTime>26</TotalTime>
  <Pages>5</Pages>
  <Words>1375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Cecilia-Veronica Macri</cp:lastModifiedBy>
  <cp:revision>4</cp:revision>
  <cp:lastPrinted>2019-02-13T13:16:00Z</cp:lastPrinted>
  <dcterms:created xsi:type="dcterms:W3CDTF">2019-02-14T08:13:00Z</dcterms:created>
  <dcterms:modified xsi:type="dcterms:W3CDTF">2019-02-15T17:26:00Z</dcterms:modified>
</cp:coreProperties>
</file>