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67" w:rsidRPr="00EA7E3E" w:rsidRDefault="00125C67" w:rsidP="00EA7E3E">
      <w:pPr>
        <w:jc w:val="right"/>
      </w:pPr>
      <w:r>
        <w:t>NR. 737 / 30.03.2016</w:t>
      </w:r>
    </w:p>
    <w:p w:rsidR="00125C67" w:rsidRPr="001E0A9B" w:rsidRDefault="00125C67" w:rsidP="00EA7E3E">
      <w:pPr>
        <w:spacing w:after="0" w:line="240" w:lineRule="auto"/>
        <w:jc w:val="right"/>
        <w:rPr>
          <w:b/>
          <w:sz w:val="24"/>
          <w:szCs w:val="24"/>
          <w:lang w:val="ro-RO"/>
        </w:rPr>
      </w:pPr>
      <w:r w:rsidRPr="001E0A9B">
        <w:rPr>
          <w:b/>
          <w:sz w:val="24"/>
          <w:szCs w:val="24"/>
          <w:lang w:val="ro-RO"/>
        </w:rPr>
        <w:t>ANEXA 4</w:t>
      </w:r>
    </w:p>
    <w:p w:rsidR="00125C67" w:rsidRPr="00780605" w:rsidRDefault="00125C67" w:rsidP="009A2C98">
      <w:pPr>
        <w:tabs>
          <w:tab w:val="left" w:pos="23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ab/>
      </w:r>
    </w:p>
    <w:p w:rsidR="00125C67" w:rsidRPr="00780605" w:rsidRDefault="00125C67" w:rsidP="009A2C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sz w:val="24"/>
          <w:szCs w:val="24"/>
          <w:lang w:val="ro-RO"/>
        </w:rPr>
        <w:t>CENTRALIZAREA DISCIPLINELOR OPŢIONALE LA NIVELUL UNITĂŢII ŞCOLARE</w:t>
      </w:r>
    </w:p>
    <w:p w:rsidR="00125C67" w:rsidRPr="00780605" w:rsidRDefault="00125C67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780605">
        <w:rPr>
          <w:rFonts w:ascii="Times New Roman" w:hAnsi="Times New Roman"/>
          <w:sz w:val="24"/>
          <w:szCs w:val="24"/>
          <w:lang w:val="ro-RO"/>
        </w:rPr>
        <w:t>Pentru anul şcolar 2016 - 2017</w:t>
      </w:r>
    </w:p>
    <w:p w:rsidR="00125C67" w:rsidRPr="00780605" w:rsidRDefault="00125C67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25C67" w:rsidRPr="00E13D43" w:rsidRDefault="00125C67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7"/>
        <w:gridCol w:w="1611"/>
        <w:gridCol w:w="6237"/>
        <w:gridCol w:w="1984"/>
        <w:gridCol w:w="1701"/>
        <w:gridCol w:w="1255"/>
        <w:gridCol w:w="1722"/>
      </w:tblGrid>
      <w:tr w:rsidR="00125C67" w:rsidRPr="00780605" w:rsidTr="006D046F">
        <w:tc>
          <w:tcPr>
            <w:tcW w:w="65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61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23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84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84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III A, B,C, D; IV A,B, 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II A; III A, B, D;  IV A,B,C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MEN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Stancu Silvia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V A, B,; VIII A, 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V C; VIIIB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Micul pictor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Martin Marcela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VI B, 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Elemente de limbaj muzical specific folclorului copiilor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Bruzan Petrișor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VI A, B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Personalități ale lumii antice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Jurj Cristian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V A, B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84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it-IT"/>
              </w:rPr>
              <w:t>VC; VI A, C; VII A,B,C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84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Muntean Florin</w:t>
            </w:r>
          </w:p>
        </w:tc>
        <w:tc>
          <w:tcPr>
            <w:tcW w:w="170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it-IT"/>
              </w:rPr>
              <w:t>VIII A,B,C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Țările Europei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Groza Septimiu</w:t>
            </w:r>
          </w:p>
        </w:tc>
        <w:tc>
          <w:tcPr>
            <w:tcW w:w="1701" w:type="dxa"/>
            <w:vAlign w:val="bottom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</w:rPr>
              <w:t>VII A, C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Resursele- JAROMÂNIA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Moț Mariana</w:t>
            </w:r>
          </w:p>
        </w:tc>
        <w:tc>
          <w:tcPr>
            <w:tcW w:w="1701" w:type="dxa"/>
            <w:vAlign w:val="bottom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V A,B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25C67" w:rsidRPr="00780605" w:rsidTr="00E16A31">
        <w:tc>
          <w:tcPr>
            <w:tcW w:w="65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11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Teodorescu Dacia</w:t>
            </w:r>
          </w:p>
        </w:tc>
        <w:tc>
          <w:tcPr>
            <w:tcW w:w="1701" w:type="dxa"/>
            <w:vAlign w:val="bottom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</w:rPr>
              <w:t>XI E; XII E, F</w:t>
            </w:r>
          </w:p>
        </w:tc>
        <w:tc>
          <w:tcPr>
            <w:tcW w:w="125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125C67" w:rsidRDefault="00125C67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125C67" w:rsidRPr="00780605" w:rsidRDefault="00125C67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125C67" w:rsidRDefault="00125C67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125C67" w:rsidRDefault="00125C67" w:rsidP="009A2C98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25C67" w:rsidRPr="00780605" w:rsidRDefault="00125C67" w:rsidP="009A2C98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NIVEL PRIMAR ȘI GIMNAZIAL</w:t>
      </w:r>
    </w:p>
    <w:p w:rsidR="00125C67" w:rsidRPr="00780605" w:rsidRDefault="00125C67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1275"/>
        <w:gridCol w:w="1276"/>
        <w:gridCol w:w="5812"/>
        <w:gridCol w:w="1984"/>
        <w:gridCol w:w="2268"/>
        <w:gridCol w:w="993"/>
        <w:gridCol w:w="850"/>
      </w:tblGrid>
      <w:tr w:rsidR="00125C67" w:rsidRPr="00780605" w:rsidTr="00F54C86">
        <w:trPr>
          <w:trHeight w:val="210"/>
        </w:trPr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780605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125C67" w:rsidRPr="00780605" w:rsidTr="007E4FD3">
        <w:trPr>
          <w:trHeight w:val="713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F54C86">
        <w:tc>
          <w:tcPr>
            <w:tcW w:w="709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275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812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</w:p>
        </w:tc>
      </w:tr>
      <w:tr w:rsidR="00125C67" w:rsidRPr="00780605" w:rsidTr="00AA3022">
        <w:trPr>
          <w:trHeight w:val="288"/>
        </w:trPr>
        <w:tc>
          <w:tcPr>
            <w:tcW w:w="709" w:type="dxa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II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125C67" w:rsidRPr="00780605" w:rsidTr="00DC420C">
        <w:trPr>
          <w:trHeight w:val="357"/>
        </w:trPr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III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III C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III D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IV C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TIC / Prietenul meu calculatorul 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și de protecție a mediului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Ilea Angela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Informatica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 IV-a Strei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TIC / Prietenul meu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Marcu Ioan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  III-a , a  Iv-a Sîncrai</w:t>
            </w:r>
          </w:p>
        </w:tc>
        <w:tc>
          <w:tcPr>
            <w:tcW w:w="127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it-IT"/>
              </w:rPr>
              <w:t>STIINTE/ Narura prietena mea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Moconi Severica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a  III-a Nădăştia de Jos</w:t>
            </w:r>
          </w:p>
        </w:tc>
        <w:tc>
          <w:tcPr>
            <w:tcW w:w="127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it-IT"/>
              </w:rPr>
              <w:t>Limba și literatura română/“Pe aripile cuvintelor”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Dubar Mircea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a IV-a Nădăştia de Jos</w:t>
            </w:r>
          </w:p>
        </w:tc>
        <w:tc>
          <w:tcPr>
            <w:tcW w:w="127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Consilere si orientare /“Arta de a te comporta”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Dubar Mircea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78060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25C67" w:rsidRPr="00780605" w:rsidTr="00DC420C">
        <w:tc>
          <w:tcPr>
            <w:tcW w:w="709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5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  IV-a Nădăştia de Sus</w:t>
            </w:r>
          </w:p>
        </w:tc>
        <w:tc>
          <w:tcPr>
            <w:tcW w:w="127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/ 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Armioni Dorina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Istorie/ Personalități ale lumii antice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Jurj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125C67" w:rsidRPr="00780605" w:rsidTr="00AF373F">
        <w:trPr>
          <w:trHeight w:val="18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/ Educație pentru sănătate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AF373F">
        <w:trPr>
          <w:trHeight w:val="31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Resursele- JAROMANIA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Mot Mariana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Educatie tehnologica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Istorie/ Personalități ale lumii antice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Jurj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125C67" w:rsidRPr="00780605" w:rsidTr="00AF373F">
        <w:trPr>
          <w:trHeight w:val="36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/ Educație pentru sănătate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AF373F">
        <w:trPr>
          <w:trHeight w:val="13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Resursele- JAROMANIA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Mot Mariana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Educatie tehnologica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C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125C67" w:rsidRPr="00780605" w:rsidTr="002C6CE0">
        <w:trPr>
          <w:trHeight w:val="33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/ Educație pentru sănătate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2C6CE0">
        <w:trPr>
          <w:trHeight w:val="15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Engleză /Engleză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Muzicală / Elemente de limbaj muzical specific folclorului copiilor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Bruzan Petrișor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muzicală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125C67" w:rsidRPr="00780605" w:rsidTr="002C6CE0">
        <w:trPr>
          <w:trHeight w:val="22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2C6CE0">
        <w:trPr>
          <w:trHeight w:val="25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Geografie/ Drumetind prin Europa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Sambovan Laura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2C6CE0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Muzicală / / Elemente de limbaj muzical specific folclorului copiilor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Bruzan Petrișor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muzicală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125C67" w:rsidRPr="00780605" w:rsidTr="002C6CE0">
        <w:trPr>
          <w:trHeight w:val="24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2C6CE0">
        <w:trPr>
          <w:trHeight w:val="22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Geografie/ Drumetind prin Europa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Draia 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184AFB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Engleză /Engleză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125C67" w:rsidRPr="00780605" w:rsidTr="00334F4E">
        <w:trPr>
          <w:trHeight w:val="585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Plastică / Micul pictor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Martin Marcela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Ed. Plastică</w:t>
            </w: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184AFB">
        <w:trPr>
          <w:trHeight w:val="150"/>
        </w:trPr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184AFB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DC420C"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 / 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Groza Septimiu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 / 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Groza Septimiu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DC420C"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Marcu Mihaela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DC420C"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Engleză /Engleză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 / 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DC420C"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Muntean Florin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Engleză /Engleză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Baciu Diana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DC420C">
        <w:tc>
          <w:tcPr>
            <w:tcW w:w="709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Muntean Florin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DC420C">
        <w:tc>
          <w:tcPr>
            <w:tcW w:w="709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275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76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 / 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125C67" w:rsidRPr="00780605" w:rsidTr="00380448">
        <w:tc>
          <w:tcPr>
            <w:tcW w:w="709" w:type="dxa"/>
            <w:vMerge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TIC / Prietenul meu, calculatorul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Muntean Florin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25C67" w:rsidRPr="00780605" w:rsidTr="003770C0">
        <w:trPr>
          <w:trHeight w:val="270"/>
        </w:trPr>
        <w:tc>
          <w:tcPr>
            <w:tcW w:w="709" w:type="dxa"/>
            <w:vMerge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 / Educație pentru sănătate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125C67" w:rsidRPr="00780605" w:rsidRDefault="00125C67" w:rsidP="009A2C98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125C67" w:rsidRPr="00E13D43" w:rsidRDefault="00125C67" w:rsidP="009A2C98">
      <w:pPr>
        <w:tabs>
          <w:tab w:val="left" w:pos="14873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</w:t>
      </w:r>
      <w:r w:rsidRPr="00E13D43">
        <w:rPr>
          <w:rFonts w:ascii="Times New Roman" w:hAnsi="Times New Roman"/>
          <w:b/>
          <w:i/>
          <w:sz w:val="24"/>
          <w:szCs w:val="24"/>
          <w:lang w:val="ro-RO"/>
        </w:rPr>
        <w:t>NIVEL LICEAL</w:t>
      </w:r>
    </w:p>
    <w:p w:rsidR="00125C67" w:rsidRPr="00780605" w:rsidRDefault="00125C67" w:rsidP="009A2C98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88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851"/>
        <w:gridCol w:w="1418"/>
        <w:gridCol w:w="4536"/>
        <w:gridCol w:w="1984"/>
        <w:gridCol w:w="1276"/>
        <w:gridCol w:w="1276"/>
        <w:gridCol w:w="1134"/>
        <w:gridCol w:w="708"/>
        <w:gridCol w:w="993"/>
      </w:tblGrid>
      <w:tr w:rsidR="00125C67" w:rsidRPr="00780605" w:rsidTr="00E7046A">
        <w:trPr>
          <w:trHeight w:val="300"/>
        </w:trPr>
        <w:tc>
          <w:tcPr>
            <w:tcW w:w="708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51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8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780605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26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411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NUMAR DE </w:t>
            </w:r>
            <w:smartTag w:uri="urn:schemas-microsoft-com:office:smarttags" w:element="place">
              <w:smartTag w:uri="urn:schemas-microsoft-com:office:smarttags" w:element="State">
                <w:r w:rsidRPr="00780605">
                  <w:rPr>
                    <w:rFonts w:ascii="Times New Roman" w:hAnsi="Times New Roman"/>
                    <w:sz w:val="24"/>
                    <w:szCs w:val="24"/>
                  </w:rPr>
                  <w:t>ORE</w:t>
                </w:r>
              </w:smartTag>
            </w:smartTag>
            <w:r w:rsidRPr="0078060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125C67" w:rsidRPr="00780605" w:rsidTr="00E7046A">
        <w:trPr>
          <w:trHeight w:val="390"/>
        </w:trPr>
        <w:tc>
          <w:tcPr>
            <w:tcW w:w="708" w:type="dxa"/>
            <w:vMerge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Nr. ore Trunchi comun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 Nr. ore Curriculum diferentiat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Nr. ore CDS</w:t>
            </w:r>
            <w:r w:rsidRPr="00780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Nr total ore</w:t>
            </w:r>
          </w:p>
        </w:tc>
      </w:tr>
      <w:tr w:rsidR="00125C67" w:rsidRPr="00780605" w:rsidTr="00E7046A">
        <w:trPr>
          <w:trHeight w:val="705"/>
        </w:trPr>
        <w:tc>
          <w:tcPr>
            <w:tcW w:w="708" w:type="dxa"/>
            <w:vMerge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IX C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Teodorescu </w:t>
            </w:r>
            <w:smartTag w:uri="urn:schemas-microsoft-com:office:smarttags" w:element="place">
              <w:smartTag w:uri="urn:schemas-microsoft-com:office:smarttags" w:element="State">
                <w:r w:rsidRPr="00780605">
                  <w:rPr>
                    <w:rFonts w:ascii="Times New Roman" w:hAnsi="Times New Roman"/>
                    <w:sz w:val="24"/>
                    <w:szCs w:val="24"/>
                  </w:rPr>
                  <w:t>Dacia</w:t>
                </w:r>
              </w:smartTag>
            </w:smartTag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 C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Chimie/Chimie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Marinescu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 D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Matematică / Matematica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Cimponer Raluca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Matematica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Teodorescu </w:t>
            </w:r>
            <w:smartTag w:uri="urn:schemas-microsoft-com:office:smarttags" w:element="place">
              <w:smartTag w:uri="urn:schemas-microsoft-com:office:smarttags" w:element="State">
                <w:r w:rsidRPr="00780605">
                  <w:rPr>
                    <w:rFonts w:ascii="Times New Roman" w:hAnsi="Times New Roman"/>
                    <w:sz w:val="24"/>
                    <w:szCs w:val="24"/>
                  </w:rPr>
                  <w:t>Dacia</w:t>
                </w:r>
              </w:smartTag>
            </w:smartTag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Educatie pentru sănătate /Educatie pentru sanatate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Teodorescu </w:t>
            </w:r>
            <w:smartTag w:uri="urn:schemas-microsoft-com:office:smarttags" w:element="place">
              <w:smartTag w:uri="urn:schemas-microsoft-com:office:smarttags" w:element="State">
                <w:r w:rsidRPr="00780605">
                  <w:rPr>
                    <w:rFonts w:ascii="Times New Roman" w:hAnsi="Times New Roman"/>
                    <w:sz w:val="24"/>
                    <w:szCs w:val="24"/>
                  </w:rPr>
                  <w:t>Dacia</w:t>
                </w:r>
              </w:smartTag>
            </w:smartTag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 /Biologie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Mladin Raluca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XII D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Matematica / Matematica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Popesc Andreea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Matematica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XII D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Op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ţional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Educatie pentru sănătate /Educatie pentru sanatate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 xml:space="preserve">Teodorescu </w:t>
            </w:r>
            <w:smartTag w:uri="urn:schemas-microsoft-com:office:smarttags" w:element="place">
              <w:smartTag w:uri="urn:schemas-microsoft-com:office:smarttags" w:element="State">
                <w:r w:rsidRPr="00780605">
                  <w:rPr>
                    <w:rFonts w:ascii="Times New Roman" w:hAnsi="Times New Roman"/>
                    <w:sz w:val="24"/>
                    <w:szCs w:val="24"/>
                  </w:rPr>
                  <w:t>Dacia</w:t>
                </w:r>
              </w:smartTag>
            </w:smartTag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XII D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Marinescu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C67" w:rsidRPr="00780605" w:rsidTr="00DC420C">
        <w:tc>
          <w:tcPr>
            <w:tcW w:w="70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34.</w:t>
            </w:r>
          </w:p>
        </w:tc>
        <w:tc>
          <w:tcPr>
            <w:tcW w:w="851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XII D</w:t>
            </w:r>
          </w:p>
        </w:tc>
        <w:tc>
          <w:tcPr>
            <w:tcW w:w="1418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 /Biologie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Stancu Monica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06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5C67" w:rsidRPr="00780605" w:rsidRDefault="00125C67" w:rsidP="009A2C98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125C67" w:rsidRPr="00780605" w:rsidRDefault="00125C67" w:rsidP="009A2C98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25C67" w:rsidRPr="00780605" w:rsidRDefault="00125C67" w:rsidP="009A2C98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125C67" w:rsidRPr="00780605" w:rsidRDefault="00125C67" w:rsidP="009A2C9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5288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2"/>
        <w:gridCol w:w="1190"/>
        <w:gridCol w:w="1411"/>
        <w:gridCol w:w="2090"/>
        <w:gridCol w:w="4325"/>
        <w:gridCol w:w="2420"/>
        <w:gridCol w:w="3190"/>
      </w:tblGrid>
      <w:tr w:rsidR="00125C67" w:rsidRPr="00780605" w:rsidTr="00780605">
        <w:tc>
          <w:tcPr>
            <w:tcW w:w="662" w:type="dxa"/>
            <w:vMerge w:val="restart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90" w:type="dxa"/>
            <w:vMerge w:val="restart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1" w:type="dxa"/>
            <w:vMerge w:val="restart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4325" w:type="dxa"/>
            <w:vMerge w:val="restart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5610" w:type="dxa"/>
            <w:gridSpan w:val="2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125C67" w:rsidRPr="00780605" w:rsidTr="00780605">
        <w:trPr>
          <w:trHeight w:val="324"/>
        </w:trPr>
        <w:tc>
          <w:tcPr>
            <w:tcW w:w="662" w:type="dxa"/>
            <w:vMerge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  <w:vMerge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1" w:type="dxa"/>
            <w:vMerge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90" w:type="dxa"/>
            <w:vMerge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325" w:type="dxa"/>
            <w:vMerge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20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190" w:type="dxa"/>
            <w:vAlign w:val="center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 auto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Rezolvarea de probleme şi organizarea locului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Coman Luminița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 auto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Rezolvarea de probleme şi organizarea locului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Micșoniu Dumitru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 auto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Lucrul în echipă, pregătirea pentru integrarea la locul de muncă şi tranziţia  de la şcoală la locul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Luca Benonie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Construcții, instalații și lucrări publice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Tehnician desenator pentru construcţii şi instalaţii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Tranziţia de la şcoală la locul de muncă şi lucrul în echipă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Ferencz Gabriela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 și instalații pentru construcții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IX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Lăcătuş construcţii metalice şi utilaj tehnologic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Rezolvarea de probleme şi organizarea locului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Micșoniu Dumitru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IX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Construcții, instalații și lucrări publice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Zugrav, ipsosar, vopsitor, tapetar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Tranziţia de la şcoală la locul de muncă şi lucrul în echipă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Vițonescu Siminic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Lăcătuş construcţii metalice şi utilaj tehnologic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Lucrul în echipă, pregătirea pentru integrarea la locul de muncă şi tranziţia  de la şcoală la locul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Micșoniu Dumitru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Industrie textilă și pielărie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Confecționer produse textile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Tranziţia de la şcoală la locul de muncă şi pregătirea pentru integrarea la locul de muncă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Vișoi Viorica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Confecții – textile 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XI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Construcții, instalații și lucrări publice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Zugrav, ipsosar, vopsitor, tapetar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Tranziţia de la şcoală la locul de muncă şi lucrul în echipă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Vițonescu Siminic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Construcții</w:t>
            </w:r>
          </w:p>
        </w:tc>
      </w:tr>
      <w:tr w:rsidR="00125C67" w:rsidRPr="00780605" w:rsidTr="00780605">
        <w:tc>
          <w:tcPr>
            <w:tcW w:w="662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90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XI înv. special</w:t>
            </w:r>
          </w:p>
        </w:tc>
        <w:tc>
          <w:tcPr>
            <w:tcW w:w="1411" w:type="dxa"/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Industrie textilă și pielărie</w:t>
            </w:r>
          </w:p>
        </w:tc>
        <w:tc>
          <w:tcPr>
            <w:tcW w:w="2090" w:type="dxa"/>
            <w:tcBorders>
              <w:righ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Confecționer produse textile</w:t>
            </w:r>
          </w:p>
        </w:tc>
        <w:tc>
          <w:tcPr>
            <w:tcW w:w="4325" w:type="dxa"/>
            <w:tcBorders>
              <w:left w:val="single" w:sz="4" w:space="0" w:color="auto"/>
            </w:tcBorders>
          </w:tcPr>
          <w:p w:rsidR="00125C67" w:rsidRPr="00780605" w:rsidRDefault="00125C67" w:rsidP="009A2C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Tranziţia de la şcoală la locul de muncă şi lucrul în echipă</w:t>
            </w:r>
          </w:p>
        </w:tc>
        <w:tc>
          <w:tcPr>
            <w:tcW w:w="242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Vișoi Viorica</w:t>
            </w:r>
          </w:p>
        </w:tc>
        <w:tc>
          <w:tcPr>
            <w:tcW w:w="3190" w:type="dxa"/>
          </w:tcPr>
          <w:p w:rsidR="00125C67" w:rsidRPr="00780605" w:rsidRDefault="00125C67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Confecții – textile</w:t>
            </w:r>
          </w:p>
        </w:tc>
      </w:tr>
    </w:tbl>
    <w:p w:rsidR="00125C67" w:rsidRPr="00780605" w:rsidRDefault="00125C67" w:rsidP="009A2C9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25C67" w:rsidRPr="00780605" w:rsidRDefault="00125C67" w:rsidP="009A2C9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25C67" w:rsidRDefault="00125C67" w:rsidP="009A2C98">
      <w:pPr>
        <w:tabs>
          <w:tab w:val="left" w:pos="14873"/>
        </w:tabs>
        <w:spacing w:after="0" w:line="240" w:lineRule="auto"/>
        <w:jc w:val="center"/>
        <w:rPr>
          <w:rFonts w:cs="Calibri"/>
          <w:lang w:val="ro-RO"/>
        </w:rPr>
      </w:pPr>
      <w:r>
        <w:rPr>
          <w:rFonts w:cs="Calibri"/>
          <w:lang w:val="ro-RO"/>
        </w:rPr>
        <w:t xml:space="preserve">Director, </w:t>
      </w:r>
    </w:p>
    <w:p w:rsidR="00125C67" w:rsidRPr="00E16A31" w:rsidRDefault="00125C67" w:rsidP="009A2C98">
      <w:pPr>
        <w:tabs>
          <w:tab w:val="left" w:pos="14873"/>
        </w:tabs>
        <w:spacing w:after="0" w:line="240" w:lineRule="auto"/>
        <w:jc w:val="center"/>
        <w:rPr>
          <w:rFonts w:cs="Calibri"/>
          <w:lang w:val="ro-RO"/>
        </w:rPr>
      </w:pPr>
      <w:r>
        <w:rPr>
          <w:rFonts w:cs="Calibri"/>
          <w:lang w:val="ro-RO"/>
        </w:rPr>
        <w:t>ING. IOAN TEODORESCU</w:t>
      </w:r>
    </w:p>
    <w:sectPr w:rsidR="00125C67" w:rsidRPr="00E16A31" w:rsidSect="00EA7E3E">
      <w:headerReference w:type="default" r:id="rId7"/>
      <w:footerReference w:type="default" r:id="rId8"/>
      <w:headerReference w:type="first" r:id="rId9"/>
      <w:pgSz w:w="16839" w:h="11907" w:orient="landscape" w:code="9"/>
      <w:pgMar w:top="1134" w:right="567" w:bottom="567" w:left="567" w:header="181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C67" w:rsidRDefault="00125C67" w:rsidP="00E160F0">
      <w:pPr>
        <w:spacing w:after="0" w:line="240" w:lineRule="auto"/>
      </w:pPr>
      <w:r>
        <w:separator/>
      </w:r>
    </w:p>
  </w:endnote>
  <w:endnote w:type="continuationSeparator" w:id="0">
    <w:p w:rsidR="00125C67" w:rsidRDefault="00125C67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C67" w:rsidRDefault="00125C67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125C67" w:rsidRDefault="00125C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C67" w:rsidRDefault="00125C67" w:rsidP="00E160F0">
      <w:pPr>
        <w:spacing w:after="0" w:line="240" w:lineRule="auto"/>
      </w:pPr>
      <w:r>
        <w:separator/>
      </w:r>
    </w:p>
  </w:footnote>
  <w:footnote w:type="continuationSeparator" w:id="0">
    <w:p w:rsidR="00125C67" w:rsidRDefault="00125C67" w:rsidP="00E160F0">
      <w:pPr>
        <w:spacing w:after="0" w:line="240" w:lineRule="auto"/>
      </w:pPr>
      <w:r>
        <w:continuationSeparator/>
      </w:r>
    </w:p>
  </w:footnote>
  <w:footnote w:id="1">
    <w:p w:rsidR="00125C67" w:rsidRDefault="00125C67" w:rsidP="00EA7E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  <w:footnote w:id="2">
    <w:p w:rsidR="00125C67" w:rsidRDefault="00125C67" w:rsidP="00DC42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C67" w:rsidRDefault="00125C67" w:rsidP="00390027">
    <w:pPr>
      <w:pStyle w:val="Header"/>
      <w:jc w:val="center"/>
      <w:rPr>
        <w:rFonts w:ascii="Times New Roman" w:hAnsi="Times New Roman"/>
        <w:b/>
        <w:i/>
        <w:sz w:val="28"/>
        <w:szCs w:val="28"/>
        <w:lang w:val="pt-B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C67" w:rsidRPr="00780605" w:rsidRDefault="00125C67" w:rsidP="00E35989">
    <w:pPr>
      <w:pStyle w:val="Header"/>
      <w:jc w:val="center"/>
      <w:rPr>
        <w:noProof/>
      </w:rPr>
    </w:pPr>
    <w:r w:rsidRPr="0078060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1.5pt;height:130.5pt">
          <v:imagedata r:id="rId1" o:title=""/>
        </v:shape>
      </w:pict>
    </w:r>
  </w:p>
  <w:p w:rsidR="00125C67" w:rsidRDefault="00125C67" w:rsidP="00EA7E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692A3D"/>
    <w:multiLevelType w:val="hybridMultilevel"/>
    <w:tmpl w:val="05504C9C"/>
    <w:lvl w:ilvl="0" w:tplc="8314232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1420B"/>
    <w:multiLevelType w:val="hybridMultilevel"/>
    <w:tmpl w:val="A46E8DC0"/>
    <w:lvl w:ilvl="0" w:tplc="B9CA2F3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55C0C64"/>
    <w:multiLevelType w:val="hybridMultilevel"/>
    <w:tmpl w:val="F34EC1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3343BF"/>
    <w:multiLevelType w:val="hybridMultilevel"/>
    <w:tmpl w:val="B09CD5C4"/>
    <w:lvl w:ilvl="0" w:tplc="672A55D2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0F0"/>
    <w:rsid w:val="00002654"/>
    <w:rsid w:val="00017B02"/>
    <w:rsid w:val="0003647D"/>
    <w:rsid w:val="0004146F"/>
    <w:rsid w:val="00055FE1"/>
    <w:rsid w:val="000578EE"/>
    <w:rsid w:val="00073684"/>
    <w:rsid w:val="000833DD"/>
    <w:rsid w:val="000867E5"/>
    <w:rsid w:val="000A7178"/>
    <w:rsid w:val="000A7427"/>
    <w:rsid w:val="000B032C"/>
    <w:rsid w:val="000B40AA"/>
    <w:rsid w:val="000C6DD7"/>
    <w:rsid w:val="000C719E"/>
    <w:rsid w:val="000D0A8E"/>
    <w:rsid w:val="000E04E8"/>
    <w:rsid w:val="000E78D2"/>
    <w:rsid w:val="000F1E76"/>
    <w:rsid w:val="00103BDF"/>
    <w:rsid w:val="00106B61"/>
    <w:rsid w:val="001077EF"/>
    <w:rsid w:val="00120FF3"/>
    <w:rsid w:val="00125C67"/>
    <w:rsid w:val="00137189"/>
    <w:rsid w:val="00140B54"/>
    <w:rsid w:val="001475F6"/>
    <w:rsid w:val="001518EC"/>
    <w:rsid w:val="00171FAC"/>
    <w:rsid w:val="001751D3"/>
    <w:rsid w:val="00184AFB"/>
    <w:rsid w:val="001A09F3"/>
    <w:rsid w:val="001B7B91"/>
    <w:rsid w:val="001D2BF6"/>
    <w:rsid w:val="001E0A9B"/>
    <w:rsid w:val="001E2589"/>
    <w:rsid w:val="001E66ED"/>
    <w:rsid w:val="001F03E6"/>
    <w:rsid w:val="001F2F96"/>
    <w:rsid w:val="00206DA5"/>
    <w:rsid w:val="00213B82"/>
    <w:rsid w:val="0022093A"/>
    <w:rsid w:val="00223B4D"/>
    <w:rsid w:val="00227123"/>
    <w:rsid w:val="0027721E"/>
    <w:rsid w:val="002834D9"/>
    <w:rsid w:val="00286AE1"/>
    <w:rsid w:val="00297F8E"/>
    <w:rsid w:val="002A046C"/>
    <w:rsid w:val="002A4141"/>
    <w:rsid w:val="002B18D6"/>
    <w:rsid w:val="002C0FB6"/>
    <w:rsid w:val="002C69C8"/>
    <w:rsid w:val="002C6CE0"/>
    <w:rsid w:val="002D1E9B"/>
    <w:rsid w:val="002E4103"/>
    <w:rsid w:val="002E4B7B"/>
    <w:rsid w:val="002F0773"/>
    <w:rsid w:val="00313C3D"/>
    <w:rsid w:val="003202C2"/>
    <w:rsid w:val="00322F77"/>
    <w:rsid w:val="00324C5C"/>
    <w:rsid w:val="00326C5D"/>
    <w:rsid w:val="00334F4E"/>
    <w:rsid w:val="00337164"/>
    <w:rsid w:val="00337E3B"/>
    <w:rsid w:val="00356E36"/>
    <w:rsid w:val="00357D57"/>
    <w:rsid w:val="00375224"/>
    <w:rsid w:val="003770C0"/>
    <w:rsid w:val="00380448"/>
    <w:rsid w:val="003843B0"/>
    <w:rsid w:val="00390027"/>
    <w:rsid w:val="0039058D"/>
    <w:rsid w:val="00395111"/>
    <w:rsid w:val="003977FA"/>
    <w:rsid w:val="003A3F48"/>
    <w:rsid w:val="003B0B98"/>
    <w:rsid w:val="003B0D8D"/>
    <w:rsid w:val="003C05A4"/>
    <w:rsid w:val="004032C3"/>
    <w:rsid w:val="00404AE7"/>
    <w:rsid w:val="004055F4"/>
    <w:rsid w:val="004111E0"/>
    <w:rsid w:val="00414F47"/>
    <w:rsid w:val="004222A9"/>
    <w:rsid w:val="00424B89"/>
    <w:rsid w:val="0043530A"/>
    <w:rsid w:val="0044242F"/>
    <w:rsid w:val="004513A6"/>
    <w:rsid w:val="004600A2"/>
    <w:rsid w:val="004604DA"/>
    <w:rsid w:val="004652F9"/>
    <w:rsid w:val="004664F7"/>
    <w:rsid w:val="00475A38"/>
    <w:rsid w:val="004807A0"/>
    <w:rsid w:val="0048598E"/>
    <w:rsid w:val="00491294"/>
    <w:rsid w:val="00491A54"/>
    <w:rsid w:val="004C0D26"/>
    <w:rsid w:val="004C4C0B"/>
    <w:rsid w:val="004C6B78"/>
    <w:rsid w:val="004D5DD5"/>
    <w:rsid w:val="004E01E4"/>
    <w:rsid w:val="004E391F"/>
    <w:rsid w:val="00517D99"/>
    <w:rsid w:val="00525E7F"/>
    <w:rsid w:val="00544FCD"/>
    <w:rsid w:val="005502A8"/>
    <w:rsid w:val="00550998"/>
    <w:rsid w:val="0055514E"/>
    <w:rsid w:val="00575A3D"/>
    <w:rsid w:val="00586E7A"/>
    <w:rsid w:val="00594BE8"/>
    <w:rsid w:val="0059533F"/>
    <w:rsid w:val="005B67B2"/>
    <w:rsid w:val="005C68F2"/>
    <w:rsid w:val="005D0EB4"/>
    <w:rsid w:val="005D66D7"/>
    <w:rsid w:val="005D76E1"/>
    <w:rsid w:val="005E4E2C"/>
    <w:rsid w:val="005E584B"/>
    <w:rsid w:val="005F0018"/>
    <w:rsid w:val="005F0D02"/>
    <w:rsid w:val="005F5967"/>
    <w:rsid w:val="00606A63"/>
    <w:rsid w:val="0060729A"/>
    <w:rsid w:val="00641ACD"/>
    <w:rsid w:val="00653018"/>
    <w:rsid w:val="006602E1"/>
    <w:rsid w:val="00664FB2"/>
    <w:rsid w:val="00683649"/>
    <w:rsid w:val="00692CFC"/>
    <w:rsid w:val="006A3BFE"/>
    <w:rsid w:val="006A43D5"/>
    <w:rsid w:val="006C51E3"/>
    <w:rsid w:val="006D046F"/>
    <w:rsid w:val="006D1703"/>
    <w:rsid w:val="006D755E"/>
    <w:rsid w:val="00702842"/>
    <w:rsid w:val="007229EB"/>
    <w:rsid w:val="0072608A"/>
    <w:rsid w:val="007264B9"/>
    <w:rsid w:val="007472AF"/>
    <w:rsid w:val="00747780"/>
    <w:rsid w:val="00770E9D"/>
    <w:rsid w:val="00775687"/>
    <w:rsid w:val="00780605"/>
    <w:rsid w:val="0079137E"/>
    <w:rsid w:val="007A0D0E"/>
    <w:rsid w:val="007B0BB0"/>
    <w:rsid w:val="007B7CC3"/>
    <w:rsid w:val="007C2B3D"/>
    <w:rsid w:val="007E41AE"/>
    <w:rsid w:val="007E4798"/>
    <w:rsid w:val="007E4FD3"/>
    <w:rsid w:val="007E6C43"/>
    <w:rsid w:val="007E7AC9"/>
    <w:rsid w:val="007F02F3"/>
    <w:rsid w:val="00802716"/>
    <w:rsid w:val="0080498C"/>
    <w:rsid w:val="00807036"/>
    <w:rsid w:val="00825AA9"/>
    <w:rsid w:val="008343C5"/>
    <w:rsid w:val="00861D81"/>
    <w:rsid w:val="00873445"/>
    <w:rsid w:val="0088217F"/>
    <w:rsid w:val="00894093"/>
    <w:rsid w:val="00896320"/>
    <w:rsid w:val="008B7DD0"/>
    <w:rsid w:val="008C1950"/>
    <w:rsid w:val="008D0502"/>
    <w:rsid w:val="008F066C"/>
    <w:rsid w:val="008F074B"/>
    <w:rsid w:val="008F4FD6"/>
    <w:rsid w:val="008F797A"/>
    <w:rsid w:val="009003CB"/>
    <w:rsid w:val="009032E0"/>
    <w:rsid w:val="00914539"/>
    <w:rsid w:val="009222B4"/>
    <w:rsid w:val="00931472"/>
    <w:rsid w:val="009326E9"/>
    <w:rsid w:val="00946392"/>
    <w:rsid w:val="009601C5"/>
    <w:rsid w:val="009A2C98"/>
    <w:rsid w:val="009A6288"/>
    <w:rsid w:val="009C4E4E"/>
    <w:rsid w:val="009D6DB3"/>
    <w:rsid w:val="009D7ECC"/>
    <w:rsid w:val="009E1A25"/>
    <w:rsid w:val="009F08FE"/>
    <w:rsid w:val="009F5A0B"/>
    <w:rsid w:val="00A21B7B"/>
    <w:rsid w:val="00A35AA4"/>
    <w:rsid w:val="00A36465"/>
    <w:rsid w:val="00A424B1"/>
    <w:rsid w:val="00A565C6"/>
    <w:rsid w:val="00A57762"/>
    <w:rsid w:val="00A65975"/>
    <w:rsid w:val="00A8474A"/>
    <w:rsid w:val="00AA01CF"/>
    <w:rsid w:val="00AA0B63"/>
    <w:rsid w:val="00AA3022"/>
    <w:rsid w:val="00AA455F"/>
    <w:rsid w:val="00AA668C"/>
    <w:rsid w:val="00AB539B"/>
    <w:rsid w:val="00AB58EC"/>
    <w:rsid w:val="00AC673C"/>
    <w:rsid w:val="00AD0BFA"/>
    <w:rsid w:val="00AD1B10"/>
    <w:rsid w:val="00AF2C5B"/>
    <w:rsid w:val="00AF373F"/>
    <w:rsid w:val="00AF7D83"/>
    <w:rsid w:val="00B13228"/>
    <w:rsid w:val="00B141CC"/>
    <w:rsid w:val="00B147B9"/>
    <w:rsid w:val="00B32315"/>
    <w:rsid w:val="00B3454E"/>
    <w:rsid w:val="00B355D1"/>
    <w:rsid w:val="00B44078"/>
    <w:rsid w:val="00B4628C"/>
    <w:rsid w:val="00B6383E"/>
    <w:rsid w:val="00B83918"/>
    <w:rsid w:val="00BC6444"/>
    <w:rsid w:val="00BD751D"/>
    <w:rsid w:val="00BF05C9"/>
    <w:rsid w:val="00BF0C61"/>
    <w:rsid w:val="00C00980"/>
    <w:rsid w:val="00C10F88"/>
    <w:rsid w:val="00C17804"/>
    <w:rsid w:val="00C24A13"/>
    <w:rsid w:val="00C33B15"/>
    <w:rsid w:val="00C351D1"/>
    <w:rsid w:val="00C477E4"/>
    <w:rsid w:val="00C517BF"/>
    <w:rsid w:val="00C67B78"/>
    <w:rsid w:val="00C76D56"/>
    <w:rsid w:val="00C81CA0"/>
    <w:rsid w:val="00CB163D"/>
    <w:rsid w:val="00CB3168"/>
    <w:rsid w:val="00CC74C9"/>
    <w:rsid w:val="00CE424D"/>
    <w:rsid w:val="00CE6478"/>
    <w:rsid w:val="00CE6915"/>
    <w:rsid w:val="00D12162"/>
    <w:rsid w:val="00D46D79"/>
    <w:rsid w:val="00D5577C"/>
    <w:rsid w:val="00D57F02"/>
    <w:rsid w:val="00D7288C"/>
    <w:rsid w:val="00D73FFB"/>
    <w:rsid w:val="00D807CD"/>
    <w:rsid w:val="00D81B9E"/>
    <w:rsid w:val="00D97620"/>
    <w:rsid w:val="00DA497D"/>
    <w:rsid w:val="00DB1F39"/>
    <w:rsid w:val="00DB4C5E"/>
    <w:rsid w:val="00DC420C"/>
    <w:rsid w:val="00DD4A35"/>
    <w:rsid w:val="00DE624E"/>
    <w:rsid w:val="00DF336B"/>
    <w:rsid w:val="00E10ABA"/>
    <w:rsid w:val="00E13D43"/>
    <w:rsid w:val="00E160F0"/>
    <w:rsid w:val="00E16213"/>
    <w:rsid w:val="00E16A31"/>
    <w:rsid w:val="00E20215"/>
    <w:rsid w:val="00E23F8B"/>
    <w:rsid w:val="00E35989"/>
    <w:rsid w:val="00E42769"/>
    <w:rsid w:val="00E4317B"/>
    <w:rsid w:val="00E7046A"/>
    <w:rsid w:val="00E71EC6"/>
    <w:rsid w:val="00E7248F"/>
    <w:rsid w:val="00E76479"/>
    <w:rsid w:val="00E862C2"/>
    <w:rsid w:val="00E90B0D"/>
    <w:rsid w:val="00EA0762"/>
    <w:rsid w:val="00EA3263"/>
    <w:rsid w:val="00EA3EE2"/>
    <w:rsid w:val="00EA7E3E"/>
    <w:rsid w:val="00EB1FC4"/>
    <w:rsid w:val="00EB43CF"/>
    <w:rsid w:val="00ED1351"/>
    <w:rsid w:val="00ED1A42"/>
    <w:rsid w:val="00EF62BD"/>
    <w:rsid w:val="00F21FE6"/>
    <w:rsid w:val="00F24E03"/>
    <w:rsid w:val="00F27504"/>
    <w:rsid w:val="00F31528"/>
    <w:rsid w:val="00F37781"/>
    <w:rsid w:val="00F41F0E"/>
    <w:rsid w:val="00F54C86"/>
    <w:rsid w:val="00F61C65"/>
    <w:rsid w:val="00F63363"/>
    <w:rsid w:val="00F66C4B"/>
    <w:rsid w:val="00F754B8"/>
    <w:rsid w:val="00F877BF"/>
    <w:rsid w:val="00F911A9"/>
    <w:rsid w:val="00FA08A7"/>
    <w:rsid w:val="00FA0934"/>
    <w:rsid w:val="00FB7EFB"/>
    <w:rsid w:val="00FD0D02"/>
    <w:rsid w:val="00FD1DF6"/>
    <w:rsid w:val="00FD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2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7E41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41A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46D7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41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E41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46D79"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160F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160F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60F0"/>
    <w:rPr>
      <w:rFonts w:ascii="Tahoma" w:hAnsi="Tahoma" w:cs="Tahoma"/>
      <w:sz w:val="16"/>
      <w:szCs w:val="16"/>
    </w:rPr>
  </w:style>
  <w:style w:type="character" w:customStyle="1" w:styleId="CharChar2">
    <w:name w:val="Char Char2"/>
    <w:basedOn w:val="DefaultParagraphFont"/>
    <w:uiPriority w:val="99"/>
    <w:locked/>
    <w:rsid w:val="003843B0"/>
    <w:rPr>
      <w:rFonts w:ascii="Calibri" w:hAnsi="Calibri" w:cs="Times New Roman"/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99"/>
    <w:rsid w:val="008343C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uiPriority w:val="99"/>
    <w:rsid w:val="00E862C2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E862C2"/>
    <w:rPr>
      <w:rFonts w:cs="Times New Roman"/>
    </w:rPr>
  </w:style>
  <w:style w:type="character" w:styleId="Hyperlink">
    <w:name w:val="Hyperlink"/>
    <w:basedOn w:val="DefaultParagraphFont"/>
    <w:uiPriority w:val="99"/>
    <w:rsid w:val="00E862C2"/>
    <w:rPr>
      <w:rFonts w:cs="Times New Roman"/>
      <w:color w:val="0000FF"/>
      <w:u w:val="single"/>
    </w:rPr>
  </w:style>
  <w:style w:type="paragraph" w:customStyle="1" w:styleId="CaracterCaracter">
    <w:name w:val="Caracter Caracter"/>
    <w:basedOn w:val="Normal"/>
    <w:uiPriority w:val="99"/>
    <w:rsid w:val="004C0D26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4C0D26"/>
    <w:pPr>
      <w:spacing w:after="0" w:line="240" w:lineRule="auto"/>
      <w:jc w:val="center"/>
    </w:pPr>
    <w:rPr>
      <w:rFonts w:ascii="Comic Sans MS" w:eastAsia="Times New Roman" w:hAnsi="Comic Sans MS"/>
      <w:sz w:val="24"/>
      <w:szCs w:val="24"/>
      <w:lang w:val="ro-RO" w:eastAsia="ro-RO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7248F"/>
    <w:rPr>
      <w:rFonts w:cs="Times New Roman"/>
    </w:rPr>
  </w:style>
  <w:style w:type="paragraph" w:customStyle="1" w:styleId="Default">
    <w:name w:val="Default"/>
    <w:uiPriority w:val="99"/>
    <w:rsid w:val="008734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E16213"/>
  </w:style>
  <w:style w:type="paragraph" w:styleId="FootnoteText">
    <w:name w:val="footnote text"/>
    <w:basedOn w:val="Normal"/>
    <w:link w:val="FootnoteTextChar"/>
    <w:uiPriority w:val="99"/>
    <w:semiHidden/>
    <w:rsid w:val="00EA7E3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A7E3E"/>
    <w:rPr>
      <w:rFonts w:cs="Times New Roman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EA7E3E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435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73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6</Pages>
  <Words>1290</Words>
  <Characters>7353</Characters>
  <Application>Microsoft Office Outlook</Application>
  <DocSecurity>0</DocSecurity>
  <Lines>0</Lines>
  <Paragraphs>0</Paragraphs>
  <ScaleCrop>false</ScaleCrop>
  <Company>AD Hoc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atenţia Inspectorului Şcolar Educativ,</dc:title>
  <dc:subject/>
  <dc:creator>Raluca</dc:creator>
  <cp:keywords/>
  <dc:description/>
  <cp:lastModifiedBy>comp18</cp:lastModifiedBy>
  <cp:revision>20</cp:revision>
  <cp:lastPrinted>2016-03-30T06:42:00Z</cp:lastPrinted>
  <dcterms:created xsi:type="dcterms:W3CDTF">2016-03-30T05:53:00Z</dcterms:created>
  <dcterms:modified xsi:type="dcterms:W3CDTF">2016-03-30T08:10:00Z</dcterms:modified>
</cp:coreProperties>
</file>