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3DF" w:rsidRDefault="00792A17" w:rsidP="006E6E2F">
      <w:pPr>
        <w:rPr>
          <w:lang w:val="ro-RO"/>
        </w:rPr>
      </w:pPr>
      <w:r>
        <w:rPr>
          <w:lang w:val="ro-RO"/>
        </w:rPr>
        <w:t>Nr.</w:t>
      </w:r>
      <w:r w:rsidR="00DD245A">
        <w:rPr>
          <w:lang w:val="ro-RO"/>
        </w:rPr>
        <w:t>1572/29.03.</w:t>
      </w:r>
      <w:r>
        <w:rPr>
          <w:lang w:val="ro-RO"/>
        </w:rPr>
        <w:t>2016</w:t>
      </w:r>
    </w:p>
    <w:p w:rsidR="00792A17" w:rsidRDefault="00792A17" w:rsidP="006E6E2F">
      <w:pPr>
        <w:rPr>
          <w:lang w:val="ro-RO"/>
        </w:rPr>
      </w:pPr>
    </w:p>
    <w:p w:rsidR="006F1FC0" w:rsidRDefault="006F1FC0" w:rsidP="006F1FC0">
      <w:pPr>
        <w:jc w:val="right"/>
        <w:rPr>
          <w:b/>
          <w:lang w:val="ro-RO"/>
        </w:rPr>
      </w:pPr>
      <w:r>
        <w:rPr>
          <w:b/>
          <w:lang w:val="ro-RO"/>
        </w:rPr>
        <w:t>ANEXA 3</w:t>
      </w:r>
    </w:p>
    <w:p w:rsidR="006F1FC0" w:rsidRDefault="006F1FC0" w:rsidP="006F1FC0">
      <w:pPr>
        <w:jc w:val="center"/>
        <w:rPr>
          <w:b/>
          <w:lang w:val="ro-RO"/>
        </w:rPr>
      </w:pPr>
    </w:p>
    <w:p w:rsidR="006F1FC0" w:rsidRDefault="006F1FC0" w:rsidP="006F1FC0">
      <w:pPr>
        <w:jc w:val="center"/>
        <w:rPr>
          <w:b/>
          <w:lang w:val="ro-RO"/>
        </w:rPr>
      </w:pPr>
      <w:r>
        <w:rPr>
          <w:b/>
          <w:lang w:val="ro-RO"/>
        </w:rPr>
        <w:t>CENTRALIZAREA DISCIPLINELOR OPŢIONALE</w:t>
      </w:r>
    </w:p>
    <w:p w:rsidR="006F1FC0" w:rsidRDefault="006F1FC0" w:rsidP="006F1FC0">
      <w:pPr>
        <w:jc w:val="center"/>
        <w:rPr>
          <w:b/>
          <w:lang w:val="ro-RO"/>
        </w:rPr>
      </w:pPr>
      <w:r>
        <w:rPr>
          <w:b/>
          <w:lang w:val="ro-RO"/>
        </w:rPr>
        <w:t>LA NIVELUL UNITĂŢII ŞCOLARE</w:t>
      </w:r>
    </w:p>
    <w:p w:rsidR="006F1FC0" w:rsidRDefault="006F1FC0" w:rsidP="006F1FC0">
      <w:pPr>
        <w:jc w:val="center"/>
        <w:rPr>
          <w:lang w:val="ro-RO"/>
        </w:rPr>
      </w:pPr>
      <w:r>
        <w:rPr>
          <w:lang w:val="ro-RO"/>
        </w:rPr>
        <w:t>Pentru anul şcolar 2016 - 2017</w:t>
      </w:r>
    </w:p>
    <w:p w:rsidR="006F1FC0" w:rsidRDefault="006F1FC0" w:rsidP="006F1FC0">
      <w:pPr>
        <w:jc w:val="center"/>
        <w:rPr>
          <w:lang w:val="ro-RO"/>
        </w:rPr>
      </w:pPr>
    </w:p>
    <w:p w:rsidR="006F1FC0" w:rsidRDefault="006F1FC0" w:rsidP="006F1FC0">
      <w:pPr>
        <w:numPr>
          <w:ilvl w:val="0"/>
          <w:numId w:val="45"/>
        </w:numPr>
        <w:rPr>
          <w:b/>
          <w:i/>
          <w:lang w:val="ro-RO"/>
        </w:rPr>
      </w:pPr>
      <w:r>
        <w:rPr>
          <w:b/>
          <w:i/>
          <w:lang w:val="ro-RO"/>
        </w:rPr>
        <w:t>Tabel centralizator cu situaţia disciplinelor opţionale:</w:t>
      </w:r>
    </w:p>
    <w:p w:rsidR="006F1FC0" w:rsidRDefault="006F1FC0" w:rsidP="006F1FC0">
      <w:pPr>
        <w:ind w:left="720"/>
        <w:rPr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6F1FC0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Nivelul de studiu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Denumirea opţionalului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Programă</w:t>
            </w:r>
          </w:p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Planificare avizată şef catedră/director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28166E">
              <w:rPr>
                <w:lang w:val="ro-RO"/>
              </w:rPr>
              <w:t>Gimnaziu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VI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28166E">
              <w:rPr>
                <w:lang w:val="ro-RO"/>
              </w:rPr>
              <w:t>Gimnaziu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VII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28166E">
              <w:rPr>
                <w:lang w:val="ro-RO"/>
              </w:rPr>
              <w:t>Gimnaziu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VIII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Complemente de analiză matematică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Dumitru Angela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Astronomie şi astrofizică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Complemente de analiză matematică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Dumitru Angela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XIC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Astronomie şi astrofizică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XID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r w:rsidRPr="003746A0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Istoria partidelor politice în România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XIE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3746A0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C0122A">
            <w:pPr>
              <w:rPr>
                <w:lang w:val="ro-RO"/>
              </w:rPr>
            </w:pPr>
            <w:r>
              <w:rPr>
                <w:lang w:val="ro-RO"/>
              </w:rPr>
              <w:t>Autori de literatură latină creştină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3746A0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Istoria partidelor politice în România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3746A0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Metode matematice de rezolvare a problemelor în fizică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Aldea Simona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BB40B9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Modele operaţionale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001" w:rsidRDefault="00EA43AF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Chindea</w:t>
            </w:r>
            <w:proofErr w:type="spellEnd"/>
            <w:r>
              <w:rPr>
                <w:lang w:val="ro-RO"/>
              </w:rPr>
              <w:t xml:space="preserve"> Lola Simona</w:t>
            </w:r>
          </w:p>
          <w:p w:rsidR="00E01001" w:rsidRDefault="00E01001">
            <w:pPr>
              <w:rPr>
                <w:lang w:val="ro-RO"/>
              </w:rPr>
            </w:pPr>
          </w:p>
          <w:p w:rsidR="00E01001" w:rsidRDefault="00E01001">
            <w:pPr>
              <w:rPr>
                <w:lang w:val="ro-RO"/>
              </w:rPr>
            </w:pPr>
          </w:p>
          <w:p w:rsidR="00E01001" w:rsidRDefault="00E01001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XIIB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BB40B9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Complemente de matematică  pentru pregătirea examenului de bacalaureat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Dumitru Maria Angela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 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Metode matematice de rezolvare a problemelor în fizică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Aldea Simona Maria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6E7A0A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XIIC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Complemente de matematică  pentru pregătirea examenului de bacalaureat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Călinescu Cristian Mihai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XIID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Gramatică şi stilistică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 xml:space="preserve">Fizica </w:t>
            </w:r>
            <w:proofErr w:type="spellStart"/>
            <w:r>
              <w:rPr>
                <w:lang w:val="ro-RO"/>
              </w:rPr>
              <w:t>admosferei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Istoria </w:t>
            </w:r>
            <w:proofErr w:type="spellStart"/>
            <w:r>
              <w:rPr>
                <w:lang w:val="ro-RO"/>
              </w:rPr>
              <w:t>transilv</w:t>
            </w:r>
            <w:r w:rsidR="00EA43AF">
              <w:rPr>
                <w:lang w:val="ro-RO"/>
              </w:rPr>
              <w:t>aniei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Judeţul Hunedoara elemente geografice şi culturale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Oproiu Delia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 w:rsidP="00E01001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Capodopere ale literaturii universale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Furdui</w:t>
            </w:r>
            <w:proofErr w:type="spellEnd"/>
            <w:r>
              <w:rPr>
                <w:lang w:val="ro-RO"/>
              </w:rPr>
              <w:t xml:space="preserve"> Ioana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EA43AF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D26BB4"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Judeţul Hunedoara elemente geografice şi culturale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Bulz Aurica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  <w:tr w:rsidR="00F65123" w:rsidTr="006F1FC0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Pr="00D26BB4" w:rsidRDefault="00F65123">
            <w:pPr>
              <w:rPr>
                <w:lang w:val="ro-RO"/>
              </w:rPr>
            </w:pPr>
            <w:r>
              <w:rPr>
                <w:lang w:val="ro-RO"/>
              </w:rPr>
              <w:t>Liceu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Istoria </w:t>
            </w:r>
            <w:proofErr w:type="spellStart"/>
            <w:r>
              <w:rPr>
                <w:lang w:val="ro-RO"/>
              </w:rPr>
              <w:t>transilvaniei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 w:rsidP="00F65123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 w:rsidP="00F65123">
            <w:pPr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 w:rsidP="00F65123">
            <w:r w:rsidRPr="00C15C9F">
              <w:rPr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23" w:rsidRDefault="00F65123" w:rsidP="00F65123">
            <w:pPr>
              <w:rPr>
                <w:lang w:val="ro-RO"/>
              </w:rPr>
            </w:pPr>
            <w:r>
              <w:rPr>
                <w:lang w:val="ro-RO"/>
              </w:rPr>
              <w:t xml:space="preserve">Da </w:t>
            </w:r>
          </w:p>
        </w:tc>
      </w:tr>
    </w:tbl>
    <w:p w:rsidR="006F1FC0" w:rsidRDefault="006F1FC0" w:rsidP="006F1FC0">
      <w:pPr>
        <w:rPr>
          <w:rFonts w:ascii="Arial Narrow" w:hAnsi="Arial Narrow"/>
          <w:lang w:val="ro-RO"/>
        </w:rPr>
      </w:pPr>
    </w:p>
    <w:p w:rsidR="00C0122A" w:rsidRDefault="00C0122A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EA43AF" w:rsidRDefault="00EA43AF" w:rsidP="006F1FC0">
      <w:pPr>
        <w:rPr>
          <w:rFonts w:ascii="Arial Narrow" w:hAnsi="Arial Narrow"/>
          <w:lang w:val="ro-RO"/>
        </w:rPr>
      </w:pPr>
    </w:p>
    <w:p w:rsidR="006F1FC0" w:rsidRDefault="006F1FC0" w:rsidP="006F1FC0">
      <w:pPr>
        <w:numPr>
          <w:ilvl w:val="0"/>
          <w:numId w:val="45"/>
        </w:numPr>
        <w:rPr>
          <w:b/>
          <w:i/>
          <w:lang w:val="ro-RO"/>
        </w:rPr>
      </w:pPr>
      <w:r>
        <w:rPr>
          <w:b/>
          <w:i/>
          <w:lang w:val="ro-RO"/>
        </w:rPr>
        <w:lastRenderedPageBreak/>
        <w:t>Tipuri de CDŞ din unitatea de învăţământ</w:t>
      </w:r>
    </w:p>
    <w:p w:rsidR="006F1FC0" w:rsidRDefault="006F1FC0" w:rsidP="006F1FC0">
      <w:pPr>
        <w:ind w:left="720"/>
        <w:rPr>
          <w:b/>
          <w:i/>
          <w:lang w:val="ro-RO"/>
        </w:rPr>
      </w:pPr>
    </w:p>
    <w:tbl>
      <w:tblPr>
        <w:tblW w:w="11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862"/>
        <w:gridCol w:w="1276"/>
        <w:gridCol w:w="3095"/>
        <w:gridCol w:w="1513"/>
        <w:gridCol w:w="1631"/>
        <w:gridCol w:w="1134"/>
        <w:gridCol w:w="839"/>
      </w:tblGrid>
      <w:tr w:rsidR="006F1FC0" w:rsidTr="00EA43AF">
        <w:trPr>
          <w:trHeight w:val="210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Tipul de CDS</w:t>
            </w:r>
            <w:r>
              <w:rPr>
                <w:rStyle w:val="Referinnotdesubsol"/>
                <w:lang w:val="ro-RO"/>
              </w:rPr>
              <w:footnoteReference w:id="1"/>
            </w:r>
            <w:r>
              <w:rPr>
                <w:lang w:val="ro-RO"/>
              </w:rPr>
              <w:t>/</w:t>
            </w:r>
          </w:p>
          <w:p w:rsidR="006F1FC0" w:rsidRDefault="006F1FC0">
            <w:pPr>
              <w:jc w:val="center"/>
              <w:rPr>
                <w:lang w:val="ro-RO"/>
              </w:rPr>
            </w:pPr>
          </w:p>
        </w:tc>
        <w:tc>
          <w:tcPr>
            <w:tcW w:w="3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Disciplina/Numele complet al opţionalului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FC0" w:rsidRDefault="006F1FC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total de ore</w:t>
            </w:r>
          </w:p>
        </w:tc>
      </w:tr>
      <w:tr w:rsidR="006F1FC0" w:rsidTr="00EA43AF">
        <w:trPr>
          <w:trHeight w:val="90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  <w:tc>
          <w:tcPr>
            <w:tcW w:w="3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FC0" w:rsidRDefault="006F1FC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Nume prenume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FC0" w:rsidRDefault="006F1FC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1FC0" w:rsidRDefault="006F1FC0">
            <w:pPr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C1446A" w:rsidRDefault="00EA43AF">
            <w:pPr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Comşa Alexandru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Geografie/Limba engleză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Extintere</w:t>
            </w:r>
            <w:proofErr w:type="spellEnd"/>
            <w:r>
              <w:rPr>
                <w:lang w:val="ro-RO"/>
              </w:rPr>
              <w:t xml:space="preserve">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Oproiu Delia 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r w:rsidRPr="00C1446A">
              <w:rPr>
                <w:lang w:val="ro-RO"/>
              </w:rPr>
              <w:t xml:space="preserve">Opțional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Calculatoare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C1446A" w:rsidRDefault="00EA43AF">
            <w:pPr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F65123">
            <w:pPr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Comşa Alexandru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Geografie/Limba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r w:rsidRPr="00C1446A">
              <w:rPr>
                <w:lang w:val="ro-RO"/>
              </w:rPr>
              <w:t xml:space="preserve">Opțional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Calculatoare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r w:rsidRPr="00C1446A">
              <w:rPr>
                <w:lang w:val="ro-RO"/>
              </w:rPr>
              <w:t xml:space="preserve">Opțional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 w:rsidP="00EA1861">
            <w:pPr>
              <w:rPr>
                <w:lang w:val="ro-RO"/>
              </w:rPr>
            </w:pPr>
            <w:r>
              <w:rPr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Calculatoare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Extindere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Mustea Mihail Traian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Fizică/informatică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Extindere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Ionică Mircea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Fizică/Matematică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 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Ionică Mircea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Fizică/Matematică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IXE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latină/greacă veche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Mustea Mihail Traian</w:t>
            </w:r>
          </w:p>
          <w:p w:rsidR="00E01001" w:rsidRDefault="00E01001">
            <w:pPr>
              <w:jc w:val="center"/>
              <w:rPr>
                <w:lang w:val="ro-RO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Fizică/informatică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17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Medrea Simona Maria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engleză/limba română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6C4AD9" w:rsidTr="00EA43A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6C4AD9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latină/greacă veche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4AD9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Matematică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01001">
            <w:pPr>
              <w:rPr>
                <w:lang w:val="ro-RO"/>
              </w:rPr>
            </w:pPr>
            <w:r>
              <w:rPr>
                <w:lang w:val="ro-RO"/>
              </w:rPr>
              <w:t>Complemente de analiză 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Matematică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Bolea Ramona Sorina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Astronomie şi astrofizică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Fizică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Extindere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Calculatoare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Kadar Emilia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Chindea</w:t>
            </w:r>
            <w:proofErr w:type="spellEnd"/>
            <w:r>
              <w:rPr>
                <w:lang w:val="ro-RO"/>
              </w:rPr>
              <w:t xml:space="preserve"> Lola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Complemente de analiză 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Matematică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Teglă</w:t>
            </w:r>
            <w:proofErr w:type="spellEnd"/>
            <w:r>
              <w:rPr>
                <w:lang w:val="ro-RO"/>
              </w:rPr>
              <w:t xml:space="preserve"> Mariana Elena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Medrea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engleză/limba română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Şerdean Ioan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Matematică/informatică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Chindea</w:t>
            </w:r>
            <w:proofErr w:type="spellEnd"/>
            <w:r>
              <w:rPr>
                <w:lang w:val="ro-RO"/>
              </w:rPr>
              <w:t xml:space="preserve"> Lola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EA43AF" w:rsidRDefault="00EA43AF" w:rsidP="00EA1861">
            <w:pPr>
              <w:jc w:val="center"/>
              <w:rPr>
                <w:sz w:val="20"/>
                <w:szCs w:val="20"/>
                <w:lang w:val="ro-RO"/>
              </w:rPr>
            </w:pPr>
            <w:r w:rsidRPr="00EA43AF">
              <w:rPr>
                <w:sz w:val="20"/>
                <w:szCs w:val="20"/>
                <w:lang w:val="ro-RO"/>
              </w:rPr>
              <w:t xml:space="preserve">Opţional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EA43AF" w:rsidRDefault="00EA43AF" w:rsidP="00F65123">
            <w:pPr>
              <w:jc w:val="center"/>
              <w:rPr>
                <w:sz w:val="20"/>
                <w:szCs w:val="20"/>
                <w:lang w:val="ro-RO"/>
              </w:rPr>
            </w:pPr>
            <w:r w:rsidRPr="00EA43AF">
              <w:rPr>
                <w:sz w:val="20"/>
                <w:szCs w:val="20"/>
                <w:lang w:val="ro-RO"/>
              </w:rPr>
              <w:t>Astronomie şi astrofizică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Pr="00EA43AF" w:rsidRDefault="00EA43AF" w:rsidP="00F65123">
            <w:pPr>
              <w:jc w:val="center"/>
              <w:rPr>
                <w:sz w:val="20"/>
                <w:szCs w:val="20"/>
                <w:lang w:val="ro-RO"/>
              </w:rPr>
            </w:pPr>
            <w:r w:rsidRPr="00EA43AF">
              <w:rPr>
                <w:sz w:val="20"/>
                <w:szCs w:val="20"/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Fizică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EA43AF" w:rsidRDefault="00EA43AF" w:rsidP="00EA1861">
            <w:pPr>
              <w:jc w:val="center"/>
              <w:rPr>
                <w:sz w:val="20"/>
                <w:szCs w:val="20"/>
                <w:lang w:val="ro-RO"/>
              </w:rPr>
            </w:pPr>
            <w:r w:rsidRPr="00EA43AF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Pr="00EA43AF" w:rsidRDefault="00EA43AF" w:rsidP="00EA1861">
            <w:pPr>
              <w:jc w:val="center"/>
              <w:rPr>
                <w:sz w:val="20"/>
                <w:szCs w:val="20"/>
                <w:lang w:val="ro-RO"/>
              </w:rPr>
            </w:pPr>
            <w:r w:rsidRPr="00EA43AF"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Pr="00EA43AF" w:rsidRDefault="00EA43AF" w:rsidP="00EA1861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EA43AF">
              <w:rPr>
                <w:sz w:val="20"/>
                <w:szCs w:val="20"/>
                <w:lang w:val="ro-RO"/>
              </w:rPr>
              <w:t>Tegla</w:t>
            </w:r>
            <w:proofErr w:type="spellEnd"/>
            <w:r w:rsidRPr="00EA43AF">
              <w:rPr>
                <w:sz w:val="20"/>
                <w:szCs w:val="20"/>
                <w:lang w:val="ro-RO"/>
              </w:rPr>
              <w:t xml:space="preserve"> Mariana Elena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Biologie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39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latină/greacă veche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Istoria partidelor politice în România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Oproiu Delia 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Ghintuială</w:t>
            </w:r>
            <w:proofErr w:type="spellEnd"/>
            <w:r>
              <w:rPr>
                <w:lang w:val="ro-RO"/>
              </w:rPr>
              <w:t xml:space="preserve"> Irina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Medrea Simona Maria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engleză/limba română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XIF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Ghintuială</w:t>
            </w:r>
            <w:proofErr w:type="spellEnd"/>
            <w:r>
              <w:rPr>
                <w:lang w:val="ro-RO"/>
              </w:rPr>
              <w:t xml:space="preserve"> Irina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46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F65123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Autori de l</w:t>
            </w:r>
            <w:r w:rsidR="00EA43AF">
              <w:rPr>
                <w:lang w:val="ro-RO"/>
              </w:rPr>
              <w:t xml:space="preserve">iteratură </w:t>
            </w:r>
            <w:r>
              <w:rPr>
                <w:lang w:val="ro-RO"/>
              </w:rPr>
              <w:t>latină</w:t>
            </w:r>
            <w:r w:rsidR="00EA43AF">
              <w:rPr>
                <w:lang w:val="ro-RO"/>
              </w:rPr>
              <w:t xml:space="preserve"> creştină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Toncea</w:t>
            </w:r>
            <w:proofErr w:type="spellEnd"/>
            <w:r>
              <w:rPr>
                <w:lang w:val="ro-RO"/>
              </w:rPr>
              <w:t xml:space="preserve">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latină/greacă veche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044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Istoria partidelor politice în România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49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Metode matematice de rezolvare a problemelor în 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Aldea Simona Maria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E5FB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Teglă</w:t>
            </w:r>
            <w:proofErr w:type="spellEnd"/>
            <w:r>
              <w:rPr>
                <w:lang w:val="ro-RO"/>
              </w:rPr>
              <w:t xml:space="preserve"> Mariana Elena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Biologie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Comşa Alexandru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Geografie/Limba engleză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Călinescu Cristian Mihai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Matematică/fizică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Modele operaţionale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Chindea</w:t>
            </w:r>
            <w:proofErr w:type="spellEnd"/>
            <w:r>
              <w:rPr>
                <w:lang w:val="ro-RO"/>
              </w:rPr>
              <w:t xml:space="preserve"> Lola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Şerdean Ioan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Matematică/informatică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56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Teglă</w:t>
            </w:r>
            <w:proofErr w:type="spellEnd"/>
            <w:r>
              <w:rPr>
                <w:lang w:val="ro-RO"/>
              </w:rPr>
              <w:t xml:space="preserve"> Mariana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Biologie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Ghintuiala</w:t>
            </w:r>
            <w:proofErr w:type="spellEnd"/>
            <w:r>
              <w:rPr>
                <w:lang w:val="ro-RO"/>
              </w:rPr>
              <w:t xml:space="preserve"> Irina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  <w:r>
              <w:rPr>
                <w:lang w:val="ro-RO"/>
              </w:rPr>
              <w:t xml:space="preserve">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58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Matematică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59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Complemente de matematică  pentru pregătirea examenului de bacalaureat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Matematică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Opţional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Metode matematice de rezolvare a problemelor în 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Aldea Simona Maria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Pr="006E7A0A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 xml:space="preserve">Fizică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Teglă</w:t>
            </w:r>
            <w:proofErr w:type="spellEnd"/>
            <w:r>
              <w:rPr>
                <w:lang w:val="ro-RO"/>
              </w:rPr>
              <w:t xml:space="preserve"> Mariana Elena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Intensiv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>Medrea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rPr>
                <w:lang w:val="ro-RO"/>
              </w:rPr>
            </w:pPr>
            <w:r>
              <w:rPr>
                <w:lang w:val="ro-RO"/>
              </w:rPr>
              <w:t xml:space="preserve">Limba engleză/limba română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Călinescu Cristian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EA186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Matematică/fizică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Complemente de matematică  pentru pregătirea examenului de bacalaureat</w:t>
            </w:r>
          </w:p>
          <w:p w:rsidR="00F65123" w:rsidRDefault="00F65123">
            <w:pPr>
              <w:jc w:val="center"/>
              <w:rPr>
                <w:lang w:val="ro-RO"/>
              </w:rPr>
            </w:pPr>
            <w:bookmarkStart w:id="0" w:name="_GoBack"/>
            <w:bookmarkEnd w:id="0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Călinescu Cristian Mihai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Matematică/fizică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0100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Extindere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Chimie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Biologie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01001">
            <w:pPr>
              <w:rPr>
                <w:lang w:val="ro-RO"/>
              </w:rPr>
            </w:pPr>
            <w:r>
              <w:rPr>
                <w:lang w:val="ro-RO"/>
              </w:rPr>
              <w:t>Gramatică şi stilistică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Petric</w:t>
            </w:r>
            <w:proofErr w:type="spellEnd"/>
            <w:r>
              <w:rPr>
                <w:lang w:val="ro-RO"/>
              </w:rPr>
              <w:t xml:space="preserve">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Fizica atmosferei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Extindere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73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Opţional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01001">
            <w:pPr>
              <w:rPr>
                <w:lang w:val="ro-RO"/>
              </w:rPr>
            </w:pPr>
            <w:r>
              <w:rPr>
                <w:lang w:val="ro-RO"/>
              </w:rPr>
              <w:t>Istoria Transilvaniei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74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Oproiu Delia 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Judeţul Hunedoara elemente geografice şi culturale</w:t>
            </w:r>
          </w:p>
          <w:p w:rsidR="00EA43AF" w:rsidRDefault="00EA43AF">
            <w:pPr>
              <w:jc w:val="center"/>
              <w:rPr>
                <w:lang w:val="ro-RO"/>
              </w:rPr>
            </w:pPr>
          </w:p>
          <w:p w:rsidR="00EA43AF" w:rsidRDefault="00EA43AF">
            <w:pPr>
              <w:jc w:val="center"/>
              <w:rPr>
                <w:lang w:val="ro-RO"/>
              </w:rPr>
            </w:pPr>
          </w:p>
          <w:p w:rsidR="00E01001" w:rsidRDefault="00E01001">
            <w:pPr>
              <w:jc w:val="center"/>
              <w:rPr>
                <w:lang w:val="ro-RO"/>
              </w:rPr>
            </w:pPr>
          </w:p>
          <w:p w:rsidR="00E01001" w:rsidRDefault="00E01001">
            <w:pPr>
              <w:jc w:val="center"/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Oproiu  Delia 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76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XIIF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Furdui</w:t>
            </w:r>
            <w:proofErr w:type="spellEnd"/>
            <w:r>
              <w:rPr>
                <w:lang w:val="ro-RO"/>
              </w:rPr>
              <w:t xml:space="preserve"> Ioana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A43AF" w:rsidRDefault="002A15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77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Capodopere ale literaturii universale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Furdui</w:t>
            </w:r>
            <w:proofErr w:type="spellEnd"/>
            <w:r>
              <w:rPr>
                <w:lang w:val="ro-RO"/>
              </w:rPr>
              <w:t xml:space="preserve"> Ioana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Lb.română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ro-RO"/>
              </w:rPr>
              <w:t>lb.franceză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78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Bulz Aurica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Geografie/istorie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79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Judeţul Hunedoara elemente geografice şi culturale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Bulz Aurica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Geografie/istorie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  <w:tr w:rsidR="00EA43AF" w:rsidTr="00F65123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F65123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optional</w:t>
            </w:r>
            <w:proofErr w:type="spellEnd"/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3AF" w:rsidRDefault="00EA43AF" w:rsidP="00E01001">
            <w:pPr>
              <w:rPr>
                <w:lang w:val="ro-RO"/>
              </w:rPr>
            </w:pPr>
            <w:r>
              <w:rPr>
                <w:lang w:val="ro-RO"/>
              </w:rPr>
              <w:t xml:space="preserve">Istoria </w:t>
            </w:r>
            <w:proofErr w:type="spellStart"/>
            <w:r>
              <w:rPr>
                <w:lang w:val="ro-RO"/>
              </w:rPr>
              <w:t>transilvaniei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Bârlianu</w:t>
            </w:r>
            <w:proofErr w:type="spellEnd"/>
            <w:r>
              <w:rPr>
                <w:lang w:val="ro-RO"/>
              </w:rPr>
              <w:t xml:space="preserve">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 w:rsidP="00F651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Istorie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3AF" w:rsidRDefault="00EA43AF">
            <w:pPr>
              <w:jc w:val="center"/>
              <w:rPr>
                <w:lang w:val="ro-RO"/>
              </w:rPr>
            </w:pPr>
          </w:p>
        </w:tc>
      </w:tr>
    </w:tbl>
    <w:p w:rsidR="006F1FC0" w:rsidRDefault="006F1FC0" w:rsidP="006F1FC0">
      <w:pPr>
        <w:ind w:left="720"/>
        <w:rPr>
          <w:b/>
          <w:i/>
          <w:lang w:val="ro-RO"/>
        </w:rPr>
      </w:pPr>
    </w:p>
    <w:p w:rsidR="006F1FC0" w:rsidRDefault="006F1FC0" w:rsidP="006F1FC0">
      <w:pPr>
        <w:ind w:left="720"/>
        <w:rPr>
          <w:b/>
          <w:i/>
          <w:lang w:val="ro-RO"/>
        </w:rPr>
      </w:pPr>
    </w:p>
    <w:p w:rsidR="006F1FC0" w:rsidRDefault="006F1FC0" w:rsidP="006F1FC0">
      <w:pPr>
        <w:spacing w:line="200" w:lineRule="exact"/>
        <w:rPr>
          <w:rFonts w:ascii="Calibri" w:hAnsi="Calibri"/>
          <w:sz w:val="22"/>
        </w:rPr>
      </w:pPr>
    </w:p>
    <w:p w:rsidR="00792A17" w:rsidRDefault="00792A17" w:rsidP="006E6E2F">
      <w:pPr>
        <w:rPr>
          <w:lang w:val="ro-RO"/>
        </w:rPr>
      </w:pPr>
    </w:p>
    <w:p w:rsidR="00792A17" w:rsidRDefault="00792A17" w:rsidP="006E6E2F">
      <w:pPr>
        <w:rPr>
          <w:lang w:val="ro-RO"/>
        </w:rPr>
      </w:pPr>
      <w:r>
        <w:rPr>
          <w:lang w:val="ro-RO"/>
        </w:rPr>
        <w:tab/>
      </w:r>
      <w:r w:rsidR="00DD245A">
        <w:rPr>
          <w:lang w:val="ro-RO"/>
        </w:rPr>
        <w:t>DIRECTOR</w:t>
      </w:r>
      <w:r w:rsidR="00DD245A">
        <w:rPr>
          <w:lang w:val="ro-RO"/>
        </w:rPr>
        <w:tab/>
      </w:r>
      <w:r w:rsidR="00DD245A">
        <w:rPr>
          <w:lang w:val="ro-RO"/>
        </w:rPr>
        <w:tab/>
      </w:r>
      <w:r w:rsidR="00DD245A">
        <w:rPr>
          <w:lang w:val="ro-RO"/>
        </w:rPr>
        <w:tab/>
      </w:r>
      <w:r w:rsidR="00DD245A">
        <w:rPr>
          <w:lang w:val="ro-RO"/>
        </w:rPr>
        <w:tab/>
      </w:r>
      <w:r w:rsidR="00DD245A">
        <w:rPr>
          <w:lang w:val="ro-RO"/>
        </w:rPr>
        <w:tab/>
      </w:r>
      <w:r w:rsidR="00DD245A">
        <w:rPr>
          <w:lang w:val="ro-RO"/>
        </w:rPr>
        <w:tab/>
      </w:r>
      <w:r w:rsidR="00DD245A">
        <w:rPr>
          <w:lang w:val="ro-RO"/>
        </w:rPr>
        <w:tab/>
      </w:r>
    </w:p>
    <w:p w:rsidR="00DD245A" w:rsidRPr="00792A17" w:rsidRDefault="00DD245A" w:rsidP="006E6E2F">
      <w:pPr>
        <w:rPr>
          <w:lang w:val="ro-RO"/>
        </w:rPr>
      </w:pPr>
      <w:r>
        <w:rPr>
          <w:lang w:val="ro-RO"/>
        </w:rPr>
        <w:t>PROF.ALDEA SIMONA MARIA</w:t>
      </w:r>
    </w:p>
    <w:sectPr w:rsidR="00DD245A" w:rsidRPr="00792A17" w:rsidSect="003E08E3">
      <w:headerReference w:type="default" r:id="rId9"/>
      <w:footerReference w:type="default" r:id="rId10"/>
      <w:pgSz w:w="11906" w:h="16838"/>
      <w:pgMar w:top="1417" w:right="851" w:bottom="1417" w:left="709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513" w:rsidRDefault="00605513" w:rsidP="000701A9">
      <w:r>
        <w:separator/>
      </w:r>
    </w:p>
  </w:endnote>
  <w:endnote w:type="continuationSeparator" w:id="0">
    <w:p w:rsidR="00605513" w:rsidRDefault="00605513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123" w:rsidRDefault="00F65123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------------------------------------------------------------------------------------------------------------------------------------------------------------------------------------------</w:t>
    </w:r>
  </w:p>
  <w:p w:rsidR="00F65123" w:rsidRPr="004355C8" w:rsidRDefault="00F65123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F65123" w:rsidRDefault="00F65123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F65123" w:rsidRPr="007E504F" w:rsidRDefault="00F65123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F65123" w:rsidRPr="004355C8" w:rsidRDefault="00F65123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Pr="007E504F">
        <w:rPr>
          <w:rStyle w:val="Hyperlink"/>
          <w:b/>
          <w:sz w:val="20"/>
          <w:szCs w:val="20"/>
          <w:lang w:val="it-IT"/>
        </w:rPr>
        <w:t>http</w:t>
      </w:r>
      <w:r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513" w:rsidRDefault="00605513" w:rsidP="000701A9">
      <w:r>
        <w:separator/>
      </w:r>
    </w:p>
  </w:footnote>
  <w:footnote w:type="continuationSeparator" w:id="0">
    <w:p w:rsidR="00605513" w:rsidRDefault="00605513" w:rsidP="000701A9">
      <w:r>
        <w:continuationSeparator/>
      </w:r>
    </w:p>
  </w:footnote>
  <w:footnote w:id="1">
    <w:p w:rsidR="00F65123" w:rsidRDefault="00F65123" w:rsidP="006F1FC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F65123" w:rsidTr="002B1D85">
      <w:trPr>
        <w:trHeight w:val="1376"/>
      </w:trPr>
      <w:tc>
        <w:tcPr>
          <w:tcW w:w="1139" w:type="dxa"/>
        </w:tcPr>
        <w:p w:rsidR="00F65123" w:rsidRDefault="00F65123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5DDC6666" wp14:editId="6B513816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F65123" w:rsidRPr="00257F22" w:rsidRDefault="00F65123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F65123" w:rsidRPr="00257F22" w:rsidRDefault="00F65123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F65123" w:rsidRDefault="00F65123">
          <w:pPr>
            <w:pStyle w:val="Antet"/>
          </w:pPr>
        </w:p>
      </w:tc>
      <w:tc>
        <w:tcPr>
          <w:tcW w:w="852" w:type="dxa"/>
        </w:tcPr>
        <w:p w:rsidR="00F65123" w:rsidRPr="000701A9" w:rsidRDefault="00F65123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F65123" w:rsidRDefault="00F65123">
          <w:pPr>
            <w:pStyle w:val="Antet"/>
          </w:pPr>
          <w:r>
            <w:rPr>
              <w:noProof/>
              <w:lang w:eastAsia="ro-RO"/>
            </w:rPr>
            <w:drawing>
              <wp:inline distT="0" distB="0" distL="0" distR="0" wp14:anchorId="25E18673" wp14:editId="57EFB754">
                <wp:extent cx="1819275" cy="933450"/>
                <wp:effectExtent l="0" t="0" r="9525" b="0"/>
                <wp:docPr id="1" name="Imagine 1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927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65123" w:rsidRDefault="00F6512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4C0"/>
    <w:multiLevelType w:val="hybridMultilevel"/>
    <w:tmpl w:val="107009FA"/>
    <w:lvl w:ilvl="0" w:tplc="24C01F7E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A3536"/>
    <w:multiLevelType w:val="hybridMultilevel"/>
    <w:tmpl w:val="E9F88EC4"/>
    <w:lvl w:ilvl="0" w:tplc="880CBEE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61667"/>
    <w:multiLevelType w:val="hybridMultilevel"/>
    <w:tmpl w:val="4C2E05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67CDB"/>
    <w:multiLevelType w:val="hybridMultilevel"/>
    <w:tmpl w:val="623859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E0151"/>
    <w:multiLevelType w:val="hybridMultilevel"/>
    <w:tmpl w:val="5E264D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143DF"/>
    <w:multiLevelType w:val="hybridMultilevel"/>
    <w:tmpl w:val="82F6B5AC"/>
    <w:lvl w:ilvl="0" w:tplc="169CA10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16BF9"/>
    <w:multiLevelType w:val="hybridMultilevel"/>
    <w:tmpl w:val="C062F202"/>
    <w:lvl w:ilvl="0" w:tplc="E2B2695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F3707"/>
    <w:multiLevelType w:val="hybridMultilevel"/>
    <w:tmpl w:val="2A52D8D2"/>
    <w:lvl w:ilvl="0" w:tplc="ABF8E3D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A2B98"/>
    <w:multiLevelType w:val="hybridMultilevel"/>
    <w:tmpl w:val="6CCE9298"/>
    <w:lvl w:ilvl="0" w:tplc="3AF4FA3C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D1EC8"/>
    <w:multiLevelType w:val="hybridMultilevel"/>
    <w:tmpl w:val="D83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FC0E1F"/>
    <w:multiLevelType w:val="hybridMultilevel"/>
    <w:tmpl w:val="544C3998"/>
    <w:lvl w:ilvl="0" w:tplc="DD84BF0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2B0559"/>
    <w:multiLevelType w:val="hybridMultilevel"/>
    <w:tmpl w:val="C78CD1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C1796C"/>
    <w:multiLevelType w:val="hybridMultilevel"/>
    <w:tmpl w:val="DC94A1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276D98"/>
    <w:multiLevelType w:val="hybridMultilevel"/>
    <w:tmpl w:val="4D1489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46B6E"/>
    <w:multiLevelType w:val="hybridMultilevel"/>
    <w:tmpl w:val="61CEA9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C246D8"/>
    <w:multiLevelType w:val="hybridMultilevel"/>
    <w:tmpl w:val="3C923F86"/>
    <w:lvl w:ilvl="0" w:tplc="5EFE9B42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198C"/>
    <w:multiLevelType w:val="hybridMultilevel"/>
    <w:tmpl w:val="3AB0EE6C"/>
    <w:lvl w:ilvl="0" w:tplc="6E68E3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F71FD"/>
    <w:multiLevelType w:val="hybridMultilevel"/>
    <w:tmpl w:val="6164B01C"/>
    <w:lvl w:ilvl="0" w:tplc="BDC239A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AC6BB5"/>
    <w:multiLevelType w:val="hybridMultilevel"/>
    <w:tmpl w:val="B7F0E7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1B247E"/>
    <w:multiLevelType w:val="hybridMultilevel"/>
    <w:tmpl w:val="A55EAED2"/>
    <w:lvl w:ilvl="0" w:tplc="3F24CCFE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5D4E9C"/>
    <w:multiLevelType w:val="hybridMultilevel"/>
    <w:tmpl w:val="E8CA32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3552EE"/>
    <w:multiLevelType w:val="hybridMultilevel"/>
    <w:tmpl w:val="6FA22F8E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4A73B4"/>
    <w:multiLevelType w:val="hybridMultilevel"/>
    <w:tmpl w:val="2B420F42"/>
    <w:lvl w:ilvl="0" w:tplc="C5D2B30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2375DE"/>
    <w:multiLevelType w:val="hybridMultilevel"/>
    <w:tmpl w:val="4F6432B4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C272E"/>
    <w:multiLevelType w:val="hybridMultilevel"/>
    <w:tmpl w:val="106E966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485BBE"/>
    <w:multiLevelType w:val="hybridMultilevel"/>
    <w:tmpl w:val="F1B8B0E2"/>
    <w:lvl w:ilvl="0" w:tplc="5C8E397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91440D"/>
    <w:multiLevelType w:val="hybridMultilevel"/>
    <w:tmpl w:val="CA8C155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505A45"/>
    <w:multiLevelType w:val="hybridMultilevel"/>
    <w:tmpl w:val="7F069BE0"/>
    <w:lvl w:ilvl="0" w:tplc="8CF62ED6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3C28FA"/>
    <w:multiLevelType w:val="hybridMultilevel"/>
    <w:tmpl w:val="7DEA00E8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AB42EB"/>
    <w:multiLevelType w:val="hybridMultilevel"/>
    <w:tmpl w:val="CBC835A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1252F3"/>
    <w:multiLevelType w:val="hybridMultilevel"/>
    <w:tmpl w:val="1A0EF1B0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5641F5"/>
    <w:multiLevelType w:val="hybridMultilevel"/>
    <w:tmpl w:val="296463E0"/>
    <w:lvl w:ilvl="0" w:tplc="FD94DD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171CF8"/>
    <w:multiLevelType w:val="hybridMultilevel"/>
    <w:tmpl w:val="F47617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6E1E25"/>
    <w:multiLevelType w:val="hybridMultilevel"/>
    <w:tmpl w:val="830ABC68"/>
    <w:lvl w:ilvl="0" w:tplc="9CDAC66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CD36F7"/>
    <w:multiLevelType w:val="hybridMultilevel"/>
    <w:tmpl w:val="BDB0A0D2"/>
    <w:lvl w:ilvl="0" w:tplc="096850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DA4867"/>
    <w:multiLevelType w:val="hybridMultilevel"/>
    <w:tmpl w:val="A67A209A"/>
    <w:lvl w:ilvl="0" w:tplc="1BF61D3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48702A"/>
    <w:multiLevelType w:val="hybridMultilevel"/>
    <w:tmpl w:val="7610A640"/>
    <w:lvl w:ilvl="0" w:tplc="F01CF1D4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263631"/>
    <w:multiLevelType w:val="hybridMultilevel"/>
    <w:tmpl w:val="8A80B4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43468B"/>
    <w:multiLevelType w:val="hybridMultilevel"/>
    <w:tmpl w:val="0540C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4462E4"/>
    <w:multiLevelType w:val="hybridMultilevel"/>
    <w:tmpl w:val="8FFADA26"/>
    <w:lvl w:ilvl="0" w:tplc="8FA642A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035FB5"/>
    <w:multiLevelType w:val="hybridMultilevel"/>
    <w:tmpl w:val="F2EC12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F25DA"/>
    <w:multiLevelType w:val="hybridMultilevel"/>
    <w:tmpl w:val="CDB0807A"/>
    <w:lvl w:ilvl="0" w:tplc="5950CA9C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56766D"/>
    <w:multiLevelType w:val="hybridMultilevel"/>
    <w:tmpl w:val="2C6453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4E3485"/>
    <w:multiLevelType w:val="hybridMultilevel"/>
    <w:tmpl w:val="272083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7"/>
  </w:num>
  <w:num w:numId="3">
    <w:abstractNumId w:val="4"/>
  </w:num>
  <w:num w:numId="4">
    <w:abstractNumId w:val="42"/>
  </w:num>
  <w:num w:numId="5">
    <w:abstractNumId w:val="30"/>
  </w:num>
  <w:num w:numId="6">
    <w:abstractNumId w:val="25"/>
  </w:num>
  <w:num w:numId="7">
    <w:abstractNumId w:val="24"/>
  </w:num>
  <w:num w:numId="8">
    <w:abstractNumId w:val="29"/>
  </w:num>
  <w:num w:numId="9">
    <w:abstractNumId w:val="27"/>
  </w:num>
  <w:num w:numId="10">
    <w:abstractNumId w:val="31"/>
  </w:num>
  <w:num w:numId="11">
    <w:abstractNumId w:val="22"/>
  </w:num>
  <w:num w:numId="12">
    <w:abstractNumId w:val="28"/>
  </w:num>
  <w:num w:numId="13">
    <w:abstractNumId w:val="0"/>
  </w:num>
  <w:num w:numId="14">
    <w:abstractNumId w:val="18"/>
  </w:num>
  <w:num w:numId="15">
    <w:abstractNumId w:val="40"/>
  </w:num>
  <w:num w:numId="16">
    <w:abstractNumId w:val="26"/>
  </w:num>
  <w:num w:numId="17">
    <w:abstractNumId w:val="5"/>
  </w:num>
  <w:num w:numId="18">
    <w:abstractNumId w:val="8"/>
  </w:num>
  <w:num w:numId="19">
    <w:abstractNumId w:val="34"/>
  </w:num>
  <w:num w:numId="20">
    <w:abstractNumId w:val="10"/>
  </w:num>
  <w:num w:numId="21">
    <w:abstractNumId w:val="36"/>
  </w:num>
  <w:num w:numId="22">
    <w:abstractNumId w:val="20"/>
  </w:num>
  <w:num w:numId="23">
    <w:abstractNumId w:val="1"/>
  </w:num>
  <w:num w:numId="24">
    <w:abstractNumId w:val="7"/>
  </w:num>
  <w:num w:numId="25">
    <w:abstractNumId w:val="15"/>
  </w:num>
  <w:num w:numId="26">
    <w:abstractNumId w:val="23"/>
  </w:num>
  <w:num w:numId="27">
    <w:abstractNumId w:val="33"/>
  </w:num>
  <w:num w:numId="28">
    <w:abstractNumId w:val="19"/>
  </w:num>
  <w:num w:numId="29">
    <w:abstractNumId w:val="39"/>
  </w:num>
  <w:num w:numId="30">
    <w:abstractNumId w:val="21"/>
  </w:num>
  <w:num w:numId="31">
    <w:abstractNumId w:val="2"/>
  </w:num>
  <w:num w:numId="32">
    <w:abstractNumId w:val="14"/>
  </w:num>
  <w:num w:numId="33">
    <w:abstractNumId w:val="43"/>
  </w:num>
  <w:num w:numId="34">
    <w:abstractNumId w:val="11"/>
  </w:num>
  <w:num w:numId="35">
    <w:abstractNumId w:val="41"/>
  </w:num>
  <w:num w:numId="36">
    <w:abstractNumId w:val="44"/>
  </w:num>
  <w:num w:numId="37">
    <w:abstractNumId w:val="3"/>
  </w:num>
  <w:num w:numId="38">
    <w:abstractNumId w:val="12"/>
  </w:num>
  <w:num w:numId="39">
    <w:abstractNumId w:val="38"/>
  </w:num>
  <w:num w:numId="40">
    <w:abstractNumId w:val="9"/>
  </w:num>
  <w:num w:numId="41">
    <w:abstractNumId w:val="16"/>
  </w:num>
  <w:num w:numId="42">
    <w:abstractNumId w:val="6"/>
  </w:num>
  <w:num w:numId="43">
    <w:abstractNumId w:val="13"/>
  </w:num>
  <w:num w:numId="44">
    <w:abstractNumId w:val="32"/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142AF"/>
    <w:rsid w:val="00027249"/>
    <w:rsid w:val="0004519A"/>
    <w:rsid w:val="00051D63"/>
    <w:rsid w:val="0005544C"/>
    <w:rsid w:val="0005741F"/>
    <w:rsid w:val="000701A9"/>
    <w:rsid w:val="00080F1F"/>
    <w:rsid w:val="00084248"/>
    <w:rsid w:val="000B07AA"/>
    <w:rsid w:val="000B5365"/>
    <w:rsid w:val="000C526E"/>
    <w:rsid w:val="00167242"/>
    <w:rsid w:val="0018463B"/>
    <w:rsid w:val="001924F1"/>
    <w:rsid w:val="001A5626"/>
    <w:rsid w:val="001C7585"/>
    <w:rsid w:val="00222440"/>
    <w:rsid w:val="00253AD8"/>
    <w:rsid w:val="00257F22"/>
    <w:rsid w:val="002A151D"/>
    <w:rsid w:val="002A35BB"/>
    <w:rsid w:val="002B1D85"/>
    <w:rsid w:val="002C231C"/>
    <w:rsid w:val="002F45CD"/>
    <w:rsid w:val="0030354C"/>
    <w:rsid w:val="0036385C"/>
    <w:rsid w:val="00380F40"/>
    <w:rsid w:val="00381CEC"/>
    <w:rsid w:val="00390CF1"/>
    <w:rsid w:val="003A2A90"/>
    <w:rsid w:val="003D50EF"/>
    <w:rsid w:val="003E08E3"/>
    <w:rsid w:val="00440863"/>
    <w:rsid w:val="00475830"/>
    <w:rsid w:val="004A60E3"/>
    <w:rsid w:val="004C0919"/>
    <w:rsid w:val="004C7229"/>
    <w:rsid w:val="004D095A"/>
    <w:rsid w:val="005346E1"/>
    <w:rsid w:val="00544AC9"/>
    <w:rsid w:val="005833F0"/>
    <w:rsid w:val="00584846"/>
    <w:rsid w:val="00587176"/>
    <w:rsid w:val="005B1346"/>
    <w:rsid w:val="005C0E0F"/>
    <w:rsid w:val="005E055D"/>
    <w:rsid w:val="005E2450"/>
    <w:rsid w:val="00605513"/>
    <w:rsid w:val="0065306B"/>
    <w:rsid w:val="00694639"/>
    <w:rsid w:val="006A20E4"/>
    <w:rsid w:val="006B691F"/>
    <w:rsid w:val="006C4AD9"/>
    <w:rsid w:val="006E6E2F"/>
    <w:rsid w:val="006E7A0A"/>
    <w:rsid w:val="006F1FC0"/>
    <w:rsid w:val="006F3896"/>
    <w:rsid w:val="00712B99"/>
    <w:rsid w:val="00721637"/>
    <w:rsid w:val="00772ACF"/>
    <w:rsid w:val="00774505"/>
    <w:rsid w:val="00792A17"/>
    <w:rsid w:val="0079708C"/>
    <w:rsid w:val="007A5F2A"/>
    <w:rsid w:val="00820ABE"/>
    <w:rsid w:val="00860186"/>
    <w:rsid w:val="00887271"/>
    <w:rsid w:val="008B6B25"/>
    <w:rsid w:val="008C08D5"/>
    <w:rsid w:val="008C5698"/>
    <w:rsid w:val="008E7743"/>
    <w:rsid w:val="0094136B"/>
    <w:rsid w:val="00996055"/>
    <w:rsid w:val="00997D13"/>
    <w:rsid w:val="009A4E16"/>
    <w:rsid w:val="009B0C89"/>
    <w:rsid w:val="009C10F0"/>
    <w:rsid w:val="009D1ED9"/>
    <w:rsid w:val="009E3494"/>
    <w:rsid w:val="00A00889"/>
    <w:rsid w:val="00A1667F"/>
    <w:rsid w:val="00A362A9"/>
    <w:rsid w:val="00A423DE"/>
    <w:rsid w:val="00A52907"/>
    <w:rsid w:val="00A7338F"/>
    <w:rsid w:val="00B05F78"/>
    <w:rsid w:val="00B07EF9"/>
    <w:rsid w:val="00B12F27"/>
    <w:rsid w:val="00B2089F"/>
    <w:rsid w:val="00B47B09"/>
    <w:rsid w:val="00B50B1F"/>
    <w:rsid w:val="00BC59CB"/>
    <w:rsid w:val="00C0122A"/>
    <w:rsid w:val="00C076D1"/>
    <w:rsid w:val="00C1055D"/>
    <w:rsid w:val="00C20D3A"/>
    <w:rsid w:val="00C320D7"/>
    <w:rsid w:val="00C35ED4"/>
    <w:rsid w:val="00C849FB"/>
    <w:rsid w:val="00CA5CAA"/>
    <w:rsid w:val="00CF28CA"/>
    <w:rsid w:val="00D25368"/>
    <w:rsid w:val="00D43324"/>
    <w:rsid w:val="00D552FD"/>
    <w:rsid w:val="00D909C0"/>
    <w:rsid w:val="00DB0A8C"/>
    <w:rsid w:val="00DD245A"/>
    <w:rsid w:val="00E01001"/>
    <w:rsid w:val="00E044BB"/>
    <w:rsid w:val="00E16927"/>
    <w:rsid w:val="00E40600"/>
    <w:rsid w:val="00E7456B"/>
    <w:rsid w:val="00E874B0"/>
    <w:rsid w:val="00EA16A3"/>
    <w:rsid w:val="00EA1861"/>
    <w:rsid w:val="00EA43AF"/>
    <w:rsid w:val="00EE5FB6"/>
    <w:rsid w:val="00F15357"/>
    <w:rsid w:val="00F329A2"/>
    <w:rsid w:val="00F420D1"/>
    <w:rsid w:val="00F51567"/>
    <w:rsid w:val="00F65123"/>
    <w:rsid w:val="00F92350"/>
    <w:rsid w:val="00F94692"/>
    <w:rsid w:val="00FC408A"/>
    <w:rsid w:val="00FD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9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F1FC0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F1FC0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6F1FC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9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F1FC0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F1FC0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6F1F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E2525-3D51-4D89-9EC4-0D31C151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337</TotalTime>
  <Pages>1</Pages>
  <Words>1182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2016-03-30T07:03:00Z</cp:lastPrinted>
  <dcterms:created xsi:type="dcterms:W3CDTF">2016-03-24T09:07:00Z</dcterms:created>
  <dcterms:modified xsi:type="dcterms:W3CDTF">2016-03-30T07:42:00Z</dcterms:modified>
</cp:coreProperties>
</file>