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4904" w:rsidRPr="00CC1AD1" w:rsidRDefault="006F4904" w:rsidP="006F4904">
      <w:pPr>
        <w:jc w:val="center"/>
        <w:rPr>
          <w:lang w:val="fr-FR"/>
        </w:rPr>
      </w:pPr>
      <w:bookmarkStart w:id="0" w:name="_GoBack"/>
      <w:bookmarkEnd w:id="0"/>
      <w:r w:rsidRPr="00CC1AD1">
        <w:rPr>
          <w:noProof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-434340</wp:posOffset>
            </wp:positionH>
            <wp:positionV relativeFrom="paragraph">
              <wp:posOffset>-114300</wp:posOffset>
            </wp:positionV>
            <wp:extent cx="971550" cy="1143000"/>
            <wp:effectExtent l="1905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16000" contrast="1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114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E6532" w:rsidRPr="00CC1AD1">
        <w:rPr>
          <w:noProof/>
        </w:rPr>
        <w:drawing>
          <wp:anchor distT="0" distB="0" distL="114935" distR="114935" simplePos="0" relativeHeight="251661312" behindDoc="0" locked="0" layoutInCell="1" allowOverlap="1" wp14:anchorId="7D8ECFB7" wp14:editId="6AC39A5C">
            <wp:simplePos x="0" y="0"/>
            <wp:positionH relativeFrom="column">
              <wp:posOffset>-434340</wp:posOffset>
            </wp:positionH>
            <wp:positionV relativeFrom="paragraph">
              <wp:posOffset>-114300</wp:posOffset>
            </wp:positionV>
            <wp:extent cx="971550" cy="1143000"/>
            <wp:effectExtent l="19050" t="0" r="0" b="0"/>
            <wp:wrapSquare wrapText="bothSides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16000" contrast="1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114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E6532" w:rsidRPr="00CC1AD1">
        <w:rPr>
          <w:lang w:val="fr-FR"/>
        </w:rPr>
        <w:t>MINISTERUL EDUCAŢIEI</w:t>
      </w:r>
      <w:r w:rsidR="00261DF4">
        <w:rPr>
          <w:lang w:val="fr-FR"/>
        </w:rPr>
        <w:t xml:space="preserve"> NATIONALE</w:t>
      </w:r>
      <w:r w:rsidR="004E6532" w:rsidRPr="00CC1AD1">
        <w:rPr>
          <w:lang w:val="fr-FR"/>
        </w:rPr>
        <w:t xml:space="preserve"> ŞI CERCETĂRII ŞTIINŢIFICE</w:t>
      </w:r>
    </w:p>
    <w:p w:rsidR="006F4904" w:rsidRPr="00CC1AD1" w:rsidRDefault="006F4904" w:rsidP="006F4904">
      <w:pPr>
        <w:jc w:val="center"/>
      </w:pPr>
      <w:r w:rsidRPr="00CC1AD1">
        <w:t>INSPECTORATUL ŞCOLAR AL JUDEŢULUI HUNEDOARA</w:t>
      </w:r>
    </w:p>
    <w:p w:rsidR="006F4904" w:rsidRPr="00CC1AD1" w:rsidRDefault="006F4904" w:rsidP="006F4904">
      <w:pPr>
        <w:jc w:val="center"/>
      </w:pPr>
      <w:r w:rsidRPr="00CC1AD1">
        <w:t>ŞCOALA GIMNAZIALĂ GURASADA</w:t>
      </w:r>
    </w:p>
    <w:p w:rsidR="006F4904" w:rsidRPr="00CC1AD1" w:rsidRDefault="006F4904" w:rsidP="006F4904">
      <w:pPr>
        <w:jc w:val="center"/>
        <w:rPr>
          <w:lang w:val="fr-FR"/>
        </w:rPr>
      </w:pPr>
      <w:r w:rsidRPr="00CC1AD1">
        <w:t xml:space="preserve">Gurasada, Str. </w:t>
      </w:r>
      <w:proofErr w:type="spellStart"/>
      <w:r w:rsidRPr="00CC1AD1">
        <w:rPr>
          <w:lang w:val="fr-FR"/>
        </w:rPr>
        <w:t>Principală</w:t>
      </w:r>
      <w:proofErr w:type="spellEnd"/>
      <w:r w:rsidRPr="00CC1AD1">
        <w:rPr>
          <w:lang w:val="fr-FR"/>
        </w:rPr>
        <w:t>, Nr. 116, Tel</w:t>
      </w:r>
      <w:proofErr w:type="gramStart"/>
      <w:r w:rsidRPr="00CC1AD1">
        <w:rPr>
          <w:lang w:val="fr-FR"/>
        </w:rPr>
        <w:t>./</w:t>
      </w:r>
      <w:proofErr w:type="gramEnd"/>
      <w:r w:rsidRPr="00CC1AD1">
        <w:rPr>
          <w:lang w:val="fr-FR"/>
        </w:rPr>
        <w:t>Fax: 0254/648334</w:t>
      </w:r>
    </w:p>
    <w:p w:rsidR="006F4904" w:rsidRPr="00CC1AD1" w:rsidRDefault="006F4904" w:rsidP="006F4904">
      <w:pPr>
        <w:jc w:val="center"/>
        <w:rPr>
          <w:lang w:val="fr-FR"/>
        </w:rPr>
      </w:pPr>
      <w:proofErr w:type="gramStart"/>
      <w:r w:rsidRPr="00CC1AD1">
        <w:rPr>
          <w:lang w:val="fr-FR"/>
        </w:rPr>
        <w:t>e-mail</w:t>
      </w:r>
      <w:proofErr w:type="gramEnd"/>
      <w:r w:rsidRPr="00CC1AD1">
        <w:rPr>
          <w:lang w:val="fr-FR"/>
        </w:rPr>
        <w:t xml:space="preserve">: </w:t>
      </w:r>
      <w:hyperlink r:id="rId8" w:history="1">
        <w:r w:rsidRPr="00CC1AD1">
          <w:rPr>
            <w:rStyle w:val="Hyperlink"/>
            <w:lang w:val="fr-FR"/>
          </w:rPr>
          <w:t>scoalagurasada@yahoo.com</w:t>
        </w:r>
      </w:hyperlink>
    </w:p>
    <w:p w:rsidR="006F4904" w:rsidRDefault="006F4904" w:rsidP="006F4904">
      <w:pPr>
        <w:jc w:val="center"/>
        <w:rPr>
          <w:sz w:val="28"/>
        </w:rPr>
      </w:pPr>
    </w:p>
    <w:p w:rsidR="006F4904" w:rsidRDefault="006F4904" w:rsidP="006F4904">
      <w:r>
        <w:t>NR.</w:t>
      </w:r>
      <w:r w:rsidR="00B51F57">
        <w:t>78</w:t>
      </w:r>
      <w:r>
        <w:t>/</w:t>
      </w:r>
      <w:r w:rsidR="00B51F57">
        <w:t>1</w:t>
      </w:r>
      <w:r w:rsidR="003D13A2">
        <w:t>0</w:t>
      </w:r>
      <w:r w:rsidR="00CC274C">
        <w:t>.0</w:t>
      </w:r>
      <w:r w:rsidR="00B51F57">
        <w:t>2</w:t>
      </w:r>
      <w:r w:rsidR="00CC274C">
        <w:t>.</w:t>
      </w:r>
      <w:r w:rsidR="003D13A2">
        <w:t>201</w:t>
      </w:r>
      <w:r w:rsidR="00B51F57">
        <w:t>6</w:t>
      </w:r>
      <w:r>
        <w:t xml:space="preserve">                                                                                     </w:t>
      </w:r>
    </w:p>
    <w:p w:rsidR="0093215E" w:rsidRPr="00261DF4" w:rsidRDefault="00261DF4" w:rsidP="00C5276D">
      <w:pPr>
        <w:jc w:val="center"/>
        <w:rPr>
          <w:b/>
          <w:sz w:val="36"/>
          <w:szCs w:val="36"/>
          <w:lang w:val="en-US"/>
        </w:rPr>
      </w:pPr>
      <w:r w:rsidRPr="00261DF4">
        <w:rPr>
          <w:b/>
          <w:sz w:val="36"/>
          <w:szCs w:val="36"/>
        </w:rPr>
        <w:t>” Să ştii mai multe</w:t>
      </w:r>
      <w:r w:rsidR="003D13A2" w:rsidRPr="00261DF4">
        <w:rPr>
          <w:b/>
          <w:sz w:val="36"/>
          <w:szCs w:val="36"/>
        </w:rPr>
        <w:t>,</w:t>
      </w:r>
      <w:r w:rsidRPr="00261DF4">
        <w:rPr>
          <w:b/>
          <w:sz w:val="36"/>
          <w:szCs w:val="36"/>
        </w:rPr>
        <w:t xml:space="preserve"> </w:t>
      </w:r>
      <w:r w:rsidR="00456660" w:rsidRPr="00261DF4">
        <w:rPr>
          <w:b/>
          <w:sz w:val="36"/>
          <w:szCs w:val="36"/>
        </w:rPr>
        <w:t>să fii mai bun</w:t>
      </w:r>
      <w:r w:rsidR="003D13A2" w:rsidRPr="00261DF4">
        <w:rPr>
          <w:b/>
          <w:sz w:val="36"/>
          <w:szCs w:val="36"/>
        </w:rPr>
        <w:t>!</w:t>
      </w:r>
      <w:r w:rsidR="00456660" w:rsidRPr="00261DF4">
        <w:rPr>
          <w:b/>
          <w:sz w:val="36"/>
          <w:szCs w:val="36"/>
          <w:lang w:val="en-US"/>
        </w:rPr>
        <w:t>”</w:t>
      </w:r>
    </w:p>
    <w:p w:rsidR="00261DF4" w:rsidRDefault="00261DF4" w:rsidP="00C5276D">
      <w:pPr>
        <w:jc w:val="center"/>
        <w:rPr>
          <w:b/>
          <w:lang w:val="en-US"/>
        </w:rPr>
      </w:pPr>
    </w:p>
    <w:p w:rsidR="00261DF4" w:rsidRDefault="00261DF4" w:rsidP="00C5276D">
      <w:pPr>
        <w:jc w:val="center"/>
        <w:rPr>
          <w:b/>
          <w:lang w:val="en-US"/>
        </w:rPr>
      </w:pPr>
      <w:r>
        <w:rPr>
          <w:b/>
          <w:lang w:val="en-US"/>
        </w:rPr>
        <w:t>ANUL SCOLAR 2015-2016</w:t>
      </w:r>
    </w:p>
    <w:p w:rsidR="00261DF4" w:rsidRPr="00456660" w:rsidRDefault="00261DF4" w:rsidP="00C5276D">
      <w:pPr>
        <w:jc w:val="center"/>
        <w:rPr>
          <w:b/>
          <w:lang w:val="en-US"/>
        </w:rPr>
      </w:pPr>
    </w:p>
    <w:tbl>
      <w:tblPr>
        <w:tblStyle w:val="Tabelgril"/>
        <w:tblW w:w="13518" w:type="dxa"/>
        <w:tblLayout w:type="fixed"/>
        <w:tblLook w:val="04A0" w:firstRow="1" w:lastRow="0" w:firstColumn="1" w:lastColumn="0" w:noHBand="0" w:noVBand="1"/>
      </w:tblPr>
      <w:tblGrid>
        <w:gridCol w:w="558"/>
        <w:gridCol w:w="1882"/>
        <w:gridCol w:w="1241"/>
        <w:gridCol w:w="3717"/>
        <w:gridCol w:w="1260"/>
        <w:gridCol w:w="1402"/>
        <w:gridCol w:w="2648"/>
        <w:gridCol w:w="810"/>
      </w:tblGrid>
      <w:tr w:rsidR="006F4904" w:rsidTr="00C4095A">
        <w:tc>
          <w:tcPr>
            <w:tcW w:w="558" w:type="dxa"/>
          </w:tcPr>
          <w:p w:rsidR="006F4904" w:rsidRPr="005B7BDC" w:rsidRDefault="006F4904">
            <w:pPr>
              <w:rPr>
                <w:b/>
              </w:rPr>
            </w:pPr>
            <w:r w:rsidRPr="005B7BDC">
              <w:rPr>
                <w:b/>
              </w:rPr>
              <w:t>Nr.crt</w:t>
            </w:r>
          </w:p>
        </w:tc>
        <w:tc>
          <w:tcPr>
            <w:tcW w:w="1882" w:type="dxa"/>
          </w:tcPr>
          <w:p w:rsidR="006F4904" w:rsidRPr="005B7BDC" w:rsidRDefault="006F4904">
            <w:pPr>
              <w:rPr>
                <w:b/>
              </w:rPr>
            </w:pPr>
            <w:r w:rsidRPr="005B7BDC">
              <w:rPr>
                <w:b/>
              </w:rPr>
              <w:t>Unitatea de invatamant</w:t>
            </w:r>
          </w:p>
        </w:tc>
        <w:tc>
          <w:tcPr>
            <w:tcW w:w="1241" w:type="dxa"/>
          </w:tcPr>
          <w:p w:rsidR="006F4904" w:rsidRPr="005B7BDC" w:rsidRDefault="006F4904">
            <w:pPr>
              <w:rPr>
                <w:b/>
              </w:rPr>
            </w:pPr>
            <w:r w:rsidRPr="005B7BDC">
              <w:rPr>
                <w:b/>
              </w:rPr>
              <w:t>Loc.</w:t>
            </w:r>
          </w:p>
        </w:tc>
        <w:tc>
          <w:tcPr>
            <w:tcW w:w="3717" w:type="dxa"/>
          </w:tcPr>
          <w:p w:rsidR="006F4904" w:rsidRPr="005B7BDC" w:rsidRDefault="006F4904">
            <w:pPr>
              <w:rPr>
                <w:b/>
              </w:rPr>
            </w:pPr>
            <w:r w:rsidRPr="005B7BDC">
              <w:rPr>
                <w:b/>
              </w:rPr>
              <w:t>Tema/activitate</w:t>
            </w:r>
          </w:p>
        </w:tc>
        <w:tc>
          <w:tcPr>
            <w:tcW w:w="1260" w:type="dxa"/>
          </w:tcPr>
          <w:p w:rsidR="006F4904" w:rsidRPr="005B7BDC" w:rsidRDefault="006F4904">
            <w:pPr>
              <w:rPr>
                <w:b/>
              </w:rPr>
            </w:pPr>
            <w:r w:rsidRPr="005B7BDC">
              <w:rPr>
                <w:b/>
              </w:rPr>
              <w:t>Clasa/clasele</w:t>
            </w:r>
          </w:p>
        </w:tc>
        <w:tc>
          <w:tcPr>
            <w:tcW w:w="1402" w:type="dxa"/>
          </w:tcPr>
          <w:p w:rsidR="006F4904" w:rsidRPr="005B7BDC" w:rsidRDefault="006F4904">
            <w:pPr>
              <w:rPr>
                <w:b/>
              </w:rPr>
            </w:pPr>
            <w:r w:rsidRPr="005B7BDC">
              <w:rPr>
                <w:b/>
              </w:rPr>
              <w:t>Data</w:t>
            </w:r>
          </w:p>
        </w:tc>
        <w:tc>
          <w:tcPr>
            <w:tcW w:w="2648" w:type="dxa"/>
            <w:tcBorders>
              <w:right w:val="single" w:sz="4" w:space="0" w:color="auto"/>
            </w:tcBorders>
          </w:tcPr>
          <w:p w:rsidR="006F4904" w:rsidRPr="005B7BDC" w:rsidRDefault="006F4904">
            <w:pPr>
              <w:rPr>
                <w:b/>
              </w:rPr>
            </w:pPr>
            <w:r w:rsidRPr="005B7BDC">
              <w:rPr>
                <w:b/>
              </w:rPr>
              <w:t xml:space="preserve">Prof. coordonator </w:t>
            </w:r>
          </w:p>
        </w:tc>
        <w:tc>
          <w:tcPr>
            <w:tcW w:w="810" w:type="dxa"/>
            <w:tcBorders>
              <w:left w:val="single" w:sz="4" w:space="0" w:color="auto"/>
            </w:tcBorders>
          </w:tcPr>
          <w:p w:rsidR="006F4904" w:rsidRPr="005B7BDC" w:rsidRDefault="006F4904" w:rsidP="006F4904">
            <w:pPr>
              <w:rPr>
                <w:b/>
              </w:rPr>
            </w:pPr>
            <w:r w:rsidRPr="005B7BDC">
              <w:rPr>
                <w:b/>
              </w:rPr>
              <w:t>Nr. elevi implicati</w:t>
            </w:r>
          </w:p>
        </w:tc>
      </w:tr>
      <w:tr w:rsidR="00B81E0B" w:rsidTr="00C4095A">
        <w:tc>
          <w:tcPr>
            <w:tcW w:w="558" w:type="dxa"/>
            <w:vMerge w:val="restart"/>
          </w:tcPr>
          <w:p w:rsidR="00B81E0B" w:rsidRDefault="00B81E0B">
            <w:r>
              <w:t>1.</w:t>
            </w:r>
          </w:p>
        </w:tc>
        <w:tc>
          <w:tcPr>
            <w:tcW w:w="1882" w:type="dxa"/>
            <w:vMerge w:val="restart"/>
          </w:tcPr>
          <w:p w:rsidR="00B81E0B" w:rsidRDefault="00B81E0B">
            <w:r>
              <w:t>Scoala Gimnaziala Gurasada</w:t>
            </w:r>
          </w:p>
        </w:tc>
        <w:tc>
          <w:tcPr>
            <w:tcW w:w="1241" w:type="dxa"/>
            <w:vMerge w:val="restart"/>
          </w:tcPr>
          <w:p w:rsidR="00B81E0B" w:rsidRDefault="00B81E0B">
            <w:r>
              <w:t>Gurasada</w:t>
            </w:r>
          </w:p>
        </w:tc>
        <w:tc>
          <w:tcPr>
            <w:tcW w:w="3717" w:type="dxa"/>
            <w:tcBorders>
              <w:bottom w:val="single" w:sz="4" w:space="0" w:color="auto"/>
            </w:tcBorders>
          </w:tcPr>
          <w:p w:rsidR="00B81E0B" w:rsidRDefault="00B81E0B" w:rsidP="00491630">
            <w:r>
              <w:t>„</w:t>
            </w:r>
            <w:r w:rsidR="00B45099">
              <w:t>Valori spirit</w:t>
            </w:r>
            <w:r w:rsidR="006B3DCA">
              <w:t>u</w:t>
            </w:r>
            <w:r w:rsidR="00B45099">
              <w:t>ale</w:t>
            </w:r>
            <w:r>
              <w:t>”!</w:t>
            </w:r>
          </w:p>
          <w:p w:rsidR="00287339" w:rsidRDefault="00287339" w:rsidP="00491630">
            <w:r>
              <w:t>„</w:t>
            </w:r>
            <w:r w:rsidR="00B45099">
              <w:t>Pastele la romani</w:t>
            </w:r>
            <w:r>
              <w:t>!”</w:t>
            </w:r>
          </w:p>
          <w:p w:rsidR="00287339" w:rsidRDefault="00287339" w:rsidP="00B45099">
            <w:r>
              <w:t xml:space="preserve">„ </w:t>
            </w:r>
            <w:proofErr w:type="spellStart"/>
            <w:r w:rsidR="00B45099">
              <w:t>Maini</w:t>
            </w:r>
            <w:proofErr w:type="spellEnd"/>
            <w:r w:rsidR="00B45099">
              <w:t xml:space="preserve"> dibace</w:t>
            </w:r>
            <w:r>
              <w:t>!”</w:t>
            </w:r>
          </w:p>
          <w:p w:rsidR="00B45099" w:rsidRDefault="00B45099" w:rsidP="00B45099">
            <w:r>
              <w:t xml:space="preserve">„ Vreau sa </w:t>
            </w:r>
            <w:proofErr w:type="spellStart"/>
            <w:r>
              <w:t>stiu</w:t>
            </w:r>
            <w:proofErr w:type="spellEnd"/>
            <w:r>
              <w:t xml:space="preserve"> mai multe despre </w:t>
            </w:r>
            <w:proofErr w:type="spellStart"/>
            <w:r>
              <w:t>sanatatea</w:t>
            </w:r>
            <w:proofErr w:type="spellEnd"/>
            <w:r>
              <w:t xml:space="preserve"> mea!”</w:t>
            </w:r>
          </w:p>
        </w:tc>
        <w:tc>
          <w:tcPr>
            <w:tcW w:w="1260" w:type="dxa"/>
          </w:tcPr>
          <w:p w:rsidR="00B81E0B" w:rsidRDefault="00B81E0B">
            <w:r>
              <w:t>Primar</w:t>
            </w:r>
          </w:p>
          <w:p w:rsidR="00B81E0B" w:rsidRDefault="006B3DCA" w:rsidP="006B3DCA">
            <w:proofErr w:type="spellStart"/>
            <w:r>
              <w:t>Gradinita</w:t>
            </w:r>
            <w:proofErr w:type="spellEnd"/>
            <w:r>
              <w:t xml:space="preserve"> </w:t>
            </w:r>
          </w:p>
        </w:tc>
        <w:tc>
          <w:tcPr>
            <w:tcW w:w="1402" w:type="dxa"/>
          </w:tcPr>
          <w:p w:rsidR="00B81E0B" w:rsidRDefault="00B45099">
            <w:r>
              <w:t>18.04.2016</w:t>
            </w:r>
          </w:p>
          <w:p w:rsidR="008C06F5" w:rsidRDefault="008C06F5"/>
        </w:tc>
        <w:tc>
          <w:tcPr>
            <w:tcW w:w="2648" w:type="dxa"/>
            <w:tcBorders>
              <w:right w:val="single" w:sz="4" w:space="0" w:color="auto"/>
            </w:tcBorders>
          </w:tcPr>
          <w:p w:rsidR="00B81E0B" w:rsidRDefault="00B81E0B" w:rsidP="00B45099">
            <w:r>
              <w:t xml:space="preserve">Ed. </w:t>
            </w:r>
            <w:proofErr w:type="spellStart"/>
            <w:r w:rsidR="00B45099">
              <w:t>Joltann</w:t>
            </w:r>
            <w:proofErr w:type="spellEnd"/>
            <w:r w:rsidR="00B45099">
              <w:t xml:space="preserve"> Luisa</w:t>
            </w:r>
            <w:r>
              <w:t>, Prof. Todea Elena, Prof. Balasoiu Camelia, Prof. Tal Gheorghe, Ed. Dehelean Diana</w:t>
            </w:r>
          </w:p>
        </w:tc>
        <w:tc>
          <w:tcPr>
            <w:tcW w:w="810" w:type="dxa"/>
            <w:tcBorders>
              <w:left w:val="single" w:sz="4" w:space="0" w:color="auto"/>
            </w:tcBorders>
          </w:tcPr>
          <w:p w:rsidR="00B81E0B" w:rsidRDefault="00B45099">
            <w:r>
              <w:t>63</w:t>
            </w:r>
          </w:p>
        </w:tc>
      </w:tr>
      <w:tr w:rsidR="00B81E0B" w:rsidTr="00C5276D">
        <w:trPr>
          <w:trHeight w:val="693"/>
        </w:trPr>
        <w:tc>
          <w:tcPr>
            <w:tcW w:w="558" w:type="dxa"/>
            <w:vMerge/>
          </w:tcPr>
          <w:p w:rsidR="00B81E0B" w:rsidRDefault="00B81E0B"/>
        </w:tc>
        <w:tc>
          <w:tcPr>
            <w:tcW w:w="1882" w:type="dxa"/>
            <w:vMerge/>
          </w:tcPr>
          <w:p w:rsidR="00B81E0B" w:rsidRDefault="00B81E0B"/>
        </w:tc>
        <w:tc>
          <w:tcPr>
            <w:tcW w:w="1241" w:type="dxa"/>
            <w:vMerge/>
          </w:tcPr>
          <w:p w:rsidR="00B81E0B" w:rsidRDefault="00B81E0B"/>
        </w:tc>
        <w:tc>
          <w:tcPr>
            <w:tcW w:w="3717" w:type="dxa"/>
            <w:tcBorders>
              <w:bottom w:val="single" w:sz="4" w:space="0" w:color="auto"/>
            </w:tcBorders>
          </w:tcPr>
          <w:p w:rsidR="00B81E0B" w:rsidRPr="00C4095A" w:rsidRDefault="003D13A2">
            <w:r>
              <w:rPr>
                <w:color w:val="FF0000"/>
              </w:rPr>
              <w:t xml:space="preserve"> „</w:t>
            </w:r>
            <w:r w:rsidR="00B45099">
              <w:t xml:space="preserve">In laboratorul unei </w:t>
            </w:r>
            <w:proofErr w:type="spellStart"/>
            <w:r w:rsidR="00B45099">
              <w:t>carti</w:t>
            </w:r>
            <w:proofErr w:type="spellEnd"/>
            <w:r w:rsidR="00C4095A">
              <w:t>”</w:t>
            </w:r>
          </w:p>
          <w:p w:rsidR="00E53ECA" w:rsidRDefault="00B45099" w:rsidP="00B45099">
            <w:r>
              <w:t xml:space="preserve"> </w:t>
            </w:r>
            <w:r w:rsidR="00E53ECA">
              <w:t>„</w:t>
            </w:r>
            <w:r>
              <w:t>Realizarea unei povesti ilustrate.</w:t>
            </w:r>
            <w:r w:rsidR="00E53ECA">
              <w:t>”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B45099" w:rsidRDefault="00B81E0B" w:rsidP="00B45099">
            <w:r>
              <w:t>V, VI</w:t>
            </w:r>
          </w:p>
          <w:p w:rsidR="00B81E0B" w:rsidRDefault="00B81E0B" w:rsidP="00B45099">
            <w:r>
              <w:t>.</w:t>
            </w:r>
            <w:r w:rsidR="00B45099">
              <w:t>V</w:t>
            </w:r>
            <w:r>
              <w:t>II</w:t>
            </w:r>
            <w:r w:rsidR="00B45099">
              <w:t>,VIII</w:t>
            </w:r>
          </w:p>
        </w:tc>
        <w:tc>
          <w:tcPr>
            <w:tcW w:w="1402" w:type="dxa"/>
            <w:tcBorders>
              <w:bottom w:val="single" w:sz="4" w:space="0" w:color="auto"/>
            </w:tcBorders>
          </w:tcPr>
          <w:p w:rsidR="00B81E0B" w:rsidRDefault="00B45099" w:rsidP="00B45099">
            <w:r>
              <w:t>18</w:t>
            </w:r>
            <w:r w:rsidR="00C4095A">
              <w:t>.04.201</w:t>
            </w:r>
            <w:r>
              <w:t>6</w:t>
            </w:r>
          </w:p>
          <w:p w:rsidR="008C06F5" w:rsidRDefault="008C06F5" w:rsidP="00B45099"/>
        </w:tc>
        <w:tc>
          <w:tcPr>
            <w:tcW w:w="2648" w:type="dxa"/>
            <w:tcBorders>
              <w:bottom w:val="single" w:sz="4" w:space="0" w:color="auto"/>
              <w:right w:val="single" w:sz="4" w:space="0" w:color="auto"/>
            </w:tcBorders>
          </w:tcPr>
          <w:p w:rsidR="00B81E0B" w:rsidRDefault="00491630" w:rsidP="00B45099">
            <w:r>
              <w:t>Prof.</w:t>
            </w:r>
            <w:r w:rsidR="00B51F57">
              <w:t xml:space="preserve"> </w:t>
            </w:r>
            <w:r>
              <w:t>Tulbure Claudia,</w:t>
            </w:r>
            <w:r w:rsidR="00B81E0B">
              <w:t xml:space="preserve">, </w:t>
            </w:r>
          </w:p>
        </w:tc>
        <w:tc>
          <w:tcPr>
            <w:tcW w:w="810" w:type="dxa"/>
            <w:vMerge w:val="restart"/>
            <w:tcBorders>
              <w:left w:val="single" w:sz="4" w:space="0" w:color="auto"/>
            </w:tcBorders>
          </w:tcPr>
          <w:p w:rsidR="00B81E0B" w:rsidRDefault="00B45099">
            <w:r>
              <w:t>34</w:t>
            </w:r>
          </w:p>
        </w:tc>
      </w:tr>
      <w:tr w:rsidR="00A553EE" w:rsidTr="00C4095A">
        <w:trPr>
          <w:trHeight w:val="585"/>
        </w:trPr>
        <w:tc>
          <w:tcPr>
            <w:tcW w:w="558" w:type="dxa"/>
            <w:vMerge/>
          </w:tcPr>
          <w:p w:rsidR="00A553EE" w:rsidRDefault="00A553EE" w:rsidP="00A553EE"/>
        </w:tc>
        <w:tc>
          <w:tcPr>
            <w:tcW w:w="1882" w:type="dxa"/>
            <w:vMerge/>
          </w:tcPr>
          <w:p w:rsidR="00A553EE" w:rsidRDefault="00A553EE" w:rsidP="00A553EE"/>
        </w:tc>
        <w:tc>
          <w:tcPr>
            <w:tcW w:w="1241" w:type="dxa"/>
            <w:vMerge/>
          </w:tcPr>
          <w:p w:rsidR="00A553EE" w:rsidRDefault="00A553EE" w:rsidP="00A553EE"/>
        </w:tc>
        <w:tc>
          <w:tcPr>
            <w:tcW w:w="3717" w:type="dxa"/>
            <w:tcBorders>
              <w:top w:val="single" w:sz="4" w:space="0" w:color="auto"/>
            </w:tcBorders>
          </w:tcPr>
          <w:p w:rsidR="00A553EE" w:rsidRDefault="00A553EE" w:rsidP="00A553EE"/>
          <w:p w:rsidR="00A553EE" w:rsidRDefault="00A553EE" w:rsidP="00B45099">
            <w:r>
              <w:t>Probleme de mat</w:t>
            </w:r>
            <w:r w:rsidR="00B45099">
              <w:t>e</w:t>
            </w:r>
            <w:r>
              <w:t>matica distractiva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:rsidR="00B45099" w:rsidRDefault="00A553EE" w:rsidP="00A553EE">
            <w:r>
              <w:t>V, VI.</w:t>
            </w:r>
          </w:p>
          <w:p w:rsidR="00A553EE" w:rsidRDefault="00A553EE" w:rsidP="00A553EE">
            <w:r>
              <w:t>VII</w:t>
            </w:r>
            <w:r w:rsidR="00B45099">
              <w:t>,VIII</w:t>
            </w:r>
          </w:p>
        </w:tc>
        <w:tc>
          <w:tcPr>
            <w:tcW w:w="1402" w:type="dxa"/>
            <w:tcBorders>
              <w:top w:val="single" w:sz="4" w:space="0" w:color="auto"/>
              <w:bottom w:val="single" w:sz="4" w:space="0" w:color="auto"/>
            </w:tcBorders>
          </w:tcPr>
          <w:p w:rsidR="00A553EE" w:rsidRDefault="00B45099" w:rsidP="00B45099">
            <w:r>
              <w:t>18.04.2016</w:t>
            </w:r>
          </w:p>
        </w:tc>
        <w:tc>
          <w:tcPr>
            <w:tcW w:w="2648" w:type="dxa"/>
            <w:tcBorders>
              <w:top w:val="single" w:sz="4" w:space="0" w:color="auto"/>
              <w:right w:val="single" w:sz="4" w:space="0" w:color="auto"/>
            </w:tcBorders>
          </w:tcPr>
          <w:p w:rsidR="00A553EE" w:rsidRDefault="0005397F" w:rsidP="00B45099">
            <w:r>
              <w:t xml:space="preserve">Prof. </w:t>
            </w:r>
            <w:proofErr w:type="spellStart"/>
            <w:r w:rsidR="00B45099">
              <w:t>Bftea</w:t>
            </w:r>
            <w:proofErr w:type="spellEnd"/>
            <w:r w:rsidR="00B45099">
              <w:t xml:space="preserve"> Cristian</w:t>
            </w:r>
          </w:p>
        </w:tc>
        <w:tc>
          <w:tcPr>
            <w:tcW w:w="810" w:type="dxa"/>
            <w:vMerge/>
            <w:tcBorders>
              <w:left w:val="single" w:sz="4" w:space="0" w:color="auto"/>
            </w:tcBorders>
          </w:tcPr>
          <w:p w:rsidR="00A553EE" w:rsidRDefault="00A553EE" w:rsidP="00A553EE"/>
        </w:tc>
      </w:tr>
      <w:tr w:rsidR="00A553EE" w:rsidTr="00C4095A">
        <w:tc>
          <w:tcPr>
            <w:tcW w:w="558" w:type="dxa"/>
            <w:vMerge/>
          </w:tcPr>
          <w:p w:rsidR="00A553EE" w:rsidRDefault="00A553EE" w:rsidP="00A553EE"/>
        </w:tc>
        <w:tc>
          <w:tcPr>
            <w:tcW w:w="1882" w:type="dxa"/>
            <w:vMerge/>
          </w:tcPr>
          <w:p w:rsidR="00A553EE" w:rsidRDefault="00A553EE" w:rsidP="00A553EE"/>
        </w:tc>
        <w:tc>
          <w:tcPr>
            <w:tcW w:w="1241" w:type="dxa"/>
            <w:vMerge/>
          </w:tcPr>
          <w:p w:rsidR="00A553EE" w:rsidRDefault="00A553EE" w:rsidP="00A553EE"/>
        </w:tc>
        <w:tc>
          <w:tcPr>
            <w:tcW w:w="3717" w:type="dxa"/>
          </w:tcPr>
          <w:p w:rsidR="00A553EE" w:rsidRDefault="003D13A2" w:rsidP="00A553EE">
            <w:r>
              <w:t xml:space="preserve">Crosul de </w:t>
            </w:r>
            <w:proofErr w:type="spellStart"/>
            <w:r>
              <w:t>primavara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</w:tcBorders>
          </w:tcPr>
          <w:p w:rsidR="006B3DCA" w:rsidRDefault="00A553EE" w:rsidP="00A553EE">
            <w:r>
              <w:t>V, VI</w:t>
            </w:r>
          </w:p>
          <w:p w:rsidR="00A553EE" w:rsidRDefault="00A553EE" w:rsidP="00A553EE">
            <w:r>
              <w:t>VII</w:t>
            </w:r>
            <w:r w:rsidR="006B3DCA">
              <w:t>,VIII</w:t>
            </w:r>
          </w:p>
        </w:tc>
        <w:tc>
          <w:tcPr>
            <w:tcW w:w="1402" w:type="dxa"/>
            <w:tcBorders>
              <w:top w:val="single" w:sz="4" w:space="0" w:color="auto"/>
            </w:tcBorders>
          </w:tcPr>
          <w:p w:rsidR="00A553EE" w:rsidRDefault="00B45099" w:rsidP="00B45099">
            <w:r>
              <w:t>18.04.2016</w:t>
            </w:r>
          </w:p>
        </w:tc>
        <w:tc>
          <w:tcPr>
            <w:tcW w:w="2648" w:type="dxa"/>
            <w:tcBorders>
              <w:right w:val="single" w:sz="4" w:space="0" w:color="auto"/>
            </w:tcBorders>
          </w:tcPr>
          <w:p w:rsidR="00A553EE" w:rsidRDefault="00A553EE" w:rsidP="00A553EE">
            <w:r>
              <w:t>Prof. Voica Mihai</w:t>
            </w:r>
          </w:p>
        </w:tc>
        <w:tc>
          <w:tcPr>
            <w:tcW w:w="810" w:type="dxa"/>
            <w:vMerge/>
            <w:tcBorders>
              <w:left w:val="single" w:sz="4" w:space="0" w:color="auto"/>
            </w:tcBorders>
          </w:tcPr>
          <w:p w:rsidR="00A553EE" w:rsidRDefault="00A553EE" w:rsidP="00A553EE"/>
        </w:tc>
      </w:tr>
      <w:tr w:rsidR="00A553EE" w:rsidTr="00C4095A">
        <w:tc>
          <w:tcPr>
            <w:tcW w:w="558" w:type="dxa"/>
            <w:vMerge w:val="restart"/>
          </w:tcPr>
          <w:p w:rsidR="00A553EE" w:rsidRDefault="00A553EE" w:rsidP="00A553EE">
            <w:r>
              <w:t>2</w:t>
            </w:r>
          </w:p>
          <w:p w:rsidR="00B51F57" w:rsidRDefault="00B51F57" w:rsidP="00A553EE"/>
          <w:p w:rsidR="00B51F57" w:rsidRDefault="00B51F57" w:rsidP="00A553EE"/>
          <w:p w:rsidR="00B51F57" w:rsidRDefault="00B51F57" w:rsidP="00A553EE"/>
          <w:p w:rsidR="00B51F57" w:rsidRDefault="00B51F57" w:rsidP="00A553EE"/>
          <w:p w:rsidR="00B51F57" w:rsidRDefault="00B51F57" w:rsidP="00A553EE"/>
          <w:p w:rsidR="00B51F57" w:rsidRDefault="00B51F57" w:rsidP="00A553EE"/>
        </w:tc>
        <w:tc>
          <w:tcPr>
            <w:tcW w:w="1882" w:type="dxa"/>
            <w:vMerge w:val="restart"/>
          </w:tcPr>
          <w:p w:rsidR="00A553EE" w:rsidRDefault="00A553EE" w:rsidP="00A553EE">
            <w:proofErr w:type="spellStart"/>
            <w:r>
              <w:t>Scoala</w:t>
            </w:r>
            <w:proofErr w:type="spellEnd"/>
            <w:r>
              <w:t xml:space="preserve"> Gimnaziala Gurasada</w:t>
            </w:r>
          </w:p>
          <w:p w:rsidR="00B51F57" w:rsidRDefault="00B51F57" w:rsidP="00A553EE"/>
          <w:p w:rsidR="00B51F57" w:rsidRDefault="00B51F57" w:rsidP="00A553EE"/>
          <w:p w:rsidR="00B51F57" w:rsidRDefault="00B51F57" w:rsidP="00A553EE"/>
          <w:p w:rsidR="00B51F57" w:rsidRDefault="00B51F57" w:rsidP="00A553EE"/>
        </w:tc>
        <w:tc>
          <w:tcPr>
            <w:tcW w:w="1241" w:type="dxa"/>
            <w:vMerge w:val="restart"/>
          </w:tcPr>
          <w:p w:rsidR="00A553EE" w:rsidRDefault="00A553EE" w:rsidP="00A553EE">
            <w:r>
              <w:t>Gurasada</w:t>
            </w:r>
          </w:p>
          <w:p w:rsidR="00B51F57" w:rsidRDefault="00B51F57" w:rsidP="00A553EE"/>
          <w:p w:rsidR="00B51F57" w:rsidRDefault="00B51F57" w:rsidP="00A553EE"/>
          <w:p w:rsidR="00B51F57" w:rsidRDefault="00B51F57" w:rsidP="00A553EE"/>
          <w:p w:rsidR="00B51F57" w:rsidRDefault="00B51F57" w:rsidP="00A553EE"/>
          <w:p w:rsidR="00B51F57" w:rsidRDefault="00B51F57" w:rsidP="00A553EE"/>
          <w:p w:rsidR="00B51F57" w:rsidRDefault="00B51F57" w:rsidP="00A553EE"/>
        </w:tc>
        <w:tc>
          <w:tcPr>
            <w:tcW w:w="3717" w:type="dxa"/>
          </w:tcPr>
          <w:p w:rsidR="00A553EE" w:rsidRDefault="006B3DCA" w:rsidP="00A553EE">
            <w:r>
              <w:t xml:space="preserve">Omul </w:t>
            </w:r>
            <w:proofErr w:type="spellStart"/>
            <w:r>
              <w:t>sfinteste</w:t>
            </w:r>
            <w:proofErr w:type="spellEnd"/>
            <w:r>
              <w:t xml:space="preserve"> locul!</w:t>
            </w:r>
          </w:p>
        </w:tc>
        <w:tc>
          <w:tcPr>
            <w:tcW w:w="1260" w:type="dxa"/>
            <w:vMerge w:val="restart"/>
          </w:tcPr>
          <w:p w:rsidR="00A553EE" w:rsidRDefault="00A553EE" w:rsidP="00A553EE">
            <w:r>
              <w:t>Primar</w:t>
            </w:r>
          </w:p>
          <w:p w:rsidR="00A553EE" w:rsidRDefault="00A553EE" w:rsidP="006B3DCA">
            <w:proofErr w:type="spellStart"/>
            <w:r>
              <w:t>Gradinita</w:t>
            </w:r>
            <w:proofErr w:type="spellEnd"/>
            <w:r>
              <w:t xml:space="preserve"> </w:t>
            </w:r>
          </w:p>
        </w:tc>
        <w:tc>
          <w:tcPr>
            <w:tcW w:w="1402" w:type="dxa"/>
            <w:vMerge w:val="restart"/>
          </w:tcPr>
          <w:p w:rsidR="00A553EE" w:rsidRDefault="00B45099" w:rsidP="00A553EE">
            <w:r>
              <w:t>19.04.2016</w:t>
            </w:r>
          </w:p>
        </w:tc>
        <w:tc>
          <w:tcPr>
            <w:tcW w:w="2648" w:type="dxa"/>
            <w:vMerge w:val="restart"/>
            <w:tcBorders>
              <w:right w:val="single" w:sz="4" w:space="0" w:color="auto"/>
            </w:tcBorders>
          </w:tcPr>
          <w:p w:rsidR="00A553EE" w:rsidRDefault="00A553EE" w:rsidP="00B45099">
            <w:r>
              <w:t>Ed.</w:t>
            </w:r>
            <w:r w:rsidR="00B45099">
              <w:t xml:space="preserve"> </w:t>
            </w:r>
            <w:proofErr w:type="spellStart"/>
            <w:r w:rsidR="00B45099" w:rsidRPr="00B45099">
              <w:t>Joltann</w:t>
            </w:r>
            <w:proofErr w:type="spellEnd"/>
            <w:r w:rsidR="00B45099" w:rsidRPr="00B45099">
              <w:t xml:space="preserve"> Luisa</w:t>
            </w:r>
            <w:r>
              <w:t>, Prof. Todea Elena, Prof. Balasoiu Camelia, Prof. Tal Gheorghe, Ed. Dehelean Diana</w:t>
            </w:r>
          </w:p>
        </w:tc>
        <w:tc>
          <w:tcPr>
            <w:tcW w:w="810" w:type="dxa"/>
            <w:vMerge w:val="restart"/>
            <w:tcBorders>
              <w:left w:val="single" w:sz="4" w:space="0" w:color="auto"/>
            </w:tcBorders>
          </w:tcPr>
          <w:p w:rsidR="00A553EE" w:rsidRDefault="00B45099" w:rsidP="00A553EE">
            <w:r>
              <w:t>63</w:t>
            </w:r>
          </w:p>
        </w:tc>
      </w:tr>
      <w:tr w:rsidR="00A553EE" w:rsidTr="00C4095A">
        <w:tc>
          <w:tcPr>
            <w:tcW w:w="558" w:type="dxa"/>
            <w:vMerge/>
          </w:tcPr>
          <w:p w:rsidR="00A553EE" w:rsidRDefault="00A553EE" w:rsidP="00A553EE"/>
        </w:tc>
        <w:tc>
          <w:tcPr>
            <w:tcW w:w="1882" w:type="dxa"/>
            <w:vMerge/>
          </w:tcPr>
          <w:p w:rsidR="00A553EE" w:rsidRDefault="00A553EE" w:rsidP="00A553EE"/>
        </w:tc>
        <w:tc>
          <w:tcPr>
            <w:tcW w:w="1241" w:type="dxa"/>
            <w:vMerge/>
          </w:tcPr>
          <w:p w:rsidR="00A553EE" w:rsidRDefault="00A553EE" w:rsidP="00A553EE"/>
        </w:tc>
        <w:tc>
          <w:tcPr>
            <w:tcW w:w="3717" w:type="dxa"/>
          </w:tcPr>
          <w:p w:rsidR="00A553EE" w:rsidRDefault="00287339" w:rsidP="00A553EE">
            <w:r>
              <w:t>„</w:t>
            </w:r>
            <w:r w:rsidR="006B3DCA">
              <w:t>Valori culturale</w:t>
            </w:r>
            <w:r>
              <w:t>!”</w:t>
            </w:r>
          </w:p>
          <w:p w:rsidR="00287339" w:rsidRDefault="00287339" w:rsidP="006B3DCA">
            <w:r>
              <w:t>„</w:t>
            </w:r>
            <w:proofErr w:type="spellStart"/>
            <w:r w:rsidR="006B3DCA">
              <w:t>Calatorie</w:t>
            </w:r>
            <w:proofErr w:type="spellEnd"/>
            <w:r w:rsidR="006B3DCA">
              <w:t xml:space="preserve"> in lumea fantastica!</w:t>
            </w:r>
            <w:r>
              <w:t>”</w:t>
            </w:r>
          </w:p>
          <w:p w:rsidR="00B51F57" w:rsidRDefault="00B51F57" w:rsidP="006B3DCA"/>
          <w:p w:rsidR="00B51F57" w:rsidRDefault="00B51F57" w:rsidP="006B3DCA"/>
          <w:p w:rsidR="00B51F57" w:rsidRDefault="00B51F57" w:rsidP="006B3DCA"/>
        </w:tc>
        <w:tc>
          <w:tcPr>
            <w:tcW w:w="1260" w:type="dxa"/>
            <w:vMerge/>
          </w:tcPr>
          <w:p w:rsidR="00A553EE" w:rsidRDefault="00A553EE" w:rsidP="00A553EE"/>
        </w:tc>
        <w:tc>
          <w:tcPr>
            <w:tcW w:w="1402" w:type="dxa"/>
            <w:vMerge/>
          </w:tcPr>
          <w:p w:rsidR="00A553EE" w:rsidRDefault="00A553EE" w:rsidP="00A553EE"/>
        </w:tc>
        <w:tc>
          <w:tcPr>
            <w:tcW w:w="2648" w:type="dxa"/>
            <w:vMerge/>
            <w:tcBorders>
              <w:right w:val="single" w:sz="4" w:space="0" w:color="auto"/>
            </w:tcBorders>
          </w:tcPr>
          <w:p w:rsidR="00A553EE" w:rsidRDefault="00A553EE" w:rsidP="00A553EE"/>
        </w:tc>
        <w:tc>
          <w:tcPr>
            <w:tcW w:w="810" w:type="dxa"/>
            <w:vMerge/>
            <w:tcBorders>
              <w:left w:val="single" w:sz="4" w:space="0" w:color="auto"/>
            </w:tcBorders>
          </w:tcPr>
          <w:p w:rsidR="00A553EE" w:rsidRDefault="00A553EE" w:rsidP="00A553EE"/>
        </w:tc>
      </w:tr>
      <w:tr w:rsidR="00A553EE" w:rsidTr="00C4095A">
        <w:tc>
          <w:tcPr>
            <w:tcW w:w="558" w:type="dxa"/>
            <w:vMerge/>
          </w:tcPr>
          <w:p w:rsidR="00A553EE" w:rsidRDefault="00A553EE" w:rsidP="00A553EE"/>
        </w:tc>
        <w:tc>
          <w:tcPr>
            <w:tcW w:w="1882" w:type="dxa"/>
            <w:vMerge/>
          </w:tcPr>
          <w:p w:rsidR="00A553EE" w:rsidRDefault="00A553EE" w:rsidP="00A553EE"/>
        </w:tc>
        <w:tc>
          <w:tcPr>
            <w:tcW w:w="1241" w:type="dxa"/>
            <w:vMerge/>
          </w:tcPr>
          <w:p w:rsidR="00A553EE" w:rsidRDefault="00A553EE" w:rsidP="00A553EE"/>
        </w:tc>
        <w:tc>
          <w:tcPr>
            <w:tcW w:w="3717" w:type="dxa"/>
          </w:tcPr>
          <w:p w:rsidR="00A553EE" w:rsidRPr="00A542BF" w:rsidRDefault="00C5276D" w:rsidP="00B51F57">
            <w:pPr>
              <w:rPr>
                <w:color w:val="FF0000"/>
              </w:rPr>
            </w:pPr>
            <w:r>
              <w:rPr>
                <w:color w:val="FF0000"/>
              </w:rPr>
              <w:t>„</w:t>
            </w:r>
            <w:r>
              <w:t xml:space="preserve">Welcome </w:t>
            </w:r>
            <w:proofErr w:type="spellStart"/>
            <w:r>
              <w:t>to</w:t>
            </w:r>
            <w:proofErr w:type="spellEnd"/>
            <w:r>
              <w:t xml:space="preserve"> L</w:t>
            </w:r>
            <w:r w:rsidRPr="00C5276D">
              <w:t>ondon</w:t>
            </w:r>
            <w:r w:rsidR="00B51F57">
              <w:t>!</w:t>
            </w:r>
          </w:p>
        </w:tc>
        <w:tc>
          <w:tcPr>
            <w:tcW w:w="1260" w:type="dxa"/>
            <w:vMerge w:val="restart"/>
          </w:tcPr>
          <w:p w:rsidR="006B3DCA" w:rsidRDefault="00A553EE" w:rsidP="00A553EE">
            <w:r>
              <w:t>V, VI.</w:t>
            </w:r>
          </w:p>
          <w:p w:rsidR="00A553EE" w:rsidRDefault="00A553EE" w:rsidP="00A553EE">
            <w:r>
              <w:t>VII</w:t>
            </w:r>
            <w:r w:rsidR="006B3DCA">
              <w:t>,VIII</w:t>
            </w:r>
          </w:p>
        </w:tc>
        <w:tc>
          <w:tcPr>
            <w:tcW w:w="1402" w:type="dxa"/>
            <w:vMerge w:val="restart"/>
          </w:tcPr>
          <w:p w:rsidR="00A553EE" w:rsidRDefault="006B3DCA" w:rsidP="00A553EE">
            <w:r>
              <w:t>19.04.2016</w:t>
            </w:r>
          </w:p>
        </w:tc>
        <w:tc>
          <w:tcPr>
            <w:tcW w:w="2648" w:type="dxa"/>
            <w:tcBorders>
              <w:right w:val="single" w:sz="4" w:space="0" w:color="auto"/>
            </w:tcBorders>
          </w:tcPr>
          <w:p w:rsidR="00A553EE" w:rsidRDefault="00A542BF" w:rsidP="00A553EE">
            <w:r>
              <w:t>Prof.</w:t>
            </w:r>
            <w:r w:rsidR="00B51F57">
              <w:t xml:space="preserve"> </w:t>
            </w:r>
            <w:r>
              <w:t>Tulbure Claudia</w:t>
            </w:r>
          </w:p>
        </w:tc>
        <w:tc>
          <w:tcPr>
            <w:tcW w:w="810" w:type="dxa"/>
            <w:vMerge w:val="restart"/>
            <w:tcBorders>
              <w:left w:val="single" w:sz="4" w:space="0" w:color="auto"/>
            </w:tcBorders>
          </w:tcPr>
          <w:p w:rsidR="00A553EE" w:rsidRDefault="00B45099" w:rsidP="00A553EE">
            <w:r>
              <w:t>34</w:t>
            </w:r>
          </w:p>
        </w:tc>
      </w:tr>
      <w:tr w:rsidR="00A553EE" w:rsidTr="00C4095A">
        <w:tc>
          <w:tcPr>
            <w:tcW w:w="558" w:type="dxa"/>
            <w:vMerge/>
          </w:tcPr>
          <w:p w:rsidR="00A553EE" w:rsidRDefault="00A553EE" w:rsidP="00A553EE"/>
        </w:tc>
        <w:tc>
          <w:tcPr>
            <w:tcW w:w="1882" w:type="dxa"/>
            <w:vMerge/>
          </w:tcPr>
          <w:p w:rsidR="00A553EE" w:rsidRDefault="00A553EE" w:rsidP="00A553EE"/>
        </w:tc>
        <w:tc>
          <w:tcPr>
            <w:tcW w:w="1241" w:type="dxa"/>
            <w:vMerge/>
          </w:tcPr>
          <w:p w:rsidR="00A553EE" w:rsidRDefault="00A553EE" w:rsidP="00A553EE"/>
        </w:tc>
        <w:tc>
          <w:tcPr>
            <w:tcW w:w="3717" w:type="dxa"/>
          </w:tcPr>
          <w:p w:rsidR="00A553EE" w:rsidRDefault="006B3DCA" w:rsidP="00A553EE">
            <w:r>
              <w:t>Statistica distantelor. Metoda HARTII</w:t>
            </w:r>
          </w:p>
        </w:tc>
        <w:tc>
          <w:tcPr>
            <w:tcW w:w="1260" w:type="dxa"/>
            <w:vMerge/>
          </w:tcPr>
          <w:p w:rsidR="00A553EE" w:rsidRDefault="00A553EE" w:rsidP="00A553EE"/>
        </w:tc>
        <w:tc>
          <w:tcPr>
            <w:tcW w:w="1402" w:type="dxa"/>
            <w:vMerge/>
          </w:tcPr>
          <w:p w:rsidR="00A553EE" w:rsidRDefault="00A553EE" w:rsidP="00A553EE"/>
        </w:tc>
        <w:tc>
          <w:tcPr>
            <w:tcW w:w="2648" w:type="dxa"/>
            <w:tcBorders>
              <w:right w:val="single" w:sz="4" w:space="0" w:color="auto"/>
            </w:tcBorders>
          </w:tcPr>
          <w:p w:rsidR="00A553EE" w:rsidRDefault="00A542BF" w:rsidP="006B3DCA">
            <w:r>
              <w:t xml:space="preserve">Prof. </w:t>
            </w:r>
            <w:r w:rsidR="006B3DCA">
              <w:t>Buftea Cristian</w:t>
            </w:r>
          </w:p>
        </w:tc>
        <w:tc>
          <w:tcPr>
            <w:tcW w:w="810" w:type="dxa"/>
            <w:vMerge/>
            <w:tcBorders>
              <w:left w:val="single" w:sz="4" w:space="0" w:color="auto"/>
            </w:tcBorders>
          </w:tcPr>
          <w:p w:rsidR="00A553EE" w:rsidRDefault="00A553EE" w:rsidP="00A553EE"/>
        </w:tc>
      </w:tr>
      <w:tr w:rsidR="00A553EE" w:rsidTr="00C4095A">
        <w:tc>
          <w:tcPr>
            <w:tcW w:w="558" w:type="dxa"/>
            <w:vMerge/>
          </w:tcPr>
          <w:p w:rsidR="00A553EE" w:rsidRDefault="00A553EE" w:rsidP="00A553EE"/>
        </w:tc>
        <w:tc>
          <w:tcPr>
            <w:tcW w:w="1882" w:type="dxa"/>
            <w:vMerge/>
          </w:tcPr>
          <w:p w:rsidR="00A553EE" w:rsidRDefault="00A553EE" w:rsidP="00A553EE"/>
        </w:tc>
        <w:tc>
          <w:tcPr>
            <w:tcW w:w="1241" w:type="dxa"/>
            <w:vMerge/>
          </w:tcPr>
          <w:p w:rsidR="00A553EE" w:rsidRDefault="00A553EE" w:rsidP="00A553EE"/>
        </w:tc>
        <w:tc>
          <w:tcPr>
            <w:tcW w:w="3717" w:type="dxa"/>
          </w:tcPr>
          <w:p w:rsidR="006B3DCA" w:rsidRDefault="003D13A2" w:rsidP="00A553EE">
            <w:r>
              <w:t xml:space="preserve">Refolosirea </w:t>
            </w:r>
            <w:proofErr w:type="spellStart"/>
            <w:r>
              <w:t>d</w:t>
            </w:r>
            <w:r w:rsidR="00A542BF">
              <w:t>eseurilor</w:t>
            </w:r>
            <w:proofErr w:type="spellEnd"/>
            <w:r w:rsidR="006B3DCA" w:rsidRPr="006B3DCA">
              <w:t>„</w:t>
            </w:r>
          </w:p>
          <w:p w:rsidR="00A553EE" w:rsidRDefault="006B3DCA" w:rsidP="00A553EE">
            <w:r w:rsidRPr="006B3DCA">
              <w:lastRenderedPageBreak/>
              <w:t xml:space="preserve">Pe urmele </w:t>
            </w:r>
            <w:proofErr w:type="spellStart"/>
            <w:r w:rsidRPr="006B3DCA">
              <w:t>stramosilor</w:t>
            </w:r>
            <w:proofErr w:type="spellEnd"/>
            <w:r w:rsidRPr="006B3DCA">
              <w:t>”</w:t>
            </w:r>
          </w:p>
          <w:p w:rsidR="006B3DCA" w:rsidRDefault="006B3DCA" w:rsidP="00A553EE"/>
        </w:tc>
        <w:tc>
          <w:tcPr>
            <w:tcW w:w="1260" w:type="dxa"/>
            <w:vMerge/>
          </w:tcPr>
          <w:p w:rsidR="00A553EE" w:rsidRDefault="00A553EE" w:rsidP="00A553EE"/>
        </w:tc>
        <w:tc>
          <w:tcPr>
            <w:tcW w:w="1402" w:type="dxa"/>
            <w:vMerge/>
          </w:tcPr>
          <w:p w:rsidR="00A553EE" w:rsidRDefault="00A553EE" w:rsidP="00A553EE"/>
        </w:tc>
        <w:tc>
          <w:tcPr>
            <w:tcW w:w="2648" w:type="dxa"/>
            <w:tcBorders>
              <w:right w:val="single" w:sz="4" w:space="0" w:color="auto"/>
            </w:tcBorders>
          </w:tcPr>
          <w:p w:rsidR="00A553EE" w:rsidRDefault="00A553EE" w:rsidP="006B3DCA">
            <w:r>
              <w:t xml:space="preserve">Prof. </w:t>
            </w:r>
            <w:r w:rsidR="006B3DCA">
              <w:t>Voica Petru</w:t>
            </w:r>
          </w:p>
          <w:p w:rsidR="006B3DCA" w:rsidRDefault="006B3DCA" w:rsidP="006B3DCA">
            <w:r>
              <w:lastRenderedPageBreak/>
              <w:t>Prof. Nicula Ioana</w:t>
            </w:r>
          </w:p>
        </w:tc>
        <w:tc>
          <w:tcPr>
            <w:tcW w:w="810" w:type="dxa"/>
            <w:vMerge/>
            <w:tcBorders>
              <w:left w:val="single" w:sz="4" w:space="0" w:color="auto"/>
            </w:tcBorders>
          </w:tcPr>
          <w:p w:rsidR="00A553EE" w:rsidRDefault="00A553EE" w:rsidP="00A553EE"/>
        </w:tc>
      </w:tr>
      <w:tr w:rsidR="00A542BF" w:rsidTr="00C4095A">
        <w:trPr>
          <w:trHeight w:val="1339"/>
        </w:trPr>
        <w:tc>
          <w:tcPr>
            <w:tcW w:w="558" w:type="dxa"/>
            <w:vMerge w:val="restart"/>
          </w:tcPr>
          <w:p w:rsidR="00A542BF" w:rsidRDefault="00A542BF" w:rsidP="00A553EE">
            <w:r>
              <w:t>3.</w:t>
            </w:r>
          </w:p>
        </w:tc>
        <w:tc>
          <w:tcPr>
            <w:tcW w:w="1882" w:type="dxa"/>
            <w:vMerge w:val="restart"/>
          </w:tcPr>
          <w:p w:rsidR="00A542BF" w:rsidRDefault="00A542BF" w:rsidP="00A553EE">
            <w:r>
              <w:t>Scoala Gimnaziala Gurasada</w:t>
            </w:r>
          </w:p>
        </w:tc>
        <w:tc>
          <w:tcPr>
            <w:tcW w:w="1241" w:type="dxa"/>
            <w:vMerge w:val="restart"/>
          </w:tcPr>
          <w:p w:rsidR="00A542BF" w:rsidRDefault="00A542BF" w:rsidP="00A553EE">
            <w:r>
              <w:t>Gurasada</w:t>
            </w:r>
          </w:p>
        </w:tc>
        <w:tc>
          <w:tcPr>
            <w:tcW w:w="3717" w:type="dxa"/>
          </w:tcPr>
          <w:p w:rsidR="00A542BF" w:rsidRDefault="006B3DCA" w:rsidP="00A553EE">
            <w:proofErr w:type="spellStart"/>
            <w:r>
              <w:t>Invatam</w:t>
            </w:r>
            <w:proofErr w:type="spellEnd"/>
            <w:r>
              <w:t xml:space="preserve"> sa fim mai buni!</w:t>
            </w:r>
          </w:p>
          <w:p w:rsidR="00287339" w:rsidRDefault="00287339" w:rsidP="00E52DB2">
            <w:r>
              <w:t xml:space="preserve">„Si eu pot sa fiu </w:t>
            </w:r>
            <w:r w:rsidR="006B3DCA">
              <w:t>ecologist</w:t>
            </w:r>
            <w:r w:rsidR="00E52DB2">
              <w:t>!</w:t>
            </w:r>
            <w:r>
              <w:t>”</w:t>
            </w:r>
          </w:p>
          <w:p w:rsidR="00287339" w:rsidRDefault="006B02ED" w:rsidP="00A553EE">
            <w:r>
              <w:t>Valori pentru un viitor verde</w:t>
            </w:r>
          </w:p>
          <w:p w:rsidR="00287339" w:rsidRDefault="00287339" w:rsidP="00A553EE"/>
        </w:tc>
        <w:tc>
          <w:tcPr>
            <w:tcW w:w="1260" w:type="dxa"/>
          </w:tcPr>
          <w:p w:rsidR="00A542BF" w:rsidRDefault="00A542BF" w:rsidP="00A553EE">
            <w:r>
              <w:t>Primar</w:t>
            </w:r>
          </w:p>
          <w:p w:rsidR="00A542BF" w:rsidRDefault="006B3DCA" w:rsidP="006B3DCA">
            <w:proofErr w:type="spellStart"/>
            <w:r>
              <w:t>Gradinita</w:t>
            </w:r>
            <w:proofErr w:type="spellEnd"/>
            <w:r>
              <w:t>,</w:t>
            </w:r>
          </w:p>
        </w:tc>
        <w:tc>
          <w:tcPr>
            <w:tcW w:w="1402" w:type="dxa"/>
            <w:vMerge w:val="restart"/>
          </w:tcPr>
          <w:p w:rsidR="00A542BF" w:rsidRDefault="006B3DCA" w:rsidP="006B3DCA">
            <w:r>
              <w:t>20</w:t>
            </w:r>
            <w:r w:rsidR="00A542BF">
              <w:t>.04.201</w:t>
            </w:r>
            <w:r>
              <w:t>6</w:t>
            </w:r>
          </w:p>
        </w:tc>
        <w:tc>
          <w:tcPr>
            <w:tcW w:w="2648" w:type="dxa"/>
            <w:tcBorders>
              <w:right w:val="single" w:sz="4" w:space="0" w:color="auto"/>
            </w:tcBorders>
          </w:tcPr>
          <w:p w:rsidR="00A542BF" w:rsidRDefault="00A542BF" w:rsidP="006B3DCA">
            <w:r>
              <w:t xml:space="preserve">Ed. </w:t>
            </w:r>
            <w:proofErr w:type="spellStart"/>
            <w:r w:rsidR="006B3DCA">
              <w:t>Joltan</w:t>
            </w:r>
            <w:proofErr w:type="spellEnd"/>
            <w:r w:rsidR="006B3DCA">
              <w:t xml:space="preserve"> Luisa</w:t>
            </w:r>
            <w:r>
              <w:t>, Prof. Todea Elena, Prof. Balasoiu Camelia, Prof. Tal Gheorghe, Ed. Dehelean Diana</w:t>
            </w:r>
          </w:p>
        </w:tc>
        <w:tc>
          <w:tcPr>
            <w:tcW w:w="810" w:type="dxa"/>
            <w:vMerge w:val="restart"/>
            <w:tcBorders>
              <w:left w:val="single" w:sz="4" w:space="0" w:color="auto"/>
            </w:tcBorders>
          </w:tcPr>
          <w:p w:rsidR="00A542BF" w:rsidRDefault="00DD0FAB" w:rsidP="00A553EE">
            <w:r>
              <w:t>6</w:t>
            </w:r>
            <w:r w:rsidR="006B02ED">
              <w:t>3</w:t>
            </w:r>
          </w:p>
          <w:p w:rsidR="00C5276D" w:rsidRDefault="00C5276D" w:rsidP="00A553EE"/>
          <w:p w:rsidR="00C5276D" w:rsidRDefault="00C5276D" w:rsidP="00A553EE"/>
          <w:p w:rsidR="00C5276D" w:rsidRDefault="00C5276D" w:rsidP="00A553EE"/>
          <w:p w:rsidR="00C5276D" w:rsidRDefault="00C5276D" w:rsidP="00A553EE"/>
          <w:p w:rsidR="00C5276D" w:rsidRDefault="00C5276D" w:rsidP="00A553EE"/>
          <w:p w:rsidR="00C5276D" w:rsidRDefault="00C5276D" w:rsidP="00A553EE"/>
          <w:p w:rsidR="00C5276D" w:rsidRDefault="006B02ED" w:rsidP="00A553EE">
            <w:r>
              <w:t>34</w:t>
            </w:r>
          </w:p>
        </w:tc>
      </w:tr>
      <w:tr w:rsidR="00A542BF" w:rsidTr="00C4095A">
        <w:tc>
          <w:tcPr>
            <w:tcW w:w="558" w:type="dxa"/>
            <w:vMerge/>
          </w:tcPr>
          <w:p w:rsidR="00A542BF" w:rsidRDefault="00A542BF" w:rsidP="00A553EE"/>
        </w:tc>
        <w:tc>
          <w:tcPr>
            <w:tcW w:w="1882" w:type="dxa"/>
            <w:vMerge/>
          </w:tcPr>
          <w:p w:rsidR="00A542BF" w:rsidRDefault="00A542BF" w:rsidP="00A553EE"/>
        </w:tc>
        <w:tc>
          <w:tcPr>
            <w:tcW w:w="1241" w:type="dxa"/>
            <w:vMerge/>
          </w:tcPr>
          <w:p w:rsidR="00A542BF" w:rsidRDefault="00A542BF" w:rsidP="00A553EE"/>
        </w:tc>
        <w:tc>
          <w:tcPr>
            <w:tcW w:w="3717" w:type="dxa"/>
          </w:tcPr>
          <w:p w:rsidR="00A542BF" w:rsidRDefault="006B02ED" w:rsidP="00A553EE">
            <w:proofErr w:type="spellStart"/>
            <w:r>
              <w:t>Povestile</w:t>
            </w:r>
            <w:proofErr w:type="spellEnd"/>
            <w:r>
              <w:t xml:space="preserve"> satului meu</w:t>
            </w:r>
          </w:p>
          <w:p w:rsidR="006B02ED" w:rsidRPr="00A542BF" w:rsidRDefault="006B02ED" w:rsidP="00A553EE">
            <w:pPr>
              <w:rPr>
                <w:color w:val="FF0000"/>
              </w:rPr>
            </w:pPr>
            <w:r>
              <w:t>Atelier de scriere creativa</w:t>
            </w:r>
          </w:p>
        </w:tc>
        <w:tc>
          <w:tcPr>
            <w:tcW w:w="1260" w:type="dxa"/>
            <w:vMerge w:val="restart"/>
          </w:tcPr>
          <w:p w:rsidR="006B3DCA" w:rsidRDefault="00A542BF" w:rsidP="00A553EE">
            <w:r>
              <w:t>V, VI</w:t>
            </w:r>
          </w:p>
          <w:p w:rsidR="00A542BF" w:rsidRDefault="00A542BF" w:rsidP="00A553EE">
            <w:r>
              <w:t>VII</w:t>
            </w:r>
            <w:r w:rsidR="006B3DCA">
              <w:t>,VIII</w:t>
            </w:r>
          </w:p>
        </w:tc>
        <w:tc>
          <w:tcPr>
            <w:tcW w:w="1402" w:type="dxa"/>
            <w:vMerge/>
          </w:tcPr>
          <w:p w:rsidR="00A542BF" w:rsidRDefault="00A542BF" w:rsidP="00A553EE"/>
        </w:tc>
        <w:tc>
          <w:tcPr>
            <w:tcW w:w="2648" w:type="dxa"/>
            <w:tcBorders>
              <w:right w:val="single" w:sz="4" w:space="0" w:color="auto"/>
            </w:tcBorders>
          </w:tcPr>
          <w:p w:rsidR="00A542BF" w:rsidRDefault="00A542BF" w:rsidP="00A542BF">
            <w:r>
              <w:t>Prof. Tulbure Claudia</w:t>
            </w:r>
          </w:p>
        </w:tc>
        <w:tc>
          <w:tcPr>
            <w:tcW w:w="810" w:type="dxa"/>
            <w:vMerge/>
            <w:tcBorders>
              <w:left w:val="single" w:sz="4" w:space="0" w:color="auto"/>
            </w:tcBorders>
          </w:tcPr>
          <w:p w:rsidR="00A542BF" w:rsidRDefault="00A542BF" w:rsidP="00A553EE"/>
        </w:tc>
      </w:tr>
      <w:tr w:rsidR="00A542BF" w:rsidTr="00C4095A">
        <w:tc>
          <w:tcPr>
            <w:tcW w:w="558" w:type="dxa"/>
            <w:vMerge/>
          </w:tcPr>
          <w:p w:rsidR="00A542BF" w:rsidRDefault="00A542BF" w:rsidP="00A553EE"/>
        </w:tc>
        <w:tc>
          <w:tcPr>
            <w:tcW w:w="1882" w:type="dxa"/>
            <w:vMerge/>
          </w:tcPr>
          <w:p w:rsidR="00A542BF" w:rsidRDefault="00A542BF" w:rsidP="00A553EE"/>
        </w:tc>
        <w:tc>
          <w:tcPr>
            <w:tcW w:w="1241" w:type="dxa"/>
            <w:vMerge/>
          </w:tcPr>
          <w:p w:rsidR="00A542BF" w:rsidRDefault="00A542BF" w:rsidP="00A553EE"/>
        </w:tc>
        <w:tc>
          <w:tcPr>
            <w:tcW w:w="3717" w:type="dxa"/>
          </w:tcPr>
          <w:p w:rsidR="00A542BF" w:rsidRPr="00A542BF" w:rsidRDefault="006B02ED" w:rsidP="00A553EE">
            <w:pPr>
              <w:rPr>
                <w:color w:val="FF0000"/>
              </w:rPr>
            </w:pPr>
            <w:r>
              <w:rPr>
                <w:color w:val="000000" w:themeColor="text1"/>
              </w:rPr>
              <w:t>Jocuri interactive</w:t>
            </w:r>
          </w:p>
        </w:tc>
        <w:tc>
          <w:tcPr>
            <w:tcW w:w="1260" w:type="dxa"/>
            <w:vMerge/>
          </w:tcPr>
          <w:p w:rsidR="00A542BF" w:rsidRDefault="00A542BF" w:rsidP="00A553EE"/>
        </w:tc>
        <w:tc>
          <w:tcPr>
            <w:tcW w:w="1402" w:type="dxa"/>
            <w:vMerge/>
          </w:tcPr>
          <w:p w:rsidR="00A542BF" w:rsidRDefault="00A542BF" w:rsidP="00A553EE"/>
        </w:tc>
        <w:tc>
          <w:tcPr>
            <w:tcW w:w="2648" w:type="dxa"/>
            <w:tcBorders>
              <w:right w:val="single" w:sz="4" w:space="0" w:color="auto"/>
            </w:tcBorders>
          </w:tcPr>
          <w:p w:rsidR="00A542BF" w:rsidRDefault="00A542BF" w:rsidP="006B02ED">
            <w:r>
              <w:t>Prof</w:t>
            </w:r>
            <w:r w:rsidR="00B51F57">
              <w:t xml:space="preserve"> </w:t>
            </w:r>
            <w:r>
              <w:t>.</w:t>
            </w:r>
            <w:r w:rsidR="006B02ED">
              <w:t>Buftea Cristian</w:t>
            </w:r>
          </w:p>
        </w:tc>
        <w:tc>
          <w:tcPr>
            <w:tcW w:w="810" w:type="dxa"/>
            <w:vMerge/>
            <w:tcBorders>
              <w:left w:val="single" w:sz="4" w:space="0" w:color="auto"/>
            </w:tcBorders>
          </w:tcPr>
          <w:p w:rsidR="00A542BF" w:rsidRDefault="00A542BF" w:rsidP="00A553EE"/>
        </w:tc>
      </w:tr>
      <w:tr w:rsidR="00A542BF" w:rsidTr="00C4095A">
        <w:tc>
          <w:tcPr>
            <w:tcW w:w="558" w:type="dxa"/>
            <w:vMerge/>
          </w:tcPr>
          <w:p w:rsidR="00A542BF" w:rsidRDefault="00A542BF" w:rsidP="00A553EE"/>
        </w:tc>
        <w:tc>
          <w:tcPr>
            <w:tcW w:w="1882" w:type="dxa"/>
            <w:vMerge/>
          </w:tcPr>
          <w:p w:rsidR="00A542BF" w:rsidRDefault="00A542BF" w:rsidP="00A553EE"/>
        </w:tc>
        <w:tc>
          <w:tcPr>
            <w:tcW w:w="1241" w:type="dxa"/>
            <w:vMerge/>
          </w:tcPr>
          <w:p w:rsidR="00A542BF" w:rsidRDefault="00A542BF" w:rsidP="00A553EE"/>
        </w:tc>
        <w:tc>
          <w:tcPr>
            <w:tcW w:w="3717" w:type="dxa"/>
          </w:tcPr>
          <w:p w:rsidR="00A542BF" w:rsidRDefault="00A542BF" w:rsidP="00A553EE">
            <w:r>
              <w:t>Minunile chimiei</w:t>
            </w:r>
          </w:p>
        </w:tc>
        <w:tc>
          <w:tcPr>
            <w:tcW w:w="1260" w:type="dxa"/>
            <w:vMerge/>
          </w:tcPr>
          <w:p w:rsidR="00A542BF" w:rsidRDefault="00A542BF" w:rsidP="00A553EE"/>
        </w:tc>
        <w:tc>
          <w:tcPr>
            <w:tcW w:w="1402" w:type="dxa"/>
            <w:vMerge/>
          </w:tcPr>
          <w:p w:rsidR="00A542BF" w:rsidRDefault="00A542BF" w:rsidP="00A553EE"/>
        </w:tc>
        <w:tc>
          <w:tcPr>
            <w:tcW w:w="2648" w:type="dxa"/>
            <w:tcBorders>
              <w:right w:val="single" w:sz="4" w:space="0" w:color="auto"/>
            </w:tcBorders>
          </w:tcPr>
          <w:p w:rsidR="00A542BF" w:rsidRDefault="006B02ED" w:rsidP="00A553EE">
            <w:r w:rsidRPr="006B02ED">
              <w:t>Prof.</w:t>
            </w:r>
            <w:r w:rsidR="00B51F57">
              <w:t xml:space="preserve"> </w:t>
            </w:r>
            <w:r w:rsidRPr="006B02ED">
              <w:t>Buftea Cristian</w:t>
            </w:r>
          </w:p>
        </w:tc>
        <w:tc>
          <w:tcPr>
            <w:tcW w:w="810" w:type="dxa"/>
            <w:vMerge/>
            <w:tcBorders>
              <w:left w:val="single" w:sz="4" w:space="0" w:color="auto"/>
            </w:tcBorders>
          </w:tcPr>
          <w:p w:rsidR="00A542BF" w:rsidRDefault="00A542BF" w:rsidP="00A553EE"/>
        </w:tc>
      </w:tr>
      <w:tr w:rsidR="00A542BF" w:rsidTr="00C4095A">
        <w:trPr>
          <w:trHeight w:val="360"/>
        </w:trPr>
        <w:tc>
          <w:tcPr>
            <w:tcW w:w="558" w:type="dxa"/>
            <w:vMerge/>
          </w:tcPr>
          <w:p w:rsidR="00A542BF" w:rsidRDefault="00A542BF" w:rsidP="00A553EE"/>
        </w:tc>
        <w:tc>
          <w:tcPr>
            <w:tcW w:w="1882" w:type="dxa"/>
            <w:vMerge/>
          </w:tcPr>
          <w:p w:rsidR="00A542BF" w:rsidRDefault="00A542BF" w:rsidP="00A553EE"/>
        </w:tc>
        <w:tc>
          <w:tcPr>
            <w:tcW w:w="1241" w:type="dxa"/>
            <w:vMerge/>
          </w:tcPr>
          <w:p w:rsidR="00A542BF" w:rsidRDefault="00A542BF" w:rsidP="00A553EE"/>
        </w:tc>
        <w:tc>
          <w:tcPr>
            <w:tcW w:w="3717" w:type="dxa"/>
            <w:tcBorders>
              <w:bottom w:val="single" w:sz="4" w:space="0" w:color="auto"/>
            </w:tcBorders>
          </w:tcPr>
          <w:p w:rsidR="00A542BF" w:rsidRDefault="00A542BF" w:rsidP="00A553EE">
            <w:proofErr w:type="spellStart"/>
            <w:r>
              <w:t>Miscare</w:t>
            </w:r>
            <w:proofErr w:type="spellEnd"/>
            <w:r>
              <w:t xml:space="preserve"> in ritmul muzicii</w:t>
            </w:r>
          </w:p>
          <w:p w:rsidR="00A542BF" w:rsidRDefault="00A542BF" w:rsidP="00A553EE"/>
        </w:tc>
        <w:tc>
          <w:tcPr>
            <w:tcW w:w="1260" w:type="dxa"/>
            <w:vMerge/>
          </w:tcPr>
          <w:p w:rsidR="00A542BF" w:rsidRDefault="00A542BF" w:rsidP="00A553EE"/>
        </w:tc>
        <w:tc>
          <w:tcPr>
            <w:tcW w:w="1402" w:type="dxa"/>
            <w:vMerge/>
          </w:tcPr>
          <w:p w:rsidR="00A542BF" w:rsidRDefault="00A542BF" w:rsidP="00A553EE"/>
        </w:tc>
        <w:tc>
          <w:tcPr>
            <w:tcW w:w="2648" w:type="dxa"/>
            <w:tcBorders>
              <w:bottom w:val="single" w:sz="4" w:space="0" w:color="auto"/>
              <w:right w:val="single" w:sz="4" w:space="0" w:color="auto"/>
            </w:tcBorders>
          </w:tcPr>
          <w:p w:rsidR="00A542BF" w:rsidRDefault="00A542BF" w:rsidP="00A553EE">
            <w:r>
              <w:t>Prof. Voica Mihai</w:t>
            </w:r>
          </w:p>
        </w:tc>
        <w:tc>
          <w:tcPr>
            <w:tcW w:w="810" w:type="dxa"/>
            <w:vMerge/>
            <w:tcBorders>
              <w:left w:val="single" w:sz="4" w:space="0" w:color="auto"/>
            </w:tcBorders>
          </w:tcPr>
          <w:p w:rsidR="00A542BF" w:rsidRDefault="00A542BF" w:rsidP="00A553EE"/>
        </w:tc>
      </w:tr>
      <w:tr w:rsidR="00A542BF" w:rsidTr="00C4095A">
        <w:trPr>
          <w:trHeight w:val="180"/>
        </w:trPr>
        <w:tc>
          <w:tcPr>
            <w:tcW w:w="558" w:type="dxa"/>
            <w:vMerge/>
          </w:tcPr>
          <w:p w:rsidR="00A542BF" w:rsidRDefault="00A542BF" w:rsidP="00A553EE"/>
        </w:tc>
        <w:tc>
          <w:tcPr>
            <w:tcW w:w="1882" w:type="dxa"/>
            <w:vMerge/>
          </w:tcPr>
          <w:p w:rsidR="00A542BF" w:rsidRDefault="00A542BF" w:rsidP="00A553EE"/>
        </w:tc>
        <w:tc>
          <w:tcPr>
            <w:tcW w:w="1241" w:type="dxa"/>
            <w:vMerge/>
          </w:tcPr>
          <w:p w:rsidR="00A542BF" w:rsidRDefault="00A542BF" w:rsidP="00A553EE"/>
        </w:tc>
        <w:tc>
          <w:tcPr>
            <w:tcW w:w="3717" w:type="dxa"/>
            <w:tcBorders>
              <w:top w:val="single" w:sz="4" w:space="0" w:color="auto"/>
            </w:tcBorders>
          </w:tcPr>
          <w:p w:rsidR="00A542BF" w:rsidRDefault="00A542BF" w:rsidP="00A553EE">
            <w:r>
              <w:t>Sunt ecologist</w:t>
            </w:r>
          </w:p>
        </w:tc>
        <w:tc>
          <w:tcPr>
            <w:tcW w:w="1260" w:type="dxa"/>
            <w:vMerge/>
            <w:tcBorders>
              <w:bottom w:val="single" w:sz="4" w:space="0" w:color="auto"/>
            </w:tcBorders>
          </w:tcPr>
          <w:p w:rsidR="00A542BF" w:rsidRDefault="00A542BF" w:rsidP="00A553EE"/>
        </w:tc>
        <w:tc>
          <w:tcPr>
            <w:tcW w:w="1402" w:type="dxa"/>
            <w:vMerge/>
            <w:tcBorders>
              <w:bottom w:val="single" w:sz="4" w:space="0" w:color="auto"/>
            </w:tcBorders>
          </w:tcPr>
          <w:p w:rsidR="00A542BF" w:rsidRDefault="00A542BF" w:rsidP="00A553EE"/>
        </w:tc>
        <w:tc>
          <w:tcPr>
            <w:tcW w:w="2648" w:type="dxa"/>
            <w:tcBorders>
              <w:top w:val="single" w:sz="4" w:space="0" w:color="auto"/>
              <w:right w:val="single" w:sz="4" w:space="0" w:color="auto"/>
            </w:tcBorders>
          </w:tcPr>
          <w:p w:rsidR="00A542BF" w:rsidRDefault="00A542BF" w:rsidP="006B02ED">
            <w:r>
              <w:t xml:space="preserve">Prof. </w:t>
            </w:r>
            <w:r w:rsidR="006B02ED" w:rsidRPr="006B02ED">
              <w:t>Voica Mihai</w:t>
            </w:r>
          </w:p>
        </w:tc>
        <w:tc>
          <w:tcPr>
            <w:tcW w:w="810" w:type="dxa"/>
            <w:vMerge/>
            <w:tcBorders>
              <w:left w:val="single" w:sz="4" w:space="0" w:color="auto"/>
            </w:tcBorders>
          </w:tcPr>
          <w:p w:rsidR="00A542BF" w:rsidRDefault="00A542BF" w:rsidP="00A553EE"/>
        </w:tc>
      </w:tr>
      <w:tr w:rsidR="00A553EE" w:rsidTr="00C4095A">
        <w:tc>
          <w:tcPr>
            <w:tcW w:w="558" w:type="dxa"/>
            <w:vMerge w:val="restart"/>
          </w:tcPr>
          <w:p w:rsidR="00A553EE" w:rsidRDefault="00A553EE" w:rsidP="00A553EE">
            <w:r>
              <w:t>4</w:t>
            </w:r>
          </w:p>
          <w:p w:rsidR="00B51F57" w:rsidRDefault="00B51F57" w:rsidP="00A553EE"/>
          <w:p w:rsidR="00B51F57" w:rsidRDefault="00B51F57" w:rsidP="00A553EE"/>
          <w:p w:rsidR="00B51F57" w:rsidRDefault="00B51F57" w:rsidP="00A553EE"/>
          <w:p w:rsidR="00B51F57" w:rsidRDefault="00B51F57" w:rsidP="00A553EE"/>
          <w:p w:rsidR="00B51F57" w:rsidRDefault="00B51F57" w:rsidP="00A553EE"/>
          <w:p w:rsidR="00B51F57" w:rsidRDefault="00B51F57" w:rsidP="00A553EE"/>
          <w:p w:rsidR="00B51F57" w:rsidRDefault="00B51F57" w:rsidP="00A553EE"/>
          <w:p w:rsidR="00B51F57" w:rsidRDefault="00B51F57" w:rsidP="00A553EE"/>
          <w:p w:rsidR="00B51F57" w:rsidRDefault="00B51F57" w:rsidP="00A553EE"/>
          <w:p w:rsidR="00B51F57" w:rsidRDefault="00B51F57" w:rsidP="00A553EE"/>
          <w:p w:rsidR="00B51F57" w:rsidRDefault="00B51F57" w:rsidP="00A553EE"/>
          <w:p w:rsidR="00B51F57" w:rsidRDefault="00B51F57" w:rsidP="00A553EE"/>
          <w:p w:rsidR="00B51F57" w:rsidRDefault="00B51F57" w:rsidP="00A553EE"/>
          <w:p w:rsidR="00B51F57" w:rsidRDefault="00B51F57" w:rsidP="00A553EE"/>
        </w:tc>
        <w:tc>
          <w:tcPr>
            <w:tcW w:w="1882" w:type="dxa"/>
            <w:vMerge w:val="restart"/>
          </w:tcPr>
          <w:p w:rsidR="00A553EE" w:rsidRDefault="00A553EE" w:rsidP="00A553EE">
            <w:r>
              <w:t>Scoala Gimnaziala Gurasada</w:t>
            </w:r>
          </w:p>
        </w:tc>
        <w:tc>
          <w:tcPr>
            <w:tcW w:w="1241" w:type="dxa"/>
            <w:vMerge w:val="restart"/>
          </w:tcPr>
          <w:p w:rsidR="00A553EE" w:rsidRDefault="00A553EE" w:rsidP="00A553EE">
            <w:r>
              <w:t>Gurasada</w:t>
            </w:r>
          </w:p>
          <w:p w:rsidR="00B51F57" w:rsidRDefault="00B51F57" w:rsidP="00A553EE"/>
          <w:p w:rsidR="00B51F57" w:rsidRDefault="00B51F57" w:rsidP="00A553EE"/>
          <w:p w:rsidR="00B51F57" w:rsidRDefault="00B51F57" w:rsidP="00A553EE"/>
          <w:p w:rsidR="00B51F57" w:rsidRDefault="00B51F57" w:rsidP="00A553EE"/>
          <w:p w:rsidR="00B51F57" w:rsidRDefault="00B51F57" w:rsidP="00A553EE"/>
          <w:p w:rsidR="00B51F57" w:rsidRDefault="00B51F57" w:rsidP="00A553EE"/>
          <w:p w:rsidR="00B51F57" w:rsidRDefault="00B51F57" w:rsidP="00A553EE"/>
          <w:p w:rsidR="00B51F57" w:rsidRDefault="00B51F57" w:rsidP="00A553EE"/>
          <w:p w:rsidR="00B51F57" w:rsidRDefault="00B51F57" w:rsidP="00A553EE"/>
          <w:p w:rsidR="00B51F57" w:rsidRDefault="00B51F57" w:rsidP="00A553EE"/>
          <w:p w:rsidR="00B51F57" w:rsidRDefault="00B51F57" w:rsidP="00A553EE"/>
          <w:p w:rsidR="00B51F57" w:rsidRDefault="00B51F57" w:rsidP="00A553EE"/>
          <w:p w:rsidR="00B51F57" w:rsidRDefault="00B51F57" w:rsidP="00A553EE"/>
          <w:p w:rsidR="00B51F57" w:rsidRDefault="00B51F57" w:rsidP="00A553EE"/>
          <w:p w:rsidR="00B51F57" w:rsidRDefault="00B51F57" w:rsidP="00A553EE"/>
        </w:tc>
        <w:tc>
          <w:tcPr>
            <w:tcW w:w="3717" w:type="dxa"/>
          </w:tcPr>
          <w:p w:rsidR="00A553EE" w:rsidRDefault="006B02ED" w:rsidP="00A553EE">
            <w:r>
              <w:t xml:space="preserve">Valorile </w:t>
            </w:r>
            <w:proofErr w:type="spellStart"/>
            <w:r>
              <w:t>sanatatii</w:t>
            </w:r>
            <w:proofErr w:type="spellEnd"/>
          </w:p>
          <w:p w:rsidR="006B02ED" w:rsidRDefault="006B02ED" w:rsidP="006B02ED">
            <w:pPr>
              <w:pStyle w:val="Listparagraf"/>
              <w:numPr>
                <w:ilvl w:val="0"/>
                <w:numId w:val="1"/>
              </w:numPr>
            </w:pPr>
            <w:r>
              <w:t xml:space="preserve">Stil de </w:t>
            </w:r>
            <w:proofErr w:type="spellStart"/>
            <w:r>
              <w:t>viata</w:t>
            </w:r>
            <w:proofErr w:type="spellEnd"/>
            <w:r>
              <w:t xml:space="preserve"> </w:t>
            </w:r>
            <w:proofErr w:type="spellStart"/>
            <w:r>
              <w:t>sanatos</w:t>
            </w:r>
            <w:proofErr w:type="spellEnd"/>
          </w:p>
          <w:p w:rsidR="006B02ED" w:rsidRDefault="006B02ED" w:rsidP="006B02ED">
            <w:pPr>
              <w:pStyle w:val="Listparagraf"/>
              <w:numPr>
                <w:ilvl w:val="0"/>
                <w:numId w:val="1"/>
              </w:numPr>
            </w:pPr>
            <w:proofErr w:type="spellStart"/>
            <w:r>
              <w:t>Curiozitati</w:t>
            </w:r>
            <w:proofErr w:type="spellEnd"/>
            <w:r>
              <w:t xml:space="preserve"> din farmacia verde</w:t>
            </w:r>
          </w:p>
          <w:p w:rsidR="00D549BD" w:rsidRDefault="00D549BD" w:rsidP="00A553EE">
            <w:r>
              <w:t xml:space="preserve">Micii campioni – jocurile </w:t>
            </w:r>
            <w:proofErr w:type="spellStart"/>
            <w:r>
              <w:t>copilariei</w:t>
            </w:r>
            <w:proofErr w:type="spellEnd"/>
          </w:p>
          <w:p w:rsidR="006B02ED" w:rsidRDefault="006B02ED" w:rsidP="006B02ED">
            <w:pPr>
              <w:pStyle w:val="Listparagraf"/>
              <w:numPr>
                <w:ilvl w:val="0"/>
                <w:numId w:val="1"/>
              </w:numPr>
            </w:pPr>
            <w:r>
              <w:t xml:space="preserve">Cine </w:t>
            </w:r>
            <w:proofErr w:type="spellStart"/>
            <w:r>
              <w:t>castiga</w:t>
            </w:r>
            <w:proofErr w:type="spellEnd"/>
            <w:r>
              <w:t xml:space="preserve"> </w:t>
            </w:r>
            <w:proofErr w:type="spellStart"/>
            <w:r>
              <w:t>intrecerea</w:t>
            </w:r>
            <w:proofErr w:type="spellEnd"/>
            <w:r>
              <w:t>!</w:t>
            </w:r>
          </w:p>
        </w:tc>
        <w:tc>
          <w:tcPr>
            <w:tcW w:w="1260" w:type="dxa"/>
          </w:tcPr>
          <w:p w:rsidR="00A553EE" w:rsidRDefault="00A553EE" w:rsidP="00A553EE">
            <w:r>
              <w:t>Primar</w:t>
            </w:r>
          </w:p>
          <w:p w:rsidR="00A553EE" w:rsidRDefault="00A553EE" w:rsidP="006B02ED">
            <w:r>
              <w:t xml:space="preserve">Gradinita, </w:t>
            </w:r>
          </w:p>
        </w:tc>
        <w:tc>
          <w:tcPr>
            <w:tcW w:w="1402" w:type="dxa"/>
            <w:tcBorders>
              <w:bottom w:val="single" w:sz="4" w:space="0" w:color="auto"/>
            </w:tcBorders>
          </w:tcPr>
          <w:p w:rsidR="00A553EE" w:rsidRDefault="006B02ED" w:rsidP="00A553EE">
            <w:r>
              <w:t>21.04.2016</w:t>
            </w:r>
          </w:p>
        </w:tc>
        <w:tc>
          <w:tcPr>
            <w:tcW w:w="2648" w:type="dxa"/>
            <w:tcBorders>
              <w:right w:val="single" w:sz="4" w:space="0" w:color="auto"/>
            </w:tcBorders>
          </w:tcPr>
          <w:p w:rsidR="00A553EE" w:rsidRDefault="00A553EE" w:rsidP="006B02ED">
            <w:r>
              <w:t xml:space="preserve">Ed. </w:t>
            </w:r>
            <w:proofErr w:type="spellStart"/>
            <w:r w:rsidR="006B02ED">
              <w:t>Joltan</w:t>
            </w:r>
            <w:proofErr w:type="spellEnd"/>
            <w:r w:rsidR="006B02ED">
              <w:t xml:space="preserve"> Luisa</w:t>
            </w:r>
            <w:r>
              <w:t xml:space="preserve">, Prof. Todea Elena, Prof. Balasoiu Camelia, Prof. Tal Gheorghe, Ed. </w:t>
            </w:r>
            <w:proofErr w:type="spellStart"/>
            <w:r>
              <w:t>Dehelean</w:t>
            </w:r>
            <w:proofErr w:type="spellEnd"/>
            <w:r w:rsidR="00B51F57">
              <w:t xml:space="preserve"> </w:t>
            </w:r>
            <w:r>
              <w:t xml:space="preserve"> Diana</w:t>
            </w:r>
            <w:r w:rsidR="003B5E12">
              <w:t>, Prof. Voica Mihai</w:t>
            </w:r>
          </w:p>
        </w:tc>
        <w:tc>
          <w:tcPr>
            <w:tcW w:w="810" w:type="dxa"/>
            <w:vMerge w:val="restart"/>
            <w:tcBorders>
              <w:left w:val="single" w:sz="4" w:space="0" w:color="auto"/>
            </w:tcBorders>
          </w:tcPr>
          <w:p w:rsidR="00A553EE" w:rsidRDefault="00DD0FAB" w:rsidP="00A553EE">
            <w:r>
              <w:t>6</w:t>
            </w:r>
            <w:r w:rsidR="006B02ED">
              <w:t>3</w:t>
            </w:r>
          </w:p>
          <w:p w:rsidR="00425D45" w:rsidRDefault="00425D45" w:rsidP="00A553EE"/>
          <w:p w:rsidR="00425D45" w:rsidRDefault="00425D45" w:rsidP="00A553EE"/>
          <w:p w:rsidR="00425D45" w:rsidRDefault="00425D45" w:rsidP="00A553EE"/>
          <w:p w:rsidR="00425D45" w:rsidRDefault="00425D45" w:rsidP="00A553EE"/>
          <w:p w:rsidR="00425D45" w:rsidRDefault="00425D45" w:rsidP="00A553EE"/>
          <w:p w:rsidR="00425D45" w:rsidRDefault="006B02ED" w:rsidP="00A553EE">
            <w:r>
              <w:t>34</w:t>
            </w:r>
          </w:p>
        </w:tc>
      </w:tr>
      <w:tr w:rsidR="00A553EE" w:rsidTr="00C4095A">
        <w:tc>
          <w:tcPr>
            <w:tcW w:w="558" w:type="dxa"/>
            <w:vMerge/>
          </w:tcPr>
          <w:p w:rsidR="00A553EE" w:rsidRDefault="00A553EE" w:rsidP="00A553EE"/>
        </w:tc>
        <w:tc>
          <w:tcPr>
            <w:tcW w:w="1882" w:type="dxa"/>
            <w:vMerge/>
          </w:tcPr>
          <w:p w:rsidR="00A553EE" w:rsidRDefault="00A553EE" w:rsidP="00A553EE"/>
        </w:tc>
        <w:tc>
          <w:tcPr>
            <w:tcW w:w="1241" w:type="dxa"/>
            <w:vMerge/>
          </w:tcPr>
          <w:p w:rsidR="00A553EE" w:rsidRDefault="00A553EE" w:rsidP="00A553EE"/>
        </w:tc>
        <w:tc>
          <w:tcPr>
            <w:tcW w:w="3717" w:type="dxa"/>
          </w:tcPr>
          <w:p w:rsidR="00A553EE" w:rsidRDefault="006B02ED" w:rsidP="00A553EE">
            <w:r>
              <w:t>Satul meu in miniatura!</w:t>
            </w:r>
          </w:p>
        </w:tc>
        <w:tc>
          <w:tcPr>
            <w:tcW w:w="1260" w:type="dxa"/>
            <w:vMerge w:val="restart"/>
          </w:tcPr>
          <w:p w:rsidR="006B02ED" w:rsidRDefault="00A553EE" w:rsidP="00A553EE">
            <w:r>
              <w:t>V, VI.</w:t>
            </w:r>
          </w:p>
          <w:p w:rsidR="00A553EE" w:rsidRDefault="00A553EE" w:rsidP="00A553EE">
            <w:r>
              <w:t>VII</w:t>
            </w:r>
            <w:r w:rsidR="006B02ED">
              <w:t>, VIII</w:t>
            </w:r>
          </w:p>
        </w:tc>
        <w:tc>
          <w:tcPr>
            <w:tcW w:w="1402" w:type="dxa"/>
            <w:vMerge w:val="restart"/>
            <w:tcBorders>
              <w:top w:val="single" w:sz="4" w:space="0" w:color="auto"/>
            </w:tcBorders>
          </w:tcPr>
          <w:p w:rsidR="00A553EE" w:rsidRDefault="006B02ED" w:rsidP="00A553EE">
            <w:r>
              <w:t>21.04.2016</w:t>
            </w:r>
          </w:p>
          <w:p w:rsidR="00A553EE" w:rsidRDefault="00A553EE" w:rsidP="00A553EE"/>
        </w:tc>
        <w:tc>
          <w:tcPr>
            <w:tcW w:w="2648" w:type="dxa"/>
            <w:tcBorders>
              <w:right w:val="single" w:sz="4" w:space="0" w:color="auto"/>
            </w:tcBorders>
          </w:tcPr>
          <w:p w:rsidR="00A553EE" w:rsidRDefault="006B02ED" w:rsidP="00A553EE">
            <w:r>
              <w:t>Prof Nicula Ioana</w:t>
            </w:r>
          </w:p>
        </w:tc>
        <w:tc>
          <w:tcPr>
            <w:tcW w:w="810" w:type="dxa"/>
            <w:vMerge/>
            <w:tcBorders>
              <w:left w:val="single" w:sz="4" w:space="0" w:color="auto"/>
            </w:tcBorders>
          </w:tcPr>
          <w:p w:rsidR="00A553EE" w:rsidRDefault="00A553EE" w:rsidP="00A553EE"/>
        </w:tc>
      </w:tr>
      <w:tr w:rsidR="00A553EE" w:rsidTr="00C4095A">
        <w:tc>
          <w:tcPr>
            <w:tcW w:w="558" w:type="dxa"/>
            <w:vMerge/>
          </w:tcPr>
          <w:p w:rsidR="00A553EE" w:rsidRDefault="00A553EE" w:rsidP="00A553EE"/>
        </w:tc>
        <w:tc>
          <w:tcPr>
            <w:tcW w:w="1882" w:type="dxa"/>
            <w:vMerge/>
          </w:tcPr>
          <w:p w:rsidR="00A553EE" w:rsidRDefault="00A553EE" w:rsidP="00A553EE"/>
        </w:tc>
        <w:tc>
          <w:tcPr>
            <w:tcW w:w="1241" w:type="dxa"/>
            <w:vMerge/>
          </w:tcPr>
          <w:p w:rsidR="00A553EE" w:rsidRDefault="00A553EE" w:rsidP="00A553EE"/>
        </w:tc>
        <w:tc>
          <w:tcPr>
            <w:tcW w:w="3717" w:type="dxa"/>
          </w:tcPr>
          <w:p w:rsidR="00A553EE" w:rsidRDefault="006B02ED" w:rsidP="00A553EE">
            <w:r>
              <w:t>Internetul – mijloc de comunicare si informare</w:t>
            </w:r>
          </w:p>
        </w:tc>
        <w:tc>
          <w:tcPr>
            <w:tcW w:w="1260" w:type="dxa"/>
            <w:vMerge/>
          </w:tcPr>
          <w:p w:rsidR="00A553EE" w:rsidRDefault="00A553EE" w:rsidP="00A553EE"/>
        </w:tc>
        <w:tc>
          <w:tcPr>
            <w:tcW w:w="1402" w:type="dxa"/>
            <w:vMerge/>
          </w:tcPr>
          <w:p w:rsidR="00A553EE" w:rsidRDefault="00A553EE" w:rsidP="00A553EE"/>
        </w:tc>
        <w:tc>
          <w:tcPr>
            <w:tcW w:w="2648" w:type="dxa"/>
            <w:tcBorders>
              <w:right w:val="single" w:sz="4" w:space="0" w:color="auto"/>
            </w:tcBorders>
          </w:tcPr>
          <w:p w:rsidR="00A553EE" w:rsidRDefault="00A553EE" w:rsidP="006B02ED">
            <w:r>
              <w:t xml:space="preserve">Prof. </w:t>
            </w:r>
            <w:r w:rsidR="006B02ED">
              <w:t>Buftea Cristian</w:t>
            </w:r>
          </w:p>
        </w:tc>
        <w:tc>
          <w:tcPr>
            <w:tcW w:w="810" w:type="dxa"/>
            <w:vMerge/>
            <w:tcBorders>
              <w:left w:val="single" w:sz="4" w:space="0" w:color="auto"/>
            </w:tcBorders>
          </w:tcPr>
          <w:p w:rsidR="00A553EE" w:rsidRDefault="00A553EE" w:rsidP="00A553EE"/>
        </w:tc>
      </w:tr>
      <w:tr w:rsidR="00A553EE" w:rsidTr="00C4095A">
        <w:tc>
          <w:tcPr>
            <w:tcW w:w="558" w:type="dxa"/>
            <w:vMerge/>
          </w:tcPr>
          <w:p w:rsidR="00A553EE" w:rsidRDefault="00A553EE" w:rsidP="00A553EE"/>
        </w:tc>
        <w:tc>
          <w:tcPr>
            <w:tcW w:w="1882" w:type="dxa"/>
            <w:vMerge/>
          </w:tcPr>
          <w:p w:rsidR="00A553EE" w:rsidRDefault="00A553EE" w:rsidP="00A553EE"/>
        </w:tc>
        <w:tc>
          <w:tcPr>
            <w:tcW w:w="1241" w:type="dxa"/>
            <w:vMerge/>
          </w:tcPr>
          <w:p w:rsidR="00A553EE" w:rsidRDefault="00A553EE" w:rsidP="00A553EE"/>
        </w:tc>
        <w:tc>
          <w:tcPr>
            <w:tcW w:w="3717" w:type="dxa"/>
          </w:tcPr>
          <w:p w:rsidR="00A553EE" w:rsidRDefault="006B02ED" w:rsidP="006B02ED">
            <w:proofErr w:type="spellStart"/>
            <w:r>
              <w:t>Educatie</w:t>
            </w:r>
            <w:proofErr w:type="spellEnd"/>
            <w:r>
              <w:t xml:space="preserve"> pentru formarea deprinderilor de </w:t>
            </w:r>
            <w:proofErr w:type="spellStart"/>
            <w:r>
              <w:t>viata</w:t>
            </w:r>
            <w:proofErr w:type="spellEnd"/>
          </w:p>
        </w:tc>
        <w:tc>
          <w:tcPr>
            <w:tcW w:w="1260" w:type="dxa"/>
            <w:vMerge/>
          </w:tcPr>
          <w:p w:rsidR="00A553EE" w:rsidRDefault="00A553EE" w:rsidP="00A553EE"/>
        </w:tc>
        <w:tc>
          <w:tcPr>
            <w:tcW w:w="1402" w:type="dxa"/>
            <w:vMerge/>
          </w:tcPr>
          <w:p w:rsidR="00A553EE" w:rsidRDefault="00A553EE" w:rsidP="00A553EE"/>
        </w:tc>
        <w:tc>
          <w:tcPr>
            <w:tcW w:w="2648" w:type="dxa"/>
            <w:tcBorders>
              <w:right w:val="single" w:sz="4" w:space="0" w:color="auto"/>
            </w:tcBorders>
          </w:tcPr>
          <w:p w:rsidR="00A553EE" w:rsidRDefault="00A542BF" w:rsidP="00A553EE">
            <w:r>
              <w:t>Prof.</w:t>
            </w:r>
            <w:r w:rsidR="00B51F57">
              <w:t xml:space="preserve"> </w:t>
            </w:r>
            <w:r>
              <w:t>Tulbure Claudia</w:t>
            </w:r>
          </w:p>
          <w:p w:rsidR="006B02ED" w:rsidRDefault="006B02ED" w:rsidP="00A553EE">
            <w:r>
              <w:t>Prof. Voica Mihai</w:t>
            </w:r>
          </w:p>
        </w:tc>
        <w:tc>
          <w:tcPr>
            <w:tcW w:w="810" w:type="dxa"/>
            <w:vMerge/>
            <w:tcBorders>
              <w:left w:val="single" w:sz="4" w:space="0" w:color="auto"/>
            </w:tcBorders>
          </w:tcPr>
          <w:p w:rsidR="00A553EE" w:rsidRDefault="00A553EE" w:rsidP="00A553EE"/>
        </w:tc>
      </w:tr>
      <w:tr w:rsidR="00EB146A" w:rsidTr="00C4095A">
        <w:tc>
          <w:tcPr>
            <w:tcW w:w="558" w:type="dxa"/>
            <w:vMerge w:val="restart"/>
          </w:tcPr>
          <w:p w:rsidR="00EB146A" w:rsidRDefault="00EB146A" w:rsidP="00A553EE">
            <w:r>
              <w:t>5</w:t>
            </w:r>
          </w:p>
        </w:tc>
        <w:tc>
          <w:tcPr>
            <w:tcW w:w="1882" w:type="dxa"/>
            <w:vMerge w:val="restart"/>
          </w:tcPr>
          <w:p w:rsidR="00EB146A" w:rsidRDefault="00EB146A" w:rsidP="00A553EE">
            <w:r>
              <w:t>Scoala Gimnaziala Gurasada</w:t>
            </w:r>
          </w:p>
        </w:tc>
        <w:tc>
          <w:tcPr>
            <w:tcW w:w="1241" w:type="dxa"/>
            <w:vMerge w:val="restart"/>
          </w:tcPr>
          <w:p w:rsidR="00EB146A" w:rsidRDefault="00EB146A" w:rsidP="00A553EE">
            <w:r>
              <w:t>Gurasada</w:t>
            </w:r>
          </w:p>
        </w:tc>
        <w:tc>
          <w:tcPr>
            <w:tcW w:w="3717" w:type="dxa"/>
          </w:tcPr>
          <w:p w:rsidR="00EB146A" w:rsidRDefault="00261DF4" w:rsidP="00A553EE">
            <w:r>
              <w:t>Valori in informatica</w:t>
            </w:r>
          </w:p>
          <w:p w:rsidR="00261DF4" w:rsidRDefault="00261DF4" w:rsidP="00261DF4">
            <w:pPr>
              <w:pStyle w:val="Listparagraf"/>
              <w:numPr>
                <w:ilvl w:val="0"/>
                <w:numId w:val="1"/>
              </w:numPr>
            </w:pPr>
            <w:r>
              <w:t>Micul informatician!</w:t>
            </w:r>
          </w:p>
        </w:tc>
        <w:tc>
          <w:tcPr>
            <w:tcW w:w="1260" w:type="dxa"/>
            <w:vMerge w:val="restart"/>
          </w:tcPr>
          <w:p w:rsidR="00EB146A" w:rsidRDefault="00EB146A" w:rsidP="00A553EE">
            <w:r>
              <w:t>Primar</w:t>
            </w:r>
          </w:p>
          <w:p w:rsidR="00EB146A" w:rsidRDefault="00EB146A" w:rsidP="006B02ED">
            <w:r>
              <w:t xml:space="preserve">Gradinita, </w:t>
            </w:r>
          </w:p>
        </w:tc>
        <w:tc>
          <w:tcPr>
            <w:tcW w:w="1402" w:type="dxa"/>
            <w:vMerge w:val="restart"/>
          </w:tcPr>
          <w:p w:rsidR="00EB146A" w:rsidRDefault="00261DF4" w:rsidP="00A553EE">
            <w:r>
              <w:t>22.04.2016</w:t>
            </w:r>
          </w:p>
        </w:tc>
        <w:tc>
          <w:tcPr>
            <w:tcW w:w="2648" w:type="dxa"/>
            <w:vMerge w:val="restart"/>
            <w:tcBorders>
              <w:right w:val="single" w:sz="4" w:space="0" w:color="auto"/>
            </w:tcBorders>
          </w:tcPr>
          <w:p w:rsidR="00EB146A" w:rsidRDefault="00EB146A" w:rsidP="00261DF4">
            <w:r>
              <w:t xml:space="preserve">Ed. </w:t>
            </w:r>
            <w:proofErr w:type="spellStart"/>
            <w:r w:rsidR="00261DF4">
              <w:t>Joltan</w:t>
            </w:r>
            <w:proofErr w:type="spellEnd"/>
            <w:r w:rsidR="00261DF4">
              <w:t xml:space="preserve"> Luisa</w:t>
            </w:r>
            <w:r>
              <w:t>, Prof. Todea Elena, Prof. Balasoiu Camelia, Prof. Tal Gheorghe, Ed. Dehelean Diana</w:t>
            </w:r>
          </w:p>
        </w:tc>
        <w:tc>
          <w:tcPr>
            <w:tcW w:w="810" w:type="dxa"/>
            <w:vMerge w:val="restart"/>
            <w:tcBorders>
              <w:left w:val="single" w:sz="4" w:space="0" w:color="auto"/>
            </w:tcBorders>
          </w:tcPr>
          <w:p w:rsidR="00EB146A" w:rsidRDefault="00EB146A" w:rsidP="006B02ED">
            <w:r>
              <w:t>6</w:t>
            </w:r>
            <w:r w:rsidR="006B02ED">
              <w:t>3</w:t>
            </w:r>
          </w:p>
        </w:tc>
      </w:tr>
      <w:tr w:rsidR="00EB146A" w:rsidTr="00C4095A">
        <w:trPr>
          <w:trHeight w:val="845"/>
        </w:trPr>
        <w:tc>
          <w:tcPr>
            <w:tcW w:w="558" w:type="dxa"/>
            <w:vMerge/>
          </w:tcPr>
          <w:p w:rsidR="00EB146A" w:rsidRDefault="00EB146A" w:rsidP="00A553EE"/>
        </w:tc>
        <w:tc>
          <w:tcPr>
            <w:tcW w:w="1882" w:type="dxa"/>
            <w:vMerge/>
          </w:tcPr>
          <w:p w:rsidR="00EB146A" w:rsidRDefault="00EB146A" w:rsidP="00A553EE"/>
        </w:tc>
        <w:tc>
          <w:tcPr>
            <w:tcW w:w="1241" w:type="dxa"/>
            <w:vMerge/>
          </w:tcPr>
          <w:p w:rsidR="00EB146A" w:rsidRDefault="00EB146A" w:rsidP="00A553EE"/>
        </w:tc>
        <w:tc>
          <w:tcPr>
            <w:tcW w:w="3717" w:type="dxa"/>
          </w:tcPr>
          <w:p w:rsidR="00EB146A" w:rsidRDefault="00261DF4" w:rsidP="00A553EE">
            <w:r>
              <w:t xml:space="preserve">Micii </w:t>
            </w:r>
            <w:proofErr w:type="spellStart"/>
            <w:r>
              <w:t>artisti</w:t>
            </w:r>
            <w:proofErr w:type="spellEnd"/>
            <w:r>
              <w:t xml:space="preserve"> - carnaval</w:t>
            </w:r>
          </w:p>
        </w:tc>
        <w:tc>
          <w:tcPr>
            <w:tcW w:w="1260" w:type="dxa"/>
            <w:vMerge/>
          </w:tcPr>
          <w:p w:rsidR="00EB146A" w:rsidRDefault="00EB146A" w:rsidP="00A553EE"/>
        </w:tc>
        <w:tc>
          <w:tcPr>
            <w:tcW w:w="1402" w:type="dxa"/>
            <w:vMerge/>
          </w:tcPr>
          <w:p w:rsidR="00EB146A" w:rsidRDefault="00EB146A" w:rsidP="00A553EE"/>
        </w:tc>
        <w:tc>
          <w:tcPr>
            <w:tcW w:w="264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EB146A" w:rsidRDefault="00EB146A" w:rsidP="00A553EE"/>
        </w:tc>
        <w:tc>
          <w:tcPr>
            <w:tcW w:w="81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EB146A" w:rsidRDefault="00EB146A" w:rsidP="00A553EE"/>
        </w:tc>
      </w:tr>
      <w:tr w:rsidR="00EB146A" w:rsidTr="00C4095A">
        <w:tc>
          <w:tcPr>
            <w:tcW w:w="558" w:type="dxa"/>
            <w:vMerge/>
          </w:tcPr>
          <w:p w:rsidR="00EB146A" w:rsidRDefault="00EB146A" w:rsidP="00A553EE"/>
        </w:tc>
        <w:tc>
          <w:tcPr>
            <w:tcW w:w="1882" w:type="dxa"/>
            <w:vMerge/>
          </w:tcPr>
          <w:p w:rsidR="00EB146A" w:rsidRDefault="00EB146A" w:rsidP="00A553EE"/>
        </w:tc>
        <w:tc>
          <w:tcPr>
            <w:tcW w:w="1241" w:type="dxa"/>
            <w:vMerge/>
          </w:tcPr>
          <w:p w:rsidR="00EB146A" w:rsidRDefault="00EB146A" w:rsidP="00A553EE"/>
        </w:tc>
        <w:tc>
          <w:tcPr>
            <w:tcW w:w="3717" w:type="dxa"/>
          </w:tcPr>
          <w:p w:rsidR="00EB146A" w:rsidRDefault="00EB146A" w:rsidP="00A553EE">
            <w:proofErr w:type="spellStart"/>
            <w:r>
              <w:t>Drumetii</w:t>
            </w:r>
            <w:proofErr w:type="spellEnd"/>
            <w:r>
              <w:t xml:space="preserve"> in localitate</w:t>
            </w:r>
          </w:p>
        </w:tc>
        <w:tc>
          <w:tcPr>
            <w:tcW w:w="1260" w:type="dxa"/>
            <w:vMerge w:val="restart"/>
          </w:tcPr>
          <w:p w:rsidR="00261DF4" w:rsidRDefault="00EB146A" w:rsidP="00261DF4">
            <w:r>
              <w:t>V, VI</w:t>
            </w:r>
            <w:r w:rsidR="00261DF4">
              <w:t>,</w:t>
            </w:r>
          </w:p>
          <w:p w:rsidR="00EB146A" w:rsidRDefault="00EB146A" w:rsidP="00261DF4">
            <w:r>
              <w:t>VII</w:t>
            </w:r>
            <w:r w:rsidR="00261DF4">
              <w:t>,VIII</w:t>
            </w:r>
          </w:p>
        </w:tc>
        <w:tc>
          <w:tcPr>
            <w:tcW w:w="1402" w:type="dxa"/>
            <w:vMerge w:val="restart"/>
          </w:tcPr>
          <w:p w:rsidR="00EB146A" w:rsidRDefault="00261DF4" w:rsidP="00261DF4">
            <w:r>
              <w:t>22</w:t>
            </w:r>
            <w:r w:rsidR="00EB146A">
              <w:t>.04.201</w:t>
            </w:r>
            <w:r>
              <w:t>6</w:t>
            </w:r>
          </w:p>
        </w:tc>
        <w:tc>
          <w:tcPr>
            <w:tcW w:w="2648" w:type="dxa"/>
            <w:tcBorders>
              <w:right w:val="single" w:sz="4" w:space="0" w:color="auto"/>
            </w:tcBorders>
          </w:tcPr>
          <w:p w:rsidR="00EB146A" w:rsidRDefault="00EB146A" w:rsidP="00A553EE">
            <w:r>
              <w:t>Prof. Voica Mihai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EB146A" w:rsidRDefault="006B02ED" w:rsidP="00C5276D">
            <w:r>
              <w:t>34</w:t>
            </w:r>
            <w:r w:rsidR="00EB146A">
              <w:t xml:space="preserve"> </w:t>
            </w:r>
          </w:p>
        </w:tc>
      </w:tr>
      <w:tr w:rsidR="00EB146A" w:rsidTr="00C4095A">
        <w:tc>
          <w:tcPr>
            <w:tcW w:w="558" w:type="dxa"/>
            <w:vMerge/>
          </w:tcPr>
          <w:p w:rsidR="00EB146A" w:rsidRDefault="00EB146A" w:rsidP="00A553EE"/>
        </w:tc>
        <w:tc>
          <w:tcPr>
            <w:tcW w:w="1882" w:type="dxa"/>
            <w:vMerge/>
          </w:tcPr>
          <w:p w:rsidR="00EB146A" w:rsidRDefault="00EB146A" w:rsidP="00A553EE"/>
        </w:tc>
        <w:tc>
          <w:tcPr>
            <w:tcW w:w="1241" w:type="dxa"/>
            <w:vMerge/>
          </w:tcPr>
          <w:p w:rsidR="00EB146A" w:rsidRDefault="00EB146A" w:rsidP="00A553EE"/>
        </w:tc>
        <w:tc>
          <w:tcPr>
            <w:tcW w:w="3717" w:type="dxa"/>
          </w:tcPr>
          <w:p w:rsidR="00EB146A" w:rsidRDefault="00261DF4" w:rsidP="00A553EE">
            <w:r>
              <w:t>Biserica – monument istoric din Gurasada</w:t>
            </w:r>
          </w:p>
        </w:tc>
        <w:tc>
          <w:tcPr>
            <w:tcW w:w="1260" w:type="dxa"/>
            <w:vMerge/>
          </w:tcPr>
          <w:p w:rsidR="00EB146A" w:rsidRDefault="00EB146A" w:rsidP="00A553EE"/>
        </w:tc>
        <w:tc>
          <w:tcPr>
            <w:tcW w:w="1402" w:type="dxa"/>
            <w:vMerge/>
          </w:tcPr>
          <w:p w:rsidR="00EB146A" w:rsidRDefault="00EB146A" w:rsidP="00A553EE"/>
        </w:tc>
        <w:tc>
          <w:tcPr>
            <w:tcW w:w="2648" w:type="dxa"/>
            <w:tcBorders>
              <w:right w:val="single" w:sz="4" w:space="0" w:color="auto"/>
            </w:tcBorders>
          </w:tcPr>
          <w:p w:rsidR="00EB146A" w:rsidRDefault="00261DF4" w:rsidP="00A553EE">
            <w:r>
              <w:t xml:space="preserve">Prof. </w:t>
            </w:r>
            <w:proofErr w:type="spellStart"/>
            <w:r>
              <w:t>Ilca</w:t>
            </w:r>
            <w:proofErr w:type="spellEnd"/>
            <w:r>
              <w:t xml:space="preserve"> Marius</w:t>
            </w:r>
          </w:p>
        </w:tc>
        <w:tc>
          <w:tcPr>
            <w:tcW w:w="810" w:type="dxa"/>
            <w:vMerge/>
            <w:tcBorders>
              <w:left w:val="single" w:sz="4" w:space="0" w:color="auto"/>
            </w:tcBorders>
          </w:tcPr>
          <w:p w:rsidR="00EB146A" w:rsidRDefault="00EB146A" w:rsidP="00A553EE"/>
        </w:tc>
      </w:tr>
      <w:tr w:rsidR="00EB146A" w:rsidTr="00EB146A">
        <w:trPr>
          <w:trHeight w:val="435"/>
        </w:trPr>
        <w:tc>
          <w:tcPr>
            <w:tcW w:w="558" w:type="dxa"/>
            <w:vMerge/>
          </w:tcPr>
          <w:p w:rsidR="00EB146A" w:rsidRDefault="00EB146A" w:rsidP="00A553EE"/>
        </w:tc>
        <w:tc>
          <w:tcPr>
            <w:tcW w:w="1882" w:type="dxa"/>
            <w:vMerge/>
          </w:tcPr>
          <w:p w:rsidR="00EB146A" w:rsidRDefault="00EB146A" w:rsidP="00A553EE"/>
        </w:tc>
        <w:tc>
          <w:tcPr>
            <w:tcW w:w="1241" w:type="dxa"/>
            <w:vMerge/>
          </w:tcPr>
          <w:p w:rsidR="00EB146A" w:rsidRDefault="00EB146A" w:rsidP="00A553EE"/>
        </w:tc>
        <w:tc>
          <w:tcPr>
            <w:tcW w:w="3717" w:type="dxa"/>
            <w:tcBorders>
              <w:bottom w:val="single" w:sz="4" w:space="0" w:color="auto"/>
            </w:tcBorders>
          </w:tcPr>
          <w:p w:rsidR="00EB146A" w:rsidRDefault="00261DF4" w:rsidP="00A553EE">
            <w:r>
              <w:t xml:space="preserve">Ziua de voluntariat- </w:t>
            </w:r>
            <w:proofErr w:type="spellStart"/>
            <w:r>
              <w:t>actiuni</w:t>
            </w:r>
            <w:proofErr w:type="spellEnd"/>
            <w:r>
              <w:t xml:space="preserve"> umanitare</w:t>
            </w:r>
          </w:p>
          <w:p w:rsidR="00EB146A" w:rsidRDefault="00EB146A" w:rsidP="00A553EE"/>
        </w:tc>
        <w:tc>
          <w:tcPr>
            <w:tcW w:w="1260" w:type="dxa"/>
            <w:vMerge/>
          </w:tcPr>
          <w:p w:rsidR="00EB146A" w:rsidRDefault="00EB146A" w:rsidP="00A553EE"/>
        </w:tc>
        <w:tc>
          <w:tcPr>
            <w:tcW w:w="1402" w:type="dxa"/>
            <w:vMerge/>
          </w:tcPr>
          <w:p w:rsidR="00EB146A" w:rsidRDefault="00EB146A" w:rsidP="00A553EE"/>
        </w:tc>
        <w:tc>
          <w:tcPr>
            <w:tcW w:w="2648" w:type="dxa"/>
            <w:tcBorders>
              <w:bottom w:val="single" w:sz="4" w:space="0" w:color="auto"/>
              <w:right w:val="single" w:sz="4" w:space="0" w:color="auto"/>
            </w:tcBorders>
          </w:tcPr>
          <w:p w:rsidR="00EB146A" w:rsidRDefault="00EB146A" w:rsidP="00425D45">
            <w:r>
              <w:t>Prof. Tulbure Claudia</w:t>
            </w:r>
          </w:p>
        </w:tc>
        <w:tc>
          <w:tcPr>
            <w:tcW w:w="810" w:type="dxa"/>
            <w:vMerge/>
            <w:tcBorders>
              <w:left w:val="single" w:sz="4" w:space="0" w:color="auto"/>
            </w:tcBorders>
          </w:tcPr>
          <w:p w:rsidR="00EB146A" w:rsidRDefault="00EB146A" w:rsidP="00A553EE"/>
        </w:tc>
      </w:tr>
      <w:tr w:rsidR="00EB146A" w:rsidTr="00EB146A">
        <w:trPr>
          <w:trHeight w:val="375"/>
        </w:trPr>
        <w:tc>
          <w:tcPr>
            <w:tcW w:w="558" w:type="dxa"/>
            <w:vMerge/>
          </w:tcPr>
          <w:p w:rsidR="00EB146A" w:rsidRDefault="00EB146A" w:rsidP="00A553EE"/>
        </w:tc>
        <w:tc>
          <w:tcPr>
            <w:tcW w:w="1882" w:type="dxa"/>
            <w:vMerge/>
          </w:tcPr>
          <w:p w:rsidR="00EB146A" w:rsidRDefault="00EB146A" w:rsidP="00A553EE"/>
        </w:tc>
        <w:tc>
          <w:tcPr>
            <w:tcW w:w="1241" w:type="dxa"/>
            <w:vMerge/>
            <w:tcBorders>
              <w:bottom w:val="nil"/>
            </w:tcBorders>
          </w:tcPr>
          <w:p w:rsidR="00EB146A" w:rsidRDefault="00EB146A" w:rsidP="00A553EE"/>
        </w:tc>
        <w:tc>
          <w:tcPr>
            <w:tcW w:w="3717" w:type="dxa"/>
            <w:tcBorders>
              <w:top w:val="single" w:sz="4" w:space="0" w:color="auto"/>
            </w:tcBorders>
          </w:tcPr>
          <w:p w:rsidR="00EB146A" w:rsidRDefault="00EB146A" w:rsidP="00EB146A">
            <w:r>
              <w:t xml:space="preserve">Concurs de </w:t>
            </w:r>
            <w:r w:rsidR="00AA73D3">
              <w:t>interpretare a unor personaje s</w:t>
            </w:r>
            <w:r>
              <w:t>pecifice culturii franceze la prima vedere</w:t>
            </w:r>
          </w:p>
          <w:p w:rsidR="00EB146A" w:rsidRDefault="00EB146A" w:rsidP="00A553EE"/>
        </w:tc>
        <w:tc>
          <w:tcPr>
            <w:tcW w:w="1260" w:type="dxa"/>
            <w:vMerge/>
          </w:tcPr>
          <w:p w:rsidR="00EB146A" w:rsidRDefault="00EB146A" w:rsidP="00A553EE"/>
        </w:tc>
        <w:tc>
          <w:tcPr>
            <w:tcW w:w="1402" w:type="dxa"/>
            <w:vMerge/>
          </w:tcPr>
          <w:p w:rsidR="00EB146A" w:rsidRDefault="00EB146A" w:rsidP="00A553EE"/>
        </w:tc>
        <w:tc>
          <w:tcPr>
            <w:tcW w:w="2648" w:type="dxa"/>
            <w:tcBorders>
              <w:top w:val="single" w:sz="4" w:space="0" w:color="auto"/>
              <w:right w:val="single" w:sz="4" w:space="0" w:color="auto"/>
            </w:tcBorders>
          </w:tcPr>
          <w:p w:rsidR="00EB146A" w:rsidRDefault="00EB146A" w:rsidP="00261DF4">
            <w:r>
              <w:t xml:space="preserve">Prof. </w:t>
            </w:r>
            <w:proofErr w:type="spellStart"/>
            <w:r w:rsidR="00261DF4">
              <w:t>Magdas</w:t>
            </w:r>
            <w:proofErr w:type="spellEnd"/>
            <w:r w:rsidR="00261DF4">
              <w:t xml:space="preserve"> Alexandra</w:t>
            </w:r>
          </w:p>
        </w:tc>
        <w:tc>
          <w:tcPr>
            <w:tcW w:w="810" w:type="dxa"/>
            <w:vMerge/>
            <w:tcBorders>
              <w:left w:val="single" w:sz="4" w:space="0" w:color="auto"/>
            </w:tcBorders>
          </w:tcPr>
          <w:p w:rsidR="00EB146A" w:rsidRDefault="00EB146A" w:rsidP="00A553EE"/>
        </w:tc>
      </w:tr>
    </w:tbl>
    <w:p w:rsidR="006F4904" w:rsidRDefault="006F4904"/>
    <w:p w:rsidR="00215ABD" w:rsidRDefault="00215ABD">
      <w:pPr>
        <w:rPr>
          <w:lang w:val="en-US"/>
        </w:rPr>
      </w:pPr>
      <w:r>
        <w:t>NOTĂ</w:t>
      </w:r>
      <w:r>
        <w:rPr>
          <w:lang w:val="en-US"/>
        </w:rPr>
        <w:t>:</w:t>
      </w:r>
    </w:p>
    <w:p w:rsidR="005B7BDC" w:rsidRDefault="00215ABD">
      <w:r>
        <w:t>Activitățile se vor derula zilnic, între orele 8-12.</w:t>
      </w:r>
    </w:p>
    <w:p w:rsidR="005B7BDC" w:rsidRDefault="005B7BDC"/>
    <w:p w:rsidR="005B7BDC" w:rsidRDefault="005B7BDC">
      <w:r>
        <w:t xml:space="preserve">                          DIRECTOR,                                                                                 </w:t>
      </w:r>
      <w:r w:rsidR="00BC537F">
        <w:t xml:space="preserve">                CONSILIER ȘCOLAR</w:t>
      </w:r>
      <w:r>
        <w:t>,</w:t>
      </w:r>
    </w:p>
    <w:p w:rsidR="005B7BDC" w:rsidRDefault="005B7BDC">
      <w:r>
        <w:t xml:space="preserve">               Prof. BALASOIU CAMELIA-RITA                                                                       Prof. TODEA ELENA</w:t>
      </w:r>
    </w:p>
    <w:sectPr w:rsidR="005B7BDC" w:rsidSect="009D6E0C">
      <w:pgSz w:w="15840" w:h="12240" w:orient="landscape"/>
      <w:pgMar w:top="142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A87483"/>
    <w:multiLevelType w:val="hybridMultilevel"/>
    <w:tmpl w:val="D7A45B1A"/>
    <w:lvl w:ilvl="0" w:tplc="5B1A5296">
      <w:start w:val="2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904"/>
    <w:rsid w:val="00043A18"/>
    <w:rsid w:val="0005397F"/>
    <w:rsid w:val="000E3C20"/>
    <w:rsid w:val="001B3178"/>
    <w:rsid w:val="001C604F"/>
    <w:rsid w:val="00215ABD"/>
    <w:rsid w:val="00261DF4"/>
    <w:rsid w:val="00287339"/>
    <w:rsid w:val="00346592"/>
    <w:rsid w:val="00347A5E"/>
    <w:rsid w:val="003B5E12"/>
    <w:rsid w:val="003D13A2"/>
    <w:rsid w:val="00425D45"/>
    <w:rsid w:val="004404F4"/>
    <w:rsid w:val="00456660"/>
    <w:rsid w:val="00491630"/>
    <w:rsid w:val="004C081B"/>
    <w:rsid w:val="004E4A9D"/>
    <w:rsid w:val="004E6532"/>
    <w:rsid w:val="005B7BDC"/>
    <w:rsid w:val="00680A4C"/>
    <w:rsid w:val="006B02ED"/>
    <w:rsid w:val="006B3DCA"/>
    <w:rsid w:val="006F4904"/>
    <w:rsid w:val="008476E5"/>
    <w:rsid w:val="008C06F5"/>
    <w:rsid w:val="0093215E"/>
    <w:rsid w:val="0095273D"/>
    <w:rsid w:val="009B0C2E"/>
    <w:rsid w:val="009D6E0C"/>
    <w:rsid w:val="00A30005"/>
    <w:rsid w:val="00A413CD"/>
    <w:rsid w:val="00A542BF"/>
    <w:rsid w:val="00A553EE"/>
    <w:rsid w:val="00A769E9"/>
    <w:rsid w:val="00AA73D3"/>
    <w:rsid w:val="00AD4999"/>
    <w:rsid w:val="00B45099"/>
    <w:rsid w:val="00B51F57"/>
    <w:rsid w:val="00B72949"/>
    <w:rsid w:val="00B77620"/>
    <w:rsid w:val="00B81E0B"/>
    <w:rsid w:val="00BC537F"/>
    <w:rsid w:val="00C4095A"/>
    <w:rsid w:val="00C5276D"/>
    <w:rsid w:val="00CC1AD1"/>
    <w:rsid w:val="00CC274C"/>
    <w:rsid w:val="00D52357"/>
    <w:rsid w:val="00D549BD"/>
    <w:rsid w:val="00DD0FAB"/>
    <w:rsid w:val="00E52DB2"/>
    <w:rsid w:val="00E53ECA"/>
    <w:rsid w:val="00E5492F"/>
    <w:rsid w:val="00EB146A"/>
    <w:rsid w:val="00EC0F6D"/>
    <w:rsid w:val="00F65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4498FC-4308-4589-8B9D-25D3279AA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4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semiHidden/>
    <w:rsid w:val="006F4904"/>
    <w:rPr>
      <w:color w:val="0000FF"/>
      <w:u w:val="single"/>
    </w:rPr>
  </w:style>
  <w:style w:type="table" w:styleId="Tabelgril">
    <w:name w:val="Table Grid"/>
    <w:basedOn w:val="TabelNormal"/>
    <w:uiPriority w:val="59"/>
    <w:rsid w:val="006F490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EB146A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B146A"/>
    <w:rPr>
      <w:rFonts w:ascii="Segoe UI" w:eastAsia="Times New Roman" w:hAnsi="Segoe UI" w:cs="Segoe UI"/>
      <w:sz w:val="18"/>
      <w:szCs w:val="18"/>
      <w:lang w:val="ro-RO" w:eastAsia="ro-RO"/>
    </w:rPr>
  </w:style>
  <w:style w:type="paragraph" w:styleId="Listparagraf">
    <w:name w:val="List Paragraph"/>
    <w:basedOn w:val="Normal"/>
    <w:uiPriority w:val="34"/>
    <w:qFormat/>
    <w:rsid w:val="006B0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coalagurasada@yahoo.com" TargetMode="External"/><Relationship Id="rId3" Type="http://schemas.openxmlformats.org/officeDocument/2006/relationships/numbering" Target="numbering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lev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5679FF-3859-4892-AA09-8E41DD1A44B7}">
  <ds:schemaRefs>
    <ds:schemaRef ds:uri="urn:schemas-microsoft-com.VSTO2008Demos.ControlsStorage"/>
  </ds:schemaRefs>
</ds:datastoreItem>
</file>

<file path=customXml/itemProps2.xml><?xml version="1.0" encoding="utf-8"?>
<ds:datastoreItem xmlns:ds="http://schemas.openxmlformats.org/officeDocument/2006/customXml" ds:itemID="{EE165A75-6EB9-4DA0-B1C6-57BCD1EF63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3</TotalTime>
  <Pages>3</Pages>
  <Words>543</Words>
  <Characters>3150</Characters>
  <Application>Microsoft Office Word</Application>
  <DocSecurity>0</DocSecurity>
  <Lines>26</Lines>
  <Paragraphs>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work</Company>
  <LinksUpToDate>false</LinksUpToDate>
  <CharactersWithSpaces>3686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Elev</cp:lastModifiedBy>
  <cp:revision>4</cp:revision>
  <cp:lastPrinted>2015-03-20T09:11:00Z</cp:lastPrinted>
  <dcterms:created xsi:type="dcterms:W3CDTF">2016-04-08T06:21:00Z</dcterms:created>
  <dcterms:modified xsi:type="dcterms:W3CDTF">2016-04-08T06:23:00Z</dcterms:modified>
</cp:coreProperties>
</file>