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A3" w:rsidRPr="002021BC" w:rsidRDefault="00D239A3" w:rsidP="003A2DE8">
      <w:pPr>
        <w:rPr>
          <w:rFonts w:ascii="Times New Roman" w:hAnsi="Times New Roman"/>
          <w:b/>
          <w:sz w:val="24"/>
          <w:szCs w:val="24"/>
        </w:rPr>
      </w:pPr>
      <w:r w:rsidRPr="002021B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Nr.55 din 11.04.2016 </w:t>
      </w:r>
      <w:r w:rsidRPr="002021BC">
        <w:rPr>
          <w:rFonts w:ascii="Times New Roman" w:hAnsi="Times New Roman"/>
          <w:b/>
          <w:sz w:val="24"/>
          <w:szCs w:val="24"/>
        </w:rPr>
        <w:t xml:space="preserve">            </w:t>
      </w:r>
    </w:p>
    <w:p w:rsidR="00D239A3" w:rsidRPr="002021BC" w:rsidRDefault="00D239A3" w:rsidP="003A2DE8">
      <w:pPr>
        <w:rPr>
          <w:rFonts w:ascii="Times New Roman" w:hAnsi="Times New Roman"/>
          <w:sz w:val="28"/>
          <w:szCs w:val="28"/>
        </w:rPr>
      </w:pPr>
    </w:p>
    <w:p w:rsidR="00D239A3" w:rsidRPr="002021BC" w:rsidRDefault="00D239A3" w:rsidP="00202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021BC">
        <w:rPr>
          <w:rFonts w:ascii="Times New Roman" w:hAnsi="Times New Roman"/>
          <w:sz w:val="28"/>
          <w:szCs w:val="28"/>
        </w:rPr>
        <w:t>„</w:t>
      </w:r>
      <w:r w:rsidRPr="002021BC">
        <w:rPr>
          <w:rFonts w:ascii="Times New Roman" w:hAnsi="Times New Roman"/>
          <w:b/>
          <w:sz w:val="28"/>
          <w:szCs w:val="28"/>
        </w:rPr>
        <w:t>S</w:t>
      </w:r>
      <w:r>
        <w:rPr>
          <w:rFonts w:ascii="Times New Roman" w:hAnsi="Times New Roman"/>
          <w:b/>
          <w:sz w:val="28"/>
          <w:szCs w:val="28"/>
        </w:rPr>
        <w:t>Ă</w:t>
      </w:r>
      <w:r w:rsidRPr="002021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Ș</w:t>
      </w:r>
      <w:r w:rsidRPr="002021BC">
        <w:rPr>
          <w:rFonts w:ascii="Times New Roman" w:hAnsi="Times New Roman"/>
          <w:b/>
          <w:sz w:val="28"/>
          <w:szCs w:val="28"/>
        </w:rPr>
        <w:t>TII MAI MULTE, S</w:t>
      </w:r>
      <w:r>
        <w:rPr>
          <w:rFonts w:ascii="Times New Roman" w:hAnsi="Times New Roman"/>
          <w:b/>
          <w:sz w:val="28"/>
          <w:szCs w:val="28"/>
        </w:rPr>
        <w:t>Ă</w:t>
      </w:r>
      <w:r w:rsidRPr="002021BC">
        <w:rPr>
          <w:rFonts w:ascii="Times New Roman" w:hAnsi="Times New Roman"/>
          <w:b/>
          <w:sz w:val="28"/>
          <w:szCs w:val="28"/>
        </w:rPr>
        <w:t xml:space="preserve"> FII MAI BUN”</w:t>
      </w:r>
    </w:p>
    <w:p w:rsidR="00D239A3" w:rsidRDefault="00D239A3" w:rsidP="00202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021BC">
        <w:rPr>
          <w:rFonts w:ascii="Times New Roman" w:hAnsi="Times New Roman"/>
          <w:b/>
          <w:sz w:val="28"/>
          <w:szCs w:val="28"/>
        </w:rPr>
        <w:t>-planificarea activita</w:t>
      </w:r>
      <w:r>
        <w:rPr>
          <w:rFonts w:ascii="Times New Roman" w:hAnsi="Times New Roman"/>
          <w:b/>
          <w:sz w:val="28"/>
          <w:szCs w:val="28"/>
        </w:rPr>
        <w:t>ț</w:t>
      </w:r>
      <w:r w:rsidRPr="002021BC">
        <w:rPr>
          <w:rFonts w:ascii="Times New Roman" w:hAnsi="Times New Roman"/>
          <w:b/>
          <w:sz w:val="28"/>
          <w:szCs w:val="28"/>
        </w:rPr>
        <w:t xml:space="preserve">ilor pentru </w:t>
      </w:r>
      <w:r>
        <w:rPr>
          <w:rFonts w:ascii="Times New Roman" w:hAnsi="Times New Roman"/>
          <w:b/>
          <w:sz w:val="28"/>
          <w:szCs w:val="28"/>
        </w:rPr>
        <w:t>perioada 18-22 Aprilie 2016</w:t>
      </w:r>
    </w:p>
    <w:p w:rsidR="00D239A3" w:rsidRPr="002021BC" w:rsidRDefault="00D239A3" w:rsidP="00202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Anul școlar 2015/2016</w:t>
      </w:r>
    </w:p>
    <w:p w:rsidR="00D239A3" w:rsidRPr="002021BC" w:rsidRDefault="00D239A3" w:rsidP="003A2DE8">
      <w:pPr>
        <w:rPr>
          <w:rFonts w:ascii="Times New Roman" w:hAnsi="Times New Roman"/>
          <w:szCs w:val="120"/>
        </w:rPr>
      </w:pPr>
    </w:p>
    <w:p w:rsidR="00D239A3" w:rsidRPr="002021BC" w:rsidRDefault="00D239A3" w:rsidP="00E457B5">
      <w:pPr>
        <w:jc w:val="center"/>
        <w:rPr>
          <w:rFonts w:ascii="Times New Roman" w:hAnsi="Times New Roman"/>
          <w:szCs w:val="120"/>
        </w:rPr>
      </w:pPr>
      <w:r w:rsidRPr="002021BC">
        <w:rPr>
          <w:rFonts w:ascii="Times New Roman" w:hAnsi="Times New Roman"/>
          <w:b/>
          <w:sz w:val="24"/>
          <w:szCs w:val="24"/>
        </w:rPr>
        <w:t>ÎNVĂȚĂMÂNT PREȘCOLAR</w:t>
      </w:r>
      <w:r>
        <w:rPr>
          <w:rFonts w:ascii="Times New Roman" w:hAnsi="Times New Roman"/>
          <w:b/>
          <w:sz w:val="24"/>
          <w:szCs w:val="24"/>
        </w:rPr>
        <w:t xml:space="preserve"> ȘI PRIMAR</w:t>
      </w:r>
    </w:p>
    <w:p w:rsidR="00D239A3" w:rsidRPr="002021BC" w:rsidRDefault="00D239A3" w:rsidP="00E457B5">
      <w:pPr>
        <w:rPr>
          <w:rFonts w:ascii="Times New Roman" w:hAnsi="Times New Roman"/>
          <w:b/>
          <w:sz w:val="24"/>
          <w:szCs w:val="24"/>
        </w:rPr>
      </w:pPr>
      <w:r w:rsidRPr="002021BC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</w:p>
    <w:p w:rsidR="00D239A3" w:rsidRPr="002021BC" w:rsidRDefault="00D239A3" w:rsidP="003A2DE8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6"/>
        <w:gridCol w:w="5295"/>
        <w:gridCol w:w="2281"/>
      </w:tblGrid>
      <w:tr w:rsidR="00D239A3" w:rsidRPr="00CD6EDD" w:rsidTr="002D50A6">
        <w:trPr>
          <w:trHeight w:val="480"/>
        </w:trPr>
        <w:tc>
          <w:tcPr>
            <w:tcW w:w="1220" w:type="dxa"/>
          </w:tcPr>
          <w:p w:rsidR="00D239A3" w:rsidRPr="00CD6EDD" w:rsidRDefault="00D239A3" w:rsidP="002021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5295" w:type="dxa"/>
          </w:tcPr>
          <w:p w:rsidR="00D239A3" w:rsidRPr="00CD6EDD" w:rsidRDefault="00D239A3" w:rsidP="002021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/>
                <w:b/>
                <w:sz w:val="24"/>
                <w:szCs w:val="24"/>
              </w:rPr>
              <w:t>ACTIVITATEA DESFĂȘURATĂ</w:t>
            </w:r>
          </w:p>
        </w:tc>
        <w:tc>
          <w:tcPr>
            <w:tcW w:w="2281" w:type="dxa"/>
          </w:tcPr>
          <w:p w:rsidR="00D239A3" w:rsidRPr="00CD6EDD" w:rsidRDefault="00D239A3" w:rsidP="002021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6EDD">
              <w:rPr>
                <w:rFonts w:ascii="Times New Roman" w:hAnsi="Times New Roman"/>
                <w:b/>
                <w:sz w:val="24"/>
                <w:szCs w:val="24"/>
              </w:rPr>
              <w:t>PARTICIPĂ</w:t>
            </w:r>
          </w:p>
        </w:tc>
      </w:tr>
      <w:tr w:rsidR="00D239A3" w:rsidRPr="00CD6EDD" w:rsidTr="002D50A6">
        <w:trPr>
          <w:trHeight w:val="705"/>
        </w:trPr>
        <w:tc>
          <w:tcPr>
            <w:tcW w:w="1220" w:type="dxa"/>
          </w:tcPr>
          <w:p w:rsidR="00D239A3" w:rsidRPr="00CD6EDD" w:rsidRDefault="00D239A3" w:rsidP="00E457B5">
            <w:pPr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18.04.2016</w:t>
            </w:r>
          </w:p>
        </w:tc>
        <w:tc>
          <w:tcPr>
            <w:tcW w:w="5295" w:type="dxa"/>
          </w:tcPr>
          <w:p w:rsidR="00D239A3" w:rsidRPr="00CD6EDD" w:rsidRDefault="00D239A3" w:rsidP="00E45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Primar pentru o zi!</w:t>
            </w:r>
            <w:r w:rsidRPr="00CD6EDD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  <w:p w:rsidR="00D239A3" w:rsidRPr="00CD6EDD" w:rsidRDefault="00D239A3" w:rsidP="00E45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Învăţarea regulilor de comportare într-o instituţie publică.</w:t>
            </w:r>
          </w:p>
          <w:p w:rsidR="00D239A3" w:rsidRPr="00CD6EDD" w:rsidRDefault="00D239A3" w:rsidP="00E45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1" w:type="dxa"/>
          </w:tcPr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Educatoarea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Învăț</w:t>
            </w:r>
            <w:r>
              <w:rPr>
                <w:rFonts w:ascii="Times New Roman" w:hAnsi="Times New Roman"/>
                <w:sz w:val="24"/>
                <w:szCs w:val="24"/>
              </w:rPr>
              <w:t>ătoarea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Copiii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39A3" w:rsidRPr="00CD6EDD" w:rsidTr="002D50A6">
        <w:trPr>
          <w:trHeight w:val="1077"/>
        </w:trPr>
        <w:tc>
          <w:tcPr>
            <w:tcW w:w="1220" w:type="dxa"/>
          </w:tcPr>
          <w:p w:rsidR="00D239A3" w:rsidRPr="00CD6EDD" w:rsidRDefault="00D239A3" w:rsidP="003B1C26">
            <w:pPr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19.04.2016</w:t>
            </w:r>
          </w:p>
        </w:tc>
        <w:tc>
          <w:tcPr>
            <w:tcW w:w="5295" w:type="dxa"/>
          </w:tcPr>
          <w:p w:rsidR="00D239A3" w:rsidRPr="003B1C26" w:rsidRDefault="00D239A3" w:rsidP="003B1C26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"Să  cunoaştem imprejurimile</w:t>
            </w:r>
            <w:r w:rsidRPr="00CD6EDD">
              <w:rPr>
                <w:rFonts w:ascii="Times New Roman" w:hAnsi="Times New Roman"/>
                <w:b/>
                <w:i/>
                <w:sz w:val="24"/>
                <w:szCs w:val="24"/>
              </w:rPr>
              <w:t>"</w:t>
            </w:r>
          </w:p>
          <w:p w:rsidR="00D239A3" w:rsidRPr="00CD6EDD" w:rsidRDefault="00D239A3" w:rsidP="003B1C2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Plimbare cu mocăniţa pe traseul Crişcior-Brad şi retur.</w:t>
            </w:r>
          </w:p>
        </w:tc>
        <w:tc>
          <w:tcPr>
            <w:tcW w:w="2281" w:type="dxa"/>
          </w:tcPr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 xml:space="preserve">Educatoarea 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Învatatatoarea</w:t>
            </w:r>
            <w:r w:rsidRPr="00CD6E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Copiii</w:t>
            </w:r>
          </w:p>
        </w:tc>
      </w:tr>
      <w:tr w:rsidR="00D239A3" w:rsidRPr="00CD6EDD" w:rsidTr="002D50A6">
        <w:trPr>
          <w:trHeight w:val="570"/>
        </w:trPr>
        <w:tc>
          <w:tcPr>
            <w:tcW w:w="1220" w:type="dxa"/>
          </w:tcPr>
          <w:p w:rsidR="00D239A3" w:rsidRPr="00CD6EDD" w:rsidRDefault="00D239A3" w:rsidP="003B1C26">
            <w:pPr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20.04.2016</w:t>
            </w:r>
          </w:p>
        </w:tc>
        <w:tc>
          <w:tcPr>
            <w:tcW w:w="5295" w:type="dxa"/>
          </w:tcPr>
          <w:p w:rsidR="00D239A3" w:rsidRPr="00CD6EDD" w:rsidRDefault="00D239A3" w:rsidP="0031425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6EDD">
              <w:rPr>
                <w:rFonts w:ascii="Times New Roman" w:hAnsi="Times New Roman"/>
                <w:b/>
                <w:i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Bucuria credinţei</w:t>
            </w:r>
            <w:r w:rsidRPr="00CD6EDD">
              <w:rPr>
                <w:rFonts w:ascii="Times New Roman" w:hAnsi="Times New Roman"/>
                <w:b/>
                <w:i/>
                <w:sz w:val="24"/>
                <w:szCs w:val="24"/>
              </w:rPr>
              <w:t>”</w:t>
            </w:r>
          </w:p>
          <w:p w:rsidR="00D239A3" w:rsidRPr="00CD6EDD" w:rsidRDefault="00D239A3" w:rsidP="003B1C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biserica ortodoxa din Blăjeni.</w:t>
            </w:r>
          </w:p>
        </w:tc>
        <w:tc>
          <w:tcPr>
            <w:tcW w:w="2281" w:type="dxa"/>
          </w:tcPr>
          <w:p w:rsidR="00D239A3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Educatoarea</w:t>
            </w:r>
          </w:p>
          <w:p w:rsidR="00D239A3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Învăţătoarea 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Copiii</w:t>
            </w:r>
          </w:p>
        </w:tc>
      </w:tr>
      <w:tr w:rsidR="00D239A3" w:rsidRPr="00CD6EDD" w:rsidTr="002D50A6">
        <w:trPr>
          <w:trHeight w:val="570"/>
        </w:trPr>
        <w:tc>
          <w:tcPr>
            <w:tcW w:w="1220" w:type="dxa"/>
          </w:tcPr>
          <w:p w:rsidR="00D239A3" w:rsidRPr="00CD6EDD" w:rsidRDefault="00D239A3" w:rsidP="003B1C26">
            <w:pPr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21.04.2016</w:t>
            </w:r>
          </w:p>
        </w:tc>
        <w:tc>
          <w:tcPr>
            <w:tcW w:w="5295" w:type="dxa"/>
          </w:tcPr>
          <w:p w:rsidR="00D239A3" w:rsidRPr="00CD6EDD" w:rsidRDefault="00D239A3" w:rsidP="003B1C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6EDD">
              <w:rPr>
                <w:rFonts w:ascii="Times New Roman" w:hAnsi="Times New Roman"/>
                <w:b/>
                <w:i/>
                <w:sz w:val="24"/>
                <w:szCs w:val="24"/>
              </w:rPr>
              <w:t>„Atelier de creație - Ouă încondeiate”</w:t>
            </w:r>
          </w:p>
          <w:p w:rsidR="00D239A3" w:rsidRPr="00CD6EDD" w:rsidRDefault="00D239A3" w:rsidP="003B1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Decorațiuni si pictură pentru Sărbătorile Pascale</w:t>
            </w:r>
          </w:p>
        </w:tc>
        <w:tc>
          <w:tcPr>
            <w:tcW w:w="2281" w:type="dxa"/>
          </w:tcPr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Educatoarea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Învăț</w:t>
            </w:r>
            <w:r>
              <w:rPr>
                <w:rFonts w:ascii="Times New Roman" w:hAnsi="Times New Roman"/>
                <w:sz w:val="24"/>
                <w:szCs w:val="24"/>
              </w:rPr>
              <w:t>ătoarea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 xml:space="preserve"> Copiii</w:t>
            </w:r>
          </w:p>
        </w:tc>
      </w:tr>
      <w:tr w:rsidR="00D239A3" w:rsidRPr="00CD6EDD" w:rsidTr="002D50A6">
        <w:trPr>
          <w:trHeight w:val="570"/>
        </w:trPr>
        <w:tc>
          <w:tcPr>
            <w:tcW w:w="1220" w:type="dxa"/>
          </w:tcPr>
          <w:p w:rsidR="00D239A3" w:rsidRPr="00CD6EDD" w:rsidRDefault="00D239A3" w:rsidP="003B1C26">
            <w:pPr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22.04.2016</w:t>
            </w:r>
          </w:p>
        </w:tc>
        <w:tc>
          <w:tcPr>
            <w:tcW w:w="5295" w:type="dxa"/>
          </w:tcPr>
          <w:p w:rsidR="00D239A3" w:rsidRDefault="00D239A3" w:rsidP="0031425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”  Sa  ne iubim </w:t>
            </w:r>
            <w:r>
              <w:rPr>
                <w:rFonts w:ascii="Times New Roman" w:hAnsi="Times New Roman"/>
                <w:sz w:val="24"/>
                <w:szCs w:val="24"/>
              </w:rPr>
              <w:t>ţara si trecutul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”   </w:t>
            </w:r>
          </w:p>
          <w:p w:rsidR="00D239A3" w:rsidRPr="00314255" w:rsidRDefault="00D239A3" w:rsidP="0031425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Vizită la Unitatea Militară din Brad.</w:t>
            </w:r>
          </w:p>
        </w:tc>
        <w:tc>
          <w:tcPr>
            <w:tcW w:w="2281" w:type="dxa"/>
          </w:tcPr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>Educatoarea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Învatatoarea</w:t>
            </w:r>
          </w:p>
          <w:p w:rsidR="00D239A3" w:rsidRPr="00CD6EDD" w:rsidRDefault="00D239A3" w:rsidP="002D50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6EDD">
              <w:rPr>
                <w:rFonts w:ascii="Times New Roman" w:hAnsi="Times New Roman"/>
                <w:sz w:val="24"/>
                <w:szCs w:val="24"/>
              </w:rPr>
              <w:t xml:space="preserve"> Copiii</w:t>
            </w:r>
          </w:p>
        </w:tc>
      </w:tr>
    </w:tbl>
    <w:p w:rsidR="00D239A3" w:rsidRPr="002021BC" w:rsidRDefault="00D239A3" w:rsidP="003A2DE8">
      <w:pPr>
        <w:rPr>
          <w:rFonts w:ascii="Times New Roman" w:hAnsi="Times New Roman"/>
          <w:szCs w:val="120"/>
        </w:rPr>
      </w:pPr>
      <w:r w:rsidRPr="002021BC">
        <w:rPr>
          <w:rFonts w:ascii="Times New Roman" w:hAnsi="Times New Roman"/>
          <w:szCs w:val="120"/>
        </w:rPr>
        <w:t xml:space="preserve">                                                          </w:t>
      </w:r>
    </w:p>
    <w:p w:rsidR="00D239A3" w:rsidRPr="002021BC" w:rsidRDefault="00D239A3" w:rsidP="003A2DE8">
      <w:pPr>
        <w:rPr>
          <w:rFonts w:ascii="Times New Roman" w:hAnsi="Times New Roman"/>
          <w:b/>
          <w:szCs w:val="120"/>
        </w:rPr>
      </w:pPr>
    </w:p>
    <w:p w:rsidR="00D239A3" w:rsidRPr="003B1C26" w:rsidRDefault="00D239A3" w:rsidP="002021B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B1C26">
        <w:rPr>
          <w:rFonts w:ascii="Times New Roman" w:hAnsi="Times New Roman"/>
          <w:b/>
          <w:sz w:val="24"/>
          <w:szCs w:val="24"/>
        </w:rPr>
        <w:t>Director:</w:t>
      </w:r>
    </w:p>
    <w:p w:rsidR="00D239A3" w:rsidRPr="003B1C26" w:rsidRDefault="00D239A3" w:rsidP="002021BC">
      <w:pPr>
        <w:spacing w:after="0"/>
        <w:jc w:val="center"/>
        <w:rPr>
          <w:b/>
          <w:sz w:val="24"/>
          <w:szCs w:val="24"/>
        </w:rPr>
      </w:pPr>
      <w:r w:rsidRPr="003B1C26">
        <w:rPr>
          <w:rFonts w:ascii="Times New Roman" w:hAnsi="Times New Roman"/>
          <w:b/>
          <w:sz w:val="24"/>
          <w:szCs w:val="24"/>
        </w:rPr>
        <w:t xml:space="preserve">Prof. </w:t>
      </w:r>
      <w:r>
        <w:rPr>
          <w:rFonts w:ascii="Times New Roman" w:hAnsi="Times New Roman"/>
          <w:b/>
          <w:sz w:val="24"/>
          <w:szCs w:val="24"/>
        </w:rPr>
        <w:t>RAŢ MIRELA-ELENA</w:t>
      </w:r>
    </w:p>
    <w:sectPr w:rsidR="00D239A3" w:rsidRPr="003B1C26" w:rsidSect="005978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9A3" w:rsidRDefault="00D239A3" w:rsidP="003540B1">
      <w:pPr>
        <w:spacing w:after="0" w:line="240" w:lineRule="auto"/>
      </w:pPr>
      <w:r>
        <w:separator/>
      </w:r>
    </w:p>
  </w:endnote>
  <w:endnote w:type="continuationSeparator" w:id="0">
    <w:p w:rsidR="00D239A3" w:rsidRDefault="00D239A3" w:rsidP="0035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9A3" w:rsidRDefault="00D239A3" w:rsidP="003540B1">
      <w:pPr>
        <w:spacing w:after="0" w:line="240" w:lineRule="auto"/>
      </w:pPr>
      <w:r>
        <w:separator/>
      </w:r>
    </w:p>
  </w:footnote>
  <w:footnote w:type="continuationSeparator" w:id="0">
    <w:p w:rsidR="00D239A3" w:rsidRDefault="00D239A3" w:rsidP="00354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8"/>
      <w:gridCol w:w="5241"/>
      <w:gridCol w:w="957"/>
      <w:gridCol w:w="1753"/>
    </w:tblGrid>
    <w:tr w:rsidR="00D239A3" w:rsidRPr="00CD6EDD" w:rsidTr="00043735">
      <w:trPr>
        <w:trHeight w:val="1147"/>
      </w:trPr>
      <w:tc>
        <w:tcPr>
          <w:tcW w:w="645" w:type="pct"/>
          <w:tcBorders>
            <w:bottom w:val="single" w:sz="4" w:space="0" w:color="auto"/>
          </w:tcBorders>
        </w:tcPr>
        <w:p w:rsidR="00D239A3" w:rsidRPr="00CD6EDD" w:rsidRDefault="00D239A3" w:rsidP="00043735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71" w:type="pct"/>
          <w:tcBorders>
            <w:bottom w:val="single" w:sz="4" w:space="0" w:color="auto"/>
          </w:tcBorders>
          <w:vAlign w:val="center"/>
        </w:tcPr>
        <w:p w:rsidR="00D239A3" w:rsidRPr="00CD6EDD" w:rsidRDefault="00D239A3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 w:eastAsia="en-US"/>
            </w:rPr>
            <w:pict>
              <v:shape id="Imagine 1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D6EDD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D239A3" w:rsidRPr="00CD6EDD" w:rsidRDefault="00D239A3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CD6EDD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D239A3" w:rsidRPr="00CD6EDD" w:rsidRDefault="00D239A3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CD6EDD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D239A3" w:rsidRPr="00CD6EDD" w:rsidRDefault="00D239A3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24" w:type="pct"/>
          <w:tcBorders>
            <w:bottom w:val="single" w:sz="4" w:space="0" w:color="auto"/>
          </w:tcBorders>
          <w:vAlign w:val="center"/>
        </w:tcPr>
        <w:p w:rsidR="00D239A3" w:rsidRPr="00CD6EDD" w:rsidRDefault="00D239A3" w:rsidP="00043735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61" w:type="pct"/>
          <w:tcBorders>
            <w:bottom w:val="single" w:sz="4" w:space="0" w:color="auto"/>
          </w:tcBorders>
          <w:vAlign w:val="center"/>
        </w:tcPr>
        <w:p w:rsidR="00D239A3" w:rsidRPr="00CD6EDD" w:rsidRDefault="00D239A3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D239A3" w:rsidRPr="000A3BE3" w:rsidRDefault="00D239A3" w:rsidP="002021BC">
    <w:pPr>
      <w:pStyle w:val="Header"/>
    </w:pPr>
    <w:r>
      <w:rPr>
        <w:rFonts w:ascii="Times New Roman" w:hAnsi="Times New Roman"/>
      </w:rPr>
      <w:t>ŞCOALA PRIMARĂ BLAJENI</w:t>
    </w:r>
  </w:p>
  <w:p w:rsidR="00D239A3" w:rsidRDefault="00D239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07B4"/>
    <w:multiLevelType w:val="hybridMultilevel"/>
    <w:tmpl w:val="B6F8CF82"/>
    <w:lvl w:ilvl="0" w:tplc="80D045C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046BE"/>
    <w:multiLevelType w:val="hybridMultilevel"/>
    <w:tmpl w:val="73C4B3EE"/>
    <w:lvl w:ilvl="0" w:tplc="2AEAD06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00A"/>
    <w:rsid w:val="0003167B"/>
    <w:rsid w:val="00043735"/>
    <w:rsid w:val="000A3BE3"/>
    <w:rsid w:val="00123D89"/>
    <w:rsid w:val="00127A77"/>
    <w:rsid w:val="002021BC"/>
    <w:rsid w:val="002561D0"/>
    <w:rsid w:val="00276CB4"/>
    <w:rsid w:val="002D50A6"/>
    <w:rsid w:val="002E5797"/>
    <w:rsid w:val="00314255"/>
    <w:rsid w:val="003540B1"/>
    <w:rsid w:val="003A2DE8"/>
    <w:rsid w:val="003B1C26"/>
    <w:rsid w:val="00403B03"/>
    <w:rsid w:val="005135E2"/>
    <w:rsid w:val="005376EB"/>
    <w:rsid w:val="00555FFA"/>
    <w:rsid w:val="00597848"/>
    <w:rsid w:val="006C6173"/>
    <w:rsid w:val="0071612D"/>
    <w:rsid w:val="007652C0"/>
    <w:rsid w:val="007B6C98"/>
    <w:rsid w:val="00823B12"/>
    <w:rsid w:val="00841583"/>
    <w:rsid w:val="009737FB"/>
    <w:rsid w:val="00C81F5B"/>
    <w:rsid w:val="00CA254B"/>
    <w:rsid w:val="00CB600A"/>
    <w:rsid w:val="00CD6EDD"/>
    <w:rsid w:val="00D239A3"/>
    <w:rsid w:val="00D34D8F"/>
    <w:rsid w:val="00D92F06"/>
    <w:rsid w:val="00DC382F"/>
    <w:rsid w:val="00E03952"/>
    <w:rsid w:val="00E323B9"/>
    <w:rsid w:val="00E457B5"/>
    <w:rsid w:val="00F81A7C"/>
    <w:rsid w:val="00FA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48"/>
    <w:pPr>
      <w:spacing w:after="200" w:line="276" w:lineRule="auto"/>
    </w:pPr>
    <w:rPr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A2D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A2DE8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3A2DE8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540B1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40B1"/>
    <w:rPr>
      <w:rFonts w:cs="Times New Roman"/>
    </w:rPr>
  </w:style>
  <w:style w:type="paragraph" w:styleId="ListParagraph">
    <w:name w:val="List Paragraph"/>
    <w:basedOn w:val="Normal"/>
    <w:uiPriority w:val="99"/>
    <w:qFormat/>
    <w:rsid w:val="00E45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2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148</Words>
  <Characters>859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Nr</dc:title>
  <dc:subject/>
  <dc:creator>lidiuta</dc:creator>
  <cp:keywords/>
  <dc:description/>
  <cp:lastModifiedBy>Scoala Blajeni</cp:lastModifiedBy>
  <cp:revision>2</cp:revision>
  <cp:lastPrinted>2016-04-11T05:56:00Z</cp:lastPrinted>
  <dcterms:created xsi:type="dcterms:W3CDTF">2016-04-11T05:59:00Z</dcterms:created>
  <dcterms:modified xsi:type="dcterms:W3CDTF">2016-04-11T05:59:00Z</dcterms:modified>
</cp:coreProperties>
</file>