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459" w:rsidRPr="00E94459" w:rsidRDefault="00E94459" w:rsidP="00E94459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</w:pPr>
      <w:r w:rsidRPr="00E94459"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  <w:t>Nr.1606/11.04.2016</w:t>
      </w:r>
    </w:p>
    <w:p w:rsidR="00E94459" w:rsidRPr="00E94459" w:rsidRDefault="00E94459" w:rsidP="00E94459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E94459" w:rsidRPr="00E94459" w:rsidRDefault="00E94459" w:rsidP="00E94459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E94459" w:rsidRPr="00E94459" w:rsidRDefault="00E94459" w:rsidP="00E94459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</w:pPr>
      <w:r w:rsidRPr="00E94459"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  <w:t>C</w:t>
      </w:r>
      <w:r w:rsidRPr="00E94459">
        <w:rPr>
          <w:rFonts w:ascii="Times New Roman" w:eastAsia="Times New Roman" w:hAnsi="Times New Roman" w:cs="Times New Roman"/>
          <w:b/>
          <w:i/>
          <w:sz w:val="28"/>
          <w:szCs w:val="28"/>
        </w:rPr>
        <w:t>ă</w:t>
      </w:r>
      <w:r w:rsidRPr="00E94459"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  <w:t xml:space="preserve">tre, </w:t>
      </w: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</w:pPr>
    </w:p>
    <w:p w:rsidR="00E94459" w:rsidRPr="00E94459" w:rsidRDefault="00E94459" w:rsidP="00E94459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</w:pPr>
      <w:r w:rsidRPr="00E94459"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  <w:t>INSPECTORATUL ŞCOLAR  AL JUDEŢULUI  HUNEDOARA</w:t>
      </w: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</w:pPr>
    </w:p>
    <w:p w:rsidR="00E94459" w:rsidRPr="00E94459" w:rsidRDefault="00E94459" w:rsidP="00E94459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</w:pPr>
      <w:r w:rsidRPr="00E94459">
        <w:rPr>
          <w:rFonts w:ascii="Times New Roman" w:eastAsia="Times New Roman" w:hAnsi="Times New Roman" w:cs="Times New Roman"/>
          <w:b/>
          <w:i/>
          <w:sz w:val="24"/>
          <w:szCs w:val="24"/>
          <w:lang w:val="it-IT"/>
        </w:rPr>
        <w:t>În atenţia doamnei inspector şcolar general prof. Dana Luiza Cioara</w:t>
      </w:r>
    </w:p>
    <w:p w:rsidR="00E94459" w:rsidRPr="00E94459" w:rsidRDefault="00E94459" w:rsidP="00E94459">
      <w:pPr>
        <w:spacing w:after="0" w:line="240" w:lineRule="auto"/>
        <w:ind w:left="7200" w:firstLine="720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  <w:r w:rsidRPr="00E94459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Referitir la : Săptămâna meseriilor</w:t>
      </w: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E94459" w:rsidRPr="00E94459" w:rsidRDefault="00E94459" w:rsidP="00E94459">
      <w:pPr>
        <w:spacing w:after="0" w:line="240" w:lineRule="auto"/>
        <w:ind w:firstLine="720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  <w:r w:rsidRPr="00E94459">
        <w:rPr>
          <w:rFonts w:ascii="Times New Roman" w:eastAsia="Times New Roman" w:hAnsi="Times New Roman" w:cs="Times New Roman"/>
          <w:i/>
          <w:sz w:val="24"/>
          <w:szCs w:val="24"/>
          <w:lang w:val="it-IT"/>
        </w:rPr>
        <w:t>Va transmitem planul de activităţi pentru “Săptămâna meseriilor”</w:t>
      </w: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ind w:left="3600"/>
        <w:jc w:val="center"/>
        <w:rPr>
          <w:rFonts w:ascii="Calibri" w:eastAsia="Calibri" w:hAnsi="Calibri" w:cs="Times New Roman"/>
          <w:b/>
          <w:lang w:val="en-US"/>
        </w:rPr>
      </w:pPr>
      <w:r w:rsidRPr="00E94459">
        <w:rPr>
          <w:rFonts w:ascii="Calibri" w:eastAsia="Calibri" w:hAnsi="Calibri" w:cs="Times New Roman"/>
          <w:b/>
          <w:lang w:val="en-US"/>
        </w:rPr>
        <w:t xml:space="preserve">                                                                                AVIZAT, </w:t>
      </w:r>
    </w:p>
    <w:p w:rsidR="00E94459" w:rsidRPr="00E94459" w:rsidRDefault="00E94459" w:rsidP="00E94459">
      <w:pPr>
        <w:spacing w:after="0" w:line="240" w:lineRule="auto"/>
        <w:jc w:val="right"/>
        <w:rPr>
          <w:rFonts w:ascii="Calibri" w:eastAsia="Calibri" w:hAnsi="Calibri" w:cs="Times New Roman"/>
          <w:lang w:val="en-US"/>
        </w:rPr>
      </w:pPr>
      <w:r w:rsidRPr="00E94459">
        <w:rPr>
          <w:rFonts w:ascii="Calibri" w:eastAsia="Calibri" w:hAnsi="Calibri" w:cs="Times New Roman"/>
          <w:lang w:val="en-US"/>
        </w:rPr>
        <w:t>INSPECTOR ȘCOLAR PENTRU IPT,</w:t>
      </w:r>
    </w:p>
    <w:p w:rsidR="00E94459" w:rsidRPr="00E94459" w:rsidRDefault="00E94459" w:rsidP="00E94459">
      <w:pPr>
        <w:spacing w:after="0" w:line="240" w:lineRule="auto"/>
        <w:jc w:val="center"/>
        <w:rPr>
          <w:rFonts w:ascii="Calibri" w:eastAsia="Calibri" w:hAnsi="Calibri" w:cs="Times New Roman"/>
          <w:lang w:val="en-US"/>
        </w:rPr>
      </w:pPr>
      <w:r w:rsidRPr="00E94459">
        <w:rPr>
          <w:rFonts w:ascii="Calibri" w:eastAsia="Calibri" w:hAnsi="Calibri" w:cs="Times New Roman"/>
          <w:lang w:val="en-US"/>
        </w:rPr>
        <w:t xml:space="preserve">                                                                                                                                                         Prof. Dana </w:t>
      </w:r>
      <w:proofErr w:type="spellStart"/>
      <w:proofErr w:type="gramStart"/>
      <w:r w:rsidRPr="00E94459">
        <w:rPr>
          <w:rFonts w:ascii="Calibri" w:eastAsia="Calibri" w:hAnsi="Calibri" w:cs="Times New Roman"/>
          <w:lang w:val="en-US"/>
        </w:rPr>
        <w:t>Luiza</w:t>
      </w:r>
      <w:proofErr w:type="spellEnd"/>
      <w:r w:rsidRPr="00E94459">
        <w:rPr>
          <w:rFonts w:ascii="Calibri" w:eastAsia="Calibri" w:hAnsi="Calibri" w:cs="Times New Roman"/>
          <w:lang w:val="en-US"/>
        </w:rPr>
        <w:t xml:space="preserve">  CIOARĂ</w:t>
      </w:r>
      <w:proofErr w:type="gramEnd"/>
    </w:p>
    <w:p w:rsidR="00E94459" w:rsidRPr="00E94459" w:rsidRDefault="00E94459" w:rsidP="00E94459">
      <w:pPr>
        <w:spacing w:after="0" w:line="276" w:lineRule="auto"/>
        <w:rPr>
          <w:rFonts w:ascii="Calibri" w:eastAsia="Calibri" w:hAnsi="Calibri" w:cs="Times New Roman"/>
          <w:lang w:val="en-US"/>
        </w:rPr>
      </w:pPr>
    </w:p>
    <w:p w:rsidR="00E94459" w:rsidRPr="00E94459" w:rsidRDefault="00E94459" w:rsidP="00E94459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</w:pPr>
      <w:proofErr w:type="spellStart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>Planul</w:t>
      </w:r>
      <w:proofErr w:type="spellEnd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 xml:space="preserve"> de </w:t>
      </w:r>
      <w:proofErr w:type="spellStart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>activități</w:t>
      </w:r>
      <w:proofErr w:type="spellEnd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 xml:space="preserve"> </w:t>
      </w:r>
      <w:proofErr w:type="spellStart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>pentru</w:t>
      </w:r>
      <w:proofErr w:type="spellEnd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 xml:space="preserve"> </w:t>
      </w:r>
      <w:proofErr w:type="gramStart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>,,</w:t>
      </w:r>
      <w:proofErr w:type="spellStart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>Săptămâna</w:t>
      </w:r>
      <w:proofErr w:type="spellEnd"/>
      <w:proofErr w:type="gramEnd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 xml:space="preserve"> </w:t>
      </w:r>
      <w:proofErr w:type="spellStart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>meseriilor</w:t>
      </w:r>
      <w:proofErr w:type="spellEnd"/>
      <w:r w:rsidRPr="00E94459">
        <w:rPr>
          <w:rFonts w:ascii="Times New Roman" w:eastAsia="Calibri" w:hAnsi="Times New Roman" w:cs="Times New Roman"/>
          <w:b/>
          <w:i/>
          <w:sz w:val="24"/>
          <w:szCs w:val="24"/>
          <w:lang w:val="fr-FR"/>
        </w:rPr>
        <w:t>"</w:t>
      </w: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4961"/>
        <w:gridCol w:w="1276"/>
        <w:gridCol w:w="1134"/>
        <w:gridCol w:w="1701"/>
      </w:tblGrid>
      <w:tr w:rsidR="00E94459" w:rsidRPr="00E94459" w:rsidTr="00786998">
        <w:trPr>
          <w:trHeight w:val="1984"/>
        </w:trPr>
        <w:tc>
          <w:tcPr>
            <w:tcW w:w="568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</w:pPr>
            <w:r w:rsidRPr="00E94459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 xml:space="preserve">Nr. </w:t>
            </w:r>
            <w:proofErr w:type="spellStart"/>
            <w:r w:rsidRPr="00E94459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crt</w:t>
            </w:r>
            <w:proofErr w:type="spellEnd"/>
            <w:r w:rsidRPr="00E94459">
              <w:rPr>
                <w:rFonts w:ascii="Arial" w:eastAsia="Calibri" w:hAnsi="Arial" w:cs="Arial"/>
                <w:b/>
                <w:sz w:val="16"/>
                <w:szCs w:val="16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propuse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IP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Activități</w:t>
            </w:r>
            <w:proofErr w:type="spellEnd"/>
          </w:p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propuse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Data</w:t>
            </w:r>
          </w:p>
        </w:tc>
        <w:tc>
          <w:tcPr>
            <w:tcW w:w="1134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Participanți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Responsabili</w:t>
            </w:r>
            <w:proofErr w:type="spellEnd"/>
          </w:p>
        </w:tc>
      </w:tr>
      <w:tr w:rsidR="00E94459" w:rsidRPr="00E94459" w:rsidTr="00786998">
        <w:tc>
          <w:tcPr>
            <w:tcW w:w="568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  <w:r w:rsidRPr="00E9445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Colegiul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Tehnic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 Transport Feroviar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Anghel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Saligny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59" w:rsidRPr="00E94459" w:rsidRDefault="00E94459" w:rsidP="00E94459">
            <w:pPr>
              <w:tabs>
                <w:tab w:val="left" w:pos="234"/>
              </w:tabs>
              <w:spacing w:after="0" w:line="10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Organizarea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unei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sesiuni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adresata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VIII-a,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prezentare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ofertei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educationale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inclusiv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modului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organizare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functionare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invatamantului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durata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</w:p>
          <w:p w:rsidR="00E94459" w:rsidRPr="00E94459" w:rsidRDefault="00E94459" w:rsidP="00E94459">
            <w:pPr>
              <w:tabs>
                <w:tab w:val="left" w:pos="234"/>
              </w:tabs>
              <w:spacing w:after="0" w:line="10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intalniri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claselor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VIII-a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diseminarea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informatiilor</w:t>
            </w:r>
            <w:proofErr w:type="spellEnd"/>
            <w:r w:rsidR="00F4127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privin</w:t>
            </w:r>
            <w:r w:rsidR="00F4127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invatamantul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professional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</w:p>
          <w:p w:rsidR="00E94459" w:rsidRPr="00E94459" w:rsidRDefault="00E94459" w:rsidP="00E94459">
            <w:pPr>
              <w:tabs>
                <w:tab w:val="left" w:pos="234"/>
              </w:tabs>
              <w:spacing w:after="0" w:line="10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conditii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acces</w:t>
            </w:r>
            <w:proofErr w:type="spellEnd"/>
          </w:p>
          <w:p w:rsidR="00E94459" w:rsidRPr="00E94459" w:rsidRDefault="00E94459" w:rsidP="00E94459">
            <w:pPr>
              <w:tabs>
                <w:tab w:val="left" w:pos="234"/>
              </w:tabs>
              <w:spacing w:after="0" w:line="100" w:lineRule="atLeas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 xml:space="preserve">-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beneficii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calificari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profesionale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recunoscute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nivel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UE,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forme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sprijin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posibilitatea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continuarii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studiilor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invatamantul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liceal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E94459">
              <w:rPr>
                <w:rFonts w:ascii="Times New Roman" w:eastAsia="Calibri" w:hAnsi="Times New Roman" w:cs="Times New Roman"/>
                <w:lang w:val="fr-FR"/>
              </w:rPr>
              <w:lastRenderedPageBreak/>
              <w:t>18.04.2016</w:t>
            </w:r>
          </w:p>
        </w:tc>
        <w:tc>
          <w:tcPr>
            <w:tcW w:w="1134" w:type="dxa"/>
            <w:shd w:val="clear" w:color="auto" w:fill="auto"/>
          </w:tcPr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VIII-a</w:t>
            </w:r>
          </w:p>
        </w:tc>
        <w:tc>
          <w:tcPr>
            <w:tcW w:w="170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Director</w:t>
            </w:r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Directori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adjuncţi</w:t>
            </w:r>
            <w:proofErr w:type="spellEnd"/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Diriginţii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claselor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 xml:space="preserve"> a VIII-a</w:t>
            </w:r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Membrii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comisiei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lang w:val="en-US"/>
              </w:rPr>
              <w:t>admitere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învăţământul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lastRenderedPageBreak/>
              <w:t>profesional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</w:p>
        </w:tc>
      </w:tr>
      <w:tr w:rsidR="00E94459" w:rsidRPr="00E94459" w:rsidTr="00786998">
        <w:tc>
          <w:tcPr>
            <w:tcW w:w="568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  <w:r w:rsidRPr="00E9445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lastRenderedPageBreak/>
              <w:t>2</w:t>
            </w:r>
          </w:p>
        </w:tc>
        <w:tc>
          <w:tcPr>
            <w:tcW w:w="1559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Colegiul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Tehnic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 Transport Feroviar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Anghel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Saligny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59" w:rsidRPr="00E94459" w:rsidRDefault="00F4127F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- </w:t>
            </w:r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Zilele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porţilor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deschise – vizitarea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unităţii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şcolare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de către elevii claselor a VIII-a </w:t>
            </w:r>
          </w:p>
          <w:p w:rsidR="00E94459" w:rsidRPr="00E94459" w:rsidRDefault="00F4127F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</w:t>
            </w:r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Afişarea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ofertei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educaţionale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şi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a operatorului economic partener</w:t>
            </w:r>
          </w:p>
          <w:p w:rsidR="00E94459" w:rsidRPr="00E94459" w:rsidRDefault="00F4127F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</w:t>
            </w:r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Sesiunea interactivă de întrebări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şi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răspunsuri cu elevii claselor a VIII-a cu privire la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învăţământul</w:t>
            </w:r>
            <w:proofErr w:type="spellEnd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professional</w:t>
            </w:r>
            <w:proofErr w:type="spellEnd"/>
          </w:p>
          <w:p w:rsidR="00E94459" w:rsidRPr="00E94459" w:rsidRDefault="00F4127F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-</w:t>
            </w:r>
            <w:r w:rsidR="00E94459"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Ateliere de lucru organizate cu elevii claselor a VIII-a</w:t>
            </w:r>
          </w:p>
        </w:tc>
        <w:tc>
          <w:tcPr>
            <w:tcW w:w="1276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lang w:val="en-US"/>
              </w:rPr>
              <w:t>19.04.2016</w:t>
            </w:r>
          </w:p>
        </w:tc>
        <w:tc>
          <w:tcPr>
            <w:tcW w:w="1134" w:type="dxa"/>
            <w:shd w:val="clear" w:color="auto" w:fill="auto"/>
          </w:tcPr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VIII-a</w:t>
            </w:r>
          </w:p>
        </w:tc>
        <w:tc>
          <w:tcPr>
            <w:tcW w:w="170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</w:t>
            </w:r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adjuncţi</w:t>
            </w:r>
            <w:proofErr w:type="spellEnd"/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Membrii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comisiei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admitere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învăţământul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profesional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</w:p>
        </w:tc>
      </w:tr>
      <w:tr w:rsidR="00E94459" w:rsidRPr="00E94459" w:rsidTr="00786998">
        <w:tc>
          <w:tcPr>
            <w:tcW w:w="568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  <w:r w:rsidRPr="00E9445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Colegiul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Tehnic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 Transport Feroviar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Anghel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Saligny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Vizite la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agentii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economici</w:t>
            </w:r>
          </w:p>
          <w:p w:rsidR="00E94459" w:rsidRPr="00E94459" w:rsidRDefault="00E94459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- organizarea de vizite cu elevii claselor a VIII-a la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agentii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economici parteneri: SC REVA SA Simeria, SC IRLU SA Simeria, SC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Marmosim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SA Simeria, pentru promovarea ofertei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educationale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lang w:val="en-US"/>
              </w:rPr>
              <w:t>20.04.2016</w:t>
            </w:r>
          </w:p>
        </w:tc>
        <w:tc>
          <w:tcPr>
            <w:tcW w:w="1134" w:type="dxa"/>
            <w:shd w:val="clear" w:color="auto" w:fill="auto"/>
          </w:tcPr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VIII-a</w:t>
            </w:r>
          </w:p>
        </w:tc>
        <w:tc>
          <w:tcPr>
            <w:tcW w:w="170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</w:t>
            </w:r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adjuncţi</w:t>
            </w:r>
            <w:proofErr w:type="spellEnd"/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Membrii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comisiei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admitere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învăţământul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profesional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</w:p>
        </w:tc>
      </w:tr>
      <w:tr w:rsidR="00E94459" w:rsidRPr="00E94459" w:rsidTr="00786998">
        <w:tc>
          <w:tcPr>
            <w:tcW w:w="568" w:type="dxa"/>
            <w:shd w:val="clear" w:color="auto" w:fill="auto"/>
          </w:tcPr>
          <w:p w:rsidR="00F4127F" w:rsidRDefault="00F4127F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</w:p>
          <w:p w:rsid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  <w:r w:rsidRPr="00E9445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t>4</w:t>
            </w:r>
          </w:p>
          <w:p w:rsidR="00F4127F" w:rsidRDefault="00F4127F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</w:p>
          <w:p w:rsidR="00F4127F" w:rsidRDefault="00F4127F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</w:p>
          <w:p w:rsidR="00F4127F" w:rsidRDefault="00F4127F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</w:p>
          <w:p w:rsidR="00F4127F" w:rsidRDefault="00F4127F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</w:p>
          <w:p w:rsidR="00F4127F" w:rsidRPr="00E94459" w:rsidRDefault="00F4127F" w:rsidP="00F4127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Colegiul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Tehnic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 Transport Feroviar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Anghel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Saligny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Organizarea unei sesiuni de orientare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scolara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 profesionala a elevilor, cu invitarea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parintilor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/tutorilor legali, referitoare la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oportunitatile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oferite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invatamantul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profesional pe plan local/regional, inclusiv pentru promovarea ofertei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educationale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randul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membrilor familiei,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elegibili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pentru aceasta forma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>pregatire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profesionala</w:t>
            </w:r>
          </w:p>
        </w:tc>
        <w:tc>
          <w:tcPr>
            <w:tcW w:w="1276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lang w:val="en-US"/>
              </w:rPr>
              <w:t>21.04.2016</w:t>
            </w:r>
          </w:p>
        </w:tc>
        <w:tc>
          <w:tcPr>
            <w:tcW w:w="1134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</w:t>
            </w:r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adjuncţi</w:t>
            </w:r>
            <w:proofErr w:type="spellEnd"/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Membrii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comisiei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admitere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învăţământul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profesional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</w:p>
        </w:tc>
      </w:tr>
      <w:tr w:rsidR="00E94459" w:rsidRPr="00E94459" w:rsidTr="00786998">
        <w:tc>
          <w:tcPr>
            <w:tcW w:w="568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</w:pPr>
            <w:r w:rsidRPr="00E9445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fr-FR"/>
              </w:rPr>
              <w:lastRenderedPageBreak/>
              <w:t>5</w:t>
            </w:r>
          </w:p>
        </w:tc>
        <w:tc>
          <w:tcPr>
            <w:tcW w:w="1559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Colegiul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Tehnic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 Transport Feroviar </w:t>
            </w:r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“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Anghel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Saligny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Simeria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Vizite la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agentii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economici</w:t>
            </w:r>
          </w:p>
          <w:p w:rsidR="00E94459" w:rsidRPr="00E94459" w:rsidRDefault="00E94459" w:rsidP="00E94459">
            <w:pPr>
              <w:spacing w:after="0" w:line="276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- organizarea de vizite cu elevii claselor a VIII-a la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agentii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economici parteneri: SC REVA SA Simeria, SC IRLU SA Simeria, SC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Marmosim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SA Simeria, pentru promovarea ofertei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educationale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94459" w:rsidRPr="00E94459" w:rsidRDefault="00E94459" w:rsidP="00E94459">
            <w:pPr>
              <w:spacing w:after="200" w:line="276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lang w:val="en-US"/>
              </w:rPr>
              <w:t>22.04.2016</w:t>
            </w:r>
          </w:p>
        </w:tc>
        <w:tc>
          <w:tcPr>
            <w:tcW w:w="1134" w:type="dxa"/>
            <w:shd w:val="clear" w:color="auto" w:fill="auto"/>
          </w:tcPr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Elevii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E94459" w:rsidRPr="00E94459" w:rsidRDefault="00E94459" w:rsidP="00E9445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>a</w:t>
            </w:r>
            <w:proofErr w:type="gramEnd"/>
            <w:r w:rsidRPr="00E94459">
              <w:rPr>
                <w:rFonts w:ascii="Times New Roman" w:eastAsia="Calibri" w:hAnsi="Times New Roman" w:cs="Times New Roman"/>
                <w:sz w:val="24"/>
                <w:szCs w:val="24"/>
                <w:lang w:val="fr-FR"/>
              </w:rPr>
              <w:t xml:space="preserve"> VIII-a</w:t>
            </w:r>
          </w:p>
        </w:tc>
        <w:tc>
          <w:tcPr>
            <w:tcW w:w="1701" w:type="dxa"/>
            <w:shd w:val="clear" w:color="auto" w:fill="auto"/>
          </w:tcPr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</w:t>
            </w:r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Directori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adjuncţi</w:t>
            </w:r>
            <w:proofErr w:type="spellEnd"/>
          </w:p>
          <w:p w:rsidR="00E94459" w:rsidRPr="00E94459" w:rsidRDefault="00E94459" w:rsidP="00E9445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Membrii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comisiei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admitere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învăţământul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profesional</w:t>
            </w:r>
            <w:proofErr w:type="spellEnd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E94459">
              <w:rPr>
                <w:rFonts w:ascii="Times New Roman" w:eastAsia="Calibri" w:hAnsi="Times New Roman" w:cs="Times New Roman"/>
                <w:iCs/>
                <w:sz w:val="24"/>
                <w:szCs w:val="24"/>
                <w:lang w:val="en-US"/>
              </w:rPr>
              <w:t>ani</w:t>
            </w:r>
            <w:proofErr w:type="spellEnd"/>
          </w:p>
        </w:tc>
      </w:tr>
    </w:tbl>
    <w:p w:rsidR="00E94459" w:rsidRPr="00E94459" w:rsidRDefault="00E94459" w:rsidP="00E9445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E94459" w:rsidRPr="00E94459" w:rsidRDefault="00E94459" w:rsidP="00E9445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E94459" w:rsidRPr="00E94459" w:rsidRDefault="00E94459" w:rsidP="00E9445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fr-FR"/>
        </w:rPr>
      </w:pPr>
    </w:p>
    <w:p w:rsidR="00E94459" w:rsidRPr="00E94459" w:rsidRDefault="00E94459" w:rsidP="00E9445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fr-FR"/>
        </w:rPr>
      </w:pPr>
      <w:proofErr w:type="spellStart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>Director</w:t>
      </w:r>
      <w:proofErr w:type="spellEnd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>,</w:t>
      </w:r>
    </w:p>
    <w:p w:rsidR="00E94459" w:rsidRPr="00E94459" w:rsidRDefault="00E94459" w:rsidP="00E9445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fr-FR"/>
        </w:rPr>
      </w:pPr>
      <w:proofErr w:type="spellStart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>Dr.ing</w:t>
      </w:r>
      <w:proofErr w:type="spellEnd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. </w:t>
      </w:r>
      <w:proofErr w:type="spellStart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>Pascu</w:t>
      </w:r>
      <w:proofErr w:type="spellEnd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>Liviu</w:t>
      </w:r>
      <w:proofErr w:type="spellEnd"/>
      <w:r w:rsidRPr="00E94459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 </w:t>
      </w: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445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</w:t>
      </w: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4459" w:rsidRPr="00E94459" w:rsidRDefault="00E94459" w:rsidP="00E94459">
      <w:pPr>
        <w:spacing w:after="0" w:line="240" w:lineRule="auto"/>
        <w:ind w:left="7200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445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            </w:t>
      </w: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E94459" w:rsidRPr="00E94459" w:rsidRDefault="00E94459" w:rsidP="00E9445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03517" w:rsidRDefault="00B03517"/>
    <w:sectPr w:rsidR="00B03517" w:rsidSect="00335DD4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567" w:right="900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F4127F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F4127F" w:rsidP="00957573">
    <w:pPr>
      <w:pStyle w:val="Subsol"/>
      <w:rPr>
        <w:noProof/>
      </w:rPr>
    </w:pPr>
    <w:r>
      <w:rPr>
        <w:noProof/>
      </w:rPr>
      <w:t>______________________________________________________________________________________________________</w:t>
    </w:r>
  </w:p>
  <w:p w:rsidR="00957573" w:rsidRDefault="00F4127F" w:rsidP="00957573">
    <w:pPr>
      <w:pStyle w:val="Subsol"/>
      <w:jc w:val="right"/>
      <w:rPr>
        <w:noProof/>
      </w:rPr>
    </w:pPr>
    <w:r>
      <w:rPr>
        <w:noProof/>
      </w:rPr>
      <w:t>3359OO – Simeria , Soseaua Nationala , nr.136 , judetul Hunedoara , Romania</w:t>
    </w:r>
  </w:p>
  <w:p w:rsidR="00957573" w:rsidRDefault="00F4127F" w:rsidP="00957573">
    <w:pPr>
      <w:pStyle w:val="Subsol"/>
      <w:jc w:val="right"/>
      <w:rPr>
        <w:noProof/>
      </w:rPr>
    </w:pPr>
    <w:r>
      <w:rPr>
        <w:noProof/>
      </w:rPr>
      <w:t>Tel/fax : 0254/261654 , telefon : 0254/260453</w:t>
    </w:r>
  </w:p>
  <w:p w:rsidR="00957573" w:rsidRDefault="00F4127F" w:rsidP="00957573">
    <w:pPr>
      <w:pStyle w:val="Subsol"/>
      <w:jc w:val="right"/>
      <w:rPr>
        <w:noProof/>
      </w:rPr>
    </w:pPr>
    <w:r>
      <w:rPr>
        <w:noProof/>
      </w:rPr>
      <w:t>e-mail : colegiulsaligny_simeria@yahoo.com</w:t>
    </w:r>
  </w:p>
  <w:p w:rsidR="001A5EB5" w:rsidRDefault="00F4127F" w:rsidP="00957573">
    <w:pPr>
      <w:pStyle w:val="Subsol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F4127F">
    <w:pPr>
      <w:pStyle w:val="Subsol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F4127F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6D2" w:rsidRPr="000D003B" w:rsidRDefault="00F4127F" w:rsidP="00D066D2">
    <w:pPr>
      <w:rPr>
        <w:b/>
        <w:bCs/>
        <w:sz w:val="16"/>
        <w:szCs w:val="16"/>
        <w:lang w:val="it-IT"/>
      </w:rPr>
    </w:pPr>
    <w:r>
      <w:rPr>
        <w:b/>
        <w:bCs/>
        <w:i/>
        <w:iCs/>
        <w:sz w:val="24"/>
        <w:szCs w:val="24"/>
        <w:lang w:val="it-IT"/>
      </w:rPr>
      <w:t xml:space="preserve">     </w:t>
    </w:r>
    <w:r w:rsidR="00E94459">
      <w:rPr>
        <w:b/>
        <w:bCs/>
        <w:i/>
        <w:iCs/>
        <w:noProof/>
        <w:sz w:val="24"/>
        <w:szCs w:val="24"/>
        <w:lang w:eastAsia="ro-RO"/>
      </w:rPr>
      <w:drawing>
        <wp:inline distT="0" distB="0" distL="0" distR="0">
          <wp:extent cx="3076575" cy="723900"/>
          <wp:effectExtent l="0" t="0" r="9525" b="0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i/>
        <w:iCs/>
        <w:sz w:val="24"/>
        <w:szCs w:val="24"/>
        <w:lang w:val="it-IT"/>
      </w:rPr>
      <w:tab/>
    </w:r>
    <w:r w:rsidR="00E94459" w:rsidRPr="009A43E4">
      <w:rPr>
        <w:b/>
        <w:bCs/>
        <w:noProof/>
        <w:sz w:val="16"/>
        <w:szCs w:val="16"/>
        <w:lang w:eastAsia="ro-RO"/>
      </w:rPr>
      <w:drawing>
        <wp:inline distT="0" distB="0" distL="0" distR="0">
          <wp:extent cx="2628900" cy="800100"/>
          <wp:effectExtent l="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D003B">
      <w:rPr>
        <w:b/>
        <w:bCs/>
        <w:sz w:val="16"/>
        <w:szCs w:val="16"/>
        <w:lang w:val="it-IT"/>
      </w:rPr>
      <w:t xml:space="preserve"> </w:t>
    </w:r>
  </w:p>
  <w:p w:rsidR="00D066D2" w:rsidRPr="000D003B" w:rsidRDefault="00F4127F" w:rsidP="00D066D2">
    <w:pPr>
      <w:pBdr>
        <w:bottom w:val="single" w:sz="12" w:space="1" w:color="auto"/>
      </w:pBdr>
      <w:jc w:val="center"/>
      <w:rPr>
        <w:b/>
        <w:bCs/>
        <w:sz w:val="16"/>
        <w:szCs w:val="16"/>
        <w:lang w:val="it-IT"/>
      </w:rPr>
    </w:pPr>
  </w:p>
  <w:p w:rsidR="00D066D2" w:rsidRDefault="00F4127F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F4127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459"/>
    <w:rsid w:val="0014289A"/>
    <w:rsid w:val="00174442"/>
    <w:rsid w:val="0040734F"/>
    <w:rsid w:val="00502E1A"/>
    <w:rsid w:val="00784EA2"/>
    <w:rsid w:val="00987C30"/>
    <w:rsid w:val="00A14A1B"/>
    <w:rsid w:val="00A82036"/>
    <w:rsid w:val="00B03517"/>
    <w:rsid w:val="00B23395"/>
    <w:rsid w:val="00B82F21"/>
    <w:rsid w:val="00E94459"/>
    <w:rsid w:val="00F4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30889-5968-4BF4-99C2-22861EEC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E94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E94459"/>
  </w:style>
  <w:style w:type="paragraph" w:styleId="Subsol">
    <w:name w:val="footer"/>
    <w:basedOn w:val="Normal"/>
    <w:link w:val="SubsolCaracter"/>
    <w:uiPriority w:val="99"/>
    <w:rsid w:val="00E944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SubsolCaracter">
    <w:name w:val="Subsol Caracter"/>
    <w:basedOn w:val="Fontdeparagrafimplicit"/>
    <w:link w:val="Subsol"/>
    <w:uiPriority w:val="99"/>
    <w:rsid w:val="00E94459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94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944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F46690AC-85A8-40E0-9722-3B76866351B5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</TotalTime>
  <Pages>4</Pages>
  <Words>502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dana_secretariat</dc:creator>
  <cp:keywords/>
  <dc:description/>
  <cp:lastModifiedBy>dana_secretariat</cp:lastModifiedBy>
  <cp:revision>2</cp:revision>
  <cp:lastPrinted>2016-04-11T07:11:00Z</cp:lastPrinted>
  <dcterms:created xsi:type="dcterms:W3CDTF">2016-04-11T07:06:00Z</dcterms:created>
  <dcterms:modified xsi:type="dcterms:W3CDTF">2016-04-11T07:11:00Z</dcterms:modified>
</cp:coreProperties>
</file>