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31" w:type="pct"/>
        <w:tblInd w:w="-26" w:type="dxa"/>
        <w:tblBorders>
          <w:bottom w:val="single" w:sz="4" w:space="0" w:color="auto"/>
        </w:tblBorders>
        <w:tblLayout w:type="fixed"/>
        <w:tblCellMar>
          <w:left w:w="57" w:type="dxa"/>
          <w:right w:w="0" w:type="dxa"/>
        </w:tblCellMar>
        <w:tblLook w:val="00A0"/>
      </w:tblPr>
      <w:tblGrid>
        <w:gridCol w:w="1726"/>
        <w:gridCol w:w="5915"/>
        <w:gridCol w:w="1175"/>
        <w:gridCol w:w="2639"/>
      </w:tblGrid>
      <w:tr w:rsidR="002115C0" w:rsidRPr="00FE1A9A">
        <w:trPr>
          <w:trHeight w:val="1709"/>
        </w:trPr>
        <w:tc>
          <w:tcPr>
            <w:tcW w:w="753" w:type="pct"/>
          </w:tcPr>
          <w:p w:rsidR="002115C0" w:rsidRPr="00FE1A9A" w:rsidRDefault="002115C0" w:rsidP="005E3F9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6" type="#_x0000_t75" style="position:absolute;margin-left:-22pt;margin-top:-14.25pt;width:113.25pt;height:93pt;z-index:251658240;visibility:visible">
                  <v:imagedata r:id="rId5" o:title="" gain="96376f" blacklevel="655f" grayscale="t"/>
                </v:shape>
              </w:pict>
            </w:r>
          </w:p>
        </w:tc>
        <w:tc>
          <w:tcPr>
            <w:tcW w:w="2582" w:type="pct"/>
            <w:vAlign w:val="center"/>
          </w:tcPr>
          <w:p w:rsidR="002115C0" w:rsidRPr="00F51CB8" w:rsidRDefault="002115C0" w:rsidP="00C9356A">
            <w:pPr>
              <w:spacing w:after="0" w:line="240" w:lineRule="auto"/>
              <w:rPr>
                <w:b/>
                <w:bCs/>
                <w:spacing w:val="24"/>
                <w:sz w:val="36"/>
                <w:szCs w:val="36"/>
              </w:rPr>
            </w:pPr>
            <w:r>
              <w:rPr>
                <w:b/>
                <w:bCs/>
                <w:spacing w:val="24"/>
                <w:sz w:val="36"/>
                <w:szCs w:val="36"/>
              </w:rPr>
              <w:t xml:space="preserve">  Ş</w:t>
            </w:r>
            <w:r w:rsidRPr="00F51CB8">
              <w:rPr>
                <w:b/>
                <w:bCs/>
                <w:spacing w:val="24"/>
                <w:sz w:val="36"/>
                <w:szCs w:val="36"/>
              </w:rPr>
              <w:t xml:space="preserve">COALA </w:t>
            </w:r>
            <w:r>
              <w:rPr>
                <w:b/>
                <w:bCs/>
                <w:spacing w:val="24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24"/>
                <w:sz w:val="36"/>
                <w:szCs w:val="36"/>
              </w:rPr>
              <w:t xml:space="preserve">GIMNAZIALĂ </w:t>
            </w:r>
            <w:r>
              <w:rPr>
                <w:b/>
                <w:bCs/>
                <w:spacing w:val="24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24"/>
                <w:sz w:val="36"/>
                <w:szCs w:val="36"/>
              </w:rPr>
              <w:t>NR. 2</w:t>
            </w:r>
          </w:p>
          <w:p w:rsidR="002115C0" w:rsidRPr="00F51CB8" w:rsidRDefault="002115C0" w:rsidP="00C9356A">
            <w:pPr>
              <w:spacing w:after="0" w:line="240" w:lineRule="auto"/>
              <w:rPr>
                <w:b/>
                <w:bCs/>
                <w:spacing w:val="76"/>
                <w:sz w:val="36"/>
                <w:szCs w:val="36"/>
              </w:rPr>
            </w:pPr>
            <w:r>
              <w:rPr>
                <w:b/>
                <w:bCs/>
                <w:spacing w:val="76"/>
                <w:sz w:val="36"/>
                <w:szCs w:val="36"/>
              </w:rPr>
              <w:t xml:space="preserve">     </w:t>
            </w:r>
            <w:r w:rsidRPr="00F51CB8">
              <w:rPr>
                <w:b/>
                <w:bCs/>
                <w:spacing w:val="76"/>
                <w:sz w:val="36"/>
                <w:szCs w:val="36"/>
              </w:rPr>
              <w:t>H</w:t>
            </w:r>
            <w:r>
              <w:rPr>
                <w:b/>
                <w:bCs/>
                <w:spacing w:val="76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76"/>
                <w:sz w:val="36"/>
                <w:szCs w:val="36"/>
              </w:rPr>
              <w:t>U</w:t>
            </w:r>
            <w:r>
              <w:rPr>
                <w:b/>
                <w:bCs/>
                <w:spacing w:val="76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76"/>
                <w:sz w:val="36"/>
                <w:szCs w:val="36"/>
              </w:rPr>
              <w:t>N</w:t>
            </w:r>
            <w:r>
              <w:rPr>
                <w:b/>
                <w:bCs/>
                <w:spacing w:val="76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76"/>
                <w:sz w:val="36"/>
                <w:szCs w:val="36"/>
              </w:rPr>
              <w:t>E</w:t>
            </w:r>
            <w:r>
              <w:rPr>
                <w:b/>
                <w:bCs/>
                <w:spacing w:val="76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76"/>
                <w:sz w:val="36"/>
                <w:szCs w:val="36"/>
              </w:rPr>
              <w:t>D</w:t>
            </w:r>
            <w:r>
              <w:rPr>
                <w:b/>
                <w:bCs/>
                <w:spacing w:val="76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76"/>
                <w:sz w:val="36"/>
                <w:szCs w:val="36"/>
              </w:rPr>
              <w:t>O</w:t>
            </w:r>
            <w:r>
              <w:rPr>
                <w:b/>
                <w:bCs/>
                <w:spacing w:val="76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76"/>
                <w:sz w:val="36"/>
                <w:szCs w:val="36"/>
              </w:rPr>
              <w:t>A</w:t>
            </w:r>
            <w:r>
              <w:rPr>
                <w:b/>
                <w:bCs/>
                <w:spacing w:val="76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76"/>
                <w:sz w:val="36"/>
                <w:szCs w:val="36"/>
              </w:rPr>
              <w:t>R</w:t>
            </w:r>
            <w:r>
              <w:rPr>
                <w:b/>
                <w:bCs/>
                <w:spacing w:val="76"/>
                <w:sz w:val="36"/>
                <w:szCs w:val="36"/>
              </w:rPr>
              <w:t xml:space="preserve"> </w:t>
            </w:r>
            <w:r w:rsidRPr="00F51CB8">
              <w:rPr>
                <w:b/>
                <w:bCs/>
                <w:spacing w:val="76"/>
                <w:sz w:val="36"/>
                <w:szCs w:val="36"/>
              </w:rPr>
              <w:t>A</w:t>
            </w:r>
          </w:p>
          <w:p w:rsidR="002115C0" w:rsidRPr="002C5149" w:rsidRDefault="002115C0" w:rsidP="005E3F9D">
            <w:pPr>
              <w:spacing w:after="0" w:line="240" w:lineRule="auto"/>
              <w:jc w:val="center"/>
              <w:rPr>
                <w:b/>
                <w:bCs/>
                <w:sz w:val="6"/>
                <w:szCs w:val="6"/>
              </w:rPr>
            </w:pPr>
          </w:p>
        </w:tc>
        <w:tc>
          <w:tcPr>
            <w:tcW w:w="513" w:type="pct"/>
            <w:vAlign w:val="center"/>
          </w:tcPr>
          <w:p w:rsidR="002115C0" w:rsidRPr="00FE1A9A" w:rsidRDefault="002115C0" w:rsidP="005E3F9D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182A79">
              <w:rPr>
                <w:noProof/>
                <w:sz w:val="28"/>
                <w:szCs w:val="28"/>
              </w:rPr>
              <w:pict>
                <v:shape id="Picture 1" o:spid="_x0000_i1025" type="#_x0000_t75" style="width:56.25pt;height:60.75pt;visibility:visible">
                  <v:imagedata r:id="rId6" o:title=""/>
                </v:shape>
              </w:pict>
            </w:r>
          </w:p>
        </w:tc>
        <w:tc>
          <w:tcPr>
            <w:tcW w:w="1153" w:type="pct"/>
            <w:vAlign w:val="center"/>
          </w:tcPr>
          <w:p w:rsidR="002115C0" w:rsidRPr="00F61772" w:rsidRDefault="002115C0" w:rsidP="00C9356A">
            <w:pPr>
              <w:spacing w:after="0" w:line="240" w:lineRule="auto"/>
              <w:rPr>
                <w:spacing w:val="24"/>
                <w:sz w:val="24"/>
                <w:szCs w:val="24"/>
              </w:rPr>
            </w:pPr>
            <w:r w:rsidRPr="00F61772">
              <w:rPr>
                <w:spacing w:val="24"/>
                <w:sz w:val="24"/>
                <w:szCs w:val="24"/>
              </w:rPr>
              <w:t>INSPECTORATUL</w:t>
            </w:r>
          </w:p>
          <w:p w:rsidR="002115C0" w:rsidRPr="00F61772" w:rsidRDefault="002115C0" w:rsidP="00C9356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ŞCOLAR JUDEŢ</w:t>
            </w:r>
            <w:r w:rsidRPr="00F61772">
              <w:rPr>
                <w:sz w:val="24"/>
                <w:szCs w:val="24"/>
              </w:rPr>
              <w:t>EAN</w:t>
            </w:r>
          </w:p>
          <w:p w:rsidR="002115C0" w:rsidRPr="00F51CB8" w:rsidRDefault="002115C0" w:rsidP="00C9356A">
            <w:pPr>
              <w:spacing w:after="0" w:line="240" w:lineRule="auto"/>
              <w:rPr>
                <w:b/>
                <w:bCs/>
                <w:spacing w:val="76"/>
                <w:sz w:val="24"/>
                <w:szCs w:val="24"/>
              </w:rPr>
            </w:pPr>
            <w:r w:rsidRPr="00F61772">
              <w:rPr>
                <w:spacing w:val="76"/>
                <w:sz w:val="24"/>
                <w:szCs w:val="24"/>
              </w:rPr>
              <w:t>HUNEDOARA</w:t>
            </w:r>
          </w:p>
        </w:tc>
      </w:tr>
      <w:tr w:rsidR="002115C0" w:rsidRPr="002C5149">
        <w:trPr>
          <w:trHeight w:val="80"/>
        </w:trPr>
        <w:tc>
          <w:tcPr>
            <w:tcW w:w="753" w:type="pct"/>
            <w:tcBorders>
              <w:bottom w:val="single" w:sz="4" w:space="0" w:color="auto"/>
            </w:tcBorders>
          </w:tcPr>
          <w:p w:rsidR="002115C0" w:rsidRPr="002C5149" w:rsidRDefault="002115C0" w:rsidP="005E3F9D">
            <w:pPr>
              <w:spacing w:after="0" w:line="240" w:lineRule="auto"/>
              <w:rPr>
                <w:sz w:val="12"/>
                <w:szCs w:val="12"/>
              </w:rPr>
            </w:pPr>
          </w:p>
        </w:tc>
        <w:tc>
          <w:tcPr>
            <w:tcW w:w="2582" w:type="pct"/>
            <w:tcBorders>
              <w:bottom w:val="single" w:sz="4" w:space="0" w:color="auto"/>
            </w:tcBorders>
            <w:vAlign w:val="center"/>
          </w:tcPr>
          <w:p w:rsidR="002115C0" w:rsidRPr="002C5149" w:rsidRDefault="002115C0" w:rsidP="005E3F9D">
            <w:pPr>
              <w:spacing w:after="0" w:line="240" w:lineRule="auto"/>
              <w:rPr>
                <w:b/>
                <w:bCs/>
                <w:spacing w:val="24"/>
                <w:sz w:val="12"/>
                <w:szCs w:val="12"/>
              </w:rPr>
            </w:pP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15C0" w:rsidRPr="002C5149" w:rsidRDefault="002115C0" w:rsidP="005E3F9D">
            <w:pPr>
              <w:spacing w:after="0" w:line="240" w:lineRule="auto"/>
              <w:jc w:val="right"/>
              <w:rPr>
                <w:sz w:val="12"/>
                <w:szCs w:val="12"/>
              </w:rPr>
            </w:pP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2115C0" w:rsidRPr="002C5149" w:rsidRDefault="002115C0" w:rsidP="005E3F9D">
            <w:pPr>
              <w:spacing w:after="0" w:line="240" w:lineRule="auto"/>
              <w:rPr>
                <w:b/>
                <w:bCs/>
                <w:spacing w:val="22"/>
                <w:sz w:val="12"/>
                <w:szCs w:val="12"/>
              </w:rPr>
            </w:pPr>
          </w:p>
        </w:tc>
      </w:tr>
    </w:tbl>
    <w:p w:rsidR="002115C0" w:rsidRPr="001605DB" w:rsidRDefault="002115C0">
      <w:pPr>
        <w:rPr>
          <w:rFonts w:ascii="Times New Roman" w:hAnsi="Times New Roman" w:cs="Times New Roman"/>
          <w:sz w:val="28"/>
          <w:szCs w:val="28"/>
        </w:rPr>
      </w:pPr>
      <w:r w:rsidRPr="001605DB">
        <w:rPr>
          <w:rFonts w:ascii="Times New Roman" w:hAnsi="Times New Roman" w:cs="Times New Roman"/>
          <w:sz w:val="28"/>
          <w:szCs w:val="28"/>
        </w:rPr>
        <w:t>Nr.448/07.04.2016</w:t>
      </w:r>
    </w:p>
    <w:p w:rsidR="002115C0" w:rsidRDefault="002115C0"/>
    <w:p w:rsidR="002115C0" w:rsidRPr="00D331C9" w:rsidRDefault="002115C0" w:rsidP="00D331C9">
      <w:pPr>
        <w:pStyle w:val="NoSpacing"/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                 </w:t>
      </w:r>
      <w:r w:rsidRPr="00D331C9">
        <w:rPr>
          <w:rFonts w:ascii="Times New Roman" w:hAnsi="Times New Roman" w:cs="Times New Roman"/>
          <w:lang w:val="fr-FR"/>
        </w:rPr>
        <w:t>APROBAT,</w:t>
      </w:r>
    </w:p>
    <w:p w:rsidR="002115C0" w:rsidRPr="00D331C9" w:rsidRDefault="002115C0" w:rsidP="00D331C9">
      <w:pPr>
        <w:pStyle w:val="NoSpacing"/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                 </w:t>
      </w:r>
      <w:r w:rsidRPr="00D331C9">
        <w:rPr>
          <w:rFonts w:ascii="Times New Roman" w:hAnsi="Times New Roman" w:cs="Times New Roman"/>
          <w:lang w:val="fr-FR"/>
        </w:rPr>
        <w:t>DIRECTOR</w:t>
      </w:r>
    </w:p>
    <w:p w:rsidR="002115C0" w:rsidRPr="00D331C9" w:rsidRDefault="002115C0" w:rsidP="00D331C9">
      <w:pPr>
        <w:pStyle w:val="NoSpacing"/>
        <w:jc w:val="right"/>
        <w:rPr>
          <w:rFonts w:ascii="Times New Roman" w:hAnsi="Times New Roman" w:cs="Times New Roman"/>
          <w:lang w:val="fr-FR"/>
        </w:rPr>
      </w:pPr>
      <w:r w:rsidRPr="00D331C9">
        <w:rPr>
          <w:rFonts w:ascii="Times New Roman" w:hAnsi="Times New Roman" w:cs="Times New Roman"/>
          <w:lang w:val="fr-FR"/>
        </w:rPr>
        <w:t>PROF. MOLDOVAN ANIȘOARA</w:t>
      </w:r>
    </w:p>
    <w:p w:rsidR="002115C0" w:rsidRPr="00D331C9" w:rsidRDefault="002115C0">
      <w:pPr>
        <w:rPr>
          <w:lang w:val="fr-FR"/>
        </w:rPr>
      </w:pPr>
    </w:p>
    <w:p w:rsidR="002115C0" w:rsidRPr="00D331C9" w:rsidRDefault="002115C0">
      <w:pPr>
        <w:rPr>
          <w:lang w:val="fr-FR"/>
        </w:rPr>
      </w:pPr>
    </w:p>
    <w:p w:rsidR="002115C0" w:rsidRPr="00D331C9" w:rsidRDefault="002115C0">
      <w:pPr>
        <w:rPr>
          <w:lang w:val="fr-FR"/>
        </w:rPr>
      </w:pPr>
    </w:p>
    <w:p w:rsidR="002115C0" w:rsidRPr="00D331C9" w:rsidRDefault="002115C0">
      <w:pPr>
        <w:rPr>
          <w:lang w:val="fr-FR"/>
        </w:rPr>
      </w:pPr>
    </w:p>
    <w:p w:rsidR="002115C0" w:rsidRPr="00D331C9" w:rsidRDefault="002115C0">
      <w:pPr>
        <w:rPr>
          <w:lang w:val="fr-FR"/>
        </w:rPr>
      </w:pPr>
    </w:p>
    <w:p w:rsidR="002115C0" w:rsidRPr="00D331C9" w:rsidRDefault="002115C0">
      <w:pPr>
        <w:rPr>
          <w:lang w:val="fr-FR"/>
        </w:rPr>
      </w:pPr>
    </w:p>
    <w:p w:rsidR="002115C0" w:rsidRDefault="002115C0" w:rsidP="00030F31">
      <w:pPr>
        <w:pStyle w:val="NoSpacing"/>
        <w:jc w:val="center"/>
        <w:rPr>
          <w:rFonts w:ascii="Times New Roman" w:hAnsi="Times New Roman" w:cs="Times New Roman"/>
          <w:b/>
          <w:bCs/>
          <w:sz w:val="36"/>
          <w:szCs w:val="36"/>
          <w:lang w:val="ro-RO"/>
        </w:rPr>
      </w:pPr>
      <w:r w:rsidRPr="00D331C9">
        <w:rPr>
          <w:rFonts w:ascii="Times New Roman" w:hAnsi="Times New Roman" w:cs="Times New Roman"/>
          <w:b/>
          <w:bCs/>
          <w:sz w:val="36"/>
          <w:szCs w:val="36"/>
          <w:lang w:val="fr-FR"/>
        </w:rPr>
        <w:t>PROGRAMUL ACTIVIT</w:t>
      </w:r>
      <w:r w:rsidRPr="00030F31">
        <w:rPr>
          <w:rFonts w:ascii="Times New Roman" w:hAnsi="Times New Roman" w:cs="Times New Roman"/>
          <w:b/>
          <w:bCs/>
          <w:sz w:val="36"/>
          <w:szCs w:val="36"/>
          <w:lang w:val="ro-RO"/>
        </w:rPr>
        <w:t>ĂȚILOR EDUCATIVE</w:t>
      </w:r>
    </w:p>
    <w:p w:rsidR="002115C0" w:rsidRPr="00030F31" w:rsidRDefault="002115C0" w:rsidP="00030F31">
      <w:pPr>
        <w:pStyle w:val="NoSpacing"/>
        <w:jc w:val="center"/>
        <w:rPr>
          <w:rFonts w:ascii="Times New Roman" w:hAnsi="Times New Roman" w:cs="Times New Roman"/>
          <w:b/>
          <w:bCs/>
          <w:sz w:val="36"/>
          <w:szCs w:val="36"/>
          <w:lang w:val="ro-RO"/>
        </w:rPr>
      </w:pPr>
    </w:p>
    <w:p w:rsidR="002115C0" w:rsidRDefault="002115C0" w:rsidP="00030F31">
      <w:pPr>
        <w:pStyle w:val="NoSpacing"/>
        <w:jc w:val="center"/>
        <w:rPr>
          <w:rFonts w:ascii="Times New Roman" w:hAnsi="Times New Roman" w:cs="Times New Roman"/>
          <w:b/>
          <w:bCs/>
          <w:sz w:val="36"/>
          <w:szCs w:val="36"/>
          <w:lang w:val="ro-RO"/>
        </w:rPr>
      </w:pPr>
      <w:r w:rsidRPr="00030F31">
        <w:rPr>
          <w:rFonts w:ascii="Times New Roman" w:hAnsi="Times New Roman" w:cs="Times New Roman"/>
          <w:b/>
          <w:bCs/>
          <w:sz w:val="36"/>
          <w:szCs w:val="36"/>
          <w:lang w:val="ro-RO"/>
        </w:rPr>
        <w:t>”SĂPTĂMÂNA ȘCOALA ALTFEL: SĂ ȘTII MAI MULTE, SĂ FII MAI BUN”</w:t>
      </w:r>
    </w:p>
    <w:p w:rsidR="002115C0" w:rsidRPr="00030F31" w:rsidRDefault="002115C0" w:rsidP="00030F31">
      <w:pPr>
        <w:pStyle w:val="NoSpacing"/>
        <w:jc w:val="center"/>
        <w:rPr>
          <w:rFonts w:ascii="Times New Roman" w:hAnsi="Times New Roman" w:cs="Times New Roman"/>
          <w:b/>
          <w:bCs/>
          <w:sz w:val="36"/>
          <w:szCs w:val="36"/>
          <w:lang w:val="ro-RO"/>
        </w:rPr>
      </w:pPr>
    </w:p>
    <w:p w:rsidR="002115C0" w:rsidRPr="00030F31" w:rsidRDefault="002115C0" w:rsidP="00030F31">
      <w:pPr>
        <w:pStyle w:val="NoSpacing"/>
        <w:jc w:val="center"/>
        <w:rPr>
          <w:rFonts w:ascii="Times New Roman" w:hAnsi="Times New Roman" w:cs="Times New Roman"/>
          <w:b/>
          <w:bCs/>
          <w:sz w:val="36"/>
          <w:szCs w:val="36"/>
          <w:lang w:val="ro-RO"/>
        </w:rPr>
      </w:pPr>
      <w:r w:rsidRPr="00030F31">
        <w:rPr>
          <w:rFonts w:ascii="Times New Roman" w:hAnsi="Times New Roman" w:cs="Times New Roman"/>
          <w:b/>
          <w:bCs/>
          <w:sz w:val="36"/>
          <w:szCs w:val="36"/>
          <w:lang w:val="ro-RO"/>
        </w:rPr>
        <w:t>18-22 APRILIE 2016</w:t>
      </w:r>
    </w:p>
    <w:p w:rsidR="002115C0" w:rsidRPr="00030F31" w:rsidRDefault="002115C0" w:rsidP="00030F31">
      <w:pPr>
        <w:pStyle w:val="NoSpacing"/>
        <w:jc w:val="center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:rsidR="002115C0" w:rsidRPr="00030F31" w:rsidRDefault="002115C0">
      <w:pPr>
        <w:rPr>
          <w:lang w:val="fr-FR"/>
        </w:rPr>
      </w:pPr>
    </w:p>
    <w:p w:rsidR="002115C0" w:rsidRPr="00030F31" w:rsidRDefault="002115C0">
      <w:pPr>
        <w:rPr>
          <w:lang w:val="fr-FR"/>
        </w:rPr>
      </w:pPr>
    </w:p>
    <w:p w:rsidR="002115C0" w:rsidRPr="00030F31" w:rsidRDefault="002115C0">
      <w:pPr>
        <w:rPr>
          <w:lang w:val="fr-FR"/>
        </w:rPr>
      </w:pPr>
    </w:p>
    <w:p w:rsidR="002115C0" w:rsidRPr="00030F31" w:rsidRDefault="002115C0">
      <w:pPr>
        <w:rPr>
          <w:lang w:val="fr-FR"/>
        </w:rPr>
      </w:pPr>
    </w:p>
    <w:p w:rsidR="002115C0" w:rsidRDefault="002115C0">
      <w:pPr>
        <w:rPr>
          <w:lang w:val="fr-FR"/>
        </w:rPr>
      </w:pPr>
    </w:p>
    <w:p w:rsidR="002115C0" w:rsidRDefault="002115C0">
      <w:pPr>
        <w:rPr>
          <w:lang w:val="fr-FR"/>
        </w:rPr>
      </w:pPr>
    </w:p>
    <w:p w:rsidR="002115C0" w:rsidRDefault="002115C0">
      <w:pPr>
        <w:rPr>
          <w:lang w:val="fr-FR"/>
        </w:rPr>
      </w:pPr>
    </w:p>
    <w:p w:rsidR="002115C0" w:rsidRDefault="002115C0">
      <w:pPr>
        <w:rPr>
          <w:lang w:val="fr-FR"/>
        </w:rPr>
      </w:pPr>
    </w:p>
    <w:p w:rsidR="002115C0" w:rsidRPr="00030F31" w:rsidRDefault="002115C0">
      <w:pPr>
        <w:rPr>
          <w:lang w:val="fr-FR"/>
        </w:rPr>
      </w:pPr>
    </w:p>
    <w:p w:rsidR="002115C0" w:rsidRPr="00030F31" w:rsidRDefault="002115C0">
      <w:pPr>
        <w:rPr>
          <w:lang w:val="fr-FR"/>
        </w:rPr>
      </w:pPr>
      <w:r>
        <w:rPr>
          <w:noProof/>
        </w:rPr>
        <w:pict>
          <v:line id="Straight Connector 3" o:spid="_x0000_s1027" style="position:absolute;z-index:251659264;visibility:visible" from="-40.35pt,24.1pt" to="547.45pt,24.1pt"/>
        </w:pict>
      </w:r>
    </w:p>
    <w:p w:rsidR="002115C0" w:rsidRPr="00E33465" w:rsidRDefault="002115C0" w:rsidP="00030F31">
      <w:pPr>
        <w:pStyle w:val="Footer"/>
        <w:spacing w:before="120" w:after="0"/>
        <w:jc w:val="right"/>
        <w:rPr>
          <w:rFonts w:ascii="Arial" w:hAnsi="Arial" w:cs="Arial"/>
          <w:b/>
          <w:bCs/>
          <w:sz w:val="16"/>
          <w:szCs w:val="16"/>
        </w:rPr>
      </w:pPr>
      <w:r w:rsidRPr="00E33465">
        <w:rPr>
          <w:rFonts w:ascii="Arial" w:hAnsi="Arial" w:cs="Arial"/>
          <w:b/>
          <w:bCs/>
          <w:sz w:val="16"/>
          <w:szCs w:val="16"/>
        </w:rPr>
        <w:t>Str.Luncii  nr.1, 330065 - HUNEDOARA,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E33465">
        <w:rPr>
          <w:rFonts w:ascii="Arial" w:hAnsi="Arial" w:cs="Arial"/>
          <w:b/>
          <w:bCs/>
          <w:sz w:val="16"/>
          <w:szCs w:val="16"/>
        </w:rPr>
        <w:t xml:space="preserve"> jud. HUNEDOARA</w:t>
      </w:r>
    </w:p>
    <w:p w:rsidR="002115C0" w:rsidRPr="00E33465" w:rsidRDefault="002115C0" w:rsidP="00030F31">
      <w:pPr>
        <w:pStyle w:val="Footer"/>
        <w:spacing w:after="0"/>
        <w:jc w:val="right"/>
        <w:rPr>
          <w:rFonts w:ascii="Arial" w:hAnsi="Arial" w:cs="Arial"/>
          <w:sz w:val="16"/>
          <w:szCs w:val="16"/>
        </w:rPr>
      </w:pPr>
      <w:r w:rsidRPr="00E33465">
        <w:rPr>
          <w:rFonts w:ascii="Arial" w:hAnsi="Arial" w:cs="Arial"/>
          <w:sz w:val="16"/>
          <w:szCs w:val="16"/>
        </w:rPr>
        <w:t>Te</w:t>
      </w:r>
      <w:r>
        <w:rPr>
          <w:rFonts w:ascii="Arial" w:hAnsi="Arial" w:cs="Arial"/>
          <w:sz w:val="16"/>
          <w:szCs w:val="16"/>
        </w:rPr>
        <w:t>l:    +4 (0) 354882888, +4 (0) 3</w:t>
      </w:r>
      <w:r w:rsidRPr="00E33465">
        <w:rPr>
          <w:rFonts w:ascii="Arial" w:hAnsi="Arial" w:cs="Arial"/>
          <w:sz w:val="16"/>
          <w:szCs w:val="16"/>
        </w:rPr>
        <w:t>54</w:t>
      </w:r>
      <w:r>
        <w:rPr>
          <w:rFonts w:ascii="Arial" w:hAnsi="Arial" w:cs="Arial"/>
          <w:sz w:val="16"/>
          <w:szCs w:val="16"/>
        </w:rPr>
        <w:t>882882</w:t>
      </w:r>
    </w:p>
    <w:p w:rsidR="002115C0" w:rsidRPr="00E33465" w:rsidRDefault="002115C0" w:rsidP="00030F31">
      <w:pPr>
        <w:pStyle w:val="Footer"/>
        <w:spacing w:after="0"/>
        <w:jc w:val="right"/>
        <w:rPr>
          <w:rFonts w:ascii="Arial" w:hAnsi="Arial" w:cs="Arial"/>
          <w:sz w:val="16"/>
          <w:szCs w:val="16"/>
        </w:rPr>
      </w:pPr>
      <w:r w:rsidRPr="00E33465">
        <w:rPr>
          <w:rFonts w:ascii="Arial" w:hAnsi="Arial" w:cs="Arial"/>
          <w:sz w:val="16"/>
          <w:szCs w:val="16"/>
        </w:rPr>
        <w:t xml:space="preserve">Fax:   +4 (0) </w:t>
      </w:r>
      <w:r>
        <w:rPr>
          <w:rFonts w:ascii="Arial" w:hAnsi="Arial" w:cs="Arial"/>
          <w:sz w:val="16"/>
          <w:szCs w:val="16"/>
        </w:rPr>
        <w:t>354882888</w:t>
      </w:r>
    </w:p>
    <w:p w:rsidR="002115C0" w:rsidRDefault="002115C0" w:rsidP="00030F31">
      <w:pPr>
        <w:jc w:val="right"/>
        <w:rPr>
          <w:rFonts w:ascii="Arial" w:hAnsi="Arial" w:cs="Arial"/>
          <w:sz w:val="16"/>
          <w:szCs w:val="16"/>
        </w:rPr>
      </w:pPr>
      <w:r w:rsidRPr="00E33465">
        <w:rPr>
          <w:rFonts w:ascii="Arial" w:hAnsi="Arial" w:cs="Arial"/>
          <w:sz w:val="16"/>
          <w:szCs w:val="16"/>
        </w:rPr>
        <w:t>scgen2hd@yahoo.com</w:t>
      </w:r>
    </w:p>
    <w:p w:rsidR="002115C0" w:rsidRDefault="002115C0" w:rsidP="00030F31">
      <w:pPr>
        <w:jc w:val="right"/>
        <w:sectPr w:rsidR="002115C0" w:rsidSect="00030F31">
          <w:pgSz w:w="11906" w:h="16838"/>
          <w:pgMar w:top="426" w:right="566" w:bottom="709" w:left="851" w:header="708" w:footer="708" w:gutter="0"/>
          <w:cols w:space="708"/>
          <w:docGrid w:linePitch="360"/>
        </w:sectPr>
      </w:pPr>
    </w:p>
    <w:p w:rsidR="002115C0" w:rsidRPr="005E6B7B" w:rsidRDefault="002115C0" w:rsidP="00D331C9">
      <w:pPr>
        <w:pStyle w:val="NoSpacing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it-IT"/>
        </w:rPr>
      </w:pPr>
      <w:r w:rsidRPr="005E6B7B">
        <w:rPr>
          <w:rFonts w:ascii="Times New Roman" w:hAnsi="Times New Roman" w:cs="Times New Roman"/>
          <w:b/>
          <w:bCs/>
          <w:sz w:val="32"/>
          <w:szCs w:val="32"/>
          <w:lang w:val="it-IT"/>
        </w:rPr>
        <w:t>CICLUL PRIMAR</w:t>
      </w:r>
    </w:p>
    <w:p w:rsidR="002115C0" w:rsidRDefault="002115C0" w:rsidP="00D331C9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2115C0" w:rsidRDefault="002115C0" w:rsidP="00D331C9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2115C0" w:rsidRPr="00891D23" w:rsidRDefault="002115C0" w:rsidP="00D331C9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CLASA: PREGATITOARE A</w:t>
      </w:r>
    </w:p>
    <w:p w:rsidR="002115C0" w:rsidRPr="00891D23" w:rsidRDefault="002115C0" w:rsidP="00D331C9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891D23">
        <w:rPr>
          <w:rFonts w:ascii="Times New Roman" w:hAnsi="Times New Roman" w:cs="Times New Roman"/>
          <w:b/>
          <w:bCs/>
          <w:sz w:val="24"/>
          <w:szCs w:val="24"/>
          <w:lang w:val="it-IT"/>
        </w:rPr>
        <w:t>INVATATOR/DIR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IGINTE: PROF.SUCIU MARILENA</w:t>
      </w:r>
    </w:p>
    <w:tbl>
      <w:tblPr>
        <w:tblW w:w="158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9"/>
        <w:gridCol w:w="1276"/>
        <w:gridCol w:w="4961"/>
        <w:gridCol w:w="2127"/>
        <w:gridCol w:w="2835"/>
        <w:gridCol w:w="2835"/>
      </w:tblGrid>
      <w:tr w:rsidR="002115C0" w:rsidRPr="00D47762">
        <w:trPr>
          <w:trHeight w:val="874"/>
        </w:trPr>
        <w:tc>
          <w:tcPr>
            <w:tcW w:w="1809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6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ORA</w:t>
            </w:r>
          </w:p>
        </w:tc>
        <w:tc>
          <w:tcPr>
            <w:tcW w:w="4961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DENUMIREA ACTIVITATII</w:t>
            </w:r>
          </w:p>
        </w:tc>
        <w:tc>
          <w:tcPr>
            <w:tcW w:w="2127" w:type="dxa"/>
          </w:tcPr>
          <w:p w:rsidR="002115C0" w:rsidRPr="00D47762" w:rsidRDefault="002115C0" w:rsidP="009C0DA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54E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35" w:type="dxa"/>
          </w:tcPr>
          <w:p w:rsidR="002115C0" w:rsidRDefault="002115C0" w:rsidP="009C0DA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CADRU DIDACTIC COORDONATOR/</w:t>
            </w:r>
          </w:p>
          <w:p w:rsidR="002115C0" w:rsidRPr="00D47762" w:rsidRDefault="002115C0" w:rsidP="009C0DA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PARTICIPANT</w:t>
            </w:r>
          </w:p>
        </w:tc>
        <w:tc>
          <w:tcPr>
            <w:tcW w:w="2835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OBSERVATII</w:t>
            </w:r>
          </w:p>
        </w:tc>
      </w:tr>
      <w:tr w:rsidR="002115C0" w:rsidRPr="00D47762">
        <w:trPr>
          <w:trHeight w:val="419"/>
        </w:trPr>
        <w:tc>
          <w:tcPr>
            <w:tcW w:w="1809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LUNI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54E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9-12</w:t>
            </w:r>
          </w:p>
        </w:tc>
        <w:tc>
          <w:tcPr>
            <w:tcW w:w="4961" w:type="dxa"/>
          </w:tcPr>
          <w:p w:rsidR="002115C0" w:rsidRPr="00C730A9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91D2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Intreceri sportive- concurs de biciclete, role</w:t>
            </w:r>
          </w:p>
        </w:tc>
        <w:tc>
          <w:tcPr>
            <w:tcW w:w="2127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Terenul de sport</w:t>
            </w:r>
          </w:p>
        </w:tc>
        <w:tc>
          <w:tcPr>
            <w:tcW w:w="2835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Suciu Marilena</w:t>
            </w:r>
          </w:p>
        </w:tc>
        <w:tc>
          <w:tcPr>
            <w:tcW w:w="2835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D47762">
        <w:trPr>
          <w:trHeight w:val="412"/>
        </w:trPr>
        <w:tc>
          <w:tcPr>
            <w:tcW w:w="1809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MARTI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54E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9-11</w:t>
            </w:r>
          </w:p>
        </w:tc>
        <w:tc>
          <w:tcPr>
            <w:tcW w:w="4961" w:type="dxa"/>
          </w:tcPr>
          <w:p w:rsidR="002115C0" w:rsidRPr="00C730A9" w:rsidRDefault="002115C0" w:rsidP="009C0DA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“</w:t>
            </w:r>
            <w:r w:rsidRPr="00C730A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Cavaleri si domnite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“ -vizita </w:t>
            </w:r>
          </w:p>
        </w:tc>
        <w:tc>
          <w:tcPr>
            <w:tcW w:w="2127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Castelul Corvinilor</w:t>
            </w:r>
          </w:p>
        </w:tc>
        <w:tc>
          <w:tcPr>
            <w:tcW w:w="2835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Suciu Marilena/ </w:t>
            </w:r>
          </w:p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Popoviciu Emilia</w:t>
            </w:r>
          </w:p>
        </w:tc>
        <w:tc>
          <w:tcPr>
            <w:tcW w:w="2835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D47762">
        <w:trPr>
          <w:trHeight w:val="573"/>
        </w:trPr>
        <w:tc>
          <w:tcPr>
            <w:tcW w:w="1809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MIERCURI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20.04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9-12</w:t>
            </w:r>
          </w:p>
        </w:tc>
        <w:tc>
          <w:tcPr>
            <w:tcW w:w="4961" w:type="dxa"/>
          </w:tcPr>
          <w:p w:rsidR="002115C0" w:rsidRPr="00C730A9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“</w:t>
            </w:r>
            <w:r w:rsidRPr="00C730A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 In lumea animalelor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 “</w:t>
            </w:r>
            <w:r w:rsidRPr="00C730A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vizita </w:t>
            </w:r>
          </w:p>
        </w:tc>
        <w:tc>
          <w:tcPr>
            <w:tcW w:w="2127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Gradina Zoologica</w:t>
            </w:r>
          </w:p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Hunedoara</w:t>
            </w:r>
          </w:p>
        </w:tc>
        <w:tc>
          <w:tcPr>
            <w:tcW w:w="2835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Suciu Marilena/ </w:t>
            </w:r>
          </w:p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Popoviciu Emilia</w:t>
            </w:r>
          </w:p>
        </w:tc>
        <w:tc>
          <w:tcPr>
            <w:tcW w:w="2835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D47762">
        <w:trPr>
          <w:trHeight w:val="822"/>
        </w:trPr>
        <w:tc>
          <w:tcPr>
            <w:tcW w:w="1809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JOI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21.04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8-17</w:t>
            </w:r>
          </w:p>
        </w:tc>
        <w:tc>
          <w:tcPr>
            <w:tcW w:w="4961" w:type="dxa"/>
          </w:tcPr>
          <w:p w:rsidR="002115C0" w:rsidRPr="00891D23" w:rsidRDefault="002115C0" w:rsidP="009C0DA8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“ In lumea plantelor” -e</w:t>
            </w:r>
            <w:r w:rsidRPr="00891D2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xcursie </w:t>
            </w:r>
          </w:p>
        </w:tc>
        <w:tc>
          <w:tcPr>
            <w:tcW w:w="2127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Simeria-P</w:t>
            </w:r>
            <w:r w:rsidRPr="00891D2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arcul dendrologic</w:t>
            </w:r>
          </w:p>
        </w:tc>
        <w:tc>
          <w:tcPr>
            <w:tcW w:w="2835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Suciu Marilena/</w:t>
            </w:r>
          </w:p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prof. Popoviciu Emilia</w:t>
            </w:r>
          </w:p>
        </w:tc>
        <w:tc>
          <w:tcPr>
            <w:tcW w:w="2835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D47762">
        <w:trPr>
          <w:trHeight w:val="835"/>
        </w:trPr>
        <w:tc>
          <w:tcPr>
            <w:tcW w:w="1809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VINERI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22.04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9-12</w:t>
            </w:r>
          </w:p>
        </w:tc>
        <w:tc>
          <w:tcPr>
            <w:tcW w:w="4961" w:type="dxa"/>
          </w:tcPr>
          <w:p w:rsidR="002115C0" w:rsidRPr="00891D23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891D2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Să  ocrotim  natura”-acţiune  de  ecologizare  în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curtea scolii</w:t>
            </w:r>
          </w:p>
        </w:tc>
        <w:tc>
          <w:tcPr>
            <w:tcW w:w="2127" w:type="dxa"/>
          </w:tcPr>
          <w:p w:rsidR="002115C0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Curtea școlii</w:t>
            </w:r>
          </w:p>
        </w:tc>
        <w:tc>
          <w:tcPr>
            <w:tcW w:w="2835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Suciu Marilena</w:t>
            </w:r>
          </w:p>
        </w:tc>
        <w:tc>
          <w:tcPr>
            <w:tcW w:w="2835" w:type="dxa"/>
          </w:tcPr>
          <w:p w:rsidR="002115C0" w:rsidRPr="00D47762" w:rsidRDefault="002115C0" w:rsidP="005E3F9D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2115C0" w:rsidRDefault="002115C0" w:rsidP="00D331C9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D54E61" w:rsidRDefault="002115C0" w:rsidP="00D331C9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D54E61">
        <w:rPr>
          <w:rFonts w:ascii="Times New Roman" w:hAnsi="Times New Roman" w:cs="Times New Roman"/>
          <w:b/>
          <w:bCs/>
          <w:sz w:val="24"/>
          <w:szCs w:val="24"/>
        </w:rPr>
        <w:t xml:space="preserve">CLASA: PREGĂTITOARE B </w:t>
      </w:r>
    </w:p>
    <w:p w:rsidR="002115C0" w:rsidRPr="00D54E61" w:rsidRDefault="002115C0" w:rsidP="00D331C9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D54E61">
        <w:rPr>
          <w:rFonts w:ascii="Times New Roman" w:hAnsi="Times New Roman" w:cs="Times New Roman"/>
          <w:b/>
          <w:bCs/>
          <w:sz w:val="24"/>
          <w:szCs w:val="24"/>
        </w:rPr>
        <w:t>CADRU DIDACTIC: IRIMIA ANCA</w:t>
      </w:r>
    </w:p>
    <w:tbl>
      <w:tblPr>
        <w:tblW w:w="159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9"/>
        <w:gridCol w:w="1276"/>
        <w:gridCol w:w="4961"/>
        <w:gridCol w:w="2127"/>
        <w:gridCol w:w="2835"/>
        <w:gridCol w:w="2900"/>
      </w:tblGrid>
      <w:tr w:rsidR="002115C0" w:rsidRPr="00D54E61">
        <w:trPr>
          <w:trHeight w:val="870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ZIUA</w:t>
            </w:r>
          </w:p>
        </w:tc>
        <w:tc>
          <w:tcPr>
            <w:tcW w:w="127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496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1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COORDONATOR/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PARTICIPANT</w:t>
            </w:r>
          </w:p>
        </w:tc>
        <w:tc>
          <w:tcPr>
            <w:tcW w:w="29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D54E61">
        <w:trPr>
          <w:trHeight w:val="2073"/>
        </w:trPr>
        <w:tc>
          <w:tcPr>
            <w:tcW w:w="1809" w:type="dxa"/>
          </w:tcPr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 18.04.2016</w:t>
            </w:r>
          </w:p>
        </w:tc>
        <w:tc>
          <w:tcPr>
            <w:tcW w:w="127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08-12</w:t>
            </w:r>
          </w:p>
        </w:tc>
        <w:tc>
          <w:tcPr>
            <w:tcW w:w="4961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“Snow White and the Seven Dwarfs” – “</w:t>
            </w:r>
            <w:r w:rsidRPr="00F76421">
              <w:rPr>
                <w:rStyle w:val="Emphasis"/>
                <w:rFonts w:ascii="Times New Roman" w:hAnsi="Times New Roman" w:cs="Times New Roman"/>
                <w:b/>
                <w:bCs/>
                <w:sz w:val="24"/>
                <w:szCs w:val="24"/>
              </w:rPr>
              <w:t>Albă ca Zăpada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şi cei şapte pitici”</w:t>
            </w:r>
          </w:p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ar-SA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ar-SA"/>
              </w:rPr>
              <w:t>“Hansel şi Gretel”</w:t>
            </w:r>
          </w:p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 w:eastAsia="ar-SA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 w:eastAsia="ar-SA"/>
              </w:rPr>
              <w:t>a.Vizionare de filme în limba română şi în limba engleză</w:t>
            </w:r>
          </w:p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b.Concurs-Recunoaşte personajul,desenează-l</w:t>
            </w:r>
          </w:p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continuă replica,povesteşte</w:t>
            </w:r>
            <w:r w:rsidRPr="00F7642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127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35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Irimia Anca/</w:t>
            </w: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Nadia Iuga</w:t>
            </w: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Cornea Iulia</w:t>
            </w:r>
          </w:p>
        </w:tc>
        <w:tc>
          <w:tcPr>
            <w:tcW w:w="29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D54E61">
        <w:trPr>
          <w:trHeight w:val="140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MARTI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27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08-12</w:t>
            </w:r>
          </w:p>
        </w:tc>
        <w:tc>
          <w:tcPr>
            <w:tcW w:w="4961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Valori spirituale-“Paştele la români”</w:t>
            </w:r>
          </w:p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-ateliere de lucru- educaţie plastică -realizarea unor felicitari,a unor tablouri cu tematică pascală</w:t>
            </w:r>
          </w:p>
        </w:tc>
        <w:tc>
          <w:tcPr>
            <w:tcW w:w="2127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35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Irimia Anca/</w:t>
            </w: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Nadia Iuga</w:t>
            </w: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Demea Aurora</w:t>
            </w:r>
          </w:p>
        </w:tc>
        <w:tc>
          <w:tcPr>
            <w:tcW w:w="29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D331C9">
        <w:trPr>
          <w:trHeight w:val="140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27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08-12</w:t>
            </w:r>
          </w:p>
        </w:tc>
        <w:tc>
          <w:tcPr>
            <w:tcW w:w="4961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Micii pompieri:</w:t>
            </w: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Vizită la ISU Hunedoara</w:t>
            </w:r>
          </w:p>
        </w:tc>
        <w:tc>
          <w:tcPr>
            <w:tcW w:w="2127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ISU HD</w:t>
            </w:r>
          </w:p>
        </w:tc>
        <w:tc>
          <w:tcPr>
            <w:tcW w:w="2835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Irimia Anca/</w:t>
            </w: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Dumitrescu Elisabeta</w:t>
            </w: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Înv. Moise Emilia</w:t>
            </w:r>
          </w:p>
        </w:tc>
        <w:tc>
          <w:tcPr>
            <w:tcW w:w="29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b/>
                <w:bCs/>
                <w:sz w:val="24"/>
                <w:szCs w:val="24"/>
                <w:lang w:val="fr-FR"/>
              </w:rPr>
            </w:pPr>
          </w:p>
        </w:tc>
      </w:tr>
      <w:tr w:rsidR="002115C0">
        <w:trPr>
          <w:trHeight w:val="140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27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08-12</w:t>
            </w:r>
          </w:p>
        </w:tc>
        <w:tc>
          <w:tcPr>
            <w:tcW w:w="4961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Activităţi sportive </w:t>
            </w:r>
          </w:p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jocuri cu mingea: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Mingea prin tunel</w:t>
            </w:r>
          </w:p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Mingea călătoare 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Ştafete cu mingea</w:t>
            </w:r>
          </w:p>
        </w:tc>
        <w:tc>
          <w:tcPr>
            <w:tcW w:w="2127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835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Irimia Anca/</w:t>
            </w: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Nadia Iuga</w:t>
            </w:r>
          </w:p>
        </w:tc>
        <w:tc>
          <w:tcPr>
            <w:tcW w:w="29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115C0">
        <w:trPr>
          <w:trHeight w:val="140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27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08-11</w:t>
            </w:r>
          </w:p>
        </w:tc>
        <w:tc>
          <w:tcPr>
            <w:tcW w:w="4961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,,Să ne cunoastem oraşul”</w:t>
            </w:r>
          </w:p>
          <w:p w:rsidR="002115C0" w:rsidRPr="00F76421" w:rsidRDefault="002115C0" w:rsidP="00244CA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Plimbare în jurul cartierului</w:t>
            </w:r>
          </w:p>
        </w:tc>
        <w:tc>
          <w:tcPr>
            <w:tcW w:w="2127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cartier M4</w:t>
            </w:r>
          </w:p>
        </w:tc>
        <w:tc>
          <w:tcPr>
            <w:tcW w:w="2835" w:type="dxa"/>
          </w:tcPr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Irimia Anca/</w:t>
            </w: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D54E6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Dumitrescu Elisabeta</w:t>
            </w:r>
          </w:p>
        </w:tc>
        <w:tc>
          <w:tcPr>
            <w:tcW w:w="29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D331C9">
      <w:pPr>
        <w:pStyle w:val="NoSpacing"/>
        <w:rPr>
          <w:b/>
          <w:bCs/>
          <w:color w:val="FF0000"/>
          <w:sz w:val="24"/>
          <w:szCs w:val="24"/>
        </w:rPr>
      </w:pPr>
    </w:p>
    <w:p w:rsidR="002115C0" w:rsidRPr="00D54E61" w:rsidRDefault="002115C0" w:rsidP="00244CA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D54E61">
        <w:rPr>
          <w:rFonts w:ascii="Times New Roman" w:hAnsi="Times New Roman" w:cs="Times New Roman"/>
          <w:b/>
          <w:bCs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bCs/>
          <w:sz w:val="24"/>
          <w:szCs w:val="24"/>
        </w:rPr>
        <w:t>PREGĂTITOARE C</w:t>
      </w:r>
    </w:p>
    <w:p w:rsidR="002115C0" w:rsidRPr="00D54E61" w:rsidRDefault="002115C0" w:rsidP="00244CA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D54E61">
        <w:rPr>
          <w:rFonts w:ascii="Times New Roman" w:hAnsi="Times New Roman" w:cs="Times New Roman"/>
          <w:b/>
          <w:bCs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bCs/>
          <w:sz w:val="24"/>
          <w:szCs w:val="24"/>
        </w:rPr>
        <w:t>CAZAN IOANA</w:t>
      </w:r>
    </w:p>
    <w:tbl>
      <w:tblPr>
        <w:tblW w:w="159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44"/>
        <w:gridCol w:w="1561"/>
        <w:gridCol w:w="4403"/>
        <w:gridCol w:w="1990"/>
        <w:gridCol w:w="2830"/>
        <w:gridCol w:w="2779"/>
      </w:tblGrid>
      <w:tr w:rsidR="002115C0" w:rsidRPr="00244CA3">
        <w:trPr>
          <w:trHeight w:val="659"/>
        </w:trPr>
        <w:tc>
          <w:tcPr>
            <w:tcW w:w="2350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566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4421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1942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35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793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244CA3">
        <w:trPr>
          <w:trHeight w:val="659"/>
        </w:trPr>
        <w:tc>
          <w:tcPr>
            <w:tcW w:w="2350" w:type="dxa"/>
          </w:tcPr>
          <w:p w:rsidR="002115C0" w:rsidRPr="006A4594" w:rsidRDefault="002115C0" w:rsidP="006A459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566" w:type="dxa"/>
          </w:tcPr>
          <w:p w:rsidR="002115C0" w:rsidRPr="00244CA3" w:rsidRDefault="002115C0" w:rsidP="004C20B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4421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</w:tc>
        <w:tc>
          <w:tcPr>
            <w:tcW w:w="1942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DEVA-CINEMA</w:t>
            </w:r>
          </w:p>
        </w:tc>
        <w:tc>
          <w:tcPr>
            <w:tcW w:w="2835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793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44CA3">
        <w:trPr>
          <w:trHeight w:val="624"/>
        </w:trPr>
        <w:tc>
          <w:tcPr>
            <w:tcW w:w="2350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MARTI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566" w:type="dxa"/>
          </w:tcPr>
          <w:p w:rsidR="002115C0" w:rsidRPr="00244CA3" w:rsidRDefault="002115C0" w:rsidP="004C20B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4421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Decoraţiuni Paşti</w:t>
            </w:r>
          </w:p>
        </w:tc>
        <w:tc>
          <w:tcPr>
            <w:tcW w:w="1942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35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793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44CA3">
        <w:trPr>
          <w:trHeight w:val="659"/>
        </w:trPr>
        <w:tc>
          <w:tcPr>
            <w:tcW w:w="2350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566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9:30-13:30</w:t>
            </w:r>
          </w:p>
        </w:tc>
        <w:tc>
          <w:tcPr>
            <w:tcW w:w="4421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Vizită-Parcul Dendrologic</w:t>
            </w:r>
          </w:p>
        </w:tc>
        <w:tc>
          <w:tcPr>
            <w:tcW w:w="1942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SIMERIA</w:t>
            </w:r>
          </w:p>
        </w:tc>
        <w:tc>
          <w:tcPr>
            <w:tcW w:w="2835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793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44CA3">
        <w:trPr>
          <w:trHeight w:val="659"/>
        </w:trPr>
        <w:tc>
          <w:tcPr>
            <w:tcW w:w="2350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566" w:type="dxa"/>
          </w:tcPr>
          <w:p w:rsidR="002115C0" w:rsidRPr="00244CA3" w:rsidRDefault="002115C0" w:rsidP="004C20B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4421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Să Ne Cunoaştem Oraşul</w:t>
            </w:r>
          </w:p>
        </w:tc>
        <w:tc>
          <w:tcPr>
            <w:tcW w:w="1942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835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793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44CA3">
        <w:trPr>
          <w:trHeight w:val="659"/>
        </w:trPr>
        <w:tc>
          <w:tcPr>
            <w:tcW w:w="2350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566" w:type="dxa"/>
          </w:tcPr>
          <w:p w:rsidR="002115C0" w:rsidRPr="00244CA3" w:rsidRDefault="002115C0" w:rsidP="004C20B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4421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Drumeţie- Izv. Buituri</w:t>
            </w:r>
          </w:p>
        </w:tc>
        <w:tc>
          <w:tcPr>
            <w:tcW w:w="1942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835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CA3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793" w:type="dxa"/>
          </w:tcPr>
          <w:p w:rsidR="002115C0" w:rsidRPr="00244CA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C0" w:rsidRDefault="002115C0" w:rsidP="00D331C9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2115C0" w:rsidRDefault="002115C0" w:rsidP="00D331C9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2115C0" w:rsidRPr="00244CA3" w:rsidRDefault="002115C0" w:rsidP="00D331C9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2115C0" w:rsidRPr="005E6B7B" w:rsidRDefault="002115C0" w:rsidP="006A4594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5E6B7B"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 : PREGĂTITOARE D</w:t>
      </w:r>
    </w:p>
    <w:p w:rsidR="002115C0" w:rsidRPr="00842714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5E6B7B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CADRU DIDACTIC: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MOTOC  MARINELA</w:t>
      </w:r>
    </w:p>
    <w:tbl>
      <w:tblPr>
        <w:tblW w:w="156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15"/>
        <w:gridCol w:w="1449"/>
        <w:gridCol w:w="3536"/>
        <w:gridCol w:w="2319"/>
        <w:gridCol w:w="2798"/>
        <w:gridCol w:w="2171"/>
        <w:gridCol w:w="1897"/>
      </w:tblGrid>
      <w:tr w:rsidR="002115C0" w:rsidRPr="006A4594">
        <w:trPr>
          <w:trHeight w:val="549"/>
        </w:trPr>
        <w:tc>
          <w:tcPr>
            <w:tcW w:w="1515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4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536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1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798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71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897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6A4594">
        <w:trPr>
          <w:trHeight w:val="1099"/>
        </w:trPr>
        <w:tc>
          <w:tcPr>
            <w:tcW w:w="1515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4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09-12</w:t>
            </w:r>
          </w:p>
        </w:tc>
        <w:tc>
          <w:tcPr>
            <w:tcW w:w="3536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,,Ziua  culturală’’</w:t>
            </w:r>
          </w:p>
        </w:tc>
        <w:tc>
          <w:tcPr>
            <w:tcW w:w="231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Sala  de  clasă</w:t>
            </w:r>
          </w:p>
        </w:tc>
        <w:tc>
          <w:tcPr>
            <w:tcW w:w="2798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Prof. Înv. Primar  Motoc  Marinela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Prof.   Cornea  Iulia (lb. Engleză)</w:t>
            </w:r>
          </w:p>
        </w:tc>
        <w:tc>
          <w:tcPr>
            <w:tcW w:w="2171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Părinţii  elevilor</w:t>
            </w:r>
          </w:p>
        </w:tc>
        <w:tc>
          <w:tcPr>
            <w:tcW w:w="1897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6A4594">
        <w:trPr>
          <w:trHeight w:val="1099"/>
        </w:trPr>
        <w:tc>
          <w:tcPr>
            <w:tcW w:w="1515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MARTI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4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09-12</w:t>
            </w:r>
          </w:p>
        </w:tc>
        <w:tc>
          <w:tcPr>
            <w:tcW w:w="3536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,,Minte  sănătoasă  în  corp  sănătos’’</w:t>
            </w:r>
          </w:p>
        </w:tc>
        <w:tc>
          <w:tcPr>
            <w:tcW w:w="231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Sala  de  clasă/ de  sport;  curtea  şcolii</w:t>
            </w:r>
          </w:p>
        </w:tc>
        <w:tc>
          <w:tcPr>
            <w:tcW w:w="2798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Prof. Înv. Primar Motoc  Marinela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Prof.  Han  Andrei (  ed. Fizică)</w:t>
            </w:r>
          </w:p>
        </w:tc>
        <w:tc>
          <w:tcPr>
            <w:tcW w:w="2171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Părinţii  elevilor</w:t>
            </w:r>
          </w:p>
        </w:tc>
        <w:tc>
          <w:tcPr>
            <w:tcW w:w="1897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6A4594">
        <w:trPr>
          <w:trHeight w:val="1404"/>
        </w:trPr>
        <w:tc>
          <w:tcPr>
            <w:tcW w:w="1515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4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08-12</w:t>
            </w:r>
          </w:p>
        </w:tc>
        <w:tc>
          <w:tcPr>
            <w:tcW w:w="3536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,,Vizităm, admirăm, observăm, ne jucăm’’</w:t>
            </w:r>
          </w:p>
        </w:tc>
        <w:tc>
          <w:tcPr>
            <w:tcW w:w="231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Grădina  Zoologică  Hunedoara;  Castelul din  Hunedoara; Parc</w:t>
            </w:r>
          </w:p>
        </w:tc>
        <w:tc>
          <w:tcPr>
            <w:tcW w:w="2798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Prof. Înv. Primar  Motoc  Marinela</w:t>
            </w:r>
          </w:p>
        </w:tc>
        <w:tc>
          <w:tcPr>
            <w:tcW w:w="2171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Părinţii  elevilor</w:t>
            </w:r>
          </w:p>
        </w:tc>
        <w:tc>
          <w:tcPr>
            <w:tcW w:w="1897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6A4594">
        <w:trPr>
          <w:trHeight w:val="549"/>
        </w:trPr>
        <w:tc>
          <w:tcPr>
            <w:tcW w:w="1515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4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09-12</w:t>
            </w:r>
          </w:p>
        </w:tc>
        <w:tc>
          <w:tcPr>
            <w:tcW w:w="3536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,,Primăvara  în  sufletul  tuturor’’</w:t>
            </w:r>
          </w:p>
        </w:tc>
        <w:tc>
          <w:tcPr>
            <w:tcW w:w="231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Sala  de  clasă</w:t>
            </w:r>
          </w:p>
        </w:tc>
        <w:tc>
          <w:tcPr>
            <w:tcW w:w="2798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Prof. Înv. Primar  Motoc  Marinela</w:t>
            </w:r>
          </w:p>
        </w:tc>
        <w:tc>
          <w:tcPr>
            <w:tcW w:w="2171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6A4594">
        <w:trPr>
          <w:trHeight w:val="1099"/>
        </w:trPr>
        <w:tc>
          <w:tcPr>
            <w:tcW w:w="1515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4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09-12</w:t>
            </w:r>
          </w:p>
        </w:tc>
        <w:tc>
          <w:tcPr>
            <w:tcW w:w="3536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,,Paştele  la  români’’</w:t>
            </w:r>
          </w:p>
        </w:tc>
        <w:tc>
          <w:tcPr>
            <w:tcW w:w="2319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Sala  de  clasă</w:t>
            </w:r>
          </w:p>
        </w:tc>
        <w:tc>
          <w:tcPr>
            <w:tcW w:w="2798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Prof. Înv. Primar  Motoc  Marinela</w:t>
            </w:r>
          </w:p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594">
              <w:rPr>
                <w:rFonts w:ascii="Times New Roman" w:hAnsi="Times New Roman" w:cs="Times New Roman"/>
                <w:sz w:val="24"/>
                <w:szCs w:val="24"/>
              </w:rPr>
              <w:t>Prof.  Toma  Oana (religie)</w:t>
            </w:r>
          </w:p>
        </w:tc>
        <w:tc>
          <w:tcPr>
            <w:tcW w:w="2171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2115C0" w:rsidRPr="006A4594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C0" w:rsidRPr="006A4594" w:rsidRDefault="002115C0" w:rsidP="006A459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15C0" w:rsidRPr="002E2DDF" w:rsidRDefault="002115C0" w:rsidP="002A7B76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2E2DDF"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CLASA: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 A</w:t>
      </w:r>
    </w:p>
    <w:p w:rsidR="002115C0" w:rsidRPr="002E2DDF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2E2DD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CADRU DIDACTIC: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MOISE EMILIA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1417"/>
        <w:gridCol w:w="3686"/>
        <w:gridCol w:w="2423"/>
        <w:gridCol w:w="2822"/>
        <w:gridCol w:w="2126"/>
        <w:gridCol w:w="1842"/>
      </w:tblGrid>
      <w:tr w:rsidR="002115C0" w:rsidRPr="0019023B">
        <w:trPr>
          <w:trHeight w:val="824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19023B">
        <w:trPr>
          <w:trHeight w:val="1084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17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9-11</w:t>
            </w:r>
          </w:p>
        </w:tc>
        <w:tc>
          <w:tcPr>
            <w:tcW w:w="3686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PAŞTELE –SĂRBĂTOAREA ÎNVIERII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-Atelier de lucru- felicitări, tablouri pentru Paşte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înv. Moise Emilia</w:t>
            </w:r>
          </w:p>
        </w:tc>
        <w:tc>
          <w:tcPr>
            <w:tcW w:w="2126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Demea Aurora</w:t>
            </w: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19023B">
        <w:trPr>
          <w:trHeight w:val="1387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MARŢI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86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CĂLĂTORIE ÎN LUMEA BASMELOR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-vizită la biblioteca şcolii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-vizionarea unor poveşti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-concurs- recunoaşte personajul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 biblioteca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înv. Moise Emilia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bibliotecar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Prof.Napău Oana</w:t>
            </w: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19023B">
        <w:trPr>
          <w:trHeight w:val="541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86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MICII POMPERI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Vizită la POMPIERI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POMPIERI</w:t>
            </w: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înv. Moise Emilia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Prof.Irimia Anca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</w:tr>
      <w:tr w:rsidR="002115C0" w:rsidRPr="0019023B">
        <w:trPr>
          <w:trHeight w:val="824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686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CIRCULĂM CORECT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-prezentarea unor reguli de circulaţie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-desene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înv. Moise Emilia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19023B">
        <w:trPr>
          <w:trHeight w:val="564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SĂ NE CUNOAŞTEM ORAŞUL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Plimbare în jurul cartierului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înv. Moise Emilia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Prof.Irimia Anca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2E2DDF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:rsidR="002115C0" w:rsidRPr="002E2DDF" w:rsidRDefault="002115C0" w:rsidP="002E2DDF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2E2DDF"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CLASA: I B</w:t>
      </w:r>
    </w:p>
    <w:p w:rsidR="002115C0" w:rsidRPr="002E2DDF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2E2DDF">
        <w:rPr>
          <w:rFonts w:ascii="Times New Roman" w:hAnsi="Times New Roman" w:cs="Times New Roman"/>
          <w:b/>
          <w:bCs/>
          <w:sz w:val="24"/>
          <w:szCs w:val="24"/>
          <w:lang w:val="fr-FR"/>
        </w:rPr>
        <w:t>CADRU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DIDACTIC: DUMITRESCU ELISABETA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1417"/>
        <w:gridCol w:w="3686"/>
        <w:gridCol w:w="2423"/>
        <w:gridCol w:w="2822"/>
        <w:gridCol w:w="2126"/>
        <w:gridCol w:w="1842"/>
      </w:tblGrid>
      <w:tr w:rsidR="002115C0" w:rsidRPr="0019023B">
        <w:trPr>
          <w:trHeight w:val="824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19023B">
        <w:trPr>
          <w:trHeight w:val="1084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3686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PAŞTELE –SĂRBĂTOAREA ÎNVIERII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-Atelier de lucru- felicitări, tablouri pentru Paşte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Prof.Dumitrescu Elisabeta</w:t>
            </w:r>
          </w:p>
        </w:tc>
        <w:tc>
          <w:tcPr>
            <w:tcW w:w="2126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Demea Aurora</w:t>
            </w: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19023B">
        <w:trPr>
          <w:trHeight w:val="1387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MARŢI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86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CĂLĂTORIE ÎN LUMEA BASMELOR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-vizită la biblioteca şcolii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-vizionarea unor poveşti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-concurs- recunoaşte personajul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 biblioteca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Prof.Dumitrescu Elisabeta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bibliotecar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Prof.Napău Oana</w:t>
            </w: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19023B">
        <w:trPr>
          <w:trHeight w:val="541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86" w:type="dxa"/>
          </w:tcPr>
          <w:p w:rsidR="002115C0" w:rsidRPr="00F76421" w:rsidRDefault="002115C0" w:rsidP="002E2DD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MICII POMPERI</w:t>
            </w:r>
          </w:p>
          <w:p w:rsidR="002115C0" w:rsidRPr="00F76421" w:rsidRDefault="002115C0" w:rsidP="002E2DD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Vizită la POMPIERI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POMPIERI</w:t>
            </w: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Prof.Dumitrescu Elisabeta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Prof.Irimia Anca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Înv.Moise Emilia</w:t>
            </w: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</w:tr>
      <w:tr w:rsidR="002115C0" w:rsidRPr="0019023B">
        <w:trPr>
          <w:trHeight w:val="824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686" w:type="dxa"/>
          </w:tcPr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CIRCULĂM CORECT</w:t>
            </w:r>
          </w:p>
          <w:p w:rsidR="002115C0" w:rsidRPr="00F76421" w:rsidRDefault="002115C0" w:rsidP="005E3F9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-prezentarea unor reguli de circulaţie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-desene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Prof.Dumitrescu Elisabeta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19023B">
        <w:trPr>
          <w:trHeight w:val="564"/>
        </w:trPr>
        <w:tc>
          <w:tcPr>
            <w:tcW w:w="15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SĂ NE CUNOAŞTEM ORAŞUL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Plimbare în jurul cartierului</w:t>
            </w:r>
          </w:p>
        </w:tc>
        <w:tc>
          <w:tcPr>
            <w:tcW w:w="24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282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Prof.Dumitrescu Elisabeta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Prof.Irimia Anca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2E2DDF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A07513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07513">
        <w:rPr>
          <w:rFonts w:ascii="Times New Roman" w:hAnsi="Times New Roman" w:cs="Times New Roman"/>
          <w:b/>
          <w:bCs/>
          <w:sz w:val="24"/>
          <w:szCs w:val="24"/>
        </w:rPr>
        <w:t>CLASA 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07513">
        <w:rPr>
          <w:rFonts w:ascii="Times New Roman" w:hAnsi="Times New Roman" w:cs="Times New Roman"/>
          <w:b/>
          <w:bCs/>
          <w:sz w:val="24"/>
          <w:szCs w:val="24"/>
        </w:rPr>
        <w:t>C</w:t>
      </w:r>
    </w:p>
    <w:p w:rsidR="002115C0" w:rsidRPr="00A07513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07513">
        <w:rPr>
          <w:rFonts w:ascii="Times New Roman" w:hAnsi="Times New Roman" w:cs="Times New Roman"/>
          <w:b/>
          <w:bCs/>
          <w:sz w:val="24"/>
          <w:szCs w:val="24"/>
        </w:rPr>
        <w:t>CADRU DID</w:t>
      </w:r>
      <w:r>
        <w:rPr>
          <w:rFonts w:ascii="Times New Roman" w:hAnsi="Times New Roman" w:cs="Times New Roman"/>
          <w:b/>
          <w:bCs/>
          <w:sz w:val="24"/>
          <w:szCs w:val="24"/>
        </w:rPr>
        <w:t>ACTIC: BABIUC VICTORIȚA CAMELIA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13"/>
        <w:gridCol w:w="1519"/>
        <w:gridCol w:w="3409"/>
        <w:gridCol w:w="2271"/>
        <w:gridCol w:w="2731"/>
        <w:gridCol w:w="2117"/>
        <w:gridCol w:w="1823"/>
      </w:tblGrid>
      <w:tr w:rsidR="002115C0" w:rsidRPr="00A07513">
        <w:trPr>
          <w:trHeight w:val="537"/>
        </w:trPr>
        <w:tc>
          <w:tcPr>
            <w:tcW w:w="15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5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59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0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7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7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A07513">
        <w:trPr>
          <w:trHeight w:val="1292"/>
        </w:trPr>
        <w:tc>
          <w:tcPr>
            <w:tcW w:w="15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5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8 -12</w:t>
            </w:r>
          </w:p>
        </w:tc>
        <w:tc>
          <w:tcPr>
            <w:tcW w:w="359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”Prin cunoaștere devenim mai buni”-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vizită la Detașamentul pentru Pompieri  Hunedoara</w:t>
            </w:r>
          </w:p>
        </w:tc>
        <w:tc>
          <w:tcPr>
            <w:tcW w:w="230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Detașamentul pentru Pompieri  Hunedoara</w:t>
            </w:r>
          </w:p>
        </w:tc>
        <w:tc>
          <w:tcPr>
            <w:tcW w:w="27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Babiuc Victorița Camelia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Trandafir Mariela</w:t>
            </w:r>
          </w:p>
        </w:tc>
        <w:tc>
          <w:tcPr>
            <w:tcW w:w="217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Detașamentul de Pompieri  Hunedoara</w:t>
            </w:r>
          </w:p>
        </w:tc>
        <w:tc>
          <w:tcPr>
            <w:tcW w:w="19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A07513">
        <w:trPr>
          <w:trHeight w:val="970"/>
        </w:trPr>
        <w:tc>
          <w:tcPr>
            <w:tcW w:w="15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MARTI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5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8 -12</w:t>
            </w:r>
          </w:p>
        </w:tc>
        <w:tc>
          <w:tcPr>
            <w:tcW w:w="359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”Orașul meu” -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plimbare cu trenulețul turistic prin Municipiul Hunedoara</w:t>
            </w:r>
          </w:p>
        </w:tc>
        <w:tc>
          <w:tcPr>
            <w:tcW w:w="230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Municipiul Hunedoara</w:t>
            </w:r>
          </w:p>
        </w:tc>
        <w:tc>
          <w:tcPr>
            <w:tcW w:w="27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Prof.Babiuc Victorița Camelia</w:t>
            </w:r>
          </w:p>
        </w:tc>
        <w:tc>
          <w:tcPr>
            <w:tcW w:w="217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A07513">
        <w:trPr>
          <w:trHeight w:val="1519"/>
        </w:trPr>
        <w:tc>
          <w:tcPr>
            <w:tcW w:w="15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577" w:type="dxa"/>
          </w:tcPr>
          <w:p w:rsidR="002115C0" w:rsidRPr="00F76421" w:rsidRDefault="002115C0" w:rsidP="00F76421">
            <w:pPr>
              <w:pStyle w:val="NoSpacing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</w:p>
        </w:tc>
        <w:tc>
          <w:tcPr>
            <w:tcW w:w="359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”Micul  biciclist și siguranța lui”- </w:t>
            </w:r>
          </w:p>
          <w:p w:rsidR="002115C0" w:rsidRPr="00F76421" w:rsidRDefault="002115C0" w:rsidP="00F76421">
            <w:pPr>
              <w:pStyle w:val="NoSpacing"/>
              <w:ind w:left="52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întâlnire cu un reprezentat al Poliției Municipiului Hunedoara</w:t>
            </w:r>
          </w:p>
          <w:p w:rsidR="002115C0" w:rsidRPr="00F76421" w:rsidRDefault="002115C0" w:rsidP="00F76421">
            <w:pPr>
              <w:pStyle w:val="NoSpacing"/>
              <w:ind w:lef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concurs de biciclete</w:t>
            </w:r>
          </w:p>
        </w:tc>
        <w:tc>
          <w:tcPr>
            <w:tcW w:w="230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Prof.Babiuc Victorița Camelia</w:t>
            </w:r>
          </w:p>
        </w:tc>
        <w:tc>
          <w:tcPr>
            <w:tcW w:w="217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Poliția Municipiului Hunedoara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A07513">
        <w:trPr>
          <w:trHeight w:val="867"/>
        </w:trPr>
        <w:tc>
          <w:tcPr>
            <w:tcW w:w="15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5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8 -12</w:t>
            </w:r>
          </w:p>
        </w:tc>
        <w:tc>
          <w:tcPr>
            <w:tcW w:w="359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”Ne pregătim pentru Paște” -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atelier creativ</w:t>
            </w:r>
          </w:p>
        </w:tc>
        <w:tc>
          <w:tcPr>
            <w:tcW w:w="230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Clubul Copiilor Hunedoara</w:t>
            </w:r>
          </w:p>
        </w:tc>
        <w:tc>
          <w:tcPr>
            <w:tcW w:w="27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Prof.Babiuc Victorița Camelia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Trandafir Mariela</w:t>
            </w:r>
          </w:p>
        </w:tc>
        <w:tc>
          <w:tcPr>
            <w:tcW w:w="217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Clubul Copiilor Hunedoara</w:t>
            </w:r>
          </w:p>
        </w:tc>
        <w:tc>
          <w:tcPr>
            <w:tcW w:w="19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A07513">
        <w:trPr>
          <w:trHeight w:val="897"/>
        </w:trPr>
        <w:tc>
          <w:tcPr>
            <w:tcW w:w="15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5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8 -11</w:t>
            </w:r>
          </w:p>
        </w:tc>
        <w:tc>
          <w:tcPr>
            <w:tcW w:w="359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”În lumea poveștilor” - 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joc de rol</w:t>
            </w:r>
          </w:p>
        </w:tc>
        <w:tc>
          <w:tcPr>
            <w:tcW w:w="230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7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Prof.Babiuc Victorița Camelia</w:t>
            </w:r>
          </w:p>
        </w:tc>
        <w:tc>
          <w:tcPr>
            <w:tcW w:w="217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2A7B76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8C65A2" w:rsidRDefault="002115C0" w:rsidP="002A7B76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CLASA I D</w:t>
      </w:r>
    </w:p>
    <w:p w:rsidR="002115C0" w:rsidRPr="008C65A2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CADRU DIDACTIC BĂLŢAT TIMEA</w:t>
      </w:r>
    </w:p>
    <w:tbl>
      <w:tblPr>
        <w:tblW w:w="1587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60"/>
        <w:gridCol w:w="1275"/>
        <w:gridCol w:w="3686"/>
        <w:gridCol w:w="2410"/>
        <w:gridCol w:w="2693"/>
        <w:gridCol w:w="2268"/>
        <w:gridCol w:w="1984"/>
      </w:tblGrid>
      <w:tr w:rsidR="002115C0" w:rsidRPr="008C65A2">
        <w:trPr>
          <w:trHeight w:val="640"/>
        </w:trPr>
        <w:tc>
          <w:tcPr>
            <w:tcW w:w="1560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275" w:type="dxa"/>
          </w:tcPr>
          <w:p w:rsidR="002115C0" w:rsidRPr="004C20BF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20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86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410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693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268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84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8C65A2">
        <w:trPr>
          <w:trHeight w:val="664"/>
        </w:trPr>
        <w:tc>
          <w:tcPr>
            <w:tcW w:w="1560" w:type="dxa"/>
          </w:tcPr>
          <w:p w:rsidR="002115C0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275" w:type="dxa"/>
          </w:tcPr>
          <w:p w:rsidR="002115C0" w:rsidRPr="004C20BF" w:rsidRDefault="002115C0" w:rsidP="002A7B7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BF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686" w:type="dxa"/>
          </w:tcPr>
          <w:p w:rsidR="002115C0" w:rsidRPr="0004179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93"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</w:tc>
        <w:tc>
          <w:tcPr>
            <w:tcW w:w="2410" w:type="dxa"/>
          </w:tcPr>
          <w:p w:rsidR="002115C0" w:rsidRPr="002A7B76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Deva-cinema</w:t>
            </w:r>
          </w:p>
        </w:tc>
        <w:tc>
          <w:tcPr>
            <w:tcW w:w="2693" w:type="dxa"/>
          </w:tcPr>
          <w:p w:rsidR="002115C0" w:rsidRPr="002A7B76" w:rsidRDefault="002115C0" w:rsidP="002A7B7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BĂLŢAT TIMEA</w:t>
            </w:r>
          </w:p>
        </w:tc>
        <w:tc>
          <w:tcPr>
            <w:tcW w:w="2268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8C65A2">
        <w:trPr>
          <w:trHeight w:val="664"/>
        </w:trPr>
        <w:tc>
          <w:tcPr>
            <w:tcW w:w="1560" w:type="dxa"/>
          </w:tcPr>
          <w:p w:rsidR="002115C0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MARTI</w:t>
            </w:r>
          </w:p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275" w:type="dxa"/>
          </w:tcPr>
          <w:p w:rsidR="002115C0" w:rsidRPr="004C20BF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B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86" w:type="dxa"/>
          </w:tcPr>
          <w:p w:rsidR="002115C0" w:rsidRPr="0004179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Decoraţiuni P</w:t>
            </w:r>
            <w:r w:rsidRPr="00041793">
              <w:rPr>
                <w:rFonts w:ascii="Times New Roman" w:hAnsi="Times New Roman" w:cs="Times New Roman"/>
                <w:sz w:val="24"/>
                <w:szCs w:val="24"/>
              </w:rPr>
              <w:t>aşti</w:t>
            </w:r>
          </w:p>
        </w:tc>
        <w:tc>
          <w:tcPr>
            <w:tcW w:w="2410" w:type="dxa"/>
          </w:tcPr>
          <w:p w:rsidR="002115C0" w:rsidRPr="002A7B76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693" w:type="dxa"/>
          </w:tcPr>
          <w:p w:rsidR="002115C0" w:rsidRPr="002A7B76" w:rsidRDefault="002115C0" w:rsidP="002A7B7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BĂLŢAT TIMEA</w:t>
            </w:r>
          </w:p>
        </w:tc>
        <w:tc>
          <w:tcPr>
            <w:tcW w:w="2268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8C65A2">
        <w:trPr>
          <w:trHeight w:val="640"/>
        </w:trPr>
        <w:tc>
          <w:tcPr>
            <w:tcW w:w="1560" w:type="dxa"/>
          </w:tcPr>
          <w:p w:rsidR="002115C0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275" w:type="dxa"/>
          </w:tcPr>
          <w:p w:rsidR="002115C0" w:rsidRPr="004C20BF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BF">
              <w:rPr>
                <w:rFonts w:ascii="Times New Roman" w:hAnsi="Times New Roman" w:cs="Times New Roman"/>
                <w:sz w:val="24"/>
                <w:szCs w:val="24"/>
              </w:rPr>
              <w:t>9:30-13:30</w:t>
            </w:r>
          </w:p>
        </w:tc>
        <w:tc>
          <w:tcPr>
            <w:tcW w:w="3686" w:type="dxa"/>
          </w:tcPr>
          <w:p w:rsidR="002115C0" w:rsidRPr="0004179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93">
              <w:rPr>
                <w:rFonts w:ascii="Times New Roman" w:hAnsi="Times New Roman" w:cs="Times New Roman"/>
                <w:sz w:val="24"/>
                <w:szCs w:val="24"/>
              </w:rPr>
              <w:t>Vizită-Parcul Dendrologic</w:t>
            </w:r>
          </w:p>
        </w:tc>
        <w:tc>
          <w:tcPr>
            <w:tcW w:w="2410" w:type="dxa"/>
          </w:tcPr>
          <w:p w:rsidR="002115C0" w:rsidRPr="002A7B76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Simeria</w:t>
            </w:r>
          </w:p>
        </w:tc>
        <w:tc>
          <w:tcPr>
            <w:tcW w:w="2693" w:type="dxa"/>
          </w:tcPr>
          <w:p w:rsidR="002115C0" w:rsidRPr="002A7B76" w:rsidRDefault="002115C0" w:rsidP="002A7B7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BĂLŢAT TIMEA</w:t>
            </w:r>
          </w:p>
        </w:tc>
        <w:tc>
          <w:tcPr>
            <w:tcW w:w="2268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8C65A2">
        <w:trPr>
          <w:trHeight w:val="664"/>
        </w:trPr>
        <w:tc>
          <w:tcPr>
            <w:tcW w:w="1560" w:type="dxa"/>
          </w:tcPr>
          <w:p w:rsidR="002115C0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275" w:type="dxa"/>
          </w:tcPr>
          <w:p w:rsidR="002115C0" w:rsidRPr="004C20BF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B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86" w:type="dxa"/>
          </w:tcPr>
          <w:p w:rsidR="002115C0" w:rsidRPr="0004179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93">
              <w:rPr>
                <w:rFonts w:ascii="Times New Roman" w:hAnsi="Times New Roman" w:cs="Times New Roman"/>
                <w:sz w:val="24"/>
                <w:szCs w:val="24"/>
              </w:rPr>
              <w:t>Să ne cunoaştem oraşul</w:t>
            </w:r>
          </w:p>
        </w:tc>
        <w:tc>
          <w:tcPr>
            <w:tcW w:w="2410" w:type="dxa"/>
          </w:tcPr>
          <w:p w:rsidR="002115C0" w:rsidRPr="002A7B76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693" w:type="dxa"/>
          </w:tcPr>
          <w:p w:rsidR="002115C0" w:rsidRPr="002A7B76" w:rsidRDefault="002115C0" w:rsidP="002A7B7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BĂLŢAT TIMEA</w:t>
            </w:r>
          </w:p>
        </w:tc>
        <w:tc>
          <w:tcPr>
            <w:tcW w:w="2268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8C65A2">
        <w:trPr>
          <w:trHeight w:val="664"/>
        </w:trPr>
        <w:tc>
          <w:tcPr>
            <w:tcW w:w="1560" w:type="dxa"/>
          </w:tcPr>
          <w:p w:rsidR="002115C0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5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275" w:type="dxa"/>
          </w:tcPr>
          <w:p w:rsidR="002115C0" w:rsidRPr="004C20BF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0BF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686" w:type="dxa"/>
          </w:tcPr>
          <w:p w:rsidR="002115C0" w:rsidRPr="00041793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793">
              <w:rPr>
                <w:rFonts w:ascii="Times New Roman" w:hAnsi="Times New Roman" w:cs="Times New Roman"/>
                <w:sz w:val="24"/>
                <w:szCs w:val="24"/>
              </w:rPr>
              <w:t>Drumeţie- izv. Buituri</w:t>
            </w:r>
          </w:p>
        </w:tc>
        <w:tc>
          <w:tcPr>
            <w:tcW w:w="2410" w:type="dxa"/>
          </w:tcPr>
          <w:p w:rsidR="002115C0" w:rsidRPr="002A7B76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693" w:type="dxa"/>
          </w:tcPr>
          <w:p w:rsidR="002115C0" w:rsidRPr="002A7B76" w:rsidRDefault="002115C0" w:rsidP="002A7B7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B76">
              <w:rPr>
                <w:rFonts w:ascii="Times New Roman" w:hAnsi="Times New Roman" w:cs="Times New Roman"/>
                <w:sz w:val="24"/>
                <w:szCs w:val="24"/>
              </w:rPr>
              <w:t>BĂLŢAT TIMEA</w:t>
            </w:r>
          </w:p>
        </w:tc>
        <w:tc>
          <w:tcPr>
            <w:tcW w:w="2268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8C65A2" w:rsidRDefault="002115C0" w:rsidP="005E3F9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Pr="001E47EF" w:rsidRDefault="002115C0" w:rsidP="002A7B76">
      <w:pPr>
        <w:pStyle w:val="NoSpacing"/>
        <w:jc w:val="center"/>
        <w:rPr>
          <w:b/>
          <w:bCs/>
          <w:sz w:val="24"/>
          <w:szCs w:val="24"/>
        </w:rPr>
      </w:pPr>
    </w:p>
    <w:p w:rsidR="002115C0" w:rsidRPr="009F2FE4" w:rsidRDefault="002115C0" w:rsidP="002A7B76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9F2FE4">
        <w:rPr>
          <w:rFonts w:ascii="Times New Roman" w:hAnsi="Times New Roman" w:cs="Times New Roman"/>
          <w:b/>
          <w:bCs/>
          <w:sz w:val="24"/>
          <w:szCs w:val="24"/>
        </w:rPr>
        <w:t>CLASA: 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F2FE4"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</w:p>
    <w:p w:rsidR="002115C0" w:rsidRPr="009F2FE4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CADRU DIDACTIC: OPRIȘAN SIMONA</w:t>
      </w:r>
    </w:p>
    <w:tbl>
      <w:tblPr>
        <w:tblW w:w="1585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60"/>
        <w:gridCol w:w="1341"/>
        <w:gridCol w:w="3656"/>
        <w:gridCol w:w="2314"/>
        <w:gridCol w:w="2817"/>
        <w:gridCol w:w="2190"/>
        <w:gridCol w:w="1981"/>
      </w:tblGrid>
      <w:tr w:rsidR="002115C0" w:rsidRPr="009F2FE4">
        <w:trPr>
          <w:trHeight w:val="547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9F2FE4">
        <w:trPr>
          <w:trHeight w:val="547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”E primăvară la noi în clasă!”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Activitate AVAP și MM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Opriș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 Simona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Ciuculescu Daniela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6A4594">
        <w:trPr>
          <w:trHeight w:val="832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MARTI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”Lumea vie”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- activitate practică într-o gospodărie țărănească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Bretea Română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Oprișan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Simona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C. Ec. ”E. Gojdu”, Rusu Melania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9F2FE4">
        <w:trPr>
          <w:trHeight w:val="422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”Exploratorul trăznit”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- experimente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”Sănătate prin mișcare!” 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Jocuri sportive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Laboratorul de chimie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Terenul de sport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Oprișan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Simona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Bita Nicoleta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6A4594">
        <w:trPr>
          <w:trHeight w:val="147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”Lumea vie”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– proiect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Explorarea mediului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”Sănătate prin mișcare!”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Jocuri sportive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Grădina Zoologică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Oprișan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Simona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C. Ec. ”E. Gojdu”, Rusu Melania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6A4594">
        <w:trPr>
          <w:trHeight w:val="147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Joc și mișcare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C. Ec. ”E. Gojdu”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Opriș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 Simona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C. Ec. ”E. Gojdu”, Rusu Melania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2115C0" w:rsidRDefault="002115C0" w:rsidP="000B3B09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:rsidR="002115C0" w:rsidRPr="000B3B09" w:rsidRDefault="002115C0" w:rsidP="000B3B09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0B3B09"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CLASA: II B</w:t>
      </w:r>
    </w:p>
    <w:p w:rsidR="002115C0" w:rsidRPr="000B3B09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CADRU DIDACTIC: PĂTRĂU DANIELA</w:t>
      </w:r>
    </w:p>
    <w:tbl>
      <w:tblPr>
        <w:tblW w:w="1596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341"/>
        <w:gridCol w:w="3656"/>
        <w:gridCol w:w="2314"/>
        <w:gridCol w:w="2817"/>
        <w:gridCol w:w="2190"/>
        <w:gridCol w:w="1981"/>
      </w:tblGrid>
      <w:tr w:rsidR="002115C0" w:rsidRPr="009F2FE4">
        <w:trPr>
          <w:trHeight w:val="547"/>
        </w:trPr>
        <w:tc>
          <w:tcPr>
            <w:tcW w:w="16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9F2FE4">
        <w:trPr>
          <w:trHeight w:val="547"/>
        </w:trPr>
        <w:tc>
          <w:tcPr>
            <w:tcW w:w="1668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Meșteșuguri românești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.Pătrău Daniela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6A4594">
        <w:trPr>
          <w:trHeight w:val="832"/>
        </w:trPr>
        <w:tc>
          <w:tcPr>
            <w:tcW w:w="1668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MARTI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Alimentează-te cu sănătate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Pătrău Daniela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Mureşan Adriana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Grădiniţa 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„Dumbrava Minunată”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9F2FE4">
        <w:trPr>
          <w:trHeight w:val="422"/>
        </w:trPr>
        <w:tc>
          <w:tcPr>
            <w:tcW w:w="1668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Focul-prieten sau dușman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Detasamentul de pompieri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Pătrău Daniela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Detasamentul de pompieri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6A4594">
        <w:trPr>
          <w:trHeight w:val="147"/>
        </w:trPr>
        <w:tc>
          <w:tcPr>
            <w:tcW w:w="1668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Dans și voie bună- Ziua clasei noastre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Pătrău Daniela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6A4594">
        <w:trPr>
          <w:trHeight w:val="147"/>
        </w:trPr>
        <w:tc>
          <w:tcPr>
            <w:tcW w:w="1668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34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În lumea poveștilor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Biblioteca scolii</w:t>
            </w:r>
          </w:p>
        </w:tc>
        <w:tc>
          <w:tcPr>
            <w:tcW w:w="2817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Pătrău Daniela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Bibliotecar: Napău Oana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2115C0" w:rsidRDefault="002115C0" w:rsidP="002A7B76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2115C0" w:rsidRPr="00EE1AA5" w:rsidRDefault="002115C0" w:rsidP="007B3BFA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CLASA: II </w:t>
      </w:r>
      <w:r w:rsidRPr="00EE1AA5">
        <w:rPr>
          <w:rFonts w:ascii="Times New Roman" w:hAnsi="Times New Roman" w:cs="Times New Roman"/>
          <w:b/>
          <w:bCs/>
          <w:sz w:val="24"/>
          <w:szCs w:val="24"/>
        </w:rPr>
        <w:t>C</w:t>
      </w:r>
    </w:p>
    <w:p w:rsidR="002115C0" w:rsidRPr="00EE1AA5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EE1AA5">
        <w:rPr>
          <w:rFonts w:ascii="Times New Roman" w:hAnsi="Times New Roman" w:cs="Times New Roman"/>
          <w:b/>
          <w:bCs/>
          <w:sz w:val="24"/>
          <w:szCs w:val="24"/>
        </w:rPr>
        <w:t>CADRU DIDACTIC</w:t>
      </w:r>
      <w:r>
        <w:rPr>
          <w:rFonts w:ascii="Times New Roman" w:hAnsi="Times New Roman" w:cs="Times New Roman"/>
          <w:b/>
          <w:bCs/>
          <w:sz w:val="24"/>
          <w:szCs w:val="24"/>
        </w:rPr>
        <w:t>: CIZMAȘ GEORGETA-ILEANA</w:t>
      </w:r>
    </w:p>
    <w:tbl>
      <w:tblPr>
        <w:tblW w:w="1592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17"/>
        <w:gridCol w:w="1492"/>
        <w:gridCol w:w="3762"/>
        <w:gridCol w:w="2189"/>
        <w:gridCol w:w="2808"/>
        <w:gridCol w:w="2183"/>
        <w:gridCol w:w="1975"/>
      </w:tblGrid>
      <w:tr w:rsidR="002115C0" w:rsidRPr="00EE1AA5">
        <w:trPr>
          <w:trHeight w:val="562"/>
        </w:trPr>
        <w:tc>
          <w:tcPr>
            <w:tcW w:w="15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76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1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7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EE1AA5">
        <w:trPr>
          <w:trHeight w:val="562"/>
        </w:trPr>
        <w:tc>
          <w:tcPr>
            <w:tcW w:w="15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76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Lecție de tenis</w:t>
            </w:r>
          </w:p>
        </w:tc>
        <w:tc>
          <w:tcPr>
            <w:tcW w:w="21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Stadionul „Corvinul”</w:t>
            </w:r>
          </w:p>
        </w:tc>
        <w:tc>
          <w:tcPr>
            <w:tcW w:w="28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Cizmaș Georgeta</w:t>
            </w:r>
          </w:p>
        </w:tc>
        <w:tc>
          <w:tcPr>
            <w:tcW w:w="21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Tenis Club Siderurgica</w:t>
            </w:r>
          </w:p>
        </w:tc>
        <w:tc>
          <w:tcPr>
            <w:tcW w:w="197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E1AA5">
        <w:trPr>
          <w:trHeight w:val="562"/>
        </w:trPr>
        <w:tc>
          <w:tcPr>
            <w:tcW w:w="15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76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Mai repede, mai sus, mai puternic</w:t>
            </w:r>
          </w:p>
        </w:tc>
        <w:tc>
          <w:tcPr>
            <w:tcW w:w="21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Popicăria</w:t>
            </w:r>
          </w:p>
        </w:tc>
        <w:tc>
          <w:tcPr>
            <w:tcW w:w="28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Cizmaș Georgeta</w:t>
            </w:r>
          </w:p>
        </w:tc>
        <w:tc>
          <w:tcPr>
            <w:tcW w:w="21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CS Siderurgica Hunedoara</w:t>
            </w:r>
          </w:p>
        </w:tc>
        <w:tc>
          <w:tcPr>
            <w:tcW w:w="197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E1AA5">
        <w:trPr>
          <w:trHeight w:val="562"/>
        </w:trPr>
        <w:tc>
          <w:tcPr>
            <w:tcW w:w="15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76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Citește pentru mileniul III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Vizitarea bibliotecii</w:t>
            </w:r>
          </w:p>
        </w:tc>
        <w:tc>
          <w:tcPr>
            <w:tcW w:w="21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Biblioteca municipală</w:t>
            </w:r>
          </w:p>
        </w:tc>
        <w:tc>
          <w:tcPr>
            <w:tcW w:w="28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Cizmaș Georgeta</w:t>
            </w:r>
          </w:p>
        </w:tc>
        <w:tc>
          <w:tcPr>
            <w:tcW w:w="21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E1AA5">
        <w:trPr>
          <w:trHeight w:val="855"/>
        </w:trPr>
        <w:tc>
          <w:tcPr>
            <w:tcW w:w="15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76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Construirea unui oraș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 elemente de construcție LEGO</w:t>
            </w:r>
          </w:p>
        </w:tc>
        <w:tc>
          <w:tcPr>
            <w:tcW w:w="21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Clasă</w:t>
            </w:r>
          </w:p>
        </w:tc>
        <w:tc>
          <w:tcPr>
            <w:tcW w:w="28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Cizmaș Georgeta</w:t>
            </w:r>
          </w:p>
        </w:tc>
        <w:tc>
          <w:tcPr>
            <w:tcW w:w="21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E1AA5">
        <w:trPr>
          <w:trHeight w:val="1169"/>
        </w:trPr>
        <w:tc>
          <w:tcPr>
            <w:tcW w:w="15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76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Grădina zoologică – o locuință aparte pentru animale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1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Grădina zoologică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8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Cizmaș Georgeta</w:t>
            </w:r>
          </w:p>
        </w:tc>
        <w:tc>
          <w:tcPr>
            <w:tcW w:w="21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2A0206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2A0206">
        <w:rPr>
          <w:rFonts w:ascii="Times New Roman" w:hAnsi="Times New Roman" w:cs="Times New Roman"/>
          <w:b/>
          <w:bCs/>
          <w:sz w:val="24"/>
          <w:szCs w:val="24"/>
        </w:rPr>
        <w:t>CADRU DIDACTIC ORDEAN GRAŢIAN</w:t>
      </w:r>
    </w:p>
    <w:p w:rsidR="002115C0" w:rsidRPr="002A0206" w:rsidRDefault="002115C0" w:rsidP="000417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2A0206">
        <w:rPr>
          <w:rFonts w:ascii="Times New Roman" w:hAnsi="Times New Roman" w:cs="Times New Roman"/>
          <w:b/>
          <w:bCs/>
          <w:sz w:val="24"/>
          <w:szCs w:val="24"/>
        </w:rPr>
        <w:t>CLASA a II-a D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3"/>
        <w:gridCol w:w="1517"/>
        <w:gridCol w:w="3494"/>
        <w:gridCol w:w="2112"/>
        <w:gridCol w:w="2896"/>
        <w:gridCol w:w="2077"/>
        <w:gridCol w:w="1804"/>
      </w:tblGrid>
      <w:tr w:rsidR="002115C0" w:rsidRPr="002A0206">
        <w:trPr>
          <w:trHeight w:val="529"/>
        </w:trPr>
        <w:tc>
          <w:tcPr>
            <w:tcW w:w="14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60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9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7B3BFA">
        <w:trPr>
          <w:trHeight w:val="1134"/>
        </w:trPr>
        <w:tc>
          <w:tcPr>
            <w:tcW w:w="14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18.04. 2016</w:t>
            </w:r>
          </w:p>
        </w:tc>
        <w:tc>
          <w:tcPr>
            <w:tcW w:w="1602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8-11</w:t>
            </w:r>
          </w:p>
        </w:tc>
        <w:tc>
          <w:tcPr>
            <w:tcW w:w="3686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 de film: desene animate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Hunedoara viitorului: construcţie Lego (I)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 de joc: Dame Şah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 de sport: Skanderberg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Sala de clasă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sport</w:t>
            </w:r>
          </w:p>
        </w:tc>
        <w:tc>
          <w:tcPr>
            <w:tcW w:w="2977" w:type="dxa"/>
          </w:tcPr>
          <w:p w:rsidR="002115C0" w:rsidRPr="00F76421" w:rsidRDefault="002115C0" w:rsidP="00F76421">
            <w:pPr>
              <w:pStyle w:val="NoSpacing"/>
              <w:tabs>
                <w:tab w:val="left" w:pos="480"/>
                <w:tab w:val="center" w:pos="111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Ordean Graţian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Florea Aura</w:t>
            </w:r>
          </w:p>
        </w:tc>
        <w:tc>
          <w:tcPr>
            <w:tcW w:w="19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115C0" w:rsidRPr="002A0206">
        <w:trPr>
          <w:trHeight w:val="1134"/>
        </w:trPr>
        <w:tc>
          <w:tcPr>
            <w:tcW w:w="1483" w:type="dxa"/>
          </w:tcPr>
          <w:p w:rsidR="002115C0" w:rsidRPr="00F76421" w:rsidRDefault="002115C0" w:rsidP="00F76421">
            <w:pPr>
              <w:pStyle w:val="NoSpacing"/>
              <w:tabs>
                <w:tab w:val="center" w:pos="609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19 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.04. 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602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8-11</w:t>
            </w:r>
          </w:p>
        </w:tc>
        <w:tc>
          <w:tcPr>
            <w:tcW w:w="3686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Ora de film: documentar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Hunedoara viitorului: construcţie Lego (II)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 de joc: Şah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Concurs: Să cunoaştem oraşul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115C0" w:rsidRPr="00F76421" w:rsidRDefault="002115C0" w:rsidP="00F76421">
            <w:pPr>
              <w:pStyle w:val="NoSpacing"/>
              <w:tabs>
                <w:tab w:val="left" w:pos="480"/>
                <w:tab w:val="center" w:pos="11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Ordean Graţian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Todor Sorin George</w:t>
            </w:r>
          </w:p>
        </w:tc>
        <w:tc>
          <w:tcPr>
            <w:tcW w:w="19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A0206">
        <w:trPr>
          <w:trHeight w:val="1380"/>
        </w:trPr>
        <w:tc>
          <w:tcPr>
            <w:tcW w:w="14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20 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.04. 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602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8-11</w:t>
            </w:r>
          </w:p>
        </w:tc>
        <w:tc>
          <w:tcPr>
            <w:tcW w:w="3686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Ora de film: film religios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Hunedoara viitorului: construcţie Lego (III)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 de joc: Puzzle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 de sport: Fotbal cu II C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977" w:type="dxa"/>
          </w:tcPr>
          <w:p w:rsidR="002115C0" w:rsidRPr="00F76421" w:rsidRDefault="002115C0" w:rsidP="00F76421">
            <w:pPr>
              <w:pStyle w:val="NoSpacing"/>
              <w:tabs>
                <w:tab w:val="left" w:pos="480"/>
                <w:tab w:val="center" w:pos="11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Ordean Graţian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Apostol Ioan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Trandafir Mariela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Florea Aura</w:t>
            </w:r>
          </w:p>
        </w:tc>
        <w:tc>
          <w:tcPr>
            <w:tcW w:w="19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A0206">
        <w:trPr>
          <w:trHeight w:val="1134"/>
        </w:trPr>
        <w:tc>
          <w:tcPr>
            <w:tcW w:w="14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21 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.04. 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602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8-11</w:t>
            </w:r>
          </w:p>
        </w:tc>
        <w:tc>
          <w:tcPr>
            <w:tcW w:w="3686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Ora de film: film pentru copii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Cum organizăm o colecţie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 de joc: Computer games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Melodiille generaţiei mele - Concurs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115C0" w:rsidRPr="00F76421" w:rsidRDefault="002115C0" w:rsidP="00F76421">
            <w:pPr>
              <w:pStyle w:val="NoSpacing"/>
              <w:tabs>
                <w:tab w:val="left" w:pos="480"/>
                <w:tab w:val="center" w:pos="11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Ordean Graţian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A0206">
        <w:trPr>
          <w:trHeight w:val="1134"/>
        </w:trPr>
        <w:tc>
          <w:tcPr>
            <w:tcW w:w="14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22 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.04. 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602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8-11</w:t>
            </w:r>
          </w:p>
        </w:tc>
        <w:tc>
          <w:tcPr>
            <w:tcW w:w="3686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Ora de film: comedie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Minunile naturale ale Terrei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 de joc: Minipopice</w:t>
            </w:r>
          </w:p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În pas de dans </w:t>
            </w: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115C0" w:rsidRPr="00F76421" w:rsidRDefault="002115C0" w:rsidP="00F76421">
            <w:pPr>
              <w:pStyle w:val="NoSpacing"/>
              <w:tabs>
                <w:tab w:val="left" w:pos="480"/>
                <w:tab w:val="center" w:pos="11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Ordean Graţian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C0" w:rsidRPr="007B3BFA" w:rsidRDefault="002115C0" w:rsidP="002A7B7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2115C0" w:rsidRPr="00066E51" w:rsidRDefault="002115C0" w:rsidP="00066E5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066E51">
        <w:rPr>
          <w:rFonts w:ascii="Times New Roman" w:hAnsi="Times New Roman" w:cs="Times New Roman"/>
          <w:b/>
          <w:bCs/>
          <w:sz w:val="24"/>
          <w:szCs w:val="24"/>
        </w:rPr>
        <w:t>CLASA:  III A</w:t>
      </w:r>
    </w:p>
    <w:p w:rsidR="002115C0" w:rsidRPr="00066E51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066E51">
        <w:rPr>
          <w:rFonts w:ascii="Times New Roman" w:hAnsi="Times New Roman" w:cs="Times New Roman"/>
          <w:b/>
          <w:bCs/>
          <w:sz w:val="24"/>
          <w:szCs w:val="24"/>
        </w:rPr>
        <w:t xml:space="preserve">CADRU </w:t>
      </w:r>
      <w:r>
        <w:rPr>
          <w:rFonts w:ascii="Times New Roman" w:hAnsi="Times New Roman" w:cs="Times New Roman"/>
          <w:b/>
          <w:bCs/>
          <w:sz w:val="24"/>
          <w:szCs w:val="24"/>
        </w:rPr>
        <w:t>DIDACTIC: NISTOR ANDREEA RALUCA</w:t>
      </w:r>
    </w:p>
    <w:tbl>
      <w:tblPr>
        <w:tblW w:w="15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48"/>
        <w:gridCol w:w="1488"/>
        <w:gridCol w:w="3629"/>
        <w:gridCol w:w="2335"/>
        <w:gridCol w:w="2834"/>
        <w:gridCol w:w="2197"/>
        <w:gridCol w:w="1961"/>
      </w:tblGrid>
      <w:tr w:rsidR="002115C0" w:rsidRPr="00066E51">
        <w:trPr>
          <w:trHeight w:val="594"/>
        </w:trPr>
        <w:tc>
          <w:tcPr>
            <w:tcW w:w="154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8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2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3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9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6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066E51">
        <w:trPr>
          <w:trHeight w:val="881"/>
        </w:trPr>
        <w:tc>
          <w:tcPr>
            <w:tcW w:w="154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8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2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”În lumea filmului animat”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-vizionarea unui film animat</w:t>
            </w:r>
          </w:p>
        </w:tc>
        <w:tc>
          <w:tcPr>
            <w:tcW w:w="23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3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Nistor Andreea Raluca</w:t>
            </w:r>
          </w:p>
        </w:tc>
        <w:tc>
          <w:tcPr>
            <w:tcW w:w="219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Cornea Iulia</w:t>
            </w:r>
          </w:p>
        </w:tc>
        <w:tc>
          <w:tcPr>
            <w:tcW w:w="1961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66E51">
        <w:trPr>
          <w:trHeight w:val="881"/>
        </w:trPr>
        <w:tc>
          <w:tcPr>
            <w:tcW w:w="154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8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2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”Micii brutari”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-vizită la brutărie</w:t>
            </w:r>
          </w:p>
        </w:tc>
        <w:tc>
          <w:tcPr>
            <w:tcW w:w="23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Brutăria 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Happy Bread</w:t>
            </w:r>
          </w:p>
        </w:tc>
        <w:tc>
          <w:tcPr>
            <w:tcW w:w="283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Nistor Andreea Raluca</w:t>
            </w:r>
          </w:p>
        </w:tc>
        <w:tc>
          <w:tcPr>
            <w:tcW w:w="219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Părinți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Fabrica de pâine </w:t>
            </w:r>
            <w:r w:rsidRPr="00F7642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Happy Bread</w:t>
            </w:r>
          </w:p>
        </w:tc>
        <w:tc>
          <w:tcPr>
            <w:tcW w:w="1961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66E51">
        <w:trPr>
          <w:trHeight w:val="594"/>
        </w:trPr>
        <w:tc>
          <w:tcPr>
            <w:tcW w:w="154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8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2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”Paștele - Sărbătoarea Luminii”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-atelier de creație</w:t>
            </w:r>
          </w:p>
        </w:tc>
        <w:tc>
          <w:tcPr>
            <w:tcW w:w="23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3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Nistor Andreea Raluca</w:t>
            </w:r>
          </w:p>
        </w:tc>
        <w:tc>
          <w:tcPr>
            <w:tcW w:w="219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Demea Aurora</w:t>
            </w:r>
          </w:p>
        </w:tc>
        <w:tc>
          <w:tcPr>
            <w:tcW w:w="1961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66E51">
        <w:trPr>
          <w:trHeight w:val="902"/>
        </w:trPr>
        <w:tc>
          <w:tcPr>
            <w:tcW w:w="154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8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2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”Ucenici pentru o zi”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-vizită la fabrică</w:t>
            </w:r>
          </w:p>
        </w:tc>
        <w:tc>
          <w:tcPr>
            <w:tcW w:w="23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Fabrica de mobilă</w:t>
            </w:r>
          </w:p>
        </w:tc>
        <w:tc>
          <w:tcPr>
            <w:tcW w:w="283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Nistor Andreea Raluca</w:t>
            </w:r>
          </w:p>
        </w:tc>
        <w:tc>
          <w:tcPr>
            <w:tcW w:w="219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Părinți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Fabrica de mobilă</w:t>
            </w:r>
          </w:p>
        </w:tc>
        <w:tc>
          <w:tcPr>
            <w:tcW w:w="1961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66E51">
        <w:trPr>
          <w:trHeight w:val="902"/>
        </w:trPr>
        <w:tc>
          <w:tcPr>
            <w:tcW w:w="154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8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8-12</w:t>
            </w:r>
          </w:p>
        </w:tc>
        <w:tc>
          <w:tcPr>
            <w:tcW w:w="362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”O zi în natură”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-drumeție</w:t>
            </w:r>
          </w:p>
        </w:tc>
        <w:tc>
          <w:tcPr>
            <w:tcW w:w="23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Împrejurimile orașului Hunedoara</w:t>
            </w:r>
          </w:p>
        </w:tc>
        <w:tc>
          <w:tcPr>
            <w:tcW w:w="283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Nistor Andreea Raluca</w:t>
            </w:r>
          </w:p>
        </w:tc>
        <w:tc>
          <w:tcPr>
            <w:tcW w:w="219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Părinți</w:t>
            </w:r>
          </w:p>
        </w:tc>
        <w:tc>
          <w:tcPr>
            <w:tcW w:w="1961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C0" w:rsidRPr="00066E51" w:rsidRDefault="002115C0" w:rsidP="00066E5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066E5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066E5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2E345D" w:rsidRDefault="002115C0" w:rsidP="00066E5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2E345D">
        <w:rPr>
          <w:rFonts w:ascii="Times New Roman" w:hAnsi="Times New Roman" w:cs="Times New Roman"/>
          <w:b/>
          <w:bCs/>
          <w:sz w:val="24"/>
          <w:szCs w:val="24"/>
        </w:rPr>
        <w:t>CLASA</w:t>
      </w:r>
      <w:r>
        <w:rPr>
          <w:rFonts w:ascii="Times New Roman" w:hAnsi="Times New Roman" w:cs="Times New Roman"/>
          <w:b/>
          <w:bCs/>
          <w:sz w:val="24"/>
          <w:szCs w:val="24"/>
        </w:rPr>
        <w:t>: III</w:t>
      </w:r>
      <w:r w:rsidRPr="002E345D">
        <w:rPr>
          <w:rFonts w:ascii="Times New Roman" w:hAnsi="Times New Roman" w:cs="Times New Roman"/>
          <w:b/>
          <w:bCs/>
          <w:sz w:val="24"/>
          <w:szCs w:val="24"/>
        </w:rPr>
        <w:t xml:space="preserve"> B</w:t>
      </w:r>
    </w:p>
    <w:p w:rsidR="002115C0" w:rsidRPr="002E345D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2E345D">
        <w:rPr>
          <w:rFonts w:ascii="Times New Roman" w:hAnsi="Times New Roman" w:cs="Times New Roman"/>
          <w:b/>
          <w:bCs/>
          <w:sz w:val="24"/>
          <w:szCs w:val="24"/>
        </w:rPr>
        <w:t>CADRU DIDACTIC</w:t>
      </w:r>
      <w:r>
        <w:rPr>
          <w:rFonts w:ascii="Times New Roman" w:hAnsi="Times New Roman" w:cs="Times New Roman"/>
          <w:b/>
          <w:bCs/>
          <w:sz w:val="24"/>
          <w:szCs w:val="24"/>
        </w:rPr>
        <w:t>: PELMUȘ MINODORA - VIORICA</w:t>
      </w:r>
    </w:p>
    <w:tbl>
      <w:tblPr>
        <w:tblW w:w="159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3"/>
        <w:gridCol w:w="1496"/>
        <w:gridCol w:w="3656"/>
        <w:gridCol w:w="2316"/>
        <w:gridCol w:w="2819"/>
        <w:gridCol w:w="2191"/>
        <w:gridCol w:w="1987"/>
      </w:tblGrid>
      <w:tr w:rsidR="002115C0" w:rsidRPr="002E345D">
        <w:trPr>
          <w:trHeight w:val="537"/>
        </w:trPr>
        <w:tc>
          <w:tcPr>
            <w:tcW w:w="15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9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1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2E345D">
        <w:trPr>
          <w:trHeight w:val="537"/>
        </w:trPr>
        <w:tc>
          <w:tcPr>
            <w:tcW w:w="15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9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Activități sportive</w:t>
            </w:r>
          </w:p>
        </w:tc>
        <w:tc>
          <w:tcPr>
            <w:tcW w:w="23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281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Pelmuș Minodora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Florea – Stoica Auruta</w:t>
            </w:r>
          </w:p>
        </w:tc>
        <w:tc>
          <w:tcPr>
            <w:tcW w:w="19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E345D">
        <w:trPr>
          <w:trHeight w:val="537"/>
        </w:trPr>
        <w:tc>
          <w:tcPr>
            <w:tcW w:w="15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9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Vizită la fabrica de pâine</w:t>
            </w:r>
          </w:p>
        </w:tc>
        <w:tc>
          <w:tcPr>
            <w:tcW w:w="23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Fabrica de pâine</w:t>
            </w:r>
          </w:p>
        </w:tc>
        <w:tc>
          <w:tcPr>
            <w:tcW w:w="281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Pelmuș Minodora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E345D">
        <w:trPr>
          <w:trHeight w:val="817"/>
        </w:trPr>
        <w:tc>
          <w:tcPr>
            <w:tcW w:w="15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9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Cursuri și concursuri la bazinul deînot</w:t>
            </w:r>
          </w:p>
        </w:tc>
        <w:tc>
          <w:tcPr>
            <w:tcW w:w="23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Bazinul de înot</w:t>
            </w:r>
          </w:p>
        </w:tc>
        <w:tc>
          <w:tcPr>
            <w:tcW w:w="281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Pelmuș Minodora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Antrenor Zeno Giurasa / Anca Băjan</w:t>
            </w:r>
          </w:p>
        </w:tc>
        <w:tc>
          <w:tcPr>
            <w:tcW w:w="19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E345D">
        <w:trPr>
          <w:trHeight w:val="817"/>
        </w:trPr>
        <w:tc>
          <w:tcPr>
            <w:tcW w:w="15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9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Vizită la Casa Familială pentru Copii cu Dizabilităţi</w:t>
            </w:r>
          </w:p>
        </w:tc>
        <w:tc>
          <w:tcPr>
            <w:tcW w:w="23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Casă Familială pentru Copii cu Dizabilităţi</w:t>
            </w:r>
          </w:p>
        </w:tc>
        <w:tc>
          <w:tcPr>
            <w:tcW w:w="281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Pelmuș Minodora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2E345D">
        <w:trPr>
          <w:trHeight w:val="559"/>
        </w:trPr>
        <w:tc>
          <w:tcPr>
            <w:tcW w:w="15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9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5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Activități religioase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Catedrala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1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Pelmuș Minodora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Toma Oana</w:t>
            </w:r>
          </w:p>
        </w:tc>
        <w:tc>
          <w:tcPr>
            <w:tcW w:w="19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C0" w:rsidRPr="00066E51" w:rsidRDefault="002115C0" w:rsidP="002E2DDF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:rsidR="002115C0" w:rsidRPr="007B3BFA" w:rsidRDefault="002115C0" w:rsidP="002E2DDF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:rsidR="002115C0" w:rsidRDefault="002115C0" w:rsidP="00066E5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CLASA:</w:t>
      </w:r>
      <w:r w:rsidRPr="00AA42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Pr="00AA4236">
        <w:rPr>
          <w:rFonts w:ascii="Times New Roman" w:hAnsi="Times New Roman" w:cs="Times New Roman"/>
          <w:b/>
          <w:bCs/>
          <w:sz w:val="24"/>
          <w:szCs w:val="24"/>
        </w:rPr>
        <w:t xml:space="preserve"> C </w:t>
      </w:r>
    </w:p>
    <w:p w:rsidR="002115C0" w:rsidRPr="00AA4236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CADRU DIDACTIC: </w:t>
      </w:r>
      <w:r w:rsidRPr="00AA4236">
        <w:rPr>
          <w:rFonts w:ascii="Times New Roman" w:hAnsi="Times New Roman" w:cs="Times New Roman"/>
          <w:b/>
          <w:bCs/>
          <w:sz w:val="24"/>
          <w:szCs w:val="24"/>
        </w:rPr>
        <w:t>GOIAN AURICA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7"/>
        <w:gridCol w:w="1420"/>
        <w:gridCol w:w="3465"/>
        <w:gridCol w:w="2276"/>
        <w:gridCol w:w="2746"/>
        <w:gridCol w:w="2130"/>
        <w:gridCol w:w="1859"/>
      </w:tblGrid>
      <w:tr w:rsidR="002115C0" w:rsidRPr="00AA4236">
        <w:trPr>
          <w:trHeight w:val="544"/>
        </w:trPr>
        <w:tc>
          <w:tcPr>
            <w:tcW w:w="14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8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AA4236">
        <w:trPr>
          <w:trHeight w:val="544"/>
        </w:trPr>
        <w:tc>
          <w:tcPr>
            <w:tcW w:w="14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8 -12</w:t>
            </w:r>
          </w:p>
        </w:tc>
        <w:tc>
          <w:tcPr>
            <w:tcW w:w="36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Cea mai frumoasa poveste din viata mea</w:t>
            </w:r>
          </w:p>
        </w:tc>
        <w:tc>
          <w:tcPr>
            <w:tcW w:w="23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28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218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Parinti</w:t>
            </w:r>
          </w:p>
        </w:tc>
        <w:tc>
          <w:tcPr>
            <w:tcW w:w="19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AA4236">
        <w:trPr>
          <w:trHeight w:val="544"/>
        </w:trPr>
        <w:tc>
          <w:tcPr>
            <w:tcW w:w="14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8 -12</w:t>
            </w:r>
          </w:p>
        </w:tc>
        <w:tc>
          <w:tcPr>
            <w:tcW w:w="36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Concurs de biciclete, trotinete, role</w:t>
            </w:r>
          </w:p>
        </w:tc>
        <w:tc>
          <w:tcPr>
            <w:tcW w:w="23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Parcul Tineretului</w:t>
            </w:r>
          </w:p>
        </w:tc>
        <w:tc>
          <w:tcPr>
            <w:tcW w:w="28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218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Parinti</w:t>
            </w:r>
          </w:p>
        </w:tc>
        <w:tc>
          <w:tcPr>
            <w:tcW w:w="19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AA4236">
        <w:trPr>
          <w:trHeight w:val="567"/>
        </w:trPr>
        <w:tc>
          <w:tcPr>
            <w:tcW w:w="14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8 -12</w:t>
            </w:r>
          </w:p>
        </w:tc>
        <w:tc>
          <w:tcPr>
            <w:tcW w:w="36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Modelaj in lut, tablouri pe sticla</w:t>
            </w:r>
          </w:p>
        </w:tc>
        <w:tc>
          <w:tcPr>
            <w:tcW w:w="23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28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218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Parinti</w:t>
            </w:r>
          </w:p>
        </w:tc>
        <w:tc>
          <w:tcPr>
            <w:tcW w:w="19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AA4236">
        <w:trPr>
          <w:trHeight w:val="544"/>
        </w:trPr>
        <w:tc>
          <w:tcPr>
            <w:tcW w:w="14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8 -12</w:t>
            </w:r>
          </w:p>
        </w:tc>
        <w:tc>
          <w:tcPr>
            <w:tcW w:w="36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Elevii au talent – muzica si dans</w:t>
            </w:r>
          </w:p>
        </w:tc>
        <w:tc>
          <w:tcPr>
            <w:tcW w:w="23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28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218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Parinti</w:t>
            </w:r>
          </w:p>
        </w:tc>
        <w:tc>
          <w:tcPr>
            <w:tcW w:w="19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AA4236">
        <w:trPr>
          <w:trHeight w:val="283"/>
        </w:trPr>
        <w:tc>
          <w:tcPr>
            <w:tcW w:w="148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22.04,2016</w:t>
            </w:r>
          </w:p>
        </w:tc>
        <w:tc>
          <w:tcPr>
            <w:tcW w:w="148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8 -12</w:t>
            </w:r>
          </w:p>
        </w:tc>
        <w:tc>
          <w:tcPr>
            <w:tcW w:w="36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 ne cunoastem istoria</w:t>
            </w:r>
          </w:p>
        </w:tc>
        <w:tc>
          <w:tcPr>
            <w:tcW w:w="23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Castelul Corvinilor</w:t>
            </w:r>
          </w:p>
        </w:tc>
        <w:tc>
          <w:tcPr>
            <w:tcW w:w="28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218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Ghizi castel</w:t>
            </w:r>
          </w:p>
        </w:tc>
        <w:tc>
          <w:tcPr>
            <w:tcW w:w="19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EE3C7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EE3C7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EE3C7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EE3C7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EE3C7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EE3C7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EE3C78" w:rsidRDefault="002115C0" w:rsidP="00EE3C7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EE3C78">
        <w:rPr>
          <w:rFonts w:ascii="Times New Roman" w:hAnsi="Times New Roman" w:cs="Times New Roman"/>
          <w:b/>
          <w:bCs/>
          <w:sz w:val="24"/>
          <w:szCs w:val="24"/>
        </w:rPr>
        <w:t>CLASA: IV A</w:t>
      </w:r>
    </w:p>
    <w:p w:rsidR="002115C0" w:rsidRPr="00EE3C78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EE3C78">
        <w:rPr>
          <w:rFonts w:ascii="Times New Roman" w:hAnsi="Times New Roman" w:cs="Times New Roman"/>
          <w:b/>
          <w:bCs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ADRU DIDACTIC: VIENESCU ADRIANA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4"/>
        <w:gridCol w:w="1422"/>
        <w:gridCol w:w="3468"/>
        <w:gridCol w:w="2274"/>
        <w:gridCol w:w="2745"/>
        <w:gridCol w:w="2129"/>
        <w:gridCol w:w="1861"/>
      </w:tblGrid>
      <w:tr w:rsidR="002115C0" w:rsidRPr="00EE3C78">
        <w:trPr>
          <w:trHeight w:val="588"/>
        </w:trPr>
        <w:tc>
          <w:tcPr>
            <w:tcW w:w="1438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97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58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06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10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85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84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EE3C78">
        <w:trPr>
          <w:trHeight w:val="872"/>
        </w:trPr>
        <w:tc>
          <w:tcPr>
            <w:tcW w:w="1438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497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8 - 13</w:t>
            </w:r>
          </w:p>
        </w:tc>
        <w:tc>
          <w:tcPr>
            <w:tcW w:w="3658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Ne jucam, invatam – </w:t>
            </w:r>
            <w:r w:rsidRPr="00EE3C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joc de sah, vizionare de filme de desene animate</w:t>
            </w:r>
          </w:p>
        </w:tc>
        <w:tc>
          <w:tcPr>
            <w:tcW w:w="2306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810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Vienescu Adriana</w:t>
            </w:r>
          </w:p>
        </w:tc>
        <w:tc>
          <w:tcPr>
            <w:tcW w:w="2185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 xml:space="preserve">Florea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Stoica </w:t>
            </w: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Aura</w:t>
            </w:r>
          </w:p>
        </w:tc>
        <w:tc>
          <w:tcPr>
            <w:tcW w:w="1984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E3C78">
        <w:trPr>
          <w:trHeight w:val="893"/>
        </w:trPr>
        <w:tc>
          <w:tcPr>
            <w:tcW w:w="1438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497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8 - 13</w:t>
            </w:r>
          </w:p>
        </w:tc>
        <w:tc>
          <w:tcPr>
            <w:tcW w:w="3658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Vizita la Zoo</w:t>
            </w:r>
          </w:p>
        </w:tc>
        <w:tc>
          <w:tcPr>
            <w:tcW w:w="2306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Parcul Chizid</w:t>
            </w:r>
          </w:p>
        </w:tc>
        <w:tc>
          <w:tcPr>
            <w:tcW w:w="2810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Vienescu Adriana</w:t>
            </w:r>
          </w:p>
        </w:tc>
        <w:tc>
          <w:tcPr>
            <w:tcW w:w="2185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Vienescu Ioan-Victor, Sc. Gen. 7</w:t>
            </w:r>
          </w:p>
        </w:tc>
        <w:tc>
          <w:tcPr>
            <w:tcW w:w="1984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E3C78">
        <w:trPr>
          <w:trHeight w:val="872"/>
        </w:trPr>
        <w:tc>
          <w:tcPr>
            <w:tcW w:w="1438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497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8 - 17</w:t>
            </w:r>
          </w:p>
        </w:tc>
        <w:tc>
          <w:tcPr>
            <w:tcW w:w="3658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Sa ne cunoastem tara - </w:t>
            </w:r>
            <w:r w:rsidRPr="00EE3C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Excursie la Pestera Ursilor</w:t>
            </w:r>
          </w:p>
        </w:tc>
        <w:tc>
          <w:tcPr>
            <w:tcW w:w="2306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afara localitatii</w:t>
            </w:r>
          </w:p>
        </w:tc>
        <w:tc>
          <w:tcPr>
            <w:tcW w:w="2810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Vienescu Adriana</w:t>
            </w:r>
          </w:p>
        </w:tc>
        <w:tc>
          <w:tcPr>
            <w:tcW w:w="2185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Vienescu Ioan-Victor, Sc. Gen. 7</w:t>
            </w:r>
          </w:p>
        </w:tc>
        <w:tc>
          <w:tcPr>
            <w:tcW w:w="1984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E3C78">
        <w:trPr>
          <w:trHeight w:val="872"/>
        </w:trPr>
        <w:tc>
          <w:tcPr>
            <w:tcW w:w="1438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497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8 -11</w:t>
            </w:r>
          </w:p>
        </w:tc>
        <w:tc>
          <w:tcPr>
            <w:tcW w:w="3658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Ne pregatim de Paste – </w:t>
            </w:r>
            <w:r w:rsidRPr="00EE3C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lucrari plastice dedicate acestei sarbatori crestine</w:t>
            </w:r>
          </w:p>
        </w:tc>
        <w:tc>
          <w:tcPr>
            <w:tcW w:w="2306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810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Vienescu Adriana</w:t>
            </w:r>
          </w:p>
        </w:tc>
        <w:tc>
          <w:tcPr>
            <w:tcW w:w="2185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E3C78">
        <w:trPr>
          <w:trHeight w:val="610"/>
        </w:trPr>
        <w:tc>
          <w:tcPr>
            <w:tcW w:w="1438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497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8 - 10</w:t>
            </w:r>
          </w:p>
        </w:tc>
        <w:tc>
          <w:tcPr>
            <w:tcW w:w="3658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EE3C7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Lumea povestilor </w:t>
            </w:r>
            <w:r w:rsidRPr="00EE3C7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– sa citim, sa povestim</w:t>
            </w:r>
          </w:p>
        </w:tc>
        <w:tc>
          <w:tcPr>
            <w:tcW w:w="2306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810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>Vienescu Adriana</w:t>
            </w:r>
          </w:p>
        </w:tc>
        <w:tc>
          <w:tcPr>
            <w:tcW w:w="2185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EE3C78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Pr="00EE3C78" w:rsidRDefault="002115C0" w:rsidP="00EE3C7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321A73" w:rsidRDefault="002115C0" w:rsidP="004913CA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CLASA: IV</w:t>
      </w:r>
      <w:r w:rsidRPr="00321A73">
        <w:rPr>
          <w:rFonts w:ascii="Times New Roman" w:hAnsi="Times New Roman" w:cs="Times New Roman"/>
          <w:b/>
          <w:bCs/>
          <w:sz w:val="24"/>
          <w:szCs w:val="24"/>
        </w:rPr>
        <w:t xml:space="preserve"> B</w:t>
      </w:r>
    </w:p>
    <w:p w:rsidR="002115C0" w:rsidRPr="00321A73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321A73">
        <w:rPr>
          <w:rFonts w:ascii="Times New Roman" w:hAnsi="Times New Roman" w:cs="Times New Roman"/>
          <w:b/>
          <w:bCs/>
          <w:sz w:val="24"/>
          <w:szCs w:val="24"/>
        </w:rPr>
        <w:t>CADRU D</w:t>
      </w:r>
      <w:r>
        <w:rPr>
          <w:rFonts w:ascii="Times New Roman" w:hAnsi="Times New Roman" w:cs="Times New Roman"/>
          <w:b/>
          <w:bCs/>
          <w:sz w:val="24"/>
          <w:szCs w:val="24"/>
        </w:rPr>
        <w:t>IDACTIC: GĂINARIU ŢÂRLEA RODICA</w:t>
      </w: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60"/>
        <w:gridCol w:w="1417"/>
        <w:gridCol w:w="3686"/>
        <w:gridCol w:w="2328"/>
        <w:gridCol w:w="2775"/>
        <w:gridCol w:w="2268"/>
        <w:gridCol w:w="1984"/>
      </w:tblGrid>
      <w:tr w:rsidR="002115C0" w:rsidRPr="004913CA">
        <w:trPr>
          <w:trHeight w:val="807"/>
        </w:trPr>
        <w:tc>
          <w:tcPr>
            <w:tcW w:w="1560" w:type="dxa"/>
          </w:tcPr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17" w:type="dxa"/>
          </w:tcPr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86" w:type="dxa"/>
          </w:tcPr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28" w:type="dxa"/>
          </w:tcPr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775" w:type="dxa"/>
          </w:tcPr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268" w:type="dxa"/>
          </w:tcPr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84" w:type="dxa"/>
          </w:tcPr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321A73">
        <w:trPr>
          <w:trHeight w:val="530"/>
        </w:trPr>
        <w:tc>
          <w:tcPr>
            <w:tcW w:w="1560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17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9 - 12</w:t>
            </w:r>
          </w:p>
        </w:tc>
        <w:tc>
          <w:tcPr>
            <w:tcW w:w="3686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Drumeţie la Zoo</w:t>
            </w:r>
          </w:p>
        </w:tc>
        <w:tc>
          <w:tcPr>
            <w:tcW w:w="232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775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Prof. Găinariu Ţârlea Rodica</w:t>
            </w:r>
          </w:p>
        </w:tc>
        <w:tc>
          <w:tcPr>
            <w:tcW w:w="226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321A73">
        <w:trPr>
          <w:trHeight w:val="537"/>
        </w:trPr>
        <w:tc>
          <w:tcPr>
            <w:tcW w:w="1560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17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8 -12</w:t>
            </w:r>
          </w:p>
        </w:tc>
        <w:tc>
          <w:tcPr>
            <w:tcW w:w="3686" w:type="dxa"/>
          </w:tcPr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913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Vizită la fabrica de canapele</w:t>
            </w:r>
          </w:p>
        </w:tc>
        <w:tc>
          <w:tcPr>
            <w:tcW w:w="232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775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Prof. Găinariu Ţârlea Rodica</w:t>
            </w:r>
          </w:p>
        </w:tc>
        <w:tc>
          <w:tcPr>
            <w:tcW w:w="226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321A73">
        <w:trPr>
          <w:trHeight w:val="687"/>
        </w:trPr>
        <w:tc>
          <w:tcPr>
            <w:tcW w:w="1560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17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8 – 10</w:t>
            </w:r>
          </w:p>
          <w:p w:rsidR="002115C0" w:rsidRPr="00321A73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 xml:space="preserve">10 – 12 </w:t>
            </w:r>
          </w:p>
        </w:tc>
        <w:tc>
          <w:tcPr>
            <w:tcW w:w="3686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În lumea basmelor-filme</w:t>
            </w:r>
          </w:p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 xml:space="preserve">Ecologizarea curţii şcolii şi a zonei </w:t>
            </w:r>
          </w:p>
        </w:tc>
        <w:tc>
          <w:tcPr>
            <w:tcW w:w="232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775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Prof. Găinariu Ţârlea Rodica</w:t>
            </w:r>
          </w:p>
        </w:tc>
        <w:tc>
          <w:tcPr>
            <w:tcW w:w="226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321A73">
        <w:trPr>
          <w:trHeight w:val="275"/>
        </w:trPr>
        <w:tc>
          <w:tcPr>
            <w:tcW w:w="1560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17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9 - 14</w:t>
            </w:r>
          </w:p>
        </w:tc>
        <w:tc>
          <w:tcPr>
            <w:tcW w:w="3686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Excursie la Arsenal Park</w:t>
            </w:r>
          </w:p>
        </w:tc>
        <w:tc>
          <w:tcPr>
            <w:tcW w:w="232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Orăştie</w:t>
            </w:r>
          </w:p>
        </w:tc>
        <w:tc>
          <w:tcPr>
            <w:tcW w:w="2775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Prof. Găinariu Ţârlea Rodica</w:t>
            </w:r>
          </w:p>
        </w:tc>
        <w:tc>
          <w:tcPr>
            <w:tcW w:w="226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321A73">
        <w:trPr>
          <w:trHeight w:val="142"/>
        </w:trPr>
        <w:tc>
          <w:tcPr>
            <w:tcW w:w="1560" w:type="dxa"/>
          </w:tcPr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115C0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3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22.06.2016</w:t>
            </w:r>
          </w:p>
        </w:tc>
        <w:tc>
          <w:tcPr>
            <w:tcW w:w="1417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 xml:space="preserve">8 -11 </w:t>
            </w:r>
          </w:p>
        </w:tc>
        <w:tc>
          <w:tcPr>
            <w:tcW w:w="3686" w:type="dxa"/>
          </w:tcPr>
          <w:p w:rsidR="002115C0" w:rsidRPr="004913CA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913C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Încondeiere de ouă pentru Paşte/ Vizită la tipografie</w:t>
            </w:r>
          </w:p>
        </w:tc>
        <w:tc>
          <w:tcPr>
            <w:tcW w:w="232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775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3">
              <w:rPr>
                <w:rFonts w:ascii="Times New Roman" w:hAnsi="Times New Roman" w:cs="Times New Roman"/>
                <w:sz w:val="24"/>
                <w:szCs w:val="24"/>
              </w:rPr>
              <w:t>Prof. Găinariu Ţârlea Rodica</w:t>
            </w:r>
          </w:p>
        </w:tc>
        <w:tc>
          <w:tcPr>
            <w:tcW w:w="2268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321A73" w:rsidRDefault="002115C0" w:rsidP="0060114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C0" w:rsidRDefault="002115C0" w:rsidP="0060114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60114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11013D" w:rsidRDefault="002115C0" w:rsidP="0060114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CLASA:  IV</w:t>
      </w:r>
      <w:r w:rsidRPr="0011013D">
        <w:rPr>
          <w:rFonts w:ascii="Times New Roman" w:hAnsi="Times New Roman" w:cs="Times New Roman"/>
          <w:b/>
          <w:bCs/>
          <w:sz w:val="24"/>
          <w:szCs w:val="24"/>
        </w:rPr>
        <w:t xml:space="preserve"> C</w:t>
      </w:r>
    </w:p>
    <w:p w:rsidR="002115C0" w:rsidRPr="0011013D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CADRU DIDACTIC: FLORICEL OANA</w:t>
      </w:r>
    </w:p>
    <w:tbl>
      <w:tblPr>
        <w:tblW w:w="16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60"/>
        <w:gridCol w:w="1417"/>
        <w:gridCol w:w="3686"/>
        <w:gridCol w:w="2268"/>
        <w:gridCol w:w="2835"/>
        <w:gridCol w:w="2268"/>
        <w:gridCol w:w="1984"/>
      </w:tblGrid>
      <w:tr w:rsidR="002115C0" w:rsidRPr="00601140">
        <w:trPr>
          <w:trHeight w:val="754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11013D">
        <w:trPr>
          <w:trHeight w:val="761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9 - 14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Film-Cinema City, Mall Deva, cetatea Deva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</w:p>
        </w:tc>
        <w:tc>
          <w:tcPr>
            <w:tcW w:w="28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Floricel Oana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11013D">
        <w:trPr>
          <w:trHeight w:val="701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9 -14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Castelul Huniazilor, 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Vizitare magazinul </w:t>
            </w:r>
            <w:r w:rsidRPr="00F7642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Alma Print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8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Floricel Oana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11013D">
        <w:trPr>
          <w:trHeight w:val="516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9 - 14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Arsenal Park Orăştie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Orăştie</w:t>
            </w:r>
          </w:p>
        </w:tc>
        <w:tc>
          <w:tcPr>
            <w:tcW w:w="28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Floricel Oana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11013D">
        <w:trPr>
          <w:trHeight w:val="699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9 - 14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„Atelierul fanteziei”- modele pentru Paşte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8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Floricel Oana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5C0" w:rsidRPr="0011013D">
        <w:trPr>
          <w:trHeight w:val="516"/>
        </w:trPr>
        <w:tc>
          <w:tcPr>
            <w:tcW w:w="156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22.06.2016</w:t>
            </w:r>
          </w:p>
        </w:tc>
        <w:tc>
          <w:tcPr>
            <w:tcW w:w="14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9 -14 </w:t>
            </w:r>
          </w:p>
        </w:tc>
        <w:tc>
          <w:tcPr>
            <w:tcW w:w="368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Relaxare la Aqualand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</w:p>
        </w:tc>
        <w:tc>
          <w:tcPr>
            <w:tcW w:w="283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Floricel Oana</w:t>
            </w:r>
          </w:p>
        </w:tc>
        <w:tc>
          <w:tcPr>
            <w:tcW w:w="22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5C0" w:rsidRPr="00321A73" w:rsidRDefault="002115C0" w:rsidP="004913CA">
      <w:pPr>
        <w:rPr>
          <w:rFonts w:ascii="Times New Roman" w:hAnsi="Times New Roman" w:cs="Times New Roman"/>
          <w:sz w:val="24"/>
          <w:szCs w:val="24"/>
        </w:rPr>
      </w:pPr>
    </w:p>
    <w:p w:rsidR="002115C0" w:rsidRPr="00601140" w:rsidRDefault="002115C0" w:rsidP="00601140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601140">
        <w:rPr>
          <w:rFonts w:ascii="Times New Roman" w:hAnsi="Times New Roman" w:cs="Times New Roman"/>
          <w:b/>
          <w:bCs/>
          <w:sz w:val="24"/>
          <w:szCs w:val="24"/>
          <w:lang w:val="fr-FR"/>
        </w:rPr>
        <w:t>CADRU DIDACTIC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: </w:t>
      </w:r>
      <w:r w:rsidRPr="00601140">
        <w:rPr>
          <w:rFonts w:ascii="Times New Roman" w:hAnsi="Times New Roman" w:cs="Times New Roman"/>
          <w:b/>
          <w:bCs/>
          <w:sz w:val="24"/>
          <w:szCs w:val="24"/>
          <w:lang w:val="fr-FR"/>
        </w:rPr>
        <w:t>CIRCO ILEANA, PETRESC CLAUDIA</w:t>
      </w:r>
    </w:p>
    <w:p w:rsidR="002115C0" w:rsidRPr="00601140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 : IV D,  IV E</w:t>
      </w:r>
    </w:p>
    <w:tbl>
      <w:tblPr>
        <w:tblW w:w="160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3"/>
        <w:gridCol w:w="1509"/>
        <w:gridCol w:w="3688"/>
        <w:gridCol w:w="2329"/>
        <w:gridCol w:w="2836"/>
        <w:gridCol w:w="2206"/>
        <w:gridCol w:w="1999"/>
      </w:tblGrid>
      <w:tr w:rsidR="002115C0" w:rsidRPr="00415437">
        <w:trPr>
          <w:trHeight w:val="570"/>
        </w:trPr>
        <w:tc>
          <w:tcPr>
            <w:tcW w:w="14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51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9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2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20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415437">
        <w:trPr>
          <w:trHeight w:val="833"/>
        </w:trPr>
        <w:tc>
          <w:tcPr>
            <w:tcW w:w="14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51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69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Vizită la Castelul Corvinilor</w:t>
            </w:r>
          </w:p>
        </w:tc>
        <w:tc>
          <w:tcPr>
            <w:tcW w:w="23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Castel</w:t>
            </w:r>
          </w:p>
        </w:tc>
        <w:tc>
          <w:tcPr>
            <w:tcW w:w="2840" w:type="dxa"/>
          </w:tcPr>
          <w:p w:rsidR="002115C0" w:rsidRPr="00F76421" w:rsidRDefault="002115C0" w:rsidP="0060114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CIRCO ILEANA, PETRESC CLAUDIA</w:t>
            </w:r>
          </w:p>
        </w:tc>
        <w:tc>
          <w:tcPr>
            <w:tcW w:w="22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Adela Zdr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ncu</w:t>
            </w:r>
          </w:p>
        </w:tc>
        <w:tc>
          <w:tcPr>
            <w:tcW w:w="20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415437">
        <w:trPr>
          <w:trHeight w:val="833"/>
        </w:trPr>
        <w:tc>
          <w:tcPr>
            <w:tcW w:w="14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51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69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Relaxare la Bazinul de înot</w:t>
            </w:r>
          </w:p>
        </w:tc>
        <w:tc>
          <w:tcPr>
            <w:tcW w:w="23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Bazin</w:t>
            </w:r>
          </w:p>
        </w:tc>
        <w:tc>
          <w:tcPr>
            <w:tcW w:w="28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CIRCO ILEANA, PETRESC CLAUDIA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2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Adela Zdr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ncu</w:t>
            </w:r>
          </w:p>
        </w:tc>
        <w:tc>
          <w:tcPr>
            <w:tcW w:w="20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415437">
        <w:trPr>
          <w:trHeight w:val="833"/>
        </w:trPr>
        <w:tc>
          <w:tcPr>
            <w:tcW w:w="14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20. 04.2016</w:t>
            </w:r>
          </w:p>
        </w:tc>
        <w:tc>
          <w:tcPr>
            <w:tcW w:w="151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69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Să ne cunoștem orașul</w:t>
            </w:r>
          </w:p>
        </w:tc>
        <w:tc>
          <w:tcPr>
            <w:tcW w:w="23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oraș</w:t>
            </w:r>
          </w:p>
        </w:tc>
        <w:tc>
          <w:tcPr>
            <w:tcW w:w="28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CIRCO ILEANA, PETRESC CLAUDIA</w:t>
            </w:r>
          </w:p>
        </w:tc>
        <w:tc>
          <w:tcPr>
            <w:tcW w:w="22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Adela Zdr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ncu</w:t>
            </w:r>
          </w:p>
        </w:tc>
        <w:tc>
          <w:tcPr>
            <w:tcW w:w="20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415437">
        <w:trPr>
          <w:trHeight w:val="547"/>
        </w:trPr>
        <w:tc>
          <w:tcPr>
            <w:tcW w:w="14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51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69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Ecologizarea curții școlii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Întreceri sportve</w:t>
            </w:r>
          </w:p>
        </w:tc>
        <w:tc>
          <w:tcPr>
            <w:tcW w:w="23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28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CIRCO ILEANA, PETRESC CLAUDIA</w:t>
            </w:r>
          </w:p>
        </w:tc>
        <w:tc>
          <w:tcPr>
            <w:tcW w:w="22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Adela Zdr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ncu</w:t>
            </w:r>
          </w:p>
        </w:tc>
        <w:tc>
          <w:tcPr>
            <w:tcW w:w="20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415437">
        <w:trPr>
          <w:trHeight w:val="146"/>
        </w:trPr>
        <w:tc>
          <w:tcPr>
            <w:tcW w:w="14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51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69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Drumeție</w:t>
            </w:r>
          </w:p>
        </w:tc>
        <w:tc>
          <w:tcPr>
            <w:tcW w:w="23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Buituri</w:t>
            </w:r>
          </w:p>
        </w:tc>
        <w:tc>
          <w:tcPr>
            <w:tcW w:w="284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CIRCO ILEANA, PETRESC CLAUDIA</w:t>
            </w:r>
          </w:p>
        </w:tc>
        <w:tc>
          <w:tcPr>
            <w:tcW w:w="22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Adela Zdr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ncu</w:t>
            </w:r>
          </w:p>
        </w:tc>
        <w:tc>
          <w:tcPr>
            <w:tcW w:w="200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Pr="00415437" w:rsidRDefault="002115C0" w:rsidP="00601140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EE3C78" w:rsidRDefault="002115C0" w:rsidP="002E2DDF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:rsidR="002115C0" w:rsidRDefault="002115C0" w:rsidP="002E2DDF">
      <w:pPr>
        <w:pStyle w:val="NoSpacing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:rsidR="002115C0" w:rsidRDefault="002115C0" w:rsidP="002E2DDF">
      <w:pPr>
        <w:pStyle w:val="NoSpacing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601140">
        <w:rPr>
          <w:rFonts w:ascii="Times New Roman" w:hAnsi="Times New Roman" w:cs="Times New Roman"/>
          <w:b/>
          <w:bCs/>
          <w:sz w:val="32"/>
          <w:szCs w:val="32"/>
          <w:lang w:val="en-GB"/>
        </w:rPr>
        <w:t>CICLUL GIMNAZIAL</w:t>
      </w:r>
    </w:p>
    <w:p w:rsidR="002115C0" w:rsidRDefault="002115C0" w:rsidP="002E2DDF">
      <w:pPr>
        <w:pStyle w:val="NoSpacing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:rsidR="002115C0" w:rsidRPr="00891D23" w:rsidRDefault="002115C0" w:rsidP="00601140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CLASA : V A</w:t>
      </w:r>
    </w:p>
    <w:p w:rsidR="002115C0" w:rsidRPr="00891D23" w:rsidRDefault="002115C0" w:rsidP="00601140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891D23">
        <w:rPr>
          <w:rFonts w:ascii="Times New Roman" w:hAnsi="Times New Roman" w:cs="Times New Roman"/>
          <w:b/>
          <w:bCs/>
          <w:sz w:val="24"/>
          <w:szCs w:val="24"/>
          <w:lang w:val="it-IT"/>
        </w:rPr>
        <w:t>DIR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IGINTE : PROF.POPOVICIU EMILIA</w:t>
      </w:r>
    </w:p>
    <w:tbl>
      <w:tblPr>
        <w:tblW w:w="158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"/>
        <w:gridCol w:w="1808"/>
        <w:gridCol w:w="1276"/>
        <w:gridCol w:w="4252"/>
        <w:gridCol w:w="2834"/>
        <w:gridCol w:w="2834"/>
        <w:gridCol w:w="2834"/>
      </w:tblGrid>
      <w:tr w:rsidR="002115C0" w:rsidRPr="00D47762">
        <w:trPr>
          <w:trHeight w:val="874"/>
        </w:trPr>
        <w:tc>
          <w:tcPr>
            <w:tcW w:w="1809" w:type="dxa"/>
            <w:gridSpan w:val="2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6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ORA</w:t>
            </w:r>
          </w:p>
        </w:tc>
        <w:tc>
          <w:tcPr>
            <w:tcW w:w="4253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DENUMIREA ACTIVITATII</w:t>
            </w:r>
          </w:p>
        </w:tc>
        <w:tc>
          <w:tcPr>
            <w:tcW w:w="2835" w:type="dxa"/>
          </w:tcPr>
          <w:p w:rsidR="002115C0" w:rsidRPr="00D47762" w:rsidRDefault="002115C0" w:rsidP="00601140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54E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CADRU DIDACTIC COORDONATOR/</w:t>
            </w:r>
          </w:p>
          <w:p w:rsidR="002115C0" w:rsidRPr="00D47762" w:rsidRDefault="002115C0" w:rsidP="00601140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PARTICIPANT</w:t>
            </w:r>
          </w:p>
        </w:tc>
        <w:tc>
          <w:tcPr>
            <w:tcW w:w="2835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OBSERVATII</w:t>
            </w:r>
          </w:p>
        </w:tc>
      </w:tr>
      <w:tr w:rsidR="002115C0" w:rsidRPr="00601140">
        <w:trPr>
          <w:trHeight w:val="419"/>
        </w:trPr>
        <w:tc>
          <w:tcPr>
            <w:tcW w:w="1809" w:type="dxa"/>
            <w:gridSpan w:val="2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LUNI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54E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9-13</w:t>
            </w:r>
          </w:p>
        </w:tc>
        <w:tc>
          <w:tcPr>
            <w:tcW w:w="4253" w:type="dxa"/>
          </w:tcPr>
          <w:p w:rsidR="002115C0" w:rsidRPr="00C730A9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91D2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Intreceri sportive- concurs de biciclete, role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Terenul de sport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Popoviciu Emilia/</w:t>
            </w:r>
          </w:p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Suciu Marilena</w:t>
            </w:r>
          </w:p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Prigore Marcela</w:t>
            </w:r>
          </w:p>
        </w:tc>
        <w:tc>
          <w:tcPr>
            <w:tcW w:w="2835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601140">
        <w:trPr>
          <w:trHeight w:val="412"/>
        </w:trPr>
        <w:tc>
          <w:tcPr>
            <w:tcW w:w="1809" w:type="dxa"/>
            <w:gridSpan w:val="2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MARTI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011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19.04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9-14</w:t>
            </w:r>
          </w:p>
        </w:tc>
        <w:tc>
          <w:tcPr>
            <w:tcW w:w="4253" w:type="dxa"/>
          </w:tcPr>
          <w:p w:rsidR="002115C0" w:rsidRPr="00C730A9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“</w:t>
            </w:r>
            <w:r w:rsidRPr="00C730A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Cavaleri si domnite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“ -vizita 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Castelul Corvinilor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Popoviciu Emilia/</w:t>
            </w:r>
          </w:p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Suciu Marilena</w:t>
            </w:r>
          </w:p>
        </w:tc>
        <w:tc>
          <w:tcPr>
            <w:tcW w:w="2835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D47762">
        <w:trPr>
          <w:trHeight w:val="573"/>
        </w:trPr>
        <w:tc>
          <w:tcPr>
            <w:tcW w:w="1809" w:type="dxa"/>
            <w:gridSpan w:val="2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MIERCURI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20.04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9-14</w:t>
            </w:r>
          </w:p>
        </w:tc>
        <w:tc>
          <w:tcPr>
            <w:tcW w:w="4253" w:type="dxa"/>
          </w:tcPr>
          <w:p w:rsidR="002115C0" w:rsidRPr="00C730A9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“</w:t>
            </w:r>
            <w:r w:rsidRPr="00C730A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 In lumea animalelor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 “</w:t>
            </w:r>
            <w:r w:rsidRPr="00C730A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vizita 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Gradina Zoologica</w:t>
            </w:r>
          </w:p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Hunedoara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Popoviciu Emilia/ Suciu Marilena</w:t>
            </w:r>
          </w:p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Dotcoș-Petre Virgil</w:t>
            </w:r>
          </w:p>
        </w:tc>
        <w:tc>
          <w:tcPr>
            <w:tcW w:w="2835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4C20BF">
        <w:trPr>
          <w:trHeight w:val="822"/>
        </w:trPr>
        <w:tc>
          <w:tcPr>
            <w:tcW w:w="1809" w:type="dxa"/>
            <w:gridSpan w:val="2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JOI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21.04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8-17</w:t>
            </w:r>
          </w:p>
        </w:tc>
        <w:tc>
          <w:tcPr>
            <w:tcW w:w="4253" w:type="dxa"/>
          </w:tcPr>
          <w:p w:rsidR="002115C0" w:rsidRPr="00891D23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“ In lumea plantelor” -e</w:t>
            </w:r>
            <w:r w:rsidRPr="00891D2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xcursie 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Simeria-P</w:t>
            </w:r>
            <w:r w:rsidRPr="00891D2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arcul dendrologic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Popoviciu Emilia/ Suciu Marilena</w:t>
            </w:r>
          </w:p>
          <w:p w:rsidR="002115C0" w:rsidRPr="00D47762" w:rsidRDefault="002115C0" w:rsidP="004C20B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prof. Dotcoș-Petre Virgil</w:t>
            </w:r>
          </w:p>
        </w:tc>
        <w:tc>
          <w:tcPr>
            <w:tcW w:w="2835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4C20BF">
        <w:trPr>
          <w:gridBefore w:val="1"/>
          <w:trHeight w:val="835"/>
        </w:trPr>
        <w:tc>
          <w:tcPr>
            <w:tcW w:w="1809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VINERI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22.04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.2016</w:t>
            </w:r>
          </w:p>
        </w:tc>
        <w:tc>
          <w:tcPr>
            <w:tcW w:w="1276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9-13</w:t>
            </w:r>
          </w:p>
        </w:tc>
        <w:tc>
          <w:tcPr>
            <w:tcW w:w="4253" w:type="dxa"/>
          </w:tcPr>
          <w:p w:rsidR="002115C0" w:rsidRPr="00891D23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C20B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„</w:t>
            </w:r>
            <w:r w:rsidRPr="00891D2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Să  ocrotim  natura”-acţiune  de  ecologizare  în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curtea scolii</w:t>
            </w:r>
          </w:p>
        </w:tc>
        <w:tc>
          <w:tcPr>
            <w:tcW w:w="2835" w:type="dxa"/>
          </w:tcPr>
          <w:p w:rsidR="002115C0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Curtea școlii</w:t>
            </w:r>
          </w:p>
        </w:tc>
        <w:tc>
          <w:tcPr>
            <w:tcW w:w="2835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prof. Popoviciu Emilia/ Suciu Marilena</w:t>
            </w:r>
          </w:p>
        </w:tc>
        <w:tc>
          <w:tcPr>
            <w:tcW w:w="2835" w:type="dxa"/>
          </w:tcPr>
          <w:p w:rsidR="002115C0" w:rsidRPr="00D47762" w:rsidRDefault="002115C0" w:rsidP="00601140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2115C0" w:rsidRDefault="002115C0" w:rsidP="004C20BF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842714" w:rsidRDefault="002115C0" w:rsidP="004C20BF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842714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CLASA: V B </w:t>
      </w:r>
    </w:p>
    <w:p w:rsidR="002115C0" w:rsidRPr="00842714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842714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CADRU DIDACTIC   BITA NICOLETA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9"/>
        <w:gridCol w:w="1276"/>
        <w:gridCol w:w="4961"/>
        <w:gridCol w:w="2127"/>
        <w:gridCol w:w="2268"/>
        <w:gridCol w:w="1701"/>
        <w:gridCol w:w="1572"/>
      </w:tblGrid>
      <w:tr w:rsidR="002115C0" w:rsidRPr="004C20BF">
        <w:trPr>
          <w:trHeight w:val="859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27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496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1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268" w:type="dxa"/>
          </w:tcPr>
          <w:p w:rsidR="002115C0" w:rsidRPr="00F76421" w:rsidRDefault="002115C0" w:rsidP="004C20B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170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5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4C20BF">
        <w:trPr>
          <w:trHeight w:val="720"/>
        </w:trPr>
        <w:tc>
          <w:tcPr>
            <w:tcW w:w="1809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276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8-17</w:t>
            </w:r>
          </w:p>
        </w:tc>
        <w:tc>
          <w:tcPr>
            <w:tcW w:w="496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In pasi de dans 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Vizionare de film</w:t>
            </w:r>
          </w:p>
        </w:tc>
        <w:tc>
          <w:tcPr>
            <w:tcW w:w="2127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268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Bita Nicoleta</w:t>
            </w:r>
          </w:p>
        </w:tc>
        <w:tc>
          <w:tcPr>
            <w:tcW w:w="170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4C20BF">
        <w:trPr>
          <w:trHeight w:val="798"/>
        </w:trPr>
        <w:tc>
          <w:tcPr>
            <w:tcW w:w="1809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276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11-13</w:t>
            </w:r>
          </w:p>
        </w:tc>
        <w:tc>
          <w:tcPr>
            <w:tcW w:w="496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„Sanatate prin alimentatie„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Jocuri de masa</w:t>
            </w:r>
          </w:p>
        </w:tc>
        <w:tc>
          <w:tcPr>
            <w:tcW w:w="2127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Scoala </w:t>
            </w:r>
          </w:p>
        </w:tc>
        <w:tc>
          <w:tcPr>
            <w:tcW w:w="2268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Bita Nicoleta </w:t>
            </w:r>
          </w:p>
        </w:tc>
        <w:tc>
          <w:tcPr>
            <w:tcW w:w="170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Ciuculesc Daniela</w:t>
            </w:r>
          </w:p>
        </w:tc>
        <w:tc>
          <w:tcPr>
            <w:tcW w:w="1572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4C20BF">
        <w:trPr>
          <w:trHeight w:val="811"/>
        </w:trPr>
        <w:tc>
          <w:tcPr>
            <w:tcW w:w="1809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276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11-13</w:t>
            </w:r>
          </w:p>
        </w:tc>
        <w:tc>
          <w:tcPr>
            <w:tcW w:w="496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„Experimentatorul trasnit”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Creatii plastice tema „ Sarbatorile Pascale”</w:t>
            </w:r>
          </w:p>
        </w:tc>
        <w:tc>
          <w:tcPr>
            <w:tcW w:w="2127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</w:p>
        </w:tc>
        <w:tc>
          <w:tcPr>
            <w:tcW w:w="2268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Bita Nicoleta</w:t>
            </w:r>
          </w:p>
        </w:tc>
        <w:tc>
          <w:tcPr>
            <w:tcW w:w="170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Oprisan Simona</w:t>
            </w:r>
          </w:p>
        </w:tc>
        <w:tc>
          <w:tcPr>
            <w:tcW w:w="1572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4C20BF">
        <w:trPr>
          <w:trHeight w:val="813"/>
        </w:trPr>
        <w:tc>
          <w:tcPr>
            <w:tcW w:w="1809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21.04.2016 </w:t>
            </w:r>
          </w:p>
        </w:tc>
        <w:tc>
          <w:tcPr>
            <w:tcW w:w="1276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11-13</w:t>
            </w:r>
          </w:p>
        </w:tc>
        <w:tc>
          <w:tcPr>
            <w:tcW w:w="496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“ In lumea plantelor” -excursie</w:t>
            </w:r>
          </w:p>
        </w:tc>
        <w:tc>
          <w:tcPr>
            <w:tcW w:w="2127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Simeria-Parcul dendrologic</w:t>
            </w:r>
          </w:p>
        </w:tc>
        <w:tc>
          <w:tcPr>
            <w:tcW w:w="2268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Bita Nicoleta</w:t>
            </w:r>
          </w:p>
        </w:tc>
        <w:tc>
          <w:tcPr>
            <w:tcW w:w="170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Popoviciu Emilia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Suciu Marilena</w:t>
            </w:r>
          </w:p>
        </w:tc>
        <w:tc>
          <w:tcPr>
            <w:tcW w:w="1572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4C20BF">
        <w:trPr>
          <w:trHeight w:val="743"/>
        </w:trPr>
        <w:tc>
          <w:tcPr>
            <w:tcW w:w="1809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276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496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Jocuri si intreceri sportive</w:t>
            </w:r>
          </w:p>
        </w:tc>
        <w:tc>
          <w:tcPr>
            <w:tcW w:w="2127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268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Bita Nicoleta </w:t>
            </w:r>
          </w:p>
        </w:tc>
        <w:tc>
          <w:tcPr>
            <w:tcW w:w="1701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72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Pr="004C20BF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0454D4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CLASA: V </w:t>
      </w:r>
      <w:r w:rsidRPr="000454D4">
        <w:rPr>
          <w:rFonts w:ascii="Times New Roman" w:hAnsi="Times New Roman" w:cs="Times New Roman"/>
          <w:b/>
          <w:bCs/>
          <w:sz w:val="24"/>
          <w:szCs w:val="24"/>
        </w:rPr>
        <w:t>C</w:t>
      </w:r>
    </w:p>
    <w:p w:rsidR="002115C0" w:rsidRPr="000454D4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CADRU DIDACTIC: LUP JULIA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9"/>
        <w:gridCol w:w="1117"/>
        <w:gridCol w:w="4553"/>
        <w:gridCol w:w="2127"/>
        <w:gridCol w:w="2409"/>
        <w:gridCol w:w="1777"/>
        <w:gridCol w:w="1890"/>
      </w:tblGrid>
      <w:tr w:rsidR="002115C0" w:rsidRPr="000454D4">
        <w:trPr>
          <w:trHeight w:val="496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11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45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1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4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17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8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0454D4">
        <w:trPr>
          <w:trHeight w:val="754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117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9-13</w:t>
            </w:r>
          </w:p>
        </w:tc>
        <w:tc>
          <w:tcPr>
            <w:tcW w:w="45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Clasa mea e cea mai frumoasă - </w:t>
            </w: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decorarea sălii de clasă</w:t>
            </w:r>
          </w:p>
        </w:tc>
        <w:tc>
          <w:tcPr>
            <w:tcW w:w="21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Lup Julia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454D4">
        <w:trPr>
          <w:trHeight w:val="1012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117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9-17</w:t>
            </w:r>
          </w:p>
        </w:tc>
        <w:tc>
          <w:tcPr>
            <w:tcW w:w="45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Excursie- Arsenal Park Orăştie</w:t>
            </w:r>
          </w:p>
        </w:tc>
        <w:tc>
          <w:tcPr>
            <w:tcW w:w="21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Parcul  Orăştie</w:t>
            </w:r>
          </w:p>
        </w:tc>
        <w:tc>
          <w:tcPr>
            <w:tcW w:w="24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Lup Julia</w:t>
            </w:r>
          </w:p>
        </w:tc>
        <w:tc>
          <w:tcPr>
            <w:tcW w:w="17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Stochiţoiu Roxana 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18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454D4">
        <w:trPr>
          <w:trHeight w:val="496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117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9-14</w:t>
            </w:r>
          </w:p>
        </w:tc>
        <w:tc>
          <w:tcPr>
            <w:tcW w:w="4553" w:type="dxa"/>
          </w:tcPr>
          <w:p w:rsidR="002115C0" w:rsidRPr="00F76421" w:rsidRDefault="002115C0" w:rsidP="00F76421">
            <w:pPr>
              <w:pStyle w:val="NoSpacing"/>
              <w:tabs>
                <w:tab w:val="left" w:pos="43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Obiceiuri de Paști şi realizarea unor felicitări</w:t>
            </w:r>
          </w:p>
        </w:tc>
        <w:tc>
          <w:tcPr>
            <w:tcW w:w="21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9" w:type="dxa"/>
          </w:tcPr>
          <w:p w:rsidR="002115C0" w:rsidRPr="00F76421" w:rsidRDefault="002115C0" w:rsidP="00F76421">
            <w:pPr>
              <w:pStyle w:val="NoSpacing"/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ab/>
              <w:t>Lup Julia</w:t>
            </w:r>
          </w:p>
        </w:tc>
        <w:tc>
          <w:tcPr>
            <w:tcW w:w="1777" w:type="dxa"/>
          </w:tcPr>
          <w:p w:rsidR="002115C0" w:rsidRPr="00F76421" w:rsidRDefault="002115C0" w:rsidP="00F76421">
            <w:pPr>
              <w:pStyle w:val="NoSpacing"/>
              <w:tabs>
                <w:tab w:val="left" w:pos="3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ab/>
              <w:t>Apostol Ioan</w:t>
            </w:r>
          </w:p>
        </w:tc>
        <w:tc>
          <w:tcPr>
            <w:tcW w:w="18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454D4">
        <w:trPr>
          <w:trHeight w:val="754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117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8-14</w:t>
            </w:r>
          </w:p>
        </w:tc>
        <w:tc>
          <w:tcPr>
            <w:tcW w:w="45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La pas prin oraşul meu</w:t>
            </w:r>
          </w:p>
        </w:tc>
        <w:tc>
          <w:tcPr>
            <w:tcW w:w="2127" w:type="dxa"/>
          </w:tcPr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Hunedoara </w:t>
            </w:r>
          </w:p>
          <w:p w:rsidR="002115C0" w:rsidRPr="00F76421" w:rsidRDefault="002115C0" w:rsidP="009C3E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(Zoo, Parcul Tineretului, Cofetăria Jasmine )</w:t>
            </w:r>
          </w:p>
        </w:tc>
        <w:tc>
          <w:tcPr>
            <w:tcW w:w="24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Lup Julia</w:t>
            </w:r>
          </w:p>
        </w:tc>
        <w:tc>
          <w:tcPr>
            <w:tcW w:w="17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Cârstea Lidia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454D4">
        <w:trPr>
          <w:trHeight w:val="133"/>
        </w:trPr>
        <w:tc>
          <w:tcPr>
            <w:tcW w:w="18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117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9-13</w:t>
            </w:r>
          </w:p>
        </w:tc>
        <w:tc>
          <w:tcPr>
            <w:tcW w:w="4553" w:type="dxa"/>
          </w:tcPr>
          <w:p w:rsidR="002115C0" w:rsidRPr="00F76421" w:rsidRDefault="002115C0" w:rsidP="00F76421">
            <w:pPr>
              <w:pStyle w:val="NoSpacing"/>
              <w:tabs>
                <w:tab w:val="left" w:pos="215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 xml:space="preserve">Să dăruim din suflet </w:t>
            </w:r>
          </w:p>
        </w:tc>
        <w:tc>
          <w:tcPr>
            <w:tcW w:w="21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Centrul de copii</w:t>
            </w:r>
          </w:p>
        </w:tc>
        <w:tc>
          <w:tcPr>
            <w:tcW w:w="240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Lup Julia</w:t>
            </w:r>
          </w:p>
        </w:tc>
        <w:tc>
          <w:tcPr>
            <w:tcW w:w="177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Centrul de copii</w:t>
            </w:r>
          </w:p>
        </w:tc>
        <w:tc>
          <w:tcPr>
            <w:tcW w:w="18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0454D4" w:rsidRDefault="002115C0" w:rsidP="009C3E6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CLASA: V D</w:t>
      </w:r>
    </w:p>
    <w:p w:rsidR="002115C0" w:rsidRPr="00B9713B" w:rsidRDefault="002115C0" w:rsidP="00B9713B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CADRU DIDACTIC: CORNEA IULIA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027"/>
        <w:gridCol w:w="1252"/>
        <w:gridCol w:w="5103"/>
        <w:gridCol w:w="2384"/>
        <w:gridCol w:w="2700"/>
        <w:gridCol w:w="2118"/>
      </w:tblGrid>
      <w:tr w:rsidR="002115C0" w:rsidRPr="000454D4">
        <w:trPr>
          <w:trHeight w:val="524"/>
        </w:trPr>
        <w:tc>
          <w:tcPr>
            <w:tcW w:w="20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25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510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7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1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0454D4">
        <w:trPr>
          <w:trHeight w:val="705"/>
        </w:trPr>
        <w:tc>
          <w:tcPr>
            <w:tcW w:w="20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252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9-13</w:t>
            </w:r>
          </w:p>
        </w:tc>
        <w:tc>
          <w:tcPr>
            <w:tcW w:w="5103" w:type="dxa"/>
          </w:tcPr>
          <w:p w:rsidR="002115C0" w:rsidRPr="00F76421" w:rsidRDefault="002115C0" w:rsidP="00F76421">
            <w:pPr>
              <w:pStyle w:val="NormalWeb"/>
              <w:shd w:val="clear" w:color="auto" w:fill="FFFFFF"/>
              <w:spacing w:before="150" w:beforeAutospacing="0" w:after="0" w:afterAutospacing="0"/>
              <w:rPr>
                <w:color w:val="141823"/>
              </w:rPr>
            </w:pPr>
            <w:r w:rsidRPr="00F76421">
              <w:rPr>
                <w:color w:val="141823"/>
              </w:rPr>
              <w:t>Intreceri sportive</w:t>
            </w:r>
          </w:p>
        </w:tc>
        <w:tc>
          <w:tcPr>
            <w:tcW w:w="23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7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Cornea Iulia</w:t>
            </w:r>
          </w:p>
        </w:tc>
        <w:tc>
          <w:tcPr>
            <w:tcW w:w="211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454D4">
        <w:trPr>
          <w:trHeight w:val="829"/>
        </w:trPr>
        <w:tc>
          <w:tcPr>
            <w:tcW w:w="20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252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9-17</w:t>
            </w:r>
          </w:p>
        </w:tc>
        <w:tc>
          <w:tcPr>
            <w:tcW w:w="5103" w:type="dxa"/>
          </w:tcPr>
          <w:p w:rsidR="002115C0" w:rsidRPr="00F76421" w:rsidRDefault="002115C0" w:rsidP="00F76421">
            <w:pPr>
              <w:pStyle w:val="NormalWeb"/>
              <w:shd w:val="clear" w:color="auto" w:fill="FFFFFF"/>
              <w:spacing w:before="150" w:beforeAutospacing="0" w:after="0" w:afterAutospacing="0"/>
              <w:rPr>
                <w:color w:val="141823"/>
              </w:rPr>
            </w:pPr>
            <w:r w:rsidRPr="00F76421">
              <w:rPr>
                <w:color w:val="141823"/>
              </w:rPr>
              <w:t>Vizionare film Cinema City</w:t>
            </w:r>
          </w:p>
        </w:tc>
        <w:tc>
          <w:tcPr>
            <w:tcW w:w="23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</w:p>
        </w:tc>
        <w:tc>
          <w:tcPr>
            <w:tcW w:w="27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Cornea Iulia</w:t>
            </w:r>
          </w:p>
        </w:tc>
        <w:tc>
          <w:tcPr>
            <w:tcW w:w="211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454D4">
        <w:trPr>
          <w:trHeight w:val="524"/>
        </w:trPr>
        <w:tc>
          <w:tcPr>
            <w:tcW w:w="20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252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9-14</w:t>
            </w:r>
          </w:p>
        </w:tc>
        <w:tc>
          <w:tcPr>
            <w:tcW w:w="5103" w:type="dxa"/>
          </w:tcPr>
          <w:p w:rsidR="002115C0" w:rsidRPr="00F76421" w:rsidRDefault="002115C0" w:rsidP="00F76421">
            <w:pPr>
              <w:pStyle w:val="NoSpacing"/>
              <w:tabs>
                <w:tab w:val="left" w:pos="43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color w:val="141823"/>
                <w:sz w:val="24"/>
                <w:szCs w:val="24"/>
              </w:rPr>
              <w:t>Masterchef-concurs culinar</w:t>
            </w:r>
          </w:p>
        </w:tc>
        <w:tc>
          <w:tcPr>
            <w:tcW w:w="23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700" w:type="dxa"/>
          </w:tcPr>
          <w:p w:rsidR="002115C0" w:rsidRPr="00F76421" w:rsidRDefault="002115C0" w:rsidP="00F76421">
            <w:pPr>
              <w:pStyle w:val="NoSpacing"/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ab/>
              <w:t>Cornea Iulia</w:t>
            </w:r>
          </w:p>
        </w:tc>
        <w:tc>
          <w:tcPr>
            <w:tcW w:w="211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454D4">
        <w:trPr>
          <w:trHeight w:val="797"/>
        </w:trPr>
        <w:tc>
          <w:tcPr>
            <w:tcW w:w="20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252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8-16</w:t>
            </w:r>
          </w:p>
        </w:tc>
        <w:tc>
          <w:tcPr>
            <w:tcW w:w="5103" w:type="dxa"/>
          </w:tcPr>
          <w:p w:rsidR="002115C0" w:rsidRPr="00F76421" w:rsidRDefault="002115C0" w:rsidP="00F76421">
            <w:pPr>
              <w:pStyle w:val="NormalWeb"/>
              <w:shd w:val="clear" w:color="auto" w:fill="FFFFFF"/>
              <w:spacing w:before="150" w:beforeAutospacing="0" w:after="0" w:afterAutospacing="0"/>
              <w:rPr>
                <w:color w:val="141823"/>
              </w:rPr>
            </w:pPr>
            <w:r w:rsidRPr="00F76421">
              <w:rPr>
                <w:color w:val="141823"/>
              </w:rPr>
              <w:t>Parcul Dendrologic Simeria, Steaua Muresului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23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Simeria</w:t>
            </w:r>
          </w:p>
        </w:tc>
        <w:tc>
          <w:tcPr>
            <w:tcW w:w="27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Cornea Iulia</w:t>
            </w:r>
          </w:p>
        </w:tc>
        <w:tc>
          <w:tcPr>
            <w:tcW w:w="211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454D4">
        <w:trPr>
          <w:trHeight w:val="141"/>
        </w:trPr>
        <w:tc>
          <w:tcPr>
            <w:tcW w:w="202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252" w:type="dxa"/>
          </w:tcPr>
          <w:p w:rsidR="002115C0" w:rsidRPr="00F76421" w:rsidRDefault="002115C0" w:rsidP="00F7642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9-13</w:t>
            </w:r>
          </w:p>
        </w:tc>
        <w:tc>
          <w:tcPr>
            <w:tcW w:w="5103" w:type="dxa"/>
          </w:tcPr>
          <w:p w:rsidR="002115C0" w:rsidRPr="00F76421" w:rsidRDefault="002115C0" w:rsidP="00F76421">
            <w:pPr>
              <w:pStyle w:val="NoSpacing"/>
              <w:tabs>
                <w:tab w:val="left" w:pos="215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 xml:space="preserve"> </w:t>
            </w:r>
            <w:r w:rsidRPr="00F76421">
              <w:rPr>
                <w:rFonts w:ascii="Times New Roman" w:hAnsi="Times New Roman" w:cs="Times New Roman"/>
                <w:color w:val="141823"/>
                <w:sz w:val="24"/>
                <w:szCs w:val="24"/>
              </w:rPr>
              <w:t>Vizita la castel</w:t>
            </w:r>
          </w:p>
        </w:tc>
        <w:tc>
          <w:tcPr>
            <w:tcW w:w="23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Castelul Huniazilor</w:t>
            </w:r>
          </w:p>
        </w:tc>
        <w:tc>
          <w:tcPr>
            <w:tcW w:w="270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Cornea Iulia</w:t>
            </w:r>
          </w:p>
        </w:tc>
        <w:tc>
          <w:tcPr>
            <w:tcW w:w="211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B9713B">
      <w:pPr>
        <w:pStyle w:val="NoSpacing"/>
        <w:rPr>
          <w:rFonts w:ascii="Times New Roman" w:hAnsi="Times New Roman" w:cs="Times New Roman"/>
        </w:rPr>
      </w:pPr>
    </w:p>
    <w:p w:rsidR="002115C0" w:rsidRPr="00B9713B" w:rsidRDefault="002115C0" w:rsidP="00B9713B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B9713B"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 : VI A</w:t>
      </w:r>
    </w:p>
    <w:p w:rsidR="002115C0" w:rsidRPr="00B9713B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CADRU DIDACTIC : DEMEA AURORA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94"/>
        <w:gridCol w:w="1411"/>
        <w:gridCol w:w="3442"/>
        <w:gridCol w:w="2249"/>
        <w:gridCol w:w="2718"/>
        <w:gridCol w:w="2112"/>
        <w:gridCol w:w="1849"/>
      </w:tblGrid>
      <w:tr w:rsidR="002115C0" w:rsidRPr="00B9713B">
        <w:trPr>
          <w:trHeight w:val="595"/>
        </w:trPr>
        <w:tc>
          <w:tcPr>
            <w:tcW w:w="149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6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58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7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5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B9713B">
        <w:trPr>
          <w:trHeight w:val="595"/>
        </w:trPr>
        <w:tc>
          <w:tcPr>
            <w:tcW w:w="149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6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3588" w:type="dxa"/>
          </w:tcPr>
          <w:p w:rsidR="002115C0" w:rsidRPr="00F76421" w:rsidRDefault="002115C0" w:rsidP="00B971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Cinema City Deva</w:t>
            </w:r>
          </w:p>
        </w:tc>
        <w:tc>
          <w:tcPr>
            <w:tcW w:w="27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Demea Aurora</w:t>
            </w:r>
          </w:p>
        </w:tc>
        <w:tc>
          <w:tcPr>
            <w:tcW w:w="215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Ciuculesc Daniela</w:t>
            </w:r>
          </w:p>
        </w:tc>
        <w:tc>
          <w:tcPr>
            <w:tcW w:w="19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B9713B">
        <w:trPr>
          <w:trHeight w:val="286"/>
        </w:trPr>
        <w:tc>
          <w:tcPr>
            <w:tcW w:w="149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6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3588" w:type="dxa"/>
          </w:tcPr>
          <w:p w:rsidR="002115C0" w:rsidRPr="00F76421" w:rsidRDefault="002115C0" w:rsidP="00B971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Activitati sportive 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Bazin Hunedoara</w:t>
            </w:r>
          </w:p>
        </w:tc>
        <w:tc>
          <w:tcPr>
            <w:tcW w:w="27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Demea Aurora</w:t>
            </w:r>
          </w:p>
        </w:tc>
        <w:tc>
          <w:tcPr>
            <w:tcW w:w="215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CF1D42">
        <w:trPr>
          <w:trHeight w:val="595"/>
        </w:trPr>
        <w:tc>
          <w:tcPr>
            <w:tcW w:w="149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6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8-18</w:t>
            </w:r>
          </w:p>
        </w:tc>
        <w:tc>
          <w:tcPr>
            <w:tcW w:w="3588" w:type="dxa"/>
          </w:tcPr>
          <w:p w:rsidR="002115C0" w:rsidRPr="00F76421" w:rsidRDefault="002115C0" w:rsidP="00B971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Arad</w:t>
            </w:r>
          </w:p>
        </w:tc>
        <w:tc>
          <w:tcPr>
            <w:tcW w:w="27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Prof.Demea Aurora </w:t>
            </w:r>
          </w:p>
        </w:tc>
        <w:tc>
          <w:tcPr>
            <w:tcW w:w="215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Prof. Macarie Elena, Prof. Goicovici Fabiola</w:t>
            </w:r>
          </w:p>
        </w:tc>
        <w:tc>
          <w:tcPr>
            <w:tcW w:w="19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</w:tr>
      <w:tr w:rsidR="002115C0" w:rsidRPr="00B9713B">
        <w:trPr>
          <w:trHeight w:val="148"/>
        </w:trPr>
        <w:tc>
          <w:tcPr>
            <w:tcW w:w="149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6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3588" w:type="dxa"/>
          </w:tcPr>
          <w:p w:rsidR="002115C0" w:rsidRPr="00F76421" w:rsidRDefault="002115C0" w:rsidP="00B971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Activitati sportive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Scoala Gimnaziala Nr.2</w:t>
            </w:r>
          </w:p>
        </w:tc>
        <w:tc>
          <w:tcPr>
            <w:tcW w:w="27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Prof.Demea Aurora</w:t>
            </w:r>
          </w:p>
        </w:tc>
        <w:tc>
          <w:tcPr>
            <w:tcW w:w="215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B9713B">
        <w:trPr>
          <w:trHeight w:val="148"/>
        </w:trPr>
        <w:tc>
          <w:tcPr>
            <w:tcW w:w="149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69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3588" w:type="dxa"/>
          </w:tcPr>
          <w:p w:rsidR="002115C0" w:rsidRPr="00F76421" w:rsidRDefault="002115C0" w:rsidP="00B971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 ne cunoastem orasul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7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Demea Aurora</w:t>
            </w:r>
          </w:p>
        </w:tc>
        <w:tc>
          <w:tcPr>
            <w:tcW w:w="215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Prof.Lup Julia</w:t>
            </w:r>
          </w:p>
        </w:tc>
        <w:tc>
          <w:tcPr>
            <w:tcW w:w="19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D331C9">
      <w:pPr>
        <w:rPr>
          <w:rFonts w:ascii="Times New Roman" w:hAnsi="Times New Roman" w:cs="Times New Roman"/>
          <w:sz w:val="24"/>
          <w:szCs w:val="24"/>
        </w:rPr>
      </w:pPr>
    </w:p>
    <w:p w:rsidR="002115C0" w:rsidRDefault="002115C0" w:rsidP="00CF1D42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:rsidR="002115C0" w:rsidRDefault="002115C0" w:rsidP="00CF1D42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:rsidR="002115C0" w:rsidRPr="00CF1D42" w:rsidRDefault="002115C0" w:rsidP="00CF1D42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CF1D42"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CLASA: VI B</w:t>
      </w:r>
    </w:p>
    <w:p w:rsidR="002115C0" w:rsidRPr="00CF1D42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CADRU DIDACTIC: MACARIE ELENA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3"/>
        <w:gridCol w:w="1406"/>
        <w:gridCol w:w="3473"/>
        <w:gridCol w:w="2251"/>
        <w:gridCol w:w="2715"/>
        <w:gridCol w:w="2106"/>
        <w:gridCol w:w="1841"/>
      </w:tblGrid>
      <w:tr w:rsidR="002115C0" w:rsidRPr="00E41CC8">
        <w:trPr>
          <w:trHeight w:val="563"/>
        </w:trPr>
        <w:tc>
          <w:tcPr>
            <w:tcW w:w="1467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67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595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275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767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51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43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E41CC8">
        <w:trPr>
          <w:trHeight w:val="856"/>
        </w:trPr>
        <w:tc>
          <w:tcPr>
            <w:tcW w:w="1467" w:type="dxa"/>
          </w:tcPr>
          <w:p w:rsidR="002115C0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595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F1D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Sa </w:t>
            </w:r>
            <w:r w:rsidRPr="008427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La pas prin oras </w:t>
            </w:r>
            <w:r w:rsidRPr="00CF1D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traim intr-un loc curat,intr-un mediu sanatos </w:t>
            </w:r>
            <w:r w:rsidRPr="008427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(ecologizare )</w:t>
            </w:r>
          </w:p>
        </w:tc>
        <w:tc>
          <w:tcPr>
            <w:tcW w:w="2275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in curtea scolii si in imprejurimi</w:t>
            </w:r>
          </w:p>
        </w:tc>
        <w:tc>
          <w:tcPr>
            <w:tcW w:w="27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2151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Cirstea Lidia</w:t>
            </w:r>
          </w:p>
        </w:tc>
        <w:tc>
          <w:tcPr>
            <w:tcW w:w="1943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41CC8">
        <w:trPr>
          <w:trHeight w:val="856"/>
        </w:trPr>
        <w:tc>
          <w:tcPr>
            <w:tcW w:w="1467" w:type="dxa"/>
          </w:tcPr>
          <w:p w:rsidR="002115C0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MARTI</w:t>
            </w:r>
          </w:p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8-16</w:t>
            </w:r>
          </w:p>
        </w:tc>
        <w:tc>
          <w:tcPr>
            <w:tcW w:w="3595" w:type="dxa"/>
          </w:tcPr>
          <w:p w:rsidR="002115C0" w:rsidRPr="00842714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427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Admiram,respectam si iubim Natura</w:t>
            </w:r>
          </w:p>
        </w:tc>
        <w:tc>
          <w:tcPr>
            <w:tcW w:w="2275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Parcul Dendrologic Simeria</w:t>
            </w:r>
          </w:p>
        </w:tc>
        <w:tc>
          <w:tcPr>
            <w:tcW w:w="27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Parcul Dendrologic Simeria</w:t>
            </w:r>
          </w:p>
        </w:tc>
        <w:tc>
          <w:tcPr>
            <w:tcW w:w="2151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41CC8">
        <w:trPr>
          <w:trHeight w:val="856"/>
        </w:trPr>
        <w:tc>
          <w:tcPr>
            <w:tcW w:w="1467" w:type="dxa"/>
          </w:tcPr>
          <w:p w:rsidR="002115C0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8-22</w:t>
            </w:r>
          </w:p>
        </w:tc>
        <w:tc>
          <w:tcPr>
            <w:tcW w:w="3595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F1D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Sa cunoastem frumusetile si trecutul patriei noastre(</w:t>
            </w:r>
            <w:r w:rsidRPr="008427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excursie)</w:t>
            </w:r>
          </w:p>
        </w:tc>
        <w:tc>
          <w:tcPr>
            <w:tcW w:w="2275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Arad</w:t>
            </w:r>
          </w:p>
        </w:tc>
        <w:tc>
          <w:tcPr>
            <w:tcW w:w="27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2151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Goicovici</w:t>
            </w: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 xml:space="preserve"> Fabiola</w:t>
            </w:r>
          </w:p>
        </w:tc>
        <w:tc>
          <w:tcPr>
            <w:tcW w:w="1943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41CC8">
        <w:trPr>
          <w:trHeight w:val="856"/>
        </w:trPr>
        <w:tc>
          <w:tcPr>
            <w:tcW w:w="1467" w:type="dxa"/>
          </w:tcPr>
          <w:p w:rsidR="002115C0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3595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F1D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Minte sanatoasa in corp sanatos(</w:t>
            </w:r>
            <w:r w:rsidRPr="008427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activitati sportive ,gastronomice sau culturale)</w:t>
            </w:r>
          </w:p>
        </w:tc>
        <w:tc>
          <w:tcPr>
            <w:tcW w:w="2275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In clasa</w:t>
            </w:r>
          </w:p>
        </w:tc>
        <w:tc>
          <w:tcPr>
            <w:tcW w:w="27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2151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Ciuculesc Dana</w:t>
            </w:r>
          </w:p>
        </w:tc>
        <w:tc>
          <w:tcPr>
            <w:tcW w:w="1943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E41CC8">
        <w:trPr>
          <w:trHeight w:val="563"/>
        </w:trPr>
        <w:tc>
          <w:tcPr>
            <w:tcW w:w="1467" w:type="dxa"/>
          </w:tcPr>
          <w:p w:rsidR="002115C0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3595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 ne cunoastem orasul</w:t>
            </w:r>
          </w:p>
        </w:tc>
        <w:tc>
          <w:tcPr>
            <w:tcW w:w="2275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In oras</w:t>
            </w:r>
          </w:p>
        </w:tc>
        <w:tc>
          <w:tcPr>
            <w:tcW w:w="2767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2151" w:type="dxa"/>
          </w:tcPr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Lunkan 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lorin</w:t>
            </w:r>
          </w:p>
          <w:p w:rsidR="002115C0" w:rsidRPr="00CF1D42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42">
              <w:rPr>
                <w:rFonts w:ascii="Times New Roman" w:hAnsi="Times New Roman" w:cs="Times New Roman"/>
                <w:sz w:val="24"/>
                <w:szCs w:val="24"/>
              </w:rPr>
              <w:t>Dandea Rodica</w:t>
            </w:r>
          </w:p>
        </w:tc>
        <w:tc>
          <w:tcPr>
            <w:tcW w:w="1943" w:type="dxa"/>
          </w:tcPr>
          <w:p w:rsidR="002115C0" w:rsidRPr="00E41CC8" w:rsidRDefault="002115C0" w:rsidP="006B548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Pr="00CF1D42" w:rsidRDefault="002115C0" w:rsidP="00CF1D42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F1D4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CLASA: VI C </w:t>
      </w:r>
    </w:p>
    <w:p w:rsidR="002115C0" w:rsidRPr="00CF1D42" w:rsidRDefault="002115C0" w:rsidP="00CF1D42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F1D4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CADRU DIDACTIC: STOCHIȚOIU ROXANA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4"/>
        <w:gridCol w:w="1235"/>
        <w:gridCol w:w="3259"/>
        <w:gridCol w:w="2743"/>
        <w:gridCol w:w="2634"/>
        <w:gridCol w:w="2071"/>
        <w:gridCol w:w="1849"/>
      </w:tblGrid>
      <w:tr w:rsidR="002115C0" w:rsidRPr="00CF1D42">
        <w:tc>
          <w:tcPr>
            <w:tcW w:w="1318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29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ORA</w:t>
            </w:r>
          </w:p>
        </w:tc>
        <w:tc>
          <w:tcPr>
            <w:tcW w:w="344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837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693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CADRU DIDACTIC COORDONATOR</w:t>
            </w:r>
          </w:p>
        </w:tc>
        <w:tc>
          <w:tcPr>
            <w:tcW w:w="212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PARTENERI</w:t>
            </w:r>
          </w:p>
        </w:tc>
        <w:tc>
          <w:tcPr>
            <w:tcW w:w="1985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OBS.</w:t>
            </w:r>
          </w:p>
        </w:tc>
      </w:tr>
      <w:tr w:rsidR="002115C0" w:rsidRPr="00CF1D42">
        <w:tc>
          <w:tcPr>
            <w:tcW w:w="1318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LUNI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18.04.2016</w:t>
            </w:r>
          </w:p>
        </w:tc>
        <w:tc>
          <w:tcPr>
            <w:tcW w:w="129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8-13</w:t>
            </w:r>
          </w:p>
        </w:tc>
        <w:tc>
          <w:tcPr>
            <w:tcW w:w="344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Datini și obiceiuri pascale. Pictură și literatură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Muzică și sport</w:t>
            </w:r>
          </w:p>
        </w:tc>
        <w:tc>
          <w:tcPr>
            <w:tcW w:w="2837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693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Stochițoiu Roxana</w:t>
            </w:r>
          </w:p>
        </w:tc>
        <w:tc>
          <w:tcPr>
            <w:tcW w:w="212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Lunkan Florin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Hochbauer Sanda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Trandafir Mariela</w:t>
            </w:r>
          </w:p>
        </w:tc>
        <w:tc>
          <w:tcPr>
            <w:tcW w:w="1985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115C0" w:rsidRPr="00CF1D42">
        <w:tc>
          <w:tcPr>
            <w:tcW w:w="1318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MARȚI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19.04.2016</w:t>
            </w:r>
          </w:p>
        </w:tc>
        <w:tc>
          <w:tcPr>
            <w:tcW w:w="129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8-15</w:t>
            </w:r>
          </w:p>
        </w:tc>
        <w:tc>
          <w:tcPr>
            <w:tcW w:w="344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Excursie tematică: Arsenal Park</w:t>
            </w:r>
          </w:p>
        </w:tc>
        <w:tc>
          <w:tcPr>
            <w:tcW w:w="2837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Orăștie</w:t>
            </w:r>
          </w:p>
        </w:tc>
        <w:tc>
          <w:tcPr>
            <w:tcW w:w="2693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Stochițoiu Roxana</w:t>
            </w:r>
          </w:p>
        </w:tc>
        <w:tc>
          <w:tcPr>
            <w:tcW w:w="212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Lup Julia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Hochbauer Sanda</w:t>
            </w:r>
          </w:p>
        </w:tc>
        <w:tc>
          <w:tcPr>
            <w:tcW w:w="1985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115C0" w:rsidRPr="00CF1D42">
        <w:tc>
          <w:tcPr>
            <w:tcW w:w="1318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MIERCURI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20.04.2016</w:t>
            </w:r>
          </w:p>
        </w:tc>
        <w:tc>
          <w:tcPr>
            <w:tcW w:w="129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9-13</w:t>
            </w:r>
          </w:p>
        </w:tc>
        <w:tc>
          <w:tcPr>
            <w:tcW w:w="344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Actori mari și mici: „Tinerețe fără bătrânețe și viață fără de carte”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Muzică și mișcare</w:t>
            </w:r>
          </w:p>
        </w:tc>
        <w:tc>
          <w:tcPr>
            <w:tcW w:w="2837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clasă/Sala festivă</w:t>
            </w:r>
          </w:p>
        </w:tc>
        <w:tc>
          <w:tcPr>
            <w:tcW w:w="2693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Stochițoiu Roxana</w:t>
            </w:r>
          </w:p>
        </w:tc>
        <w:tc>
          <w:tcPr>
            <w:tcW w:w="212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Hochbauer Sanda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Trandafir Mariela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Napău Oana</w:t>
            </w:r>
          </w:p>
        </w:tc>
        <w:tc>
          <w:tcPr>
            <w:tcW w:w="1985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115C0" w:rsidRPr="00CF1D42">
        <w:tc>
          <w:tcPr>
            <w:tcW w:w="1318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JOI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21.04.2016</w:t>
            </w:r>
          </w:p>
        </w:tc>
        <w:tc>
          <w:tcPr>
            <w:tcW w:w="129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8-13</w:t>
            </w:r>
          </w:p>
        </w:tc>
        <w:tc>
          <w:tcPr>
            <w:tcW w:w="344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Good food!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Poftiți la masă!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Filme documentare: „Hunedoara-trecut și prezent”</w:t>
            </w:r>
          </w:p>
        </w:tc>
        <w:tc>
          <w:tcPr>
            <w:tcW w:w="2837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693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Stochițoiu Roxana</w:t>
            </w:r>
          </w:p>
        </w:tc>
        <w:tc>
          <w:tcPr>
            <w:tcW w:w="212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Hochbauer Sanda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Trandafir Mariela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115C0" w:rsidRPr="00CF1D42">
        <w:tc>
          <w:tcPr>
            <w:tcW w:w="1318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VINERI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22.04.2016</w:t>
            </w:r>
          </w:p>
        </w:tc>
        <w:tc>
          <w:tcPr>
            <w:tcW w:w="129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8-12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4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Mens sana incorpore sano: Igienizarea sălii de clasă</w:t>
            </w:r>
          </w:p>
        </w:tc>
        <w:tc>
          <w:tcPr>
            <w:tcW w:w="2837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693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Stochițoiu Roxana</w:t>
            </w:r>
          </w:p>
        </w:tc>
        <w:tc>
          <w:tcPr>
            <w:tcW w:w="2126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Hochbauer Sanda</w:t>
            </w:r>
          </w:p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Trandafir Mariela</w:t>
            </w:r>
          </w:p>
        </w:tc>
        <w:tc>
          <w:tcPr>
            <w:tcW w:w="1985" w:type="dxa"/>
          </w:tcPr>
          <w:p w:rsidR="002115C0" w:rsidRPr="00F76421" w:rsidRDefault="002115C0" w:rsidP="00CF1D4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2115C0" w:rsidRDefault="002115C0" w:rsidP="007056A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115C0" w:rsidRDefault="002115C0" w:rsidP="007056A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C54823" w:rsidRDefault="002115C0" w:rsidP="007056A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CLASA: </w:t>
      </w:r>
      <w:r w:rsidRPr="00C54823">
        <w:rPr>
          <w:rFonts w:ascii="Times New Roman" w:hAnsi="Times New Roman" w:cs="Times New Roman"/>
          <w:b/>
          <w:bCs/>
          <w:sz w:val="24"/>
          <w:szCs w:val="24"/>
        </w:rPr>
        <w:t>VII A</w:t>
      </w:r>
      <w:r>
        <w:rPr>
          <w:rFonts w:ascii="Times New Roman" w:hAnsi="Times New Roman" w:cs="Times New Roman"/>
          <w:b/>
          <w:bCs/>
          <w:sz w:val="24"/>
          <w:szCs w:val="24"/>
        </w:rPr>
        <w:t>, VII B, VII C</w:t>
      </w:r>
    </w:p>
    <w:p w:rsidR="002115C0" w:rsidRPr="00C54823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C54823">
        <w:rPr>
          <w:rFonts w:ascii="Times New Roman" w:hAnsi="Times New Roman" w:cs="Times New Roman"/>
          <w:b/>
          <w:bCs/>
          <w:sz w:val="24"/>
          <w:szCs w:val="24"/>
        </w:rPr>
        <w:t>CADRU DIDACTIC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54823">
        <w:rPr>
          <w:rFonts w:ascii="Times New Roman" w:hAnsi="Times New Roman" w:cs="Times New Roman"/>
          <w:b/>
          <w:bCs/>
          <w:sz w:val="24"/>
          <w:szCs w:val="24"/>
        </w:rPr>
        <w:t xml:space="preserve"> GOICOVICI FABIOLA</w:t>
      </w:r>
      <w:r>
        <w:rPr>
          <w:rFonts w:ascii="Times New Roman" w:hAnsi="Times New Roman" w:cs="Times New Roman"/>
          <w:b/>
          <w:bCs/>
          <w:sz w:val="24"/>
          <w:szCs w:val="24"/>
        </w:rPr>
        <w:t>, MUREȘAN VASILE, VOINA GHEORGHE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3"/>
        <w:gridCol w:w="1411"/>
        <w:gridCol w:w="3442"/>
        <w:gridCol w:w="2255"/>
        <w:gridCol w:w="2723"/>
        <w:gridCol w:w="2113"/>
        <w:gridCol w:w="1848"/>
      </w:tblGrid>
      <w:tr w:rsidR="002115C0" w:rsidRPr="00C54823">
        <w:trPr>
          <w:trHeight w:val="793"/>
        </w:trPr>
        <w:tc>
          <w:tcPr>
            <w:tcW w:w="142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8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2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78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C54823">
        <w:trPr>
          <w:trHeight w:val="366"/>
        </w:trPr>
        <w:tc>
          <w:tcPr>
            <w:tcW w:w="1424" w:type="dxa"/>
          </w:tcPr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LUNI</w:t>
            </w:r>
          </w:p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18.04.2016</w:t>
            </w:r>
          </w:p>
        </w:tc>
        <w:tc>
          <w:tcPr>
            <w:tcW w:w="148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Activitate de ecologizare</w:t>
            </w:r>
          </w:p>
        </w:tc>
        <w:tc>
          <w:tcPr>
            <w:tcW w:w="22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Şcoala, cartier</w:t>
            </w:r>
          </w:p>
        </w:tc>
        <w:tc>
          <w:tcPr>
            <w:tcW w:w="2783" w:type="dxa"/>
          </w:tcPr>
          <w:p w:rsidR="002115C0" w:rsidRPr="00F76421" w:rsidRDefault="002115C0" w:rsidP="007056A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Goicovici Fabiola, Mureșan Vasile, Voina Gheorghe</w:t>
            </w:r>
          </w:p>
        </w:tc>
        <w:tc>
          <w:tcPr>
            <w:tcW w:w="2165" w:type="dxa"/>
          </w:tcPr>
          <w:p w:rsidR="002115C0" w:rsidRPr="003D3A39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A39">
              <w:rPr>
                <w:rFonts w:ascii="Times New Roman" w:hAnsi="Times New Roman" w:cs="Times New Roman"/>
                <w:sz w:val="24"/>
                <w:szCs w:val="24"/>
              </w:rPr>
              <w:t>Todor Sorin</w:t>
            </w:r>
          </w:p>
        </w:tc>
        <w:tc>
          <w:tcPr>
            <w:tcW w:w="19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C54823">
        <w:trPr>
          <w:trHeight w:val="366"/>
        </w:trPr>
        <w:tc>
          <w:tcPr>
            <w:tcW w:w="1424" w:type="dxa"/>
          </w:tcPr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MARȚI</w:t>
            </w:r>
          </w:p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19.04.2016</w:t>
            </w:r>
          </w:p>
        </w:tc>
        <w:tc>
          <w:tcPr>
            <w:tcW w:w="1482" w:type="dxa"/>
          </w:tcPr>
          <w:p w:rsidR="002115C0" w:rsidRPr="00F76421" w:rsidRDefault="002115C0" w:rsidP="00F764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La cinema</w:t>
            </w:r>
          </w:p>
        </w:tc>
        <w:tc>
          <w:tcPr>
            <w:tcW w:w="22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</w:p>
        </w:tc>
        <w:tc>
          <w:tcPr>
            <w:tcW w:w="2783" w:type="dxa"/>
          </w:tcPr>
          <w:p w:rsidR="002115C0" w:rsidRPr="00F76421" w:rsidRDefault="002115C0" w:rsidP="007056A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Goicovici Fabiola, Mureșan Vasile, Voina Gheorghe</w:t>
            </w:r>
          </w:p>
        </w:tc>
        <w:tc>
          <w:tcPr>
            <w:tcW w:w="21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C54823">
        <w:trPr>
          <w:trHeight w:val="366"/>
        </w:trPr>
        <w:tc>
          <w:tcPr>
            <w:tcW w:w="1424" w:type="dxa"/>
          </w:tcPr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MIERCURI</w:t>
            </w:r>
          </w:p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20.04.2016</w:t>
            </w:r>
          </w:p>
        </w:tc>
        <w:tc>
          <w:tcPr>
            <w:tcW w:w="1482" w:type="dxa"/>
          </w:tcPr>
          <w:p w:rsidR="002115C0" w:rsidRPr="00F76421" w:rsidRDefault="002115C0" w:rsidP="00F764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9-18</w:t>
            </w:r>
          </w:p>
          <w:p w:rsidR="002115C0" w:rsidRPr="00F76421" w:rsidRDefault="002115C0" w:rsidP="00F764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     9-13</w:t>
            </w:r>
          </w:p>
        </w:tc>
        <w:tc>
          <w:tcPr>
            <w:tcW w:w="36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Excursie Arad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7056A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  <w:p w:rsidR="002115C0" w:rsidRPr="00F76421" w:rsidRDefault="002115C0" w:rsidP="007056A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Jocuri matematice</w:t>
            </w:r>
          </w:p>
        </w:tc>
        <w:tc>
          <w:tcPr>
            <w:tcW w:w="22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Arad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783" w:type="dxa"/>
          </w:tcPr>
          <w:p w:rsidR="002115C0" w:rsidRPr="00F76421" w:rsidRDefault="002115C0" w:rsidP="007056A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Goicovici Fabiola </w:t>
            </w:r>
          </w:p>
          <w:p w:rsidR="002115C0" w:rsidRPr="00F76421" w:rsidRDefault="002115C0" w:rsidP="007056A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Mureșan Vasile, Voina Gheorghe</w:t>
            </w:r>
          </w:p>
        </w:tc>
        <w:tc>
          <w:tcPr>
            <w:tcW w:w="21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19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C54823">
        <w:trPr>
          <w:trHeight w:val="396"/>
        </w:trPr>
        <w:tc>
          <w:tcPr>
            <w:tcW w:w="1424" w:type="dxa"/>
          </w:tcPr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JOI</w:t>
            </w:r>
          </w:p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21.04.2016</w:t>
            </w:r>
          </w:p>
        </w:tc>
        <w:tc>
          <w:tcPr>
            <w:tcW w:w="1482" w:type="dxa"/>
          </w:tcPr>
          <w:p w:rsidR="002115C0" w:rsidRPr="00F76421" w:rsidRDefault="002115C0" w:rsidP="00F764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Fii sanatos!</w:t>
            </w:r>
          </w:p>
        </w:tc>
        <w:tc>
          <w:tcPr>
            <w:tcW w:w="22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Centru sportiv</w:t>
            </w:r>
          </w:p>
        </w:tc>
        <w:tc>
          <w:tcPr>
            <w:tcW w:w="2783" w:type="dxa"/>
          </w:tcPr>
          <w:p w:rsidR="002115C0" w:rsidRPr="00F76421" w:rsidRDefault="002115C0" w:rsidP="007056A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Goicovici Fabiola, Mureșan Vasile, Voina Gheorghe</w:t>
            </w:r>
          </w:p>
        </w:tc>
        <w:tc>
          <w:tcPr>
            <w:tcW w:w="21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C54823">
        <w:trPr>
          <w:trHeight w:val="396"/>
        </w:trPr>
        <w:tc>
          <w:tcPr>
            <w:tcW w:w="1424" w:type="dxa"/>
          </w:tcPr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VINERI</w:t>
            </w:r>
          </w:p>
          <w:p w:rsidR="002115C0" w:rsidRPr="00F76421" w:rsidRDefault="002115C0" w:rsidP="006B548F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22.04.2016</w:t>
            </w:r>
          </w:p>
        </w:tc>
        <w:tc>
          <w:tcPr>
            <w:tcW w:w="1482" w:type="dxa"/>
          </w:tcPr>
          <w:p w:rsidR="002115C0" w:rsidRPr="00F76421" w:rsidRDefault="002115C0" w:rsidP="00F764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2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 ne cunoastem orasul</w:t>
            </w:r>
          </w:p>
        </w:tc>
        <w:tc>
          <w:tcPr>
            <w:tcW w:w="228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783" w:type="dxa"/>
          </w:tcPr>
          <w:p w:rsidR="002115C0" w:rsidRPr="00F76421" w:rsidRDefault="002115C0" w:rsidP="007056A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Goicovici Fabiola, Mureșan Vasile, Voina Gheorghe</w:t>
            </w:r>
          </w:p>
        </w:tc>
        <w:tc>
          <w:tcPr>
            <w:tcW w:w="21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Pr="00952288" w:rsidRDefault="002115C0" w:rsidP="007056A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952288">
        <w:rPr>
          <w:rFonts w:ascii="Times New Roman" w:hAnsi="Times New Roman" w:cs="Times New Roman"/>
          <w:b/>
          <w:bCs/>
          <w:sz w:val="24"/>
          <w:szCs w:val="24"/>
        </w:rPr>
        <w:t>CLASA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52288">
        <w:rPr>
          <w:rFonts w:ascii="Times New Roman" w:hAnsi="Times New Roman" w:cs="Times New Roman"/>
          <w:b/>
          <w:bCs/>
          <w:sz w:val="24"/>
          <w:szCs w:val="24"/>
        </w:rPr>
        <w:t xml:space="preserve">  VII D</w:t>
      </w:r>
    </w:p>
    <w:p w:rsidR="002115C0" w:rsidRPr="00952288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952288">
        <w:rPr>
          <w:rFonts w:ascii="Times New Roman" w:hAnsi="Times New Roman" w:cs="Times New Roman"/>
          <w:b/>
          <w:bCs/>
          <w:sz w:val="24"/>
          <w:szCs w:val="24"/>
        </w:rPr>
        <w:t>CADRU DIDA</w:t>
      </w: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952288">
        <w:rPr>
          <w:rFonts w:ascii="Times New Roman" w:hAnsi="Times New Roman" w:cs="Times New Roman"/>
          <w:b/>
          <w:bCs/>
          <w:sz w:val="24"/>
          <w:szCs w:val="24"/>
        </w:rPr>
        <w:t>TIC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HAN ANDREI EMIL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23"/>
        <w:gridCol w:w="1641"/>
        <w:gridCol w:w="4004"/>
        <w:gridCol w:w="2604"/>
        <w:gridCol w:w="3148"/>
        <w:gridCol w:w="2155"/>
      </w:tblGrid>
      <w:tr w:rsidR="002115C0" w:rsidRPr="00952288">
        <w:trPr>
          <w:trHeight w:val="561"/>
        </w:trPr>
        <w:tc>
          <w:tcPr>
            <w:tcW w:w="17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7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4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65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323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5E6B7B">
        <w:trPr>
          <w:trHeight w:val="561"/>
        </w:trPr>
        <w:tc>
          <w:tcPr>
            <w:tcW w:w="17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7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4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Sport si sanatate   -</w:t>
            </w: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întreceri sportive</w:t>
            </w:r>
          </w:p>
        </w:tc>
        <w:tc>
          <w:tcPr>
            <w:tcW w:w="265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Sc.Gimn.Nr. 2 </w:t>
            </w:r>
          </w:p>
        </w:tc>
        <w:tc>
          <w:tcPr>
            <w:tcW w:w="323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HAN ANDREI EMIL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</w:tr>
      <w:tr w:rsidR="002115C0" w:rsidRPr="005E6B7B">
        <w:trPr>
          <w:trHeight w:val="1146"/>
        </w:trPr>
        <w:tc>
          <w:tcPr>
            <w:tcW w:w="17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19.04.2016</w:t>
            </w:r>
          </w:p>
        </w:tc>
        <w:tc>
          <w:tcPr>
            <w:tcW w:w="17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4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Jocuri distractive în aer liber-</w:t>
            </w: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sărituri cu sacii, sărituri cu coarda, tras de funie, dansuri etc</w:t>
            </w:r>
          </w:p>
        </w:tc>
        <w:tc>
          <w:tcPr>
            <w:tcW w:w="265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Sc.Gimn.Nr. 2 </w:t>
            </w:r>
          </w:p>
        </w:tc>
        <w:tc>
          <w:tcPr>
            <w:tcW w:w="3230" w:type="dxa"/>
          </w:tcPr>
          <w:p w:rsidR="002115C0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HAN ANDREI EMIL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</w:tr>
      <w:tr w:rsidR="002115C0" w:rsidRPr="005E6B7B">
        <w:trPr>
          <w:trHeight w:val="1260"/>
        </w:trPr>
        <w:tc>
          <w:tcPr>
            <w:tcW w:w="17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20.04.2016</w:t>
            </w:r>
          </w:p>
        </w:tc>
        <w:tc>
          <w:tcPr>
            <w:tcW w:w="17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4191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Minte sănătoasă într-un corp sănătos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-activitate de educatie pentru sanatate si stil de viata sanatos-ateliere de lucru- întreceri sportive</w:t>
            </w:r>
          </w:p>
        </w:tc>
        <w:tc>
          <w:tcPr>
            <w:tcW w:w="265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Sc.Gimn.Nr. 2 </w:t>
            </w:r>
          </w:p>
        </w:tc>
        <w:tc>
          <w:tcPr>
            <w:tcW w:w="3230" w:type="dxa"/>
          </w:tcPr>
          <w:p w:rsidR="002115C0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HAN ANDREI EMIL</w:t>
            </w:r>
          </w:p>
          <w:p w:rsidR="002115C0" w:rsidRDefault="002115C0" w:rsidP="00A75FC6">
            <w:pPr>
              <w:jc w:val="center"/>
              <w:rPr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TODOR SORIN</w:t>
            </w:r>
          </w:p>
          <w:p w:rsidR="002115C0" w:rsidRPr="00A75FC6" w:rsidRDefault="002115C0" w:rsidP="00A75FC6">
            <w:pPr>
              <w:ind w:firstLine="708"/>
              <w:rPr>
                <w:lang w:val="fr-FR"/>
              </w:rPr>
            </w:pP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</w:tr>
      <w:tr w:rsidR="002115C0" w:rsidRPr="005E6B7B">
        <w:trPr>
          <w:trHeight w:val="1072"/>
        </w:trPr>
        <w:tc>
          <w:tcPr>
            <w:tcW w:w="17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21.04.2016</w:t>
            </w:r>
          </w:p>
        </w:tc>
        <w:tc>
          <w:tcPr>
            <w:tcW w:w="17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4191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Sport, sănătate, relaxare</w:t>
            </w: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concursuri de ştafetă, sărituri cu coarda, cu sacii, tras de funie, dansuri  etc- întreceri sportive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265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Sc.Gimn.Nr. 2 </w:t>
            </w:r>
          </w:p>
        </w:tc>
        <w:tc>
          <w:tcPr>
            <w:tcW w:w="3230" w:type="dxa"/>
          </w:tcPr>
          <w:p w:rsidR="002115C0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HAN ANDREI EMIL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TODOR SORIN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</w:tr>
      <w:tr w:rsidR="002115C0" w:rsidRPr="005E6B7B">
        <w:trPr>
          <w:trHeight w:val="585"/>
        </w:trPr>
        <w:tc>
          <w:tcPr>
            <w:tcW w:w="17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22.04.2016</w:t>
            </w:r>
          </w:p>
        </w:tc>
        <w:tc>
          <w:tcPr>
            <w:tcW w:w="17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4191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Sport si sanatate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campionat de handbal/ fotbal</w:t>
            </w:r>
          </w:p>
        </w:tc>
        <w:tc>
          <w:tcPr>
            <w:tcW w:w="265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Sc.Gimn.Nr. 2 </w:t>
            </w:r>
          </w:p>
        </w:tc>
        <w:tc>
          <w:tcPr>
            <w:tcW w:w="323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HAN ANDREI EMIL</w:t>
            </w:r>
          </w:p>
        </w:tc>
        <w:tc>
          <w:tcPr>
            <w:tcW w:w="227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</w:tr>
    </w:tbl>
    <w:p w:rsidR="002115C0" w:rsidRPr="005E6B7B" w:rsidRDefault="002115C0" w:rsidP="007056AC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:rsidR="002115C0" w:rsidRPr="00DD6442" w:rsidRDefault="002115C0" w:rsidP="007C6CAA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5E6B7B"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VIII </w:t>
      </w:r>
      <w:r w:rsidRPr="00DD6442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:rsidR="002115C0" w:rsidRPr="00DD6442" w:rsidRDefault="002115C0" w:rsidP="007C6CAA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DD6442">
        <w:rPr>
          <w:rFonts w:ascii="Times New Roman" w:hAnsi="Times New Roman" w:cs="Times New Roman"/>
          <w:b/>
          <w:bCs/>
          <w:sz w:val="24"/>
          <w:szCs w:val="24"/>
        </w:rPr>
        <w:t>CADRU DIDACTIC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FLOREA </w:t>
      </w:r>
      <w:r w:rsidRPr="00DD6442">
        <w:rPr>
          <w:rFonts w:ascii="Times New Roman" w:hAnsi="Times New Roman" w:cs="Times New Roman"/>
          <w:b/>
          <w:bCs/>
          <w:sz w:val="24"/>
          <w:szCs w:val="24"/>
        </w:rPr>
        <w:t>STOICA DANIELA AURUȚA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3"/>
        <w:gridCol w:w="1399"/>
        <w:gridCol w:w="3413"/>
        <w:gridCol w:w="2232"/>
        <w:gridCol w:w="2696"/>
        <w:gridCol w:w="1812"/>
        <w:gridCol w:w="2240"/>
      </w:tblGrid>
      <w:tr w:rsidR="002115C0" w:rsidRPr="00DD6442">
        <w:trPr>
          <w:trHeight w:val="562"/>
        </w:trPr>
        <w:tc>
          <w:tcPr>
            <w:tcW w:w="14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5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25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7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18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23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DD6442">
        <w:trPr>
          <w:trHeight w:val="586"/>
        </w:trPr>
        <w:tc>
          <w:tcPr>
            <w:tcW w:w="14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35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EXCURSIE DEVA CITY MALL</w:t>
            </w:r>
          </w:p>
        </w:tc>
        <w:tc>
          <w:tcPr>
            <w:tcW w:w="225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Cinema City Mall Deva</w:t>
            </w:r>
          </w:p>
        </w:tc>
        <w:tc>
          <w:tcPr>
            <w:tcW w:w="27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</w:tc>
        <w:tc>
          <w:tcPr>
            <w:tcW w:w="18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DD6442">
        <w:trPr>
          <w:trHeight w:val="562"/>
        </w:trPr>
        <w:tc>
          <w:tcPr>
            <w:tcW w:w="14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35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EXCURSIE AQUALAND DEVA</w:t>
            </w:r>
          </w:p>
        </w:tc>
        <w:tc>
          <w:tcPr>
            <w:tcW w:w="225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Bazin Aqualand</w:t>
            </w:r>
          </w:p>
        </w:tc>
        <w:tc>
          <w:tcPr>
            <w:tcW w:w="27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</w:tc>
        <w:tc>
          <w:tcPr>
            <w:tcW w:w="18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DD6442">
        <w:trPr>
          <w:trHeight w:val="562"/>
        </w:trPr>
        <w:tc>
          <w:tcPr>
            <w:tcW w:w="14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35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CLASA NOASTRA CEA MAI CURATA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EXCURSIE ARAD</w:t>
            </w:r>
          </w:p>
        </w:tc>
        <w:tc>
          <w:tcPr>
            <w:tcW w:w="225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Arad</w:t>
            </w:r>
          </w:p>
        </w:tc>
        <w:tc>
          <w:tcPr>
            <w:tcW w:w="27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</w:tc>
        <w:tc>
          <w:tcPr>
            <w:tcW w:w="18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23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Elevii care nu sunt plecati in excursie  au ales ca tema decorarea clasei</w:t>
            </w:r>
          </w:p>
        </w:tc>
      </w:tr>
      <w:tr w:rsidR="002115C0" w:rsidRPr="00DD6442">
        <w:trPr>
          <w:trHeight w:val="151"/>
        </w:trPr>
        <w:tc>
          <w:tcPr>
            <w:tcW w:w="14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5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ACTIVITATI SPORTIVE</w:t>
            </w:r>
          </w:p>
        </w:tc>
        <w:tc>
          <w:tcPr>
            <w:tcW w:w="225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7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</w:tc>
        <w:tc>
          <w:tcPr>
            <w:tcW w:w="18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DD6442">
        <w:trPr>
          <w:trHeight w:val="151"/>
        </w:trPr>
        <w:tc>
          <w:tcPr>
            <w:tcW w:w="140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6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5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SA NE CUNOASTEM ORASUL</w:t>
            </w:r>
          </w:p>
        </w:tc>
        <w:tc>
          <w:tcPr>
            <w:tcW w:w="2257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Orasul Hunedoara</w:t>
            </w:r>
          </w:p>
        </w:tc>
        <w:tc>
          <w:tcPr>
            <w:tcW w:w="27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</w:tc>
        <w:tc>
          <w:tcPr>
            <w:tcW w:w="183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5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Pr="00DD6442" w:rsidRDefault="002115C0" w:rsidP="007C6CAA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D47762" w:rsidRDefault="002115C0" w:rsidP="007C6CAA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 : VIII B</w:t>
      </w:r>
    </w:p>
    <w:p w:rsidR="002115C0" w:rsidRPr="00D47762" w:rsidRDefault="002115C0" w:rsidP="007C6CAA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DIRIGINTE: PRIGORE MARCELA</w:t>
      </w:r>
    </w:p>
    <w:tbl>
      <w:tblPr>
        <w:tblW w:w="159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5"/>
        <w:gridCol w:w="1064"/>
        <w:gridCol w:w="3120"/>
        <w:gridCol w:w="3020"/>
        <w:gridCol w:w="4716"/>
        <w:gridCol w:w="2475"/>
      </w:tblGrid>
      <w:tr w:rsidR="002115C0" w:rsidRPr="00D47762">
        <w:trPr>
          <w:trHeight w:val="1140"/>
        </w:trPr>
        <w:tc>
          <w:tcPr>
            <w:tcW w:w="1525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1064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ORA</w:t>
            </w:r>
          </w:p>
        </w:tc>
        <w:tc>
          <w:tcPr>
            <w:tcW w:w="3120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DENUMIREA ACTIVITATII</w:t>
            </w:r>
          </w:p>
        </w:tc>
        <w:tc>
          <w:tcPr>
            <w:tcW w:w="3020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D64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4716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CADRU DIDACTIC COORDONATOR/PARTICIPANT</w:t>
            </w:r>
          </w:p>
        </w:tc>
        <w:tc>
          <w:tcPr>
            <w:tcW w:w="2475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477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OBSERVATII</w:t>
            </w:r>
          </w:p>
        </w:tc>
      </w:tr>
      <w:tr w:rsidR="002115C0" w:rsidRPr="00D47762">
        <w:trPr>
          <w:trHeight w:val="1027"/>
        </w:trPr>
        <w:tc>
          <w:tcPr>
            <w:tcW w:w="1525" w:type="dxa"/>
          </w:tcPr>
          <w:p w:rsidR="002115C0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952288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22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064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3120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Prezentarea programului – Ieşire în parcul Tineretului</w:t>
            </w:r>
          </w:p>
        </w:tc>
        <w:tc>
          <w:tcPr>
            <w:tcW w:w="3020" w:type="dxa"/>
          </w:tcPr>
          <w:p w:rsidR="002115C0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Sala de clasa</w:t>
            </w:r>
          </w:p>
          <w:p w:rsidR="002115C0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Parcul Tineretului</w:t>
            </w:r>
          </w:p>
        </w:tc>
        <w:tc>
          <w:tcPr>
            <w:tcW w:w="4716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Prigore Marcela </w:t>
            </w:r>
          </w:p>
        </w:tc>
        <w:tc>
          <w:tcPr>
            <w:tcW w:w="2475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D47762">
        <w:trPr>
          <w:trHeight w:val="1104"/>
        </w:trPr>
        <w:tc>
          <w:tcPr>
            <w:tcW w:w="1525" w:type="dxa"/>
          </w:tcPr>
          <w:p w:rsidR="002115C0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952288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22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064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8-13</w:t>
            </w:r>
          </w:p>
        </w:tc>
        <w:tc>
          <w:tcPr>
            <w:tcW w:w="3120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F32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‘’O minte sănătoasa într-un corp sănătos.``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 activitati sportive</w:t>
            </w:r>
          </w:p>
        </w:tc>
        <w:tc>
          <w:tcPr>
            <w:tcW w:w="3020" w:type="dxa"/>
          </w:tcPr>
          <w:p w:rsidR="002115C0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Terenul de sport</w:t>
            </w:r>
          </w:p>
        </w:tc>
        <w:tc>
          <w:tcPr>
            <w:tcW w:w="4716" w:type="dxa"/>
          </w:tcPr>
          <w:p w:rsidR="002115C0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Prigore Marcela, Suciu Marilena,</w:t>
            </w:r>
          </w:p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Popoviciu Emilia, </w:t>
            </w:r>
            <w:r w:rsidRPr="00EE3C78">
              <w:rPr>
                <w:rFonts w:ascii="Times New Roman" w:hAnsi="Times New Roman" w:cs="Times New Roman"/>
                <w:sz w:val="24"/>
                <w:szCs w:val="24"/>
              </w:rPr>
              <w:t xml:space="preserve">Florea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Stoica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Auruta</w:t>
            </w:r>
          </w:p>
        </w:tc>
        <w:tc>
          <w:tcPr>
            <w:tcW w:w="2475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D47762">
        <w:trPr>
          <w:trHeight w:val="716"/>
        </w:trPr>
        <w:tc>
          <w:tcPr>
            <w:tcW w:w="1525" w:type="dxa"/>
          </w:tcPr>
          <w:p w:rsidR="002115C0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952288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22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064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8-13</w:t>
            </w:r>
          </w:p>
        </w:tc>
        <w:tc>
          <w:tcPr>
            <w:tcW w:w="3120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F32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Să ne cunoaştem oraşul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 Vizită la castel</w:t>
            </w:r>
          </w:p>
        </w:tc>
        <w:tc>
          <w:tcPr>
            <w:tcW w:w="3020" w:type="dxa"/>
          </w:tcPr>
          <w:p w:rsidR="002115C0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Castelul Huniazilor</w:t>
            </w:r>
          </w:p>
        </w:tc>
        <w:tc>
          <w:tcPr>
            <w:tcW w:w="4716" w:type="dxa"/>
          </w:tcPr>
          <w:p w:rsidR="002115C0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Prigore Marcela, </w:t>
            </w:r>
          </w:p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Cârstea Lidia</w:t>
            </w:r>
          </w:p>
        </w:tc>
        <w:tc>
          <w:tcPr>
            <w:tcW w:w="2475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D47762">
        <w:trPr>
          <w:trHeight w:val="534"/>
        </w:trPr>
        <w:tc>
          <w:tcPr>
            <w:tcW w:w="1525" w:type="dxa"/>
          </w:tcPr>
          <w:p w:rsidR="002115C0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952288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22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064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8-14</w:t>
            </w:r>
          </w:p>
        </w:tc>
        <w:tc>
          <w:tcPr>
            <w:tcW w:w="3120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F32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Nouă ne pasă !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ecologizare</w:t>
            </w:r>
          </w:p>
        </w:tc>
        <w:tc>
          <w:tcPr>
            <w:tcW w:w="3020" w:type="dxa"/>
          </w:tcPr>
          <w:p w:rsidR="002115C0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Padurea Chizid</w:t>
            </w:r>
          </w:p>
        </w:tc>
        <w:tc>
          <w:tcPr>
            <w:tcW w:w="4716" w:type="dxa"/>
          </w:tcPr>
          <w:p w:rsidR="002115C0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Prigore Marcela</w:t>
            </w:r>
          </w:p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Lunkan Florin, Ciuculesc Daniela</w:t>
            </w:r>
          </w:p>
        </w:tc>
        <w:tc>
          <w:tcPr>
            <w:tcW w:w="2475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115C0" w:rsidRPr="00D47762">
        <w:trPr>
          <w:trHeight w:val="570"/>
        </w:trPr>
        <w:tc>
          <w:tcPr>
            <w:tcW w:w="1525" w:type="dxa"/>
          </w:tcPr>
          <w:p w:rsidR="002115C0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952288" w:rsidRDefault="002115C0" w:rsidP="00BD5AE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22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064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3120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Mâncăm sănatos, trăim sănătos</w:t>
            </w:r>
          </w:p>
        </w:tc>
        <w:tc>
          <w:tcPr>
            <w:tcW w:w="3020" w:type="dxa"/>
          </w:tcPr>
          <w:p w:rsidR="002115C0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Sala de clasa</w:t>
            </w:r>
          </w:p>
        </w:tc>
        <w:tc>
          <w:tcPr>
            <w:tcW w:w="4716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Prigore Marcela</w:t>
            </w:r>
          </w:p>
        </w:tc>
        <w:tc>
          <w:tcPr>
            <w:tcW w:w="2475" w:type="dxa"/>
          </w:tcPr>
          <w:p w:rsidR="002115C0" w:rsidRPr="00D47762" w:rsidRDefault="002115C0" w:rsidP="00BD5AE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2115C0" w:rsidRDefault="002115C0" w:rsidP="001402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115C0" w:rsidRDefault="002115C0" w:rsidP="00140213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:rsidR="002115C0" w:rsidRPr="00842714" w:rsidRDefault="002115C0" w:rsidP="00140213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842714">
        <w:rPr>
          <w:rFonts w:ascii="Times New Roman" w:hAnsi="Times New Roman" w:cs="Times New Roman"/>
          <w:b/>
          <w:bCs/>
          <w:sz w:val="24"/>
          <w:szCs w:val="24"/>
          <w:lang w:val="fr-FR"/>
        </w:rPr>
        <w:t>CLASA: VIII C</w:t>
      </w:r>
    </w:p>
    <w:p w:rsidR="002115C0" w:rsidRPr="00842714" w:rsidRDefault="002115C0" w:rsidP="00140213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842714">
        <w:rPr>
          <w:rFonts w:ascii="Times New Roman" w:hAnsi="Times New Roman" w:cs="Times New Roman"/>
          <w:b/>
          <w:bCs/>
          <w:sz w:val="24"/>
          <w:szCs w:val="24"/>
          <w:lang w:val="fr-FR"/>
        </w:rPr>
        <w:t>CADRU DIDACTIC: TĂNASE ANCA</w:t>
      </w:r>
    </w:p>
    <w:tbl>
      <w:tblPr>
        <w:tblW w:w="1596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0"/>
        <w:gridCol w:w="1495"/>
        <w:gridCol w:w="3653"/>
        <w:gridCol w:w="2314"/>
        <w:gridCol w:w="2816"/>
        <w:gridCol w:w="2190"/>
        <w:gridCol w:w="1981"/>
      </w:tblGrid>
      <w:tr w:rsidR="002115C0" w:rsidRPr="00057B39">
        <w:trPr>
          <w:trHeight w:val="578"/>
        </w:trPr>
        <w:tc>
          <w:tcPr>
            <w:tcW w:w="15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4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057B39">
        <w:trPr>
          <w:trHeight w:val="300"/>
        </w:trPr>
        <w:tc>
          <w:tcPr>
            <w:tcW w:w="15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4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08-19</w:t>
            </w:r>
          </w:p>
        </w:tc>
        <w:tc>
          <w:tcPr>
            <w:tcW w:w="36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România turistică - excursie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Alba Iulia</w:t>
            </w:r>
          </w:p>
        </w:tc>
        <w:tc>
          <w:tcPr>
            <w:tcW w:w="28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Tănase Anca / Cârstea</w:t>
            </w: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Lidia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57B39">
        <w:trPr>
          <w:trHeight w:val="155"/>
        </w:trPr>
        <w:tc>
          <w:tcPr>
            <w:tcW w:w="15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4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08-14</w:t>
            </w:r>
          </w:p>
        </w:tc>
        <w:tc>
          <w:tcPr>
            <w:tcW w:w="36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Sănătatea reproducerii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Şcoala Gimnazială Nr. 2 Hunedoara</w:t>
            </w:r>
          </w:p>
        </w:tc>
        <w:tc>
          <w:tcPr>
            <w:tcW w:w="28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Tănase Anca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Cabinetul medical şcolar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57B39">
        <w:trPr>
          <w:trHeight w:val="155"/>
        </w:trPr>
        <w:tc>
          <w:tcPr>
            <w:tcW w:w="15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4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08-14</w:t>
            </w:r>
          </w:p>
        </w:tc>
        <w:tc>
          <w:tcPr>
            <w:tcW w:w="36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Viaţa noastră într-un album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Municipiul Hunedoara</w:t>
            </w:r>
          </w:p>
        </w:tc>
        <w:tc>
          <w:tcPr>
            <w:tcW w:w="28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Tănase Anca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57B39">
        <w:trPr>
          <w:trHeight w:val="155"/>
        </w:trPr>
        <w:tc>
          <w:tcPr>
            <w:tcW w:w="15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4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08-14</w:t>
            </w:r>
          </w:p>
        </w:tc>
        <w:tc>
          <w:tcPr>
            <w:tcW w:w="36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CineMagia-vizionare de film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Mall Deva</w:t>
            </w:r>
          </w:p>
        </w:tc>
        <w:tc>
          <w:tcPr>
            <w:tcW w:w="28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Tănase Anca / Cârstea Lidia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057B39">
        <w:trPr>
          <w:trHeight w:val="155"/>
        </w:trPr>
        <w:tc>
          <w:tcPr>
            <w:tcW w:w="152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49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08-14</w:t>
            </w:r>
          </w:p>
        </w:tc>
        <w:tc>
          <w:tcPr>
            <w:tcW w:w="365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Să ne cunoaştem oraşul</w:t>
            </w:r>
          </w:p>
        </w:tc>
        <w:tc>
          <w:tcPr>
            <w:tcW w:w="231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Municipiul Hunedoara</w:t>
            </w:r>
          </w:p>
        </w:tc>
        <w:tc>
          <w:tcPr>
            <w:tcW w:w="2816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Tănase Anca / Cârstea Lidia</w:t>
            </w:r>
          </w:p>
        </w:tc>
        <w:tc>
          <w:tcPr>
            <w:tcW w:w="21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Pr="00057B39" w:rsidRDefault="002115C0" w:rsidP="0014021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Default="002115C0" w:rsidP="0014021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DE7812">
        <w:rPr>
          <w:rFonts w:ascii="Times New Roman" w:hAnsi="Times New Roman" w:cs="Times New Roman"/>
          <w:b/>
          <w:bCs/>
          <w:sz w:val="24"/>
          <w:szCs w:val="24"/>
        </w:rPr>
        <w:t>CLAS</w:t>
      </w:r>
      <w:r>
        <w:rPr>
          <w:rFonts w:ascii="Times New Roman" w:hAnsi="Times New Roman" w:cs="Times New Roman"/>
          <w:b/>
          <w:bCs/>
          <w:sz w:val="24"/>
          <w:szCs w:val="24"/>
        </w:rPr>
        <w:t>A: VIII D</w:t>
      </w:r>
      <w:r w:rsidRPr="00DE78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15C0" w:rsidRPr="00DE7812" w:rsidRDefault="002115C0" w:rsidP="0014021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DE7812">
        <w:rPr>
          <w:rFonts w:ascii="Times New Roman" w:hAnsi="Times New Roman" w:cs="Times New Roman"/>
          <w:b/>
          <w:bCs/>
          <w:sz w:val="24"/>
          <w:szCs w:val="24"/>
        </w:rPr>
        <w:t>CADRU DIDACTIC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E7812">
        <w:rPr>
          <w:rFonts w:ascii="Times New Roman" w:hAnsi="Times New Roman" w:cs="Times New Roman"/>
          <w:b/>
          <w:bCs/>
          <w:sz w:val="24"/>
          <w:szCs w:val="24"/>
        </w:rPr>
        <w:t xml:space="preserve"> MUNTEAN LUCICA</w:t>
      </w:r>
    </w:p>
    <w:tbl>
      <w:tblPr>
        <w:tblW w:w="1594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3"/>
        <w:gridCol w:w="1498"/>
        <w:gridCol w:w="3659"/>
        <w:gridCol w:w="2313"/>
        <w:gridCol w:w="2816"/>
        <w:gridCol w:w="2190"/>
        <w:gridCol w:w="1983"/>
      </w:tblGrid>
      <w:tr w:rsidR="002115C0" w:rsidRPr="00DE7812">
        <w:trPr>
          <w:trHeight w:val="541"/>
        </w:trPr>
        <w:tc>
          <w:tcPr>
            <w:tcW w:w="14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50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7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2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9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DE7812">
        <w:trPr>
          <w:trHeight w:val="563"/>
        </w:trPr>
        <w:tc>
          <w:tcPr>
            <w:tcW w:w="14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50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7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Adolescenţa- vârsta ,,marilor dileme”</w:t>
            </w:r>
          </w:p>
        </w:tc>
        <w:tc>
          <w:tcPr>
            <w:tcW w:w="23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Clasa </w:t>
            </w:r>
          </w:p>
        </w:tc>
        <w:tc>
          <w:tcPr>
            <w:tcW w:w="2821" w:type="dxa"/>
          </w:tcPr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diriginte 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Muntean Lucica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2115C0" w:rsidRPr="00F76421" w:rsidRDefault="002115C0" w:rsidP="00BD5AE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Ligia Blaj</w:t>
            </w:r>
          </w:p>
        </w:tc>
        <w:tc>
          <w:tcPr>
            <w:tcW w:w="19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DE7812">
        <w:trPr>
          <w:trHeight w:val="260"/>
        </w:trPr>
        <w:tc>
          <w:tcPr>
            <w:tcW w:w="14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50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7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„Eco – arta”</w:t>
            </w:r>
          </w:p>
        </w:tc>
        <w:tc>
          <w:tcPr>
            <w:tcW w:w="23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2821" w:type="dxa"/>
          </w:tcPr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diriginte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Muntean Lucica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2115C0" w:rsidRPr="00F76421" w:rsidRDefault="002115C0" w:rsidP="00BD5AE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Ligia Blaj</w:t>
            </w:r>
          </w:p>
        </w:tc>
        <w:tc>
          <w:tcPr>
            <w:tcW w:w="19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DE7812">
        <w:trPr>
          <w:trHeight w:val="260"/>
        </w:trPr>
        <w:tc>
          <w:tcPr>
            <w:tcW w:w="14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50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7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„Paştele la români”-</w:t>
            </w:r>
          </w:p>
        </w:tc>
        <w:tc>
          <w:tcPr>
            <w:tcW w:w="23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2821" w:type="dxa"/>
          </w:tcPr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diriginte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Muntean Lucica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2115C0" w:rsidRPr="00F76421" w:rsidRDefault="002115C0" w:rsidP="00BD5AE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Ligia Blaj</w:t>
            </w:r>
          </w:p>
        </w:tc>
        <w:tc>
          <w:tcPr>
            <w:tcW w:w="19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DE7812">
        <w:trPr>
          <w:trHeight w:val="260"/>
        </w:trPr>
        <w:tc>
          <w:tcPr>
            <w:tcW w:w="14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50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7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„Cum ne hrănim sănătos”</w:t>
            </w:r>
          </w:p>
        </w:tc>
        <w:tc>
          <w:tcPr>
            <w:tcW w:w="23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Clasa </w:t>
            </w:r>
          </w:p>
        </w:tc>
        <w:tc>
          <w:tcPr>
            <w:tcW w:w="2821" w:type="dxa"/>
          </w:tcPr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diriginte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Muntean Lucica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2115C0" w:rsidRPr="00F76421" w:rsidRDefault="002115C0" w:rsidP="00BD5AE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Ligia Blaj</w:t>
            </w:r>
          </w:p>
        </w:tc>
        <w:tc>
          <w:tcPr>
            <w:tcW w:w="19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DE7812">
        <w:trPr>
          <w:trHeight w:val="845"/>
        </w:trPr>
        <w:tc>
          <w:tcPr>
            <w:tcW w:w="1444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503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673" w:type="dxa"/>
          </w:tcPr>
          <w:p w:rsidR="002115C0" w:rsidRPr="00F76421" w:rsidRDefault="002115C0" w:rsidP="00F76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Activitate recreativă – Drumetie</w:t>
            </w:r>
          </w:p>
        </w:tc>
        <w:tc>
          <w:tcPr>
            <w:tcW w:w="2315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Imprejurimile orasului</w:t>
            </w:r>
          </w:p>
        </w:tc>
        <w:tc>
          <w:tcPr>
            <w:tcW w:w="2821" w:type="dxa"/>
          </w:tcPr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diriginte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Muntean Lucica</w:t>
            </w:r>
          </w:p>
          <w:p w:rsidR="002115C0" w:rsidRPr="00F76421" w:rsidRDefault="002115C0" w:rsidP="001402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2115C0" w:rsidRPr="00F76421" w:rsidRDefault="002115C0" w:rsidP="00BD5AE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Ligia Blaj</w:t>
            </w:r>
          </w:p>
        </w:tc>
        <w:tc>
          <w:tcPr>
            <w:tcW w:w="199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Pr="001E47EF" w:rsidRDefault="002115C0" w:rsidP="00140213">
      <w:pPr>
        <w:pStyle w:val="NoSpacing"/>
        <w:jc w:val="center"/>
        <w:rPr>
          <w:b/>
          <w:bCs/>
          <w:sz w:val="24"/>
          <w:szCs w:val="24"/>
        </w:rPr>
      </w:pPr>
    </w:p>
    <w:p w:rsidR="002115C0" w:rsidRPr="00842714" w:rsidRDefault="002115C0" w:rsidP="00140213">
      <w:pPr>
        <w:pStyle w:val="NoSpacing"/>
        <w:rPr>
          <w:rFonts w:ascii="Times New Roman" w:hAnsi="Times New Roman" w:cs="Times New Roman"/>
          <w:b/>
          <w:bCs/>
          <w:sz w:val="32"/>
          <w:szCs w:val="32"/>
        </w:rPr>
      </w:pPr>
      <w:r w:rsidRPr="00842714">
        <w:rPr>
          <w:rFonts w:ascii="Times New Roman" w:hAnsi="Times New Roman" w:cs="Times New Roman"/>
          <w:b/>
          <w:bCs/>
          <w:sz w:val="32"/>
          <w:szCs w:val="32"/>
        </w:rPr>
        <w:t>BIBLIOTECA ŞCOLA</w:t>
      </w:r>
      <w:bookmarkStart w:id="0" w:name="_GoBack"/>
      <w:bookmarkEnd w:id="0"/>
      <w:r w:rsidRPr="00842714">
        <w:rPr>
          <w:rFonts w:ascii="Times New Roman" w:hAnsi="Times New Roman" w:cs="Times New Roman"/>
          <w:b/>
          <w:bCs/>
          <w:sz w:val="32"/>
          <w:szCs w:val="32"/>
        </w:rPr>
        <w:t>RĂ</w:t>
      </w:r>
    </w:p>
    <w:p w:rsidR="002115C0" w:rsidRDefault="002115C0" w:rsidP="0014021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2115C0" w:rsidRPr="00FB36B6" w:rsidRDefault="002115C0" w:rsidP="00842714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140213">
        <w:rPr>
          <w:rFonts w:ascii="Times New Roman" w:hAnsi="Times New Roman" w:cs="Times New Roman"/>
          <w:b/>
          <w:bCs/>
          <w:sz w:val="24"/>
          <w:szCs w:val="24"/>
        </w:rPr>
        <w:t>BIBLIOTECAR-PROF.NAPĂU</w:t>
      </w:r>
      <w:r w:rsidRPr="00FB36B6">
        <w:rPr>
          <w:rFonts w:ascii="Times New Roman" w:hAnsi="Times New Roman" w:cs="Times New Roman"/>
          <w:b/>
          <w:bCs/>
          <w:sz w:val="24"/>
          <w:szCs w:val="24"/>
        </w:rPr>
        <w:t xml:space="preserve"> ANDREEA-OANA</w:t>
      </w:r>
    </w:p>
    <w:tbl>
      <w:tblPr>
        <w:tblW w:w="1592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3"/>
        <w:gridCol w:w="1494"/>
        <w:gridCol w:w="3654"/>
        <w:gridCol w:w="2310"/>
        <w:gridCol w:w="2812"/>
        <w:gridCol w:w="2187"/>
        <w:gridCol w:w="1981"/>
      </w:tblGrid>
      <w:tr w:rsidR="002115C0" w:rsidRPr="00FB36B6">
        <w:trPr>
          <w:trHeight w:val="551"/>
        </w:trPr>
        <w:tc>
          <w:tcPr>
            <w:tcW w:w="14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50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6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31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817" w:type="dxa"/>
          </w:tcPr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9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2115C0" w:rsidRPr="00FB36B6">
        <w:trPr>
          <w:trHeight w:val="551"/>
        </w:trPr>
        <w:tc>
          <w:tcPr>
            <w:tcW w:w="14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18.04.2016</w:t>
            </w:r>
          </w:p>
        </w:tc>
        <w:tc>
          <w:tcPr>
            <w:tcW w:w="150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668" w:type="dxa"/>
          </w:tcPr>
          <w:p w:rsidR="002115C0" w:rsidRPr="00F76421" w:rsidRDefault="002115C0" w:rsidP="00F76421">
            <w:pPr>
              <w:pStyle w:val="NoSpacing"/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„Tinereţe fără să înveţe şi…viaţă fără de carte”(repetiţie teatru)</w:t>
            </w:r>
          </w:p>
          <w:p w:rsidR="002115C0" w:rsidRPr="00F76421" w:rsidRDefault="002115C0" w:rsidP="00F76421">
            <w:pPr>
              <w:pStyle w:val="NoSpacing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-cls.a VI-a C</w:t>
            </w:r>
          </w:p>
        </w:tc>
        <w:tc>
          <w:tcPr>
            <w:tcW w:w="231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Bibioteca şcolară</w:t>
            </w:r>
          </w:p>
        </w:tc>
        <w:tc>
          <w:tcPr>
            <w:tcW w:w="2817" w:type="dxa"/>
          </w:tcPr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Napău Oana</w:t>
            </w:r>
          </w:p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Stochiţoiu Roxana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Biblioteca Şcolară</w:t>
            </w:r>
          </w:p>
        </w:tc>
        <w:tc>
          <w:tcPr>
            <w:tcW w:w="19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FB36B6">
        <w:trPr>
          <w:trHeight w:val="148"/>
        </w:trPr>
        <w:tc>
          <w:tcPr>
            <w:tcW w:w="14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MARȚI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19.04.2016</w:t>
            </w:r>
          </w:p>
        </w:tc>
        <w:tc>
          <w:tcPr>
            <w:tcW w:w="150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6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„Cărticica mea dragă”-</w:t>
            </w: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În Lumea Basmelor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-cls. I B</w:t>
            </w:r>
          </w:p>
        </w:tc>
        <w:tc>
          <w:tcPr>
            <w:tcW w:w="231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Bibioteca şcolară</w:t>
            </w:r>
          </w:p>
        </w:tc>
        <w:tc>
          <w:tcPr>
            <w:tcW w:w="2817" w:type="dxa"/>
          </w:tcPr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Napău Oana</w:t>
            </w:r>
          </w:p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înv.primar Dumitrescu Elisabeta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Biblioteca Şcolară</w:t>
            </w:r>
          </w:p>
        </w:tc>
        <w:tc>
          <w:tcPr>
            <w:tcW w:w="19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FB36B6">
        <w:trPr>
          <w:trHeight w:val="148"/>
        </w:trPr>
        <w:tc>
          <w:tcPr>
            <w:tcW w:w="14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MIERCURI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20.04.2016</w:t>
            </w:r>
          </w:p>
        </w:tc>
        <w:tc>
          <w:tcPr>
            <w:tcW w:w="150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6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„Tinereţe fără să înveţe şi…viaţă fără de carte” 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-cls.a VI-a C (dramatizare)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 Bibioteca şcolară</w:t>
            </w:r>
          </w:p>
        </w:tc>
        <w:tc>
          <w:tcPr>
            <w:tcW w:w="2817" w:type="dxa"/>
          </w:tcPr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Napău Oana</w:t>
            </w:r>
          </w:p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Stochiţoiu Roxana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Biblioteca Şcolară</w:t>
            </w:r>
          </w:p>
        </w:tc>
        <w:tc>
          <w:tcPr>
            <w:tcW w:w="19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FB36B6">
        <w:trPr>
          <w:trHeight w:val="148"/>
        </w:trPr>
        <w:tc>
          <w:tcPr>
            <w:tcW w:w="14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21.04.2016</w:t>
            </w:r>
          </w:p>
        </w:tc>
        <w:tc>
          <w:tcPr>
            <w:tcW w:w="150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8-18</w:t>
            </w:r>
          </w:p>
        </w:tc>
        <w:tc>
          <w:tcPr>
            <w:tcW w:w="36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Excursie la Sibiu: „Să ne cunoaştem Ţara!”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-cls. a II-a B</w:t>
            </w:r>
          </w:p>
        </w:tc>
        <w:tc>
          <w:tcPr>
            <w:tcW w:w="231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7" w:type="dxa"/>
          </w:tcPr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Prof.înv.primar Pătrău Daniela</w:t>
            </w:r>
          </w:p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Napău Andreea-Oana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15C0" w:rsidRPr="00FB36B6">
        <w:trPr>
          <w:trHeight w:val="148"/>
        </w:trPr>
        <w:tc>
          <w:tcPr>
            <w:tcW w:w="144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VINERI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22.04.2016</w:t>
            </w:r>
          </w:p>
        </w:tc>
        <w:tc>
          <w:tcPr>
            <w:tcW w:w="150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3668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Drumeţie: „Cartierul nostru”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-cls. I D</w:t>
            </w:r>
          </w:p>
        </w:tc>
        <w:tc>
          <w:tcPr>
            <w:tcW w:w="2312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7" w:type="dxa"/>
          </w:tcPr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 xml:space="preserve">Prof.inv.primar </w:t>
            </w:r>
          </w:p>
          <w:p w:rsidR="002115C0" w:rsidRPr="00F76421" w:rsidRDefault="002115C0" w:rsidP="005E6B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Bălţat Timea</w:t>
            </w:r>
          </w:p>
        </w:tc>
        <w:tc>
          <w:tcPr>
            <w:tcW w:w="2191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6421">
              <w:rPr>
                <w:rFonts w:ascii="Times New Roman" w:hAnsi="Times New Roman" w:cs="Times New Roman"/>
                <w:sz w:val="24"/>
                <w:szCs w:val="24"/>
              </w:rPr>
              <w:t>Prof. Napău Andreea-Oana</w:t>
            </w:r>
          </w:p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2115C0" w:rsidRPr="00F76421" w:rsidRDefault="002115C0" w:rsidP="00F7642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115C0" w:rsidRDefault="002115C0" w:rsidP="00140213">
      <w:pPr>
        <w:pStyle w:val="NoSpacing"/>
        <w:rPr>
          <w:b/>
          <w:bCs/>
          <w:color w:val="FF0000"/>
          <w:sz w:val="24"/>
          <w:szCs w:val="24"/>
        </w:rPr>
      </w:pPr>
    </w:p>
    <w:p w:rsidR="002115C0" w:rsidRPr="005E6B7B" w:rsidRDefault="002115C0" w:rsidP="005E6B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6B7B">
        <w:rPr>
          <w:rFonts w:ascii="Times New Roman" w:hAnsi="Times New Roman" w:cs="Times New Roman"/>
          <w:b/>
          <w:bCs/>
          <w:sz w:val="24"/>
          <w:szCs w:val="24"/>
        </w:rPr>
        <w:t>CONSILIER EDUCATIV,</w:t>
      </w:r>
    </w:p>
    <w:p w:rsidR="002115C0" w:rsidRPr="005E6B7B" w:rsidRDefault="002115C0" w:rsidP="005E6B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6B7B">
        <w:rPr>
          <w:rFonts w:ascii="Times New Roman" w:hAnsi="Times New Roman" w:cs="Times New Roman"/>
          <w:b/>
          <w:bCs/>
          <w:sz w:val="24"/>
          <w:szCs w:val="24"/>
        </w:rPr>
        <w:t>PROF. EMILIA POPOVICIU</w:t>
      </w:r>
    </w:p>
    <w:sectPr w:rsidR="002115C0" w:rsidRPr="005E6B7B" w:rsidSect="00842714">
      <w:pgSz w:w="16838" w:h="11906" w:orient="landscape"/>
      <w:pgMar w:top="567" w:right="962" w:bottom="568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C4FFB"/>
    <w:multiLevelType w:val="hybridMultilevel"/>
    <w:tmpl w:val="1E2CE31E"/>
    <w:lvl w:ilvl="0" w:tplc="4A062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C8E"/>
    <w:rsid w:val="00030F31"/>
    <w:rsid w:val="00041793"/>
    <w:rsid w:val="000454D4"/>
    <w:rsid w:val="00057B39"/>
    <w:rsid w:val="00066E51"/>
    <w:rsid w:val="000B3B09"/>
    <w:rsid w:val="0011013D"/>
    <w:rsid w:val="00134FF6"/>
    <w:rsid w:val="00140213"/>
    <w:rsid w:val="001605DB"/>
    <w:rsid w:val="00182A79"/>
    <w:rsid w:val="0019023B"/>
    <w:rsid w:val="001E47EF"/>
    <w:rsid w:val="002115C0"/>
    <w:rsid w:val="002305B9"/>
    <w:rsid w:val="00244CA3"/>
    <w:rsid w:val="002A0206"/>
    <w:rsid w:val="002A7B76"/>
    <w:rsid w:val="002C183C"/>
    <w:rsid w:val="002C5149"/>
    <w:rsid w:val="002E2DDF"/>
    <w:rsid w:val="002E345D"/>
    <w:rsid w:val="00304DE5"/>
    <w:rsid w:val="00321A73"/>
    <w:rsid w:val="003408AF"/>
    <w:rsid w:val="003D3A39"/>
    <w:rsid w:val="00415437"/>
    <w:rsid w:val="004913CA"/>
    <w:rsid w:val="004C20BF"/>
    <w:rsid w:val="005D13FF"/>
    <w:rsid w:val="005E3F9D"/>
    <w:rsid w:val="005E6B7B"/>
    <w:rsid w:val="00601140"/>
    <w:rsid w:val="006A4594"/>
    <w:rsid w:val="006B548F"/>
    <w:rsid w:val="007056AC"/>
    <w:rsid w:val="007521AB"/>
    <w:rsid w:val="007B3BFA"/>
    <w:rsid w:val="007C6CAA"/>
    <w:rsid w:val="007F3282"/>
    <w:rsid w:val="00811E7C"/>
    <w:rsid w:val="00842714"/>
    <w:rsid w:val="00891D23"/>
    <w:rsid w:val="00893976"/>
    <w:rsid w:val="008C65A2"/>
    <w:rsid w:val="00952288"/>
    <w:rsid w:val="009C0DA8"/>
    <w:rsid w:val="009C3E6C"/>
    <w:rsid w:val="009C4CC7"/>
    <w:rsid w:val="009F2FE4"/>
    <w:rsid w:val="00A07513"/>
    <w:rsid w:val="00A75FC6"/>
    <w:rsid w:val="00AA3C8E"/>
    <w:rsid w:val="00AA4236"/>
    <w:rsid w:val="00AE1C1B"/>
    <w:rsid w:val="00B9713B"/>
    <w:rsid w:val="00BD5AE2"/>
    <w:rsid w:val="00C06726"/>
    <w:rsid w:val="00C14E51"/>
    <w:rsid w:val="00C47777"/>
    <w:rsid w:val="00C54823"/>
    <w:rsid w:val="00C730A9"/>
    <w:rsid w:val="00C84AE2"/>
    <w:rsid w:val="00C9356A"/>
    <w:rsid w:val="00CF1D42"/>
    <w:rsid w:val="00D331C9"/>
    <w:rsid w:val="00D34D99"/>
    <w:rsid w:val="00D47762"/>
    <w:rsid w:val="00D54E61"/>
    <w:rsid w:val="00D73A44"/>
    <w:rsid w:val="00DD6442"/>
    <w:rsid w:val="00DE7812"/>
    <w:rsid w:val="00E33465"/>
    <w:rsid w:val="00E41CC8"/>
    <w:rsid w:val="00E53699"/>
    <w:rsid w:val="00E6116D"/>
    <w:rsid w:val="00EE1AA5"/>
    <w:rsid w:val="00EE3C78"/>
    <w:rsid w:val="00F51CB8"/>
    <w:rsid w:val="00F61772"/>
    <w:rsid w:val="00F76421"/>
    <w:rsid w:val="00FB36B6"/>
    <w:rsid w:val="00FE1A9A"/>
    <w:rsid w:val="00FF1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F3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30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30F31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rsid w:val="00030F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30F31"/>
    <w:rPr>
      <w:rFonts w:ascii="Calibri" w:hAnsi="Calibri" w:cs="Calibri"/>
    </w:rPr>
  </w:style>
  <w:style w:type="paragraph" w:styleId="NoSpacing">
    <w:name w:val="No Spacing"/>
    <w:uiPriority w:val="99"/>
    <w:qFormat/>
    <w:rsid w:val="00030F31"/>
    <w:rPr>
      <w:rFonts w:cs="Calibri"/>
    </w:rPr>
  </w:style>
  <w:style w:type="table" w:styleId="TableGrid">
    <w:name w:val="Table Grid"/>
    <w:basedOn w:val="TableNormal"/>
    <w:uiPriority w:val="99"/>
    <w:rsid w:val="00D331C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rsid w:val="00D331C9"/>
    <w:rPr>
      <w:i/>
      <w:iCs/>
    </w:rPr>
  </w:style>
  <w:style w:type="paragraph" w:styleId="NormalWeb">
    <w:name w:val="Normal (Web)"/>
    <w:basedOn w:val="Normal"/>
    <w:uiPriority w:val="99"/>
    <w:rsid w:val="009C3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8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7053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054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056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057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058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20</Pages>
  <Words>3897</Words>
  <Characters>22216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</dc:creator>
  <cp:keywords/>
  <dc:description/>
  <cp:lastModifiedBy>Scoala 2</cp:lastModifiedBy>
  <cp:revision>6</cp:revision>
  <dcterms:created xsi:type="dcterms:W3CDTF">2016-04-07T04:59:00Z</dcterms:created>
  <dcterms:modified xsi:type="dcterms:W3CDTF">2016-04-11T10:55:00Z</dcterms:modified>
</cp:coreProperties>
</file>