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5AB" w:rsidRDefault="009935AB" w:rsidP="00FF152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35AB" w:rsidRDefault="009935AB" w:rsidP="00D10FC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SCOALA GIMNAZIALA MIRCEA SANTIMBREANU BRAD</w:t>
      </w:r>
    </w:p>
    <w:p w:rsidR="009935AB" w:rsidRDefault="009935AB" w:rsidP="00D10FC0">
      <w:pPr>
        <w:tabs>
          <w:tab w:val="left" w:pos="3375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Nr. 650/25.02.2016</w:t>
      </w:r>
    </w:p>
    <w:p w:rsidR="009935AB" w:rsidRDefault="009935AB" w:rsidP="00501A49">
      <w:pPr>
        <w:tabs>
          <w:tab w:val="left" w:pos="3375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FF152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35AB" w:rsidRDefault="009935AB" w:rsidP="00FF152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35AB" w:rsidRDefault="009935AB" w:rsidP="00FF152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35AB" w:rsidRDefault="009935AB" w:rsidP="00D10FC0">
      <w:pPr>
        <w:tabs>
          <w:tab w:val="left" w:pos="477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Dezbătut în C P nr. 18 /   02.03. 2016</w:t>
      </w:r>
    </w:p>
    <w:p w:rsidR="009935AB" w:rsidRDefault="009935AB" w:rsidP="00D10FC0">
      <w:pPr>
        <w:tabs>
          <w:tab w:val="left" w:pos="4770"/>
        </w:tabs>
        <w:rPr>
          <w:rFonts w:ascii="Times New Roman" w:hAnsi="Times New Roman"/>
          <w:b/>
          <w:sz w:val="24"/>
          <w:szCs w:val="24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Aprobat în C A nr. 19 /   04.03. 2016</w:t>
      </w:r>
    </w:p>
    <w:p w:rsidR="009935AB" w:rsidRDefault="009935AB" w:rsidP="00FF152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35AB" w:rsidRPr="00FA13EB" w:rsidRDefault="009935AB" w:rsidP="00FF152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A13EB">
        <w:rPr>
          <w:rFonts w:ascii="Times New Roman" w:hAnsi="Times New Roman"/>
          <w:b/>
          <w:sz w:val="24"/>
          <w:szCs w:val="24"/>
        </w:rPr>
        <w:t xml:space="preserve">Programul </w:t>
      </w:r>
      <w:r>
        <w:rPr>
          <w:rFonts w:ascii="Times New Roman" w:hAnsi="Times New Roman"/>
          <w:b/>
          <w:sz w:val="24"/>
          <w:szCs w:val="24"/>
        </w:rPr>
        <w:t>de activități pentru săptămâna 18-22 aprilie 2016</w:t>
      </w:r>
    </w:p>
    <w:p w:rsidR="009935AB" w:rsidRDefault="009935AB" w:rsidP="00FF152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A13EB">
        <w:rPr>
          <w:rFonts w:ascii="Times New Roman" w:hAnsi="Times New Roman"/>
          <w:b/>
          <w:i/>
          <w:sz w:val="24"/>
          <w:szCs w:val="24"/>
        </w:rPr>
        <w:t xml:space="preserve"> “Să știi mai multe, să fii mai bun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9935AB" w:rsidRPr="00E466EC" w:rsidRDefault="009935AB" w:rsidP="00FF152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I: ÎNVĂȚĂMÂNT PREPRIMAR</w:t>
      </w: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1056"/>
        <w:gridCol w:w="973"/>
        <w:gridCol w:w="2027"/>
        <w:gridCol w:w="2879"/>
        <w:gridCol w:w="1490"/>
        <w:gridCol w:w="1527"/>
        <w:gridCol w:w="1539"/>
        <w:gridCol w:w="2171"/>
      </w:tblGrid>
      <w:tr w:rsidR="009935AB" w:rsidRPr="00723F00">
        <w:tc>
          <w:tcPr>
            <w:tcW w:w="1296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9935AB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1001" w:type="dxa"/>
          </w:tcPr>
          <w:p w:rsidR="009935AB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  <w:p w:rsidR="009935AB" w:rsidRPr="00F93FA8" w:rsidRDefault="009935AB" w:rsidP="00F93F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Toate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grupele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8-12</w:t>
            </w:r>
          </w:p>
        </w:tc>
        <w:tc>
          <w:tcPr>
            <w:tcW w:w="20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”Vine iepurașul”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(atelier de lucru)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interesului pentru tradițiile locale;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-realizarea unor ornamente de Paște;</w:t>
            </w:r>
          </w:p>
        </w:tc>
        <w:tc>
          <w:tcPr>
            <w:tcW w:w="1493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DOS+activi-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tăți pentru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cetățenie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democratică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Toate educatoarele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grupa</w:t>
            </w:r>
          </w:p>
        </w:tc>
        <w:tc>
          <w:tcPr>
            <w:tcW w:w="2187" w:type="dxa"/>
          </w:tcPr>
          <w:p w:rsidR="009935AB" w:rsidRDefault="009935AB" w:rsidP="00D05191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Realizarea unei </w:t>
            </w:r>
          </w:p>
          <w:p w:rsidR="009935AB" w:rsidRPr="003D13B0" w:rsidRDefault="009935AB" w:rsidP="00D05191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expoziții;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Toate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grupele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8-12</w:t>
            </w:r>
          </w:p>
        </w:tc>
        <w:tc>
          <w:tcPr>
            <w:tcW w:w="20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 călătorie de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vis”-excursie la 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sera de trandafiri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și Panteonul 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moților Tebea;</w:t>
            </w:r>
          </w:p>
        </w:tc>
        <w:tc>
          <w:tcPr>
            <w:tcW w:w="2927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dragostei pentru flori si frumusetea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naturii;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dragostei pentru istoria locala;</w:t>
            </w:r>
          </w:p>
        </w:tc>
        <w:tc>
          <w:tcPr>
            <w:tcW w:w="1493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Cultural-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știintifică;</w:t>
            </w:r>
          </w:p>
        </w:tc>
        <w:tc>
          <w:tcPr>
            <w:tcW w:w="1533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Toate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educatoarele</w:t>
            </w:r>
          </w:p>
        </w:tc>
        <w:tc>
          <w:tcPr>
            <w:tcW w:w="15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Sera de tran-dafiri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Panteonul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motilor</w:t>
            </w:r>
          </w:p>
        </w:tc>
        <w:tc>
          <w:tcPr>
            <w:tcW w:w="2187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Observarea dezvol-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tarii și ingrijiriiflo-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rilorintr-o sera;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Observarea unor 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monumente istorice 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Grupele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mari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mica și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mijlocie</w:t>
            </w:r>
          </w:p>
        </w:tc>
        <w:tc>
          <w:tcPr>
            <w:tcW w:w="100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8-12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8-12</w:t>
            </w:r>
          </w:p>
        </w:tc>
        <w:tc>
          <w:tcPr>
            <w:tcW w:w="20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Vizita la Unitatea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Militară Brad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E466EC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”Igiena corpului meu”</w:t>
            </w:r>
          </w:p>
          <w:p w:rsidR="009935AB" w:rsidRPr="00E466EC" w:rsidRDefault="009935AB" w:rsidP="00D051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” Mă simt bine”  (pregătirea unor aperitive,salate)                   </w:t>
            </w:r>
          </w:p>
        </w:tc>
        <w:tc>
          <w:tcPr>
            <w:tcW w:w="2927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-retinereainformatiilor prezentate  de  cadrul militar;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-adoptarea unui comporta-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ment adecvat unei astfel de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activități;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-formarea și cultivarea interesului pentru sănătatea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proprie;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îndemanării de a pregăti salate si gustări reci;</w:t>
            </w:r>
          </w:p>
        </w:tc>
        <w:tc>
          <w:tcPr>
            <w:tcW w:w="1493" w:type="dxa"/>
          </w:tcPr>
          <w:p w:rsidR="009935AB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Cultural-stiințifică</w:t>
            </w:r>
          </w:p>
          <w:p w:rsidR="009935AB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533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Mocan Corina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Stanciu Delia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Manea Cristina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Borza Roxana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Ghilea Mirela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Stanga Daniela</w:t>
            </w:r>
          </w:p>
        </w:tc>
        <w:tc>
          <w:tcPr>
            <w:tcW w:w="15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Militară Brad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grupă</w:t>
            </w:r>
          </w:p>
        </w:tc>
        <w:tc>
          <w:tcPr>
            <w:tcW w:w="2187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Verificarea cunostințelor în urma vizite;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Verificarea deprinderilor de igienă personală;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Realizarea de aperitive haioase;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Toate</w:t>
            </w:r>
          </w:p>
          <w:p w:rsidR="009935AB" w:rsidRPr="00E466EC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grupele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8-12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Participarea la Targul de Paște</w:t>
            </w:r>
          </w:p>
        </w:tc>
        <w:tc>
          <w:tcPr>
            <w:tcW w:w="2927" w:type="dxa"/>
          </w:tcPr>
          <w:p w:rsidR="009935AB" w:rsidRDefault="009935AB" w:rsidP="00D05191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-întelegerea semnificației Paștelui;                                 </w:t>
            </w:r>
          </w:p>
          <w:p w:rsidR="009935AB" w:rsidRPr="003D13B0" w:rsidRDefault="009935AB" w:rsidP="00D05191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-implicarea activă în activiățile de tip caritabil;</w:t>
            </w:r>
          </w:p>
        </w:tc>
        <w:tc>
          <w:tcPr>
            <w:tcW w:w="1493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Educatie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pentru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cetatenie-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democratică;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Toate educatoarele</w:t>
            </w:r>
          </w:p>
        </w:tc>
        <w:tc>
          <w:tcPr>
            <w:tcW w:w="15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 HCC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Brad</w:t>
            </w:r>
          </w:p>
        </w:tc>
        <w:tc>
          <w:tcPr>
            <w:tcW w:w="218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Vanzarea ornamentelor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D05F3D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F3D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Toate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grupele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8-12</w:t>
            </w:r>
          </w:p>
        </w:tc>
        <w:tc>
          <w:tcPr>
            <w:tcW w:w="20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”Micul crestin”(vizită la biserică pentru împărtășire)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”Calculatorul-prietenul meu”(ghicitori,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jocuri,desene)</w:t>
            </w:r>
          </w:p>
        </w:tc>
        <w:tc>
          <w:tcPr>
            <w:tcW w:w="2927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-participarea la slujba religioasă;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-formarea deprinderii de a utiliza calculatorul;</w:t>
            </w:r>
          </w:p>
        </w:tc>
        <w:tc>
          <w:tcPr>
            <w:tcW w:w="1493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Cultural-religioasă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Tehnico-științifică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Toate educatoarele</w:t>
            </w:r>
          </w:p>
        </w:tc>
        <w:tc>
          <w:tcPr>
            <w:tcW w:w="15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Biserică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grupă</w:t>
            </w:r>
          </w:p>
        </w:tc>
        <w:tc>
          <w:tcPr>
            <w:tcW w:w="218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Observarea comportamentului in timpul slujbei</w:t>
            </w:r>
          </w:p>
        </w:tc>
      </w:tr>
    </w:tbl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3B5B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9935AB" w:rsidRDefault="009935AB" w:rsidP="003B5B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3B5B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3B5B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3B5B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3B5B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3B5B2F">
      <w:pPr>
        <w:tabs>
          <w:tab w:val="left" w:pos="4470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                 Grădinița și Școala Țărățel</w:t>
      </w:r>
    </w:p>
    <w:p w:rsidR="009935AB" w:rsidRDefault="009935AB" w:rsidP="003B5B2F">
      <w:pPr>
        <w:tabs>
          <w:tab w:val="left" w:pos="4470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56"/>
        <w:gridCol w:w="1376"/>
        <w:gridCol w:w="630"/>
        <w:gridCol w:w="1984"/>
        <w:gridCol w:w="3681"/>
        <w:gridCol w:w="1580"/>
        <w:gridCol w:w="1580"/>
        <w:gridCol w:w="1876"/>
        <w:gridCol w:w="1636"/>
      </w:tblGrid>
      <w:tr w:rsidR="009935AB" w:rsidRPr="00723F00">
        <w:trPr>
          <w:trHeight w:val="1234"/>
        </w:trPr>
        <w:tc>
          <w:tcPr>
            <w:tcW w:w="1056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96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30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4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876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636" w:type="dxa"/>
          </w:tcPr>
          <w:p w:rsidR="009935AB" w:rsidRPr="00723F00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05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Luni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18.04</w:t>
            </w:r>
          </w:p>
        </w:tc>
        <w:tc>
          <w:tcPr>
            <w:tcW w:w="89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Cl.P-IV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Grădi-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Niţa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Ţărăţel</w:t>
            </w:r>
          </w:p>
        </w:tc>
        <w:tc>
          <w:tcPr>
            <w:tcW w:w="63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,,Hai să nedistrăm”</w:t>
            </w:r>
            <w:r w:rsidRPr="00723F00">
              <w:rPr>
                <w:rFonts w:ascii="Times New Roman" w:hAnsi="Times New Roman"/>
                <w:sz w:val="24"/>
                <w:szCs w:val="24"/>
              </w:rPr>
              <w:t>-drumeţie în parcul oraşului Brad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-cultivarea pasiunii pentru mişcare în aer liber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-dezvoltarea armonioasă a copilului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-activ.de recreere şi relaxare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Ed.Faur Adriana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Înv.Lăzărean Dumitru</w:t>
            </w:r>
          </w:p>
        </w:tc>
        <w:tc>
          <w:tcPr>
            <w:tcW w:w="187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Preşcolari,şcolari ,părinţi,bunici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Parcul mun.Brad</w:t>
            </w:r>
          </w:p>
        </w:tc>
        <w:tc>
          <w:tcPr>
            <w:tcW w:w="16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</w:tc>
      </w:tr>
      <w:tr w:rsidR="009935AB" w:rsidRPr="00723F00">
        <w:tc>
          <w:tcPr>
            <w:tcW w:w="105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Marti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19.04</w:t>
            </w:r>
          </w:p>
        </w:tc>
        <w:tc>
          <w:tcPr>
            <w:tcW w:w="89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Cl.P-IV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Grădi-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niţaŢărăţel</w:t>
            </w:r>
          </w:p>
        </w:tc>
        <w:tc>
          <w:tcPr>
            <w:tcW w:w="63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,,</w:t>
            </w: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Şi eu pot fi darnic”-</w:t>
            </w:r>
            <w:r w:rsidRPr="00723F00">
              <w:rPr>
                <w:rFonts w:ascii="Times New Roman" w:hAnsi="Times New Roman"/>
                <w:sz w:val="24"/>
                <w:szCs w:val="24"/>
              </w:rPr>
              <w:t>adunăm jucării pt.colegiinevoiaşi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-dezvoltarea abilităţilor de interacţiune socială şinedescriminatorie cu alte etnii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-activ. De cetăţenie democratică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Ed.Faur Adriana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Înv.Lăzărean Dumitru</w:t>
            </w:r>
          </w:p>
        </w:tc>
        <w:tc>
          <w:tcPr>
            <w:tcW w:w="187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Preşcolari,şcolari ,părinţi,bunici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Produse ale act.desfăşurate</w:t>
            </w:r>
          </w:p>
        </w:tc>
      </w:tr>
      <w:tr w:rsidR="009935AB" w:rsidRPr="00723F00">
        <w:tc>
          <w:tcPr>
            <w:tcW w:w="105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Miercuri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20.04</w:t>
            </w:r>
          </w:p>
        </w:tc>
        <w:tc>
          <w:tcPr>
            <w:tcW w:w="89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Cl.P-IV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Grădi-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niţaŢărăţel</w:t>
            </w:r>
          </w:p>
        </w:tc>
        <w:tc>
          <w:tcPr>
            <w:tcW w:w="63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,,</w:t>
            </w: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Minunata lume ce ne înconjoară”-</w:t>
            </w:r>
            <w:r w:rsidRPr="00723F00">
              <w:rPr>
                <w:rFonts w:ascii="Times New Roman" w:hAnsi="Times New Roman"/>
                <w:sz w:val="24"/>
                <w:szCs w:val="24"/>
              </w:rPr>
              <w:t>drumeţie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-cunoaşterealocalităţii din punct de vedere turistic şi a mediului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-adoptarea unui comportament de ecologizare a mediului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-activ.turistică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Ed.Faur Adriana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Înv.Lăzărean Dumitru</w:t>
            </w:r>
          </w:p>
        </w:tc>
        <w:tc>
          <w:tcPr>
            <w:tcW w:w="187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Preşcolari,şcolari ,părinţi,bunici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Ţărăţel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</w:tc>
      </w:tr>
      <w:tr w:rsidR="009935AB" w:rsidRPr="00723F00">
        <w:tc>
          <w:tcPr>
            <w:tcW w:w="105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Joi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21.04</w:t>
            </w:r>
          </w:p>
        </w:tc>
        <w:tc>
          <w:tcPr>
            <w:tcW w:w="89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Cl.P-IV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Grădi-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niţaŢărăţel</w:t>
            </w:r>
          </w:p>
        </w:tc>
        <w:tc>
          <w:tcPr>
            <w:tcW w:w="63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,,Primim Sfânta Împărtăşanie</w:t>
            </w:r>
            <w:r w:rsidRPr="00723F00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Participare la slujba religioasă</w:t>
            </w:r>
          </w:p>
        </w:tc>
        <w:tc>
          <w:tcPr>
            <w:tcW w:w="368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-formarea sentimentelor de dragoste faţă de Domnul Iisus Hristos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-cultivarea comportamentului moral-religios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-activitate cultural-religioasă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Ed.Faur Adriana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Înv.Lăzărean Dumitru</w:t>
            </w:r>
          </w:p>
        </w:tc>
        <w:tc>
          <w:tcPr>
            <w:tcW w:w="187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Preşcolari,şcolari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Biserica din localitate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</w:tc>
      </w:tr>
      <w:tr w:rsidR="009935AB" w:rsidRPr="00723F00">
        <w:tc>
          <w:tcPr>
            <w:tcW w:w="105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Vineri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22.04</w:t>
            </w:r>
          </w:p>
        </w:tc>
        <w:tc>
          <w:tcPr>
            <w:tcW w:w="89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Cl.P-IV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Grădi-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niţaŢărăţel</w:t>
            </w:r>
          </w:p>
        </w:tc>
        <w:tc>
          <w:tcPr>
            <w:tcW w:w="63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,,Cum ne pregătim de Sfintele Paşti</w:t>
            </w:r>
            <w:r w:rsidRPr="00723F00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-vopsirea ouălor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-dezv.interesuluifaţă de tradiţiile românilor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-realizarea  de picturi,desene,ouă încondeiate 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-activitate artistică</w:t>
            </w:r>
          </w:p>
        </w:tc>
        <w:tc>
          <w:tcPr>
            <w:tcW w:w="1580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Ed.Faur Adriana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Înv.Lăzărean Dumitru</w:t>
            </w:r>
          </w:p>
        </w:tc>
        <w:tc>
          <w:tcPr>
            <w:tcW w:w="187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Preşcolari,şcolari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6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Expoziţie cu lucrările copiilor</w:t>
            </w:r>
          </w:p>
        </w:tc>
      </w:tr>
    </w:tbl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Pr="00FA13EB" w:rsidRDefault="009935AB" w:rsidP="00C852C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FA13EB">
        <w:rPr>
          <w:rFonts w:ascii="Times New Roman" w:hAnsi="Times New Roman"/>
          <w:b/>
          <w:sz w:val="24"/>
          <w:szCs w:val="24"/>
        </w:rPr>
        <w:t xml:space="preserve">Programul </w:t>
      </w:r>
      <w:r>
        <w:rPr>
          <w:rFonts w:ascii="Times New Roman" w:hAnsi="Times New Roman"/>
          <w:b/>
          <w:sz w:val="24"/>
          <w:szCs w:val="24"/>
        </w:rPr>
        <w:t>de activităţi pentru săptâmăna 18-22 aprilie 2016</w:t>
      </w:r>
    </w:p>
    <w:p w:rsidR="009935AB" w:rsidRDefault="009935AB" w:rsidP="00C852C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A13EB">
        <w:rPr>
          <w:rFonts w:ascii="Times New Roman" w:hAnsi="Times New Roman"/>
          <w:b/>
          <w:i/>
          <w:sz w:val="24"/>
          <w:szCs w:val="24"/>
        </w:rPr>
        <w:t xml:space="preserve"> “Să știi mai multe, să fii mai bun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9935AB" w:rsidRPr="007F5F4C" w:rsidRDefault="009935AB" w:rsidP="007F5F4C">
      <w:pPr>
        <w:tabs>
          <w:tab w:val="left" w:pos="5955"/>
        </w:tabs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CAPITOLUL II: ÎNVĂȚĂMÂNT PRIMAR</w:t>
      </w:r>
    </w:p>
    <w:p w:rsidR="009935AB" w:rsidRPr="007F5F4C" w:rsidRDefault="009935AB" w:rsidP="007F5F4C">
      <w:pPr>
        <w:tabs>
          <w:tab w:val="left" w:pos="6240"/>
        </w:tabs>
        <w:rPr>
          <w:b/>
          <w:sz w:val="24"/>
          <w:szCs w:val="24"/>
        </w:rPr>
      </w:pPr>
      <w:r>
        <w:tab/>
      </w:r>
      <w:r w:rsidRPr="007F5F4C">
        <w:rPr>
          <w:b/>
          <w:sz w:val="24"/>
          <w:szCs w:val="24"/>
        </w:rPr>
        <w:t>PREGĂTITOARE  A ȘI B</w:t>
      </w: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900"/>
        <w:gridCol w:w="941"/>
        <w:gridCol w:w="2563"/>
        <w:gridCol w:w="2605"/>
        <w:gridCol w:w="1465"/>
        <w:gridCol w:w="1514"/>
        <w:gridCol w:w="1696"/>
        <w:gridCol w:w="1978"/>
      </w:tblGrid>
      <w:tr w:rsidR="009935AB" w:rsidRPr="00723F00">
        <w:tc>
          <w:tcPr>
            <w:tcW w:w="1296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Preg. A,B</w:t>
            </w:r>
          </w:p>
        </w:tc>
        <w:tc>
          <w:tcPr>
            <w:tcW w:w="100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,,O scoala mai curata”</w:t>
            </w:r>
          </w:p>
        </w:tc>
        <w:tc>
          <w:tcPr>
            <w:tcW w:w="29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aptitudinilor practice si constientizarea importantei pastrarii unui mediu curat-sanatos.</w:t>
            </w:r>
          </w:p>
        </w:tc>
        <w:tc>
          <w:tcPr>
            <w:tcW w:w="1493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Act.de ecologizare</w:t>
            </w:r>
          </w:p>
        </w:tc>
        <w:tc>
          <w:tcPr>
            <w:tcW w:w="1533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Prof.Petruț Elena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 Farcas Andreea</w:t>
            </w:r>
          </w:p>
        </w:tc>
        <w:tc>
          <w:tcPr>
            <w:tcW w:w="15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14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clasa;</w:t>
            </w:r>
          </w:p>
          <w:p w:rsidR="009935AB" w:rsidRPr="00723F00" w:rsidRDefault="009935AB" w:rsidP="00614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Curtea scolii si imprejurimi</w:t>
            </w:r>
          </w:p>
        </w:tc>
        <w:tc>
          <w:tcPr>
            <w:tcW w:w="2187" w:type="dxa"/>
          </w:tcPr>
          <w:p w:rsidR="009935AB" w:rsidRPr="00723F00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Preg. A,B</w:t>
            </w:r>
          </w:p>
        </w:tc>
        <w:tc>
          <w:tcPr>
            <w:tcW w:w="100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,,Micii pietoni”</w:t>
            </w:r>
          </w:p>
        </w:tc>
        <w:tc>
          <w:tcPr>
            <w:tcW w:w="29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Insusirea regulilor de circulatie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Formarea deprinderilor de a circula corect</w:t>
            </w:r>
          </w:p>
        </w:tc>
        <w:tc>
          <w:tcPr>
            <w:tcW w:w="1493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Drumetie</w:t>
            </w:r>
          </w:p>
        </w:tc>
        <w:tc>
          <w:tcPr>
            <w:tcW w:w="1533" w:type="dxa"/>
          </w:tcPr>
          <w:p w:rsidR="009935AB" w:rsidRPr="00723F00" w:rsidRDefault="009935AB" w:rsidP="007F5F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Prof.Petruț Elena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Prof.Farcaș Andreea</w:t>
            </w:r>
          </w:p>
        </w:tc>
        <w:tc>
          <w:tcPr>
            <w:tcW w:w="15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Agent politie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clasa siimprejurimile scolii</w:t>
            </w:r>
          </w:p>
        </w:tc>
        <w:tc>
          <w:tcPr>
            <w:tcW w:w="218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Chestionare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Preg. A,B</w:t>
            </w:r>
          </w:p>
        </w:tc>
        <w:tc>
          <w:tcPr>
            <w:tcW w:w="100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,,La cinema”</w:t>
            </w:r>
          </w:p>
        </w:tc>
        <w:tc>
          <w:tcPr>
            <w:tcW w:w="29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Vizionare de film</w:t>
            </w:r>
          </w:p>
        </w:tc>
        <w:tc>
          <w:tcPr>
            <w:tcW w:w="1493" w:type="dxa"/>
          </w:tcPr>
          <w:p w:rsidR="009935AB" w:rsidRPr="00723F00" w:rsidRDefault="009935AB" w:rsidP="00614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9935AB" w:rsidRPr="00723F00" w:rsidRDefault="009935AB" w:rsidP="007F5F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Prof.Petruț Elena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 Farcas Andreea</w:t>
            </w:r>
          </w:p>
        </w:tc>
        <w:tc>
          <w:tcPr>
            <w:tcW w:w="15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Preg. A,B</w:t>
            </w:r>
          </w:p>
        </w:tc>
        <w:tc>
          <w:tcPr>
            <w:tcW w:w="100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,,Petit chef”</w:t>
            </w:r>
          </w:p>
        </w:tc>
        <w:tc>
          <w:tcPr>
            <w:tcW w:w="2927" w:type="dxa"/>
          </w:tcPr>
          <w:p w:rsidR="009935AB" w:rsidRPr="00723F00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aptitudinilor practic-gospodaresti</w:t>
            </w:r>
          </w:p>
        </w:tc>
        <w:tc>
          <w:tcPr>
            <w:tcW w:w="1493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Act.practica</w:t>
            </w:r>
          </w:p>
        </w:tc>
        <w:tc>
          <w:tcPr>
            <w:tcW w:w="1533" w:type="dxa"/>
          </w:tcPr>
          <w:p w:rsidR="009935AB" w:rsidRPr="00723F00" w:rsidRDefault="009935AB" w:rsidP="007F5F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Prof.Petruț Elena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Prof.Farcas Andreea</w:t>
            </w:r>
          </w:p>
        </w:tc>
        <w:tc>
          <w:tcPr>
            <w:tcW w:w="15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Parintii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18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Fografii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Preg. A,B</w:t>
            </w:r>
          </w:p>
        </w:tc>
        <w:tc>
          <w:tcPr>
            <w:tcW w:w="100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„In asteptareaiepurasului”</w:t>
            </w:r>
          </w:p>
        </w:tc>
        <w:tc>
          <w:tcPr>
            <w:tcW w:w="29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Realizarea unor lucrari si aranjamente de Paste</w:t>
            </w:r>
          </w:p>
        </w:tc>
        <w:tc>
          <w:tcPr>
            <w:tcW w:w="1493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Act. practica</w:t>
            </w:r>
          </w:p>
        </w:tc>
        <w:tc>
          <w:tcPr>
            <w:tcW w:w="1533" w:type="dxa"/>
          </w:tcPr>
          <w:p w:rsidR="009935AB" w:rsidRPr="00723F00" w:rsidRDefault="009935AB" w:rsidP="007F5F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Prof.Petruț Elena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Prof. Farcas Andreea</w:t>
            </w:r>
          </w:p>
        </w:tc>
        <w:tc>
          <w:tcPr>
            <w:tcW w:w="154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35AB" w:rsidRDefault="009935AB" w:rsidP="006143ED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7F5F4C">
      <w:pPr>
        <w:tabs>
          <w:tab w:val="left" w:pos="960"/>
          <w:tab w:val="left" w:pos="1905"/>
        </w:tabs>
      </w:pPr>
    </w:p>
    <w:p w:rsidR="009935AB" w:rsidRPr="006143ED" w:rsidRDefault="009935AB" w:rsidP="006143ED">
      <w:pPr>
        <w:tabs>
          <w:tab w:val="left" w:pos="6450"/>
        </w:tabs>
        <w:rPr>
          <w:b/>
          <w:sz w:val="24"/>
          <w:szCs w:val="24"/>
        </w:rPr>
      </w:pPr>
      <w:r>
        <w:tab/>
      </w:r>
      <w:r>
        <w:rPr>
          <w:b/>
          <w:sz w:val="24"/>
          <w:szCs w:val="24"/>
        </w:rPr>
        <w:t xml:space="preserve">CLASELE </w:t>
      </w:r>
      <w:r w:rsidRPr="006143ED">
        <w:rPr>
          <w:b/>
          <w:sz w:val="24"/>
          <w:szCs w:val="24"/>
        </w:rPr>
        <w:t xml:space="preserve"> I A ȘI B</w:t>
      </w:r>
    </w:p>
    <w:p w:rsidR="009935AB" w:rsidRPr="00C852CA" w:rsidRDefault="009935AB" w:rsidP="00C852CA"/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5"/>
        <w:gridCol w:w="938"/>
        <w:gridCol w:w="1001"/>
        <w:gridCol w:w="2040"/>
        <w:gridCol w:w="2925"/>
        <w:gridCol w:w="1499"/>
        <w:gridCol w:w="1533"/>
        <w:gridCol w:w="1541"/>
        <w:gridCol w:w="2186"/>
      </w:tblGrid>
      <w:tr w:rsidR="009935AB" w:rsidRPr="00723F00">
        <w:tc>
          <w:tcPr>
            <w:tcW w:w="1295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938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Clasa</w:t>
            </w:r>
          </w:p>
        </w:tc>
        <w:tc>
          <w:tcPr>
            <w:tcW w:w="1001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Ora</w:t>
            </w:r>
          </w:p>
        </w:tc>
        <w:tc>
          <w:tcPr>
            <w:tcW w:w="2040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  <w:b/>
              </w:rPr>
              <w:t>Denumirea activității</w:t>
            </w:r>
          </w:p>
        </w:tc>
        <w:tc>
          <w:tcPr>
            <w:tcW w:w="2925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  <w:b/>
              </w:rPr>
              <w:t>Obiective urmărite</w:t>
            </w:r>
          </w:p>
        </w:tc>
        <w:tc>
          <w:tcPr>
            <w:tcW w:w="1499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  <w:b/>
              </w:rPr>
              <w:t>Tipul activității</w:t>
            </w:r>
          </w:p>
        </w:tc>
        <w:tc>
          <w:tcPr>
            <w:tcW w:w="1533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  <w:b/>
              </w:rPr>
              <w:t>Responsabil</w:t>
            </w:r>
          </w:p>
        </w:tc>
        <w:tc>
          <w:tcPr>
            <w:tcW w:w="1541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Participanți/</w:t>
            </w:r>
          </w:p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Invitați</w:t>
            </w:r>
          </w:p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  <w:b/>
              </w:rPr>
              <w:t>Locul desfășurării</w:t>
            </w:r>
          </w:p>
        </w:tc>
        <w:tc>
          <w:tcPr>
            <w:tcW w:w="2186" w:type="dxa"/>
          </w:tcPr>
          <w:p w:rsidR="009935AB" w:rsidRPr="00D26336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  <w:b/>
              </w:rPr>
              <w:t>Evaluarea activității</w:t>
            </w:r>
          </w:p>
        </w:tc>
      </w:tr>
      <w:tr w:rsidR="009935AB" w:rsidRPr="00723F00">
        <w:tc>
          <w:tcPr>
            <w:tcW w:w="1295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18.04.2016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B</w:t>
            </w:r>
          </w:p>
        </w:tc>
        <w:tc>
          <w:tcPr>
            <w:tcW w:w="100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8.00-12.00</w:t>
            </w:r>
          </w:p>
        </w:tc>
        <w:tc>
          <w:tcPr>
            <w:tcW w:w="2040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Ciclul plantelor</w:t>
            </w:r>
          </w:p>
        </w:tc>
        <w:tc>
          <w:tcPr>
            <w:tcW w:w="2925" w:type="dxa"/>
          </w:tcPr>
          <w:p w:rsidR="009935AB" w:rsidRPr="00723F00" w:rsidRDefault="009935AB" w:rsidP="006143ED">
            <w:pPr>
              <w:spacing w:after="0" w:line="240" w:lineRule="auto"/>
              <w:ind w:right="-28"/>
              <w:rPr>
                <w:rFonts w:ascii="Times New Roman" w:hAnsi="Times New Roman"/>
                <w:b/>
              </w:rPr>
            </w:pPr>
            <w:r w:rsidRPr="00723F00">
              <w:rPr>
                <w:rFonts w:ascii="Times New Roman" w:hAnsi="Times New Roman"/>
              </w:rPr>
              <w:t>-stimularea curiozităţiicopiilorprin investigarearealităţii</w:t>
            </w:r>
            <w:r w:rsidRPr="00723F00">
              <w:rPr>
                <w:rFonts w:ascii="Times New Roman" w:hAnsi="Times New Roman"/>
                <w:b/>
              </w:rPr>
              <w:t>;</w:t>
            </w:r>
          </w:p>
          <w:p w:rsidR="009935AB" w:rsidRPr="00723F00" w:rsidRDefault="009935AB" w:rsidP="006143ED">
            <w:pPr>
              <w:spacing w:after="0" w:line="240" w:lineRule="auto"/>
              <w:ind w:right="-28"/>
              <w:rPr>
                <w:rFonts w:ascii="Times New Roman" w:hAnsi="Times New Roman"/>
                <w:b/>
              </w:rPr>
            </w:pPr>
            <w:r w:rsidRPr="00723F00">
              <w:rPr>
                <w:rFonts w:ascii="Times New Roman" w:hAnsi="Times New Roman"/>
              </w:rPr>
              <w:t>-formarea unei atitudini ecologice responsabile prin exersarea unor deprinderi de îngrijire şi ocrotire a mediului, aplicând cunoştinţeleînsuşite;</w:t>
            </w:r>
          </w:p>
          <w:p w:rsidR="009935AB" w:rsidRPr="00723F00" w:rsidRDefault="009935AB" w:rsidP="006143ED">
            <w:pPr>
              <w:spacing w:after="0" w:line="240" w:lineRule="auto"/>
              <w:ind w:right="-28"/>
              <w:rPr>
                <w:rFonts w:ascii="Times New Roman" w:hAnsi="Times New Roman"/>
                <w:b/>
              </w:rPr>
            </w:pPr>
            <w:r w:rsidRPr="00723F00">
              <w:rPr>
                <w:rFonts w:ascii="Times New Roman" w:hAnsi="Times New Roman"/>
              </w:rPr>
              <w:t>-înţelegereacauzalităţii unor fenomene, schimbările şi transformările din mediul înconjurător;</w:t>
            </w:r>
          </w:p>
        </w:tc>
        <w:tc>
          <w:tcPr>
            <w:tcW w:w="1499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-activitate de educatie ecologica si protectia mediului</w:t>
            </w:r>
          </w:p>
        </w:tc>
        <w:tc>
          <w:tcPr>
            <w:tcW w:w="1533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Prof. Guga Nadina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Înv. Turcu Claudia</w:t>
            </w:r>
          </w:p>
        </w:tc>
        <w:tc>
          <w:tcPr>
            <w:tcW w:w="154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33 elevi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Cadre didactice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părinți</w:t>
            </w:r>
          </w:p>
        </w:tc>
        <w:tc>
          <w:tcPr>
            <w:tcW w:w="2186" w:type="dxa"/>
          </w:tcPr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-album foto</w:t>
            </w:r>
          </w:p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-jurnal de însemnări</w:t>
            </w:r>
          </w:p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-postere</w:t>
            </w:r>
          </w:p>
        </w:tc>
      </w:tr>
      <w:tr w:rsidR="009935AB" w:rsidRPr="00723F00">
        <w:tc>
          <w:tcPr>
            <w:tcW w:w="1295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19.04.2016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B</w:t>
            </w:r>
          </w:p>
        </w:tc>
        <w:tc>
          <w:tcPr>
            <w:tcW w:w="100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8.00-12.00</w:t>
            </w:r>
          </w:p>
        </w:tc>
        <w:tc>
          <w:tcPr>
            <w:tcW w:w="2040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Atelier de creație</w:t>
            </w:r>
          </w:p>
        </w:tc>
        <w:tc>
          <w:tcPr>
            <w:tcW w:w="2925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-confecționarea unor decorațiuni specifice sărbătorilor pascale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-înțelegerea semnificației sărbătorii pascale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</w:t>
            </w:r>
            <w:r w:rsidRPr="00723F00">
              <w:rPr>
                <w:rFonts w:ascii="Times New Roman" w:hAnsi="Times New Roman"/>
              </w:rPr>
              <w:t xml:space="preserve"> exersarea unor priceperi şi deprinderi practic-gospodăreşti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9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-activitate de educație estetică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-activitate practic-gospodărească</w:t>
            </w:r>
          </w:p>
        </w:tc>
        <w:tc>
          <w:tcPr>
            <w:tcW w:w="1533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Prof. Guga Nadina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Înv. Turcu Claudia</w:t>
            </w:r>
          </w:p>
        </w:tc>
        <w:tc>
          <w:tcPr>
            <w:tcW w:w="154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33 elevi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Cadre didactice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părinți</w:t>
            </w:r>
          </w:p>
        </w:tc>
        <w:tc>
          <w:tcPr>
            <w:tcW w:w="2186" w:type="dxa"/>
          </w:tcPr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-album foto</w:t>
            </w:r>
          </w:p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-jurnal de însemnări</w:t>
            </w:r>
          </w:p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expoziție</w:t>
            </w:r>
          </w:p>
        </w:tc>
      </w:tr>
      <w:tr w:rsidR="009935AB" w:rsidRPr="00723F00">
        <w:tc>
          <w:tcPr>
            <w:tcW w:w="1295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20.04.2016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B</w:t>
            </w:r>
          </w:p>
        </w:tc>
        <w:tc>
          <w:tcPr>
            <w:tcW w:w="100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8.00-12.00</w:t>
            </w:r>
          </w:p>
        </w:tc>
        <w:tc>
          <w:tcPr>
            <w:tcW w:w="2040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Cerc de pictură</w:t>
            </w:r>
          </w:p>
        </w:tc>
        <w:tc>
          <w:tcPr>
            <w:tcW w:w="292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-exersarea deprinderii de a exprima idei, gânduri sentimente şicunoştinţe, prin intermediul limbajului plastic, în mod liber creativ şi original, pictând icoane pe sticlă și lemn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 înţelegerea de către copii a rolului şi a importanţei icoanei în cultul ortodox prin discuții cu părintele paroh Stan Ghe.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-vizitarea bisericii din apropierea școlii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9" w:type="dxa"/>
          </w:tcPr>
          <w:p w:rsidR="009935AB" w:rsidRDefault="009935AB" w:rsidP="006143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-activitate de educație religioasă</w:t>
            </w:r>
          </w:p>
          <w:p w:rsidR="009935AB" w:rsidRPr="00D26336" w:rsidRDefault="009935AB" w:rsidP="006143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-activitate practică-plastică</w:t>
            </w:r>
          </w:p>
        </w:tc>
        <w:tc>
          <w:tcPr>
            <w:tcW w:w="1533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Prof. Guga Nadina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Înv. Turcu Claudia</w:t>
            </w:r>
          </w:p>
        </w:tc>
        <w:tc>
          <w:tcPr>
            <w:tcW w:w="154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33 elevi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Cadre didactice</w:t>
            </w: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Părinți</w:t>
            </w: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Preot paroh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Profesor de religie Letea I.</w:t>
            </w:r>
          </w:p>
        </w:tc>
        <w:tc>
          <w:tcPr>
            <w:tcW w:w="2186" w:type="dxa"/>
          </w:tcPr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-album foto</w:t>
            </w:r>
          </w:p>
          <w:p w:rsidR="009935AB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-jurnal de însemnări</w:t>
            </w:r>
          </w:p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-expoziție</w:t>
            </w:r>
          </w:p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</w:p>
        </w:tc>
      </w:tr>
      <w:tr w:rsidR="009935AB" w:rsidRPr="00723F00">
        <w:tc>
          <w:tcPr>
            <w:tcW w:w="1295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21.04.2016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B</w:t>
            </w:r>
          </w:p>
        </w:tc>
        <w:tc>
          <w:tcPr>
            <w:tcW w:w="100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8.00-12.00</w:t>
            </w:r>
          </w:p>
        </w:tc>
        <w:tc>
          <w:tcPr>
            <w:tcW w:w="2040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Sportul și sănătatea</w:t>
            </w:r>
          </w:p>
        </w:tc>
        <w:tc>
          <w:tcPr>
            <w:tcW w:w="2925" w:type="dxa"/>
          </w:tcPr>
          <w:p w:rsidR="009935AB" w:rsidRPr="00723F00" w:rsidRDefault="009935AB" w:rsidP="006143ED">
            <w:pPr>
              <w:tabs>
                <w:tab w:val="left" w:pos="270"/>
              </w:tabs>
              <w:spacing w:after="0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-dezvoltarea armonioasa a organismului prin practicarea sportului</w:t>
            </w:r>
          </w:p>
          <w:p w:rsidR="009935AB" w:rsidRPr="00723F00" w:rsidRDefault="009935AB" w:rsidP="006143ED">
            <w:pPr>
              <w:tabs>
                <w:tab w:val="left" w:pos="270"/>
              </w:tabs>
              <w:spacing w:after="0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-dezvoltarea spiritului competitiv</w:t>
            </w:r>
          </w:p>
          <w:p w:rsidR="009935AB" w:rsidRPr="00723F00" w:rsidRDefault="009935AB" w:rsidP="006143ED">
            <w:pPr>
              <w:tabs>
                <w:tab w:val="left" w:pos="270"/>
              </w:tabs>
              <w:spacing w:after="0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-înțelegerea importanței alimentației echilibrate pentru sănătate</w:t>
            </w:r>
          </w:p>
          <w:p w:rsidR="009935AB" w:rsidRPr="00D26336" w:rsidRDefault="009935AB" w:rsidP="006143ED">
            <w:pPr>
              <w:tabs>
                <w:tab w:val="left" w:pos="270"/>
              </w:tabs>
              <w:spacing w:after="0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-exersarea deprinderilor practic-gospodărești prin prepararea unei salate de fructe</w:t>
            </w:r>
          </w:p>
        </w:tc>
        <w:tc>
          <w:tcPr>
            <w:tcW w:w="1499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-competiții sportive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-activitate practic- gospodărească</w:t>
            </w:r>
          </w:p>
        </w:tc>
        <w:tc>
          <w:tcPr>
            <w:tcW w:w="1533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Prof. Guga Nadina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Înv. Turcu Claudia</w:t>
            </w:r>
          </w:p>
        </w:tc>
        <w:tc>
          <w:tcPr>
            <w:tcW w:w="154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33 elevi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Cadre didactice</w:t>
            </w: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Părinți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Profesor de sport-</w:t>
            </w:r>
          </w:p>
        </w:tc>
        <w:tc>
          <w:tcPr>
            <w:tcW w:w="2186" w:type="dxa"/>
          </w:tcPr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-album foto</w:t>
            </w:r>
          </w:p>
          <w:p w:rsidR="009935AB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-jurnal de însemnări</w:t>
            </w:r>
          </w:p>
          <w:p w:rsidR="009935AB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-acordarea de diplome</w:t>
            </w:r>
          </w:p>
          <w:p w:rsidR="009935AB" w:rsidRPr="00D26336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</w:rPr>
            </w:pPr>
          </w:p>
        </w:tc>
      </w:tr>
      <w:tr w:rsidR="009935AB" w:rsidRPr="00723F00">
        <w:tc>
          <w:tcPr>
            <w:tcW w:w="1295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22.04.2016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38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6336">
              <w:rPr>
                <w:rFonts w:ascii="Times New Roman" w:hAnsi="Times New Roman"/>
                <w:b/>
              </w:rPr>
              <w:t>I B</w:t>
            </w:r>
          </w:p>
        </w:tc>
        <w:tc>
          <w:tcPr>
            <w:tcW w:w="100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8.00-12.00</w:t>
            </w:r>
          </w:p>
        </w:tc>
        <w:tc>
          <w:tcPr>
            <w:tcW w:w="2040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Circulăm corect</w:t>
            </w:r>
          </w:p>
        </w:tc>
        <w:tc>
          <w:tcPr>
            <w:tcW w:w="2925" w:type="dxa"/>
          </w:tcPr>
          <w:p w:rsidR="009935AB" w:rsidRPr="00723F00" w:rsidRDefault="009935AB" w:rsidP="006143ED">
            <w:pPr>
              <w:spacing w:after="0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-formarea deprinderilor de educatie rutiera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-cunoasterea normelor de securitate privind situatiile de urgenta</w:t>
            </w:r>
          </w:p>
        </w:tc>
        <w:tc>
          <w:tcPr>
            <w:tcW w:w="1499" w:type="dxa"/>
          </w:tcPr>
          <w:p w:rsidR="009935AB" w:rsidRPr="00F87008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723F00">
              <w:rPr>
                <w:rFonts w:ascii="Times New Roman" w:hAnsi="Times New Roman"/>
              </w:rPr>
              <w:t>-activitate de educatie rutiera, PSI</w:t>
            </w:r>
          </w:p>
        </w:tc>
        <w:tc>
          <w:tcPr>
            <w:tcW w:w="1533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Prof. Guga Nadina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Înv. Turcu Claudia</w:t>
            </w:r>
          </w:p>
        </w:tc>
        <w:tc>
          <w:tcPr>
            <w:tcW w:w="1541" w:type="dxa"/>
          </w:tcPr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33 elevi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Cadre didactice</w:t>
            </w: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 w:rsidRPr="00D26336">
              <w:rPr>
                <w:rFonts w:ascii="Times New Roman" w:hAnsi="Times New Roman"/>
              </w:rPr>
              <w:t>Părinți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Agent de circulație</w:t>
            </w:r>
          </w:p>
        </w:tc>
        <w:tc>
          <w:tcPr>
            <w:tcW w:w="2186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-album foto</w:t>
            </w:r>
          </w:p>
          <w:p w:rsidR="009935AB" w:rsidRPr="00D26336" w:rsidRDefault="009935AB" w:rsidP="006143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-postere</w:t>
            </w:r>
          </w:p>
        </w:tc>
      </w:tr>
    </w:tbl>
    <w:p w:rsidR="009935AB" w:rsidRDefault="009935AB" w:rsidP="006143ED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>
      <w:pPr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/>
    <w:p w:rsidR="009935AB" w:rsidRDefault="009935AB" w:rsidP="00C852CA"/>
    <w:p w:rsidR="009935AB" w:rsidRDefault="009935AB" w:rsidP="00C852CA"/>
    <w:p w:rsidR="009935AB" w:rsidRDefault="009935AB" w:rsidP="00C852CA"/>
    <w:p w:rsidR="009935AB" w:rsidRDefault="009935AB" w:rsidP="00C852CA"/>
    <w:p w:rsidR="009935AB" w:rsidRDefault="009935AB" w:rsidP="00C852CA"/>
    <w:p w:rsidR="009935AB" w:rsidRDefault="009935AB" w:rsidP="00C852CA"/>
    <w:p w:rsidR="009935AB" w:rsidRDefault="009935AB" w:rsidP="00C852CA"/>
    <w:p w:rsidR="009935AB" w:rsidRDefault="009935AB" w:rsidP="006143ED">
      <w:pPr>
        <w:tabs>
          <w:tab w:val="left" w:pos="5235"/>
        </w:tabs>
        <w:rPr>
          <w:b/>
          <w:sz w:val="28"/>
          <w:szCs w:val="28"/>
        </w:rPr>
      </w:pPr>
      <w:r>
        <w:tab/>
      </w:r>
      <w:r w:rsidRPr="00FC1D50">
        <w:rPr>
          <w:b/>
          <w:sz w:val="28"/>
          <w:szCs w:val="28"/>
        </w:rPr>
        <w:t>CLASELE  a II-a A și B</w:t>
      </w:r>
    </w:p>
    <w:p w:rsidR="009935AB" w:rsidRPr="00FC1D50" w:rsidRDefault="009935AB" w:rsidP="006143ED">
      <w:pPr>
        <w:tabs>
          <w:tab w:val="left" w:pos="5235"/>
        </w:tabs>
        <w:rPr>
          <w:b/>
          <w:sz w:val="28"/>
          <w:szCs w:val="28"/>
        </w:rPr>
      </w:pPr>
    </w:p>
    <w:tbl>
      <w:tblPr>
        <w:tblW w:w="1475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96"/>
        <w:gridCol w:w="869"/>
        <w:gridCol w:w="709"/>
        <w:gridCol w:w="1984"/>
        <w:gridCol w:w="3402"/>
        <w:gridCol w:w="1389"/>
        <w:gridCol w:w="1730"/>
        <w:gridCol w:w="1955"/>
        <w:gridCol w:w="1418"/>
      </w:tblGrid>
      <w:tr w:rsidR="009935AB" w:rsidRPr="00723F00">
        <w:tc>
          <w:tcPr>
            <w:tcW w:w="1296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69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09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4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402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389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730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955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9935AB" w:rsidRPr="003B1F72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a II-a A, B</w:t>
            </w:r>
          </w:p>
        </w:tc>
        <w:tc>
          <w:tcPr>
            <w:tcW w:w="70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8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„Cinema la şcoală”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r w:rsidRPr="00723F00">
              <w:rPr>
                <w:rFonts w:ascii="Times New Roman" w:hAnsi="Times New Roman"/>
                <w:sz w:val="24"/>
                <w:szCs w:val="24"/>
              </w:rPr>
              <w:t>- dezvoltarea deprinderii de vizionare în colectiv a unui film;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cultivarea interesului pentru artă.</w:t>
            </w:r>
            <w:bookmarkEnd w:id="0"/>
          </w:p>
        </w:tc>
        <w:tc>
          <w:tcPr>
            <w:tcW w:w="138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culturală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Străuţ Maria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Toma Lelica Daniela</w:t>
            </w:r>
          </w:p>
        </w:tc>
        <w:tc>
          <w:tcPr>
            <w:tcW w:w="195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II-a A, 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multifuncţională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dramatizări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a II-a A, B</w:t>
            </w:r>
          </w:p>
        </w:tc>
        <w:tc>
          <w:tcPr>
            <w:tcW w:w="70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84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„Micul bucătar”</w:t>
            </w:r>
          </w:p>
        </w:tc>
        <w:tc>
          <w:tcPr>
            <w:tcW w:w="3402" w:type="dxa"/>
            <w:vAlign w:val="center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dezvoltarea muncii în echipă;</w:t>
            </w:r>
          </w:p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dezvoltarea deprinderilor practic-gospodăreşti;</w:t>
            </w:r>
          </w:p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achiziţionarea unor competenţeşi atitudini igienice corecte.</w:t>
            </w:r>
          </w:p>
        </w:tc>
        <w:tc>
          <w:tcPr>
            <w:tcW w:w="1389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activitate practic-gospodărească</w:t>
            </w:r>
          </w:p>
        </w:tc>
        <w:tc>
          <w:tcPr>
            <w:tcW w:w="173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Străuţ Maria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Toma Lelica Daniela</w:t>
            </w:r>
          </w:p>
        </w:tc>
        <w:tc>
          <w:tcPr>
            <w:tcW w:w="195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II-a A, 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degustare de produse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a II-a A, B</w:t>
            </w:r>
          </w:p>
        </w:tc>
        <w:tc>
          <w:tcPr>
            <w:tcW w:w="70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8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„La restaurant”</w:t>
            </w:r>
          </w:p>
        </w:tc>
        <w:tc>
          <w:tcPr>
            <w:tcW w:w="3402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formarea unui comportament civilizat;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exersarea conduitei într-o situaţie specifică;</w:t>
            </w:r>
          </w:p>
        </w:tc>
        <w:tc>
          <w:tcPr>
            <w:tcW w:w="138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practică</w:t>
            </w:r>
          </w:p>
        </w:tc>
        <w:tc>
          <w:tcPr>
            <w:tcW w:w="173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Străuţ Maria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Toma Lelica Daniela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părinţi</w:t>
            </w:r>
          </w:p>
        </w:tc>
        <w:tc>
          <w:tcPr>
            <w:tcW w:w="195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Restaurant 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oraşul Brad</w:t>
            </w:r>
          </w:p>
        </w:tc>
        <w:tc>
          <w:tcPr>
            <w:tcW w:w="1418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a II-a A, B</w:t>
            </w:r>
          </w:p>
        </w:tc>
        <w:tc>
          <w:tcPr>
            <w:tcW w:w="70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8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„Să ne cunoaştemoraşul”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cultivarea sentimentului de respect pentru frumuseţile fizice, economice, istorice, culturale, religioase ale oraşului;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 stimularea curiozităţii prin investigarea realităţii, a mediului înconjurător;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formarea unui comportament civilizat în timpul deplasării.</w:t>
            </w:r>
          </w:p>
        </w:tc>
        <w:tc>
          <w:tcPr>
            <w:tcW w:w="138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vizitarea unor obiective din oraşul Brad</w:t>
            </w:r>
          </w:p>
        </w:tc>
        <w:tc>
          <w:tcPr>
            <w:tcW w:w="173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Străuţ Maria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Toma Lelica Daniela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Lazăr Claudiu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părinţi</w:t>
            </w:r>
          </w:p>
        </w:tc>
        <w:tc>
          <w:tcPr>
            <w:tcW w:w="195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II-a A, 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oraşul Brad</w:t>
            </w:r>
          </w:p>
        </w:tc>
        <w:tc>
          <w:tcPr>
            <w:tcW w:w="1418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postere</w:t>
            </w:r>
          </w:p>
        </w:tc>
      </w:tr>
      <w:tr w:rsidR="009935AB" w:rsidRPr="00723F00">
        <w:trPr>
          <w:trHeight w:val="197"/>
        </w:trPr>
        <w:tc>
          <w:tcPr>
            <w:tcW w:w="1296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</w:tcPr>
          <w:p w:rsidR="009935AB" w:rsidRPr="003B1F72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a II-a A, B</w:t>
            </w:r>
          </w:p>
        </w:tc>
        <w:tc>
          <w:tcPr>
            <w:tcW w:w="70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8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„Fantezii din hârtie”</w:t>
            </w:r>
          </w:p>
        </w:tc>
        <w:tc>
          <w:tcPr>
            <w:tcW w:w="3402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muncii în echipă;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imaginaţieişi a abilităţilor practice.</w:t>
            </w:r>
          </w:p>
        </w:tc>
        <w:tc>
          <w:tcPr>
            <w:tcW w:w="1389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practică</w:t>
            </w:r>
          </w:p>
        </w:tc>
        <w:tc>
          <w:tcPr>
            <w:tcW w:w="173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Străuţ Maria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Toma Lelica Daniela</w:t>
            </w:r>
          </w:p>
        </w:tc>
        <w:tc>
          <w:tcPr>
            <w:tcW w:w="195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II-a A, 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expoziţie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</w:tbl>
    <w:p w:rsidR="009935AB" w:rsidRDefault="009935AB" w:rsidP="006143ED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C852CA"/>
    <w:p w:rsidR="009935AB" w:rsidRPr="007F5F4C" w:rsidRDefault="009935AB" w:rsidP="007F5F4C">
      <w:pPr>
        <w:tabs>
          <w:tab w:val="left" w:pos="6285"/>
        </w:tabs>
        <w:rPr>
          <w:b/>
          <w:sz w:val="28"/>
          <w:szCs w:val="28"/>
        </w:rPr>
      </w:pPr>
      <w:r w:rsidRPr="00FC1D50">
        <w:rPr>
          <w:b/>
          <w:sz w:val="28"/>
          <w:szCs w:val="28"/>
        </w:rPr>
        <w:t>CLASA a III-a A</w:t>
      </w:r>
      <w:r>
        <w:tab/>
      </w:r>
    </w:p>
    <w:tbl>
      <w:tblPr>
        <w:tblW w:w="1475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96"/>
        <w:gridCol w:w="1086"/>
        <w:gridCol w:w="795"/>
        <w:gridCol w:w="1936"/>
        <w:gridCol w:w="2835"/>
        <w:gridCol w:w="1701"/>
        <w:gridCol w:w="1559"/>
        <w:gridCol w:w="2126"/>
        <w:gridCol w:w="1418"/>
      </w:tblGrid>
      <w:tr w:rsidR="009935AB" w:rsidRPr="00723F00">
        <w:tc>
          <w:tcPr>
            <w:tcW w:w="1296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86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95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36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835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9935AB" w:rsidRPr="003B1F72" w:rsidRDefault="009935AB" w:rsidP="00B9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</w:tc>
        <w:tc>
          <w:tcPr>
            <w:tcW w:w="79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Master salatier</w:t>
            </w: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  <w:tc>
          <w:tcPr>
            <w:tcW w:w="2835" w:type="dxa"/>
            <w:vAlign w:val="center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dezvoltarea muncii în echipă;</w:t>
            </w:r>
          </w:p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dezvoltarea deprinderilor practic-gospodăreşti;</w:t>
            </w:r>
          </w:p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achiziţionarea unor competenţeşi atitudini igienice corecte.</w:t>
            </w:r>
          </w:p>
        </w:tc>
        <w:tc>
          <w:tcPr>
            <w:tcW w:w="1701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activitate practic-gospodărească</w:t>
            </w:r>
          </w:p>
        </w:tc>
        <w:tc>
          <w:tcPr>
            <w:tcW w:w="1559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Tapalagă Camelia</w:t>
            </w:r>
          </w:p>
        </w:tc>
        <w:tc>
          <w:tcPr>
            <w:tcW w:w="212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elevii clasei 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degustare de produse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</w:tc>
        <w:tc>
          <w:tcPr>
            <w:tcW w:w="79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„Cinema la şcoală sau Cinema City?”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deprinderii de vizionare în colectiv a unui film;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cultivarea interesului pentru artă.</w:t>
            </w:r>
          </w:p>
        </w:tc>
        <w:tc>
          <w:tcPr>
            <w:tcW w:w="170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culturală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Tapalagă Camelia</w:t>
            </w:r>
          </w:p>
        </w:tc>
        <w:tc>
          <w:tcPr>
            <w:tcW w:w="212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elevii clasei 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multifuncţională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dramatizări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20.04.2014</w:t>
            </w:r>
          </w:p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</w:tc>
        <w:tc>
          <w:tcPr>
            <w:tcW w:w="79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Experimente la şcoală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conştientizareaimportanţei apei în viaţa omului</w:t>
            </w:r>
            <w:r w:rsidRPr="00723F00">
              <w:rPr>
                <w:rFonts w:ascii="Times New Roman" w:hAnsi="Times New Roman"/>
                <w:sz w:val="24"/>
                <w:szCs w:val="24"/>
                <w:lang w:val="en-GB"/>
              </w:rPr>
              <w:t>/planetei</w:t>
            </w:r>
            <w:r w:rsidRPr="00723F0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deprinderii de economisire a apei;</w:t>
            </w:r>
          </w:p>
        </w:tc>
        <w:tc>
          <w:tcPr>
            <w:tcW w:w="170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experimente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vizionare filmuleţe</w:t>
            </w:r>
          </w:p>
        </w:tc>
        <w:tc>
          <w:tcPr>
            <w:tcW w:w="1559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Tapalagă Camelia</w:t>
            </w:r>
          </w:p>
        </w:tc>
        <w:tc>
          <w:tcPr>
            <w:tcW w:w="212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laborator</w:t>
            </w:r>
          </w:p>
        </w:tc>
        <w:tc>
          <w:tcPr>
            <w:tcW w:w="1418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21.04.2014</w:t>
            </w:r>
          </w:p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</w:tc>
        <w:tc>
          <w:tcPr>
            <w:tcW w:w="79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„Să ne cunoaştemoraşul”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cultivarea sentimentului de respect pentru frumuseţile fizice, economice, istorice, culturale, religioase ale oraşului;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 stimularea curiozităţii prin investigarea realităţii, a mediului înconjurător;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formarea unui comportament civilizat în timpul deplasării.</w:t>
            </w:r>
          </w:p>
        </w:tc>
        <w:tc>
          <w:tcPr>
            <w:tcW w:w="170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vizitarea unor obiective din oraşul Brad</w:t>
            </w:r>
          </w:p>
        </w:tc>
        <w:tc>
          <w:tcPr>
            <w:tcW w:w="1559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Tapalagă Camelia Lazăr Claudiu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părinţi</w:t>
            </w:r>
          </w:p>
        </w:tc>
        <w:tc>
          <w:tcPr>
            <w:tcW w:w="212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elevii clasei 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oraşul Brad</w:t>
            </w:r>
          </w:p>
        </w:tc>
        <w:tc>
          <w:tcPr>
            <w:tcW w:w="1418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postere</w:t>
            </w:r>
          </w:p>
        </w:tc>
      </w:tr>
      <w:tr w:rsidR="009935AB" w:rsidRPr="00723F00">
        <w:trPr>
          <w:trHeight w:val="197"/>
        </w:trPr>
        <w:tc>
          <w:tcPr>
            <w:tcW w:w="129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</w:tc>
        <w:tc>
          <w:tcPr>
            <w:tcW w:w="79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„Fantezii din hârtie”</w:t>
            </w:r>
          </w:p>
        </w:tc>
        <w:tc>
          <w:tcPr>
            <w:tcW w:w="2835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muncii în echipă;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imaginaţieişi a abilităţilor practice.</w:t>
            </w:r>
          </w:p>
        </w:tc>
        <w:tc>
          <w:tcPr>
            <w:tcW w:w="1701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practică</w:t>
            </w:r>
          </w:p>
        </w:tc>
        <w:tc>
          <w:tcPr>
            <w:tcW w:w="1559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Tapalagă Camelia</w:t>
            </w:r>
          </w:p>
        </w:tc>
        <w:tc>
          <w:tcPr>
            <w:tcW w:w="2126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II-a A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expoziţie</w:t>
            </w:r>
          </w:p>
          <w:p w:rsidR="009935AB" w:rsidRPr="00723F00" w:rsidRDefault="009935AB" w:rsidP="00B93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</w:tbl>
    <w:p w:rsidR="009935AB" w:rsidRPr="00FC1D50" w:rsidRDefault="009935AB" w:rsidP="00FC1D50">
      <w:pPr>
        <w:tabs>
          <w:tab w:val="left" w:pos="6240"/>
        </w:tabs>
        <w:rPr>
          <w:b/>
          <w:sz w:val="28"/>
          <w:szCs w:val="28"/>
        </w:rPr>
      </w:pPr>
      <w:r w:rsidRPr="00FC1D50">
        <w:rPr>
          <w:b/>
          <w:sz w:val="28"/>
          <w:szCs w:val="28"/>
        </w:rPr>
        <w:t>CLASA a III-a B</w:t>
      </w:r>
    </w:p>
    <w:p w:rsidR="009935AB" w:rsidRDefault="009935AB" w:rsidP="00FC1D50">
      <w:pPr>
        <w:tabs>
          <w:tab w:val="left" w:pos="1065"/>
        </w:tabs>
      </w:pPr>
      <w:r>
        <w:tab/>
      </w: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939"/>
        <w:gridCol w:w="1001"/>
        <w:gridCol w:w="2041"/>
        <w:gridCol w:w="2927"/>
        <w:gridCol w:w="1493"/>
        <w:gridCol w:w="1533"/>
        <w:gridCol w:w="1541"/>
        <w:gridCol w:w="2187"/>
      </w:tblGrid>
      <w:tr w:rsidR="009935AB" w:rsidRPr="00723F00">
        <w:tc>
          <w:tcPr>
            <w:tcW w:w="1296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9935AB" w:rsidRPr="00723F00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III-a B</w:t>
            </w:r>
          </w:p>
        </w:tc>
        <w:tc>
          <w:tcPr>
            <w:tcW w:w="100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,,O scoala mai curata”</w:t>
            </w:r>
          </w:p>
        </w:tc>
        <w:tc>
          <w:tcPr>
            <w:tcW w:w="292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aptitudinilor practice si constientizarea importantei pastrarii unui mediu curat-sanatos.</w:t>
            </w:r>
          </w:p>
        </w:tc>
        <w:tc>
          <w:tcPr>
            <w:tcW w:w="149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Act.de ecologizare</w:t>
            </w:r>
          </w:p>
        </w:tc>
        <w:tc>
          <w:tcPr>
            <w:tcW w:w="153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Inv.Petric Geanina</w:t>
            </w:r>
          </w:p>
        </w:tc>
        <w:tc>
          <w:tcPr>
            <w:tcW w:w="15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040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clasa;</w:t>
            </w:r>
          </w:p>
          <w:p w:rsidR="009935AB" w:rsidRPr="00723F00" w:rsidRDefault="009935AB" w:rsidP="006040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Curtea scolii si imprejurimi</w:t>
            </w:r>
          </w:p>
        </w:tc>
        <w:tc>
          <w:tcPr>
            <w:tcW w:w="2187" w:type="dxa"/>
          </w:tcPr>
          <w:p w:rsidR="009935AB" w:rsidRPr="00723F00" w:rsidRDefault="009935AB" w:rsidP="006040EF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III-a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100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,,Micii pietoni”</w:t>
            </w:r>
          </w:p>
        </w:tc>
        <w:tc>
          <w:tcPr>
            <w:tcW w:w="292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Insusirea regulilor de circulatie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Formarea deprinderilor de a circula corect</w:t>
            </w:r>
          </w:p>
        </w:tc>
        <w:tc>
          <w:tcPr>
            <w:tcW w:w="149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Drumetie</w:t>
            </w:r>
          </w:p>
        </w:tc>
        <w:tc>
          <w:tcPr>
            <w:tcW w:w="153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Inv.Petric Geanina</w:t>
            </w:r>
          </w:p>
        </w:tc>
        <w:tc>
          <w:tcPr>
            <w:tcW w:w="15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Agent politie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clasa si imprejurimile scolii</w:t>
            </w:r>
          </w:p>
        </w:tc>
        <w:tc>
          <w:tcPr>
            <w:tcW w:w="218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Chestionare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III-a B</w:t>
            </w:r>
          </w:p>
        </w:tc>
        <w:tc>
          <w:tcPr>
            <w:tcW w:w="100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,,Drumul painii”</w:t>
            </w:r>
          </w:p>
        </w:tc>
        <w:tc>
          <w:tcPr>
            <w:tcW w:w="292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Insusirea etapelor de realizare a painii si a normelor de igiena din fabrica de paine</w:t>
            </w:r>
          </w:p>
        </w:tc>
        <w:tc>
          <w:tcPr>
            <w:tcW w:w="1493" w:type="dxa"/>
          </w:tcPr>
          <w:p w:rsidR="009935AB" w:rsidRPr="00723F00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Vizita</w:t>
            </w:r>
          </w:p>
        </w:tc>
        <w:tc>
          <w:tcPr>
            <w:tcW w:w="153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Inv. Petric Geanina</w:t>
            </w:r>
          </w:p>
        </w:tc>
        <w:tc>
          <w:tcPr>
            <w:tcW w:w="15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Brutaria din cartier</w:t>
            </w:r>
          </w:p>
        </w:tc>
        <w:tc>
          <w:tcPr>
            <w:tcW w:w="218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Desene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III-a B</w:t>
            </w:r>
          </w:p>
        </w:tc>
        <w:tc>
          <w:tcPr>
            <w:tcW w:w="100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,,Petit chef”</w:t>
            </w:r>
          </w:p>
        </w:tc>
        <w:tc>
          <w:tcPr>
            <w:tcW w:w="2927" w:type="dxa"/>
          </w:tcPr>
          <w:p w:rsidR="009935AB" w:rsidRPr="00723F00" w:rsidRDefault="009935AB" w:rsidP="006040EF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aptitudinilor practic-gospodaresti</w:t>
            </w:r>
          </w:p>
        </w:tc>
        <w:tc>
          <w:tcPr>
            <w:tcW w:w="149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Act.practica</w:t>
            </w:r>
          </w:p>
        </w:tc>
        <w:tc>
          <w:tcPr>
            <w:tcW w:w="153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Inv.Petric Geanina</w:t>
            </w:r>
          </w:p>
        </w:tc>
        <w:tc>
          <w:tcPr>
            <w:tcW w:w="15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Parintii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18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Fografii</w:t>
            </w:r>
          </w:p>
        </w:tc>
      </w:tr>
      <w:tr w:rsidR="009935AB" w:rsidRPr="00723F00">
        <w:tc>
          <w:tcPr>
            <w:tcW w:w="129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III-a B</w:t>
            </w:r>
          </w:p>
        </w:tc>
        <w:tc>
          <w:tcPr>
            <w:tcW w:w="100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Meseria de pompier</w:t>
            </w:r>
          </w:p>
        </w:tc>
        <w:tc>
          <w:tcPr>
            <w:tcW w:w="292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Insusireacunostintelor legate de meseria de pompier</w:t>
            </w:r>
          </w:p>
        </w:tc>
        <w:tc>
          <w:tcPr>
            <w:tcW w:w="149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Vizita</w:t>
            </w:r>
          </w:p>
        </w:tc>
        <w:tc>
          <w:tcPr>
            <w:tcW w:w="1533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Inv.Petric Geanina</w:t>
            </w:r>
          </w:p>
        </w:tc>
        <w:tc>
          <w:tcPr>
            <w:tcW w:w="1541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Unitatea de pompieri</w:t>
            </w:r>
          </w:p>
        </w:tc>
        <w:tc>
          <w:tcPr>
            <w:tcW w:w="218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Chestionar</w:t>
            </w:r>
          </w:p>
        </w:tc>
      </w:tr>
    </w:tbl>
    <w:p w:rsidR="009935AB" w:rsidRDefault="009935AB" w:rsidP="00FC1D50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FC1D50">
      <w:pPr>
        <w:tabs>
          <w:tab w:val="left" w:pos="1065"/>
        </w:tabs>
        <w:rPr>
          <w:rFonts w:ascii="Times New Roman" w:hAnsi="Times New Roman"/>
          <w:b/>
          <w:sz w:val="24"/>
          <w:szCs w:val="24"/>
        </w:rPr>
      </w:pPr>
    </w:p>
    <w:p w:rsidR="009935AB" w:rsidRDefault="009935AB" w:rsidP="00FC1D50">
      <w:pPr>
        <w:tabs>
          <w:tab w:val="left" w:pos="1065"/>
        </w:tabs>
      </w:pPr>
    </w:p>
    <w:p w:rsidR="009935AB" w:rsidRDefault="009935AB" w:rsidP="00C852CA"/>
    <w:p w:rsidR="009935AB" w:rsidRPr="00AB01A7" w:rsidRDefault="009935AB" w:rsidP="00AB01A7">
      <w:pPr>
        <w:tabs>
          <w:tab w:val="left" w:pos="5340"/>
        </w:tabs>
        <w:rPr>
          <w:b/>
          <w:sz w:val="28"/>
          <w:szCs w:val="28"/>
        </w:rPr>
      </w:pPr>
      <w:r>
        <w:tab/>
      </w:r>
      <w:r w:rsidRPr="00FC1D50">
        <w:rPr>
          <w:b/>
          <w:sz w:val="28"/>
          <w:szCs w:val="28"/>
        </w:rPr>
        <w:t>CLASA a IV-a A</w:t>
      </w: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7"/>
        <w:gridCol w:w="938"/>
        <w:gridCol w:w="998"/>
        <w:gridCol w:w="2038"/>
        <w:gridCol w:w="2918"/>
        <w:gridCol w:w="1493"/>
        <w:gridCol w:w="1532"/>
        <w:gridCol w:w="1563"/>
        <w:gridCol w:w="2181"/>
      </w:tblGrid>
      <w:tr w:rsidR="009935AB" w:rsidRPr="00723F00">
        <w:tc>
          <w:tcPr>
            <w:tcW w:w="1296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AB01A7" w:rsidRDefault="009935AB" w:rsidP="00AB01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InvitațiLocul desfășurării</w:t>
            </w:r>
          </w:p>
        </w:tc>
        <w:tc>
          <w:tcPr>
            <w:tcW w:w="2187" w:type="dxa"/>
          </w:tcPr>
          <w:p w:rsidR="009935AB" w:rsidRPr="001D3FAD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001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8- 12</w:t>
            </w:r>
          </w:p>
        </w:tc>
        <w:tc>
          <w:tcPr>
            <w:tcW w:w="2041" w:type="dxa"/>
          </w:tcPr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036F">
              <w:rPr>
                <w:rFonts w:ascii="Times New Roman" w:hAnsi="Times New Roman"/>
                <w:b/>
                <w:sz w:val="24"/>
                <w:szCs w:val="24"/>
              </w:rPr>
              <w:t>Şcolar fără ghiozdan</w:t>
            </w:r>
          </w:p>
        </w:tc>
        <w:tc>
          <w:tcPr>
            <w:tcW w:w="2927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dobândir</w:t>
            </w:r>
            <w:r w:rsidRPr="004F0160">
              <w:rPr>
                <w:rFonts w:ascii="Times New Roman" w:hAnsi="Times New Roman"/>
                <w:sz w:val="24"/>
                <w:szCs w:val="24"/>
              </w:rPr>
              <w:t>ea spiritului de competiție,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dezvoltarea atitudini copiilor spre spontaneitate și spirit </w:t>
            </w:r>
            <w:r w:rsidRPr="004F0160">
              <w:rPr>
                <w:rFonts w:ascii="Times New Roman" w:hAnsi="Times New Roman"/>
                <w:sz w:val="24"/>
                <w:szCs w:val="24"/>
              </w:rPr>
              <w:t>de inițiativă</w:t>
            </w:r>
          </w:p>
        </w:tc>
        <w:tc>
          <w:tcPr>
            <w:tcW w:w="1493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jocuri logice / de cultură generală</w:t>
            </w:r>
          </w:p>
        </w:tc>
        <w:tc>
          <w:tcPr>
            <w:tcW w:w="1533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9935AB" w:rsidRPr="003D13B0" w:rsidRDefault="009935AB" w:rsidP="006040EF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001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8- 12</w:t>
            </w:r>
          </w:p>
        </w:tc>
        <w:tc>
          <w:tcPr>
            <w:tcW w:w="2041" w:type="dxa"/>
          </w:tcPr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036F">
              <w:rPr>
                <w:rFonts w:ascii="Times New Roman" w:hAnsi="Times New Roman"/>
                <w:b/>
                <w:sz w:val="24"/>
                <w:szCs w:val="24"/>
              </w:rPr>
              <w:t>Vizionare de filme</w:t>
            </w:r>
          </w:p>
        </w:tc>
        <w:tc>
          <w:tcPr>
            <w:tcW w:w="2927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dezvoltarea armonioasă a copilului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-încurajarea copiilor să  citească  pentru  a intra in lumea  vrăjită a poveștilor</w:t>
            </w:r>
          </w:p>
        </w:tc>
        <w:tc>
          <w:tcPr>
            <w:tcW w:w="1493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activitate pentru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 xml:space="preserve"> dezvoltarea imaginaţieişi a abilităţilor de comunicare</w:t>
            </w:r>
          </w:p>
        </w:tc>
        <w:tc>
          <w:tcPr>
            <w:tcW w:w="1533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1296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001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8- 13</w:t>
            </w:r>
          </w:p>
        </w:tc>
        <w:tc>
          <w:tcPr>
            <w:tcW w:w="2041" w:type="dxa"/>
          </w:tcPr>
          <w:p w:rsidR="009935AB" w:rsidRPr="001D036F" w:rsidRDefault="009935AB" w:rsidP="00604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D036F">
              <w:rPr>
                <w:rFonts w:ascii="Times New Roman" w:hAnsi="Times New Roman"/>
                <w:b/>
                <w:sz w:val="24"/>
                <w:szCs w:val="24"/>
              </w:rPr>
              <w:t>Drumetie:</w:t>
            </w:r>
          </w:p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036F">
              <w:rPr>
                <w:rFonts w:ascii="Times New Roman" w:hAnsi="Times New Roman"/>
                <w:b/>
                <w:sz w:val="24"/>
                <w:szCs w:val="24"/>
              </w:rPr>
              <w:t xml:space="preserve">,,Să ne cunoastem  împrejurimile </w:t>
            </w: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orașului”</w:t>
            </w:r>
          </w:p>
        </w:tc>
        <w:tc>
          <w:tcPr>
            <w:tcW w:w="2927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să dobândească cunoştinţe noi;</w:t>
            </w:r>
          </w:p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 să acumuleze abilităţi de orientare pe hartă;</w:t>
            </w:r>
          </w:p>
          <w:p w:rsidR="009935AB" w:rsidRPr="00AB01A7" w:rsidRDefault="009935AB" w:rsidP="00AB01A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-să –şi cunoască localitatea din care face parte;</w:t>
            </w:r>
          </w:p>
        </w:tc>
        <w:tc>
          <w:tcPr>
            <w:tcW w:w="1493" w:type="dxa"/>
          </w:tcPr>
          <w:p w:rsidR="009935AB" w:rsidRPr="003D13B0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 de recreere-drumeț</w:t>
            </w:r>
            <w:r w:rsidRPr="004F0160">
              <w:rPr>
                <w:rFonts w:ascii="Times New Roman" w:hAnsi="Times New Roman"/>
                <w:sz w:val="24"/>
                <w:szCs w:val="24"/>
              </w:rPr>
              <w:t>ie</w:t>
            </w:r>
          </w:p>
        </w:tc>
        <w:tc>
          <w:tcPr>
            <w:tcW w:w="1533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Dealul Lia</w:t>
            </w:r>
          </w:p>
        </w:tc>
        <w:tc>
          <w:tcPr>
            <w:tcW w:w="2187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-Album foto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1296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001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“</w:t>
            </w:r>
            <w:r w:rsidRPr="001D036F">
              <w:rPr>
                <w:rFonts w:ascii="Times New Roman" w:hAnsi="Times New Roman"/>
                <w:b/>
                <w:sz w:val="24"/>
                <w:szCs w:val="24"/>
              </w:rPr>
              <w:t>Primăvară în sufletul tuturor ”</w:t>
            </w:r>
          </w:p>
        </w:tc>
        <w:tc>
          <w:tcPr>
            <w:tcW w:w="2927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dezvoltarea int</w:t>
            </w:r>
            <w:r>
              <w:rPr>
                <w:rFonts w:ascii="Times New Roman" w:hAnsi="Times New Roman"/>
                <w:sz w:val="24"/>
                <w:szCs w:val="24"/>
              </w:rPr>
              <w:t>eresului fata de tradițiile românilor si a locuitorilor din orașul</w:t>
            </w:r>
            <w:r w:rsidRPr="004F0160">
              <w:rPr>
                <w:rFonts w:ascii="Times New Roman" w:hAnsi="Times New Roman"/>
                <w:sz w:val="24"/>
                <w:szCs w:val="24"/>
              </w:rPr>
              <w:t xml:space="preserve"> lor;</w:t>
            </w:r>
          </w:p>
          <w:p w:rsidR="009935AB" w:rsidRPr="00B25FA7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-cunoașterea de către elevi a însemnătății sărbătorii Pascale;</w:t>
            </w:r>
          </w:p>
        </w:tc>
        <w:tc>
          <w:tcPr>
            <w:tcW w:w="1493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activitate culturală-tradiții si obiceiuri la români</w:t>
            </w:r>
          </w:p>
        </w:tc>
        <w:tc>
          <w:tcPr>
            <w:tcW w:w="1533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B25FA7" w:rsidRDefault="009935AB" w:rsidP="00604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-Expoziție cu lucrările realizate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D05F3D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F3D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001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8 - 12</w:t>
            </w:r>
          </w:p>
        </w:tc>
        <w:tc>
          <w:tcPr>
            <w:tcW w:w="2041" w:type="dxa"/>
          </w:tcPr>
          <w:p w:rsidR="009935AB" w:rsidRPr="001D036F" w:rsidRDefault="009935AB" w:rsidP="00604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D036F">
              <w:rPr>
                <w:rFonts w:ascii="Times New Roman" w:hAnsi="Times New Roman"/>
                <w:b/>
                <w:sz w:val="24"/>
                <w:szCs w:val="24"/>
              </w:rPr>
              <w:t>Ecologizarea zonei:</w:t>
            </w:r>
          </w:p>
          <w:p w:rsidR="009935AB" w:rsidRPr="001D3FAD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036F">
              <w:rPr>
                <w:rFonts w:ascii="Times New Roman" w:hAnsi="Times New Roman"/>
                <w:b/>
                <w:sz w:val="24"/>
                <w:szCs w:val="24"/>
              </w:rPr>
              <w:t>„E curat si frumos in jurul meu !”</w:t>
            </w:r>
          </w:p>
        </w:tc>
        <w:tc>
          <w:tcPr>
            <w:tcW w:w="2927" w:type="dxa"/>
          </w:tcPr>
          <w:p w:rsidR="009935AB" w:rsidRPr="004F0160" w:rsidRDefault="009935AB" w:rsidP="006040EF">
            <w:pPr>
              <w:pStyle w:val="NoSpacing"/>
              <w:rPr>
                <w:rFonts w:ascii="Times New Roman" w:eastAsia="TimesNewRoman" w:hAnsi="Times New Roman"/>
                <w:color w:val="000000"/>
                <w:sz w:val="24"/>
                <w:szCs w:val="24"/>
              </w:rPr>
            </w:pPr>
            <w:r w:rsidRPr="004F0160">
              <w:rPr>
                <w:rFonts w:ascii="Times New Roman" w:eastAsia="TimesNewRoman" w:hAnsi="Times New Roman"/>
                <w:color w:val="000000"/>
                <w:sz w:val="24"/>
                <w:szCs w:val="24"/>
              </w:rPr>
              <w:t>- formarea şi cultivarea interesului pentru infrumusetarea  zonei</w:t>
            </w:r>
          </w:p>
          <w:p w:rsidR="009935AB" w:rsidRPr="00AB01A7" w:rsidRDefault="009935AB" w:rsidP="00AB01A7">
            <w:pPr>
              <w:pStyle w:val="NoSpacing"/>
              <w:rPr>
                <w:rFonts w:ascii="Times New Roman" w:eastAsia="TimesNewRoman" w:hAnsi="Times New Roman"/>
                <w:color w:val="000000"/>
                <w:sz w:val="24"/>
                <w:szCs w:val="24"/>
              </w:rPr>
            </w:pPr>
            <w:r w:rsidRPr="004F0160">
              <w:rPr>
                <w:rFonts w:ascii="Times New Roman" w:eastAsia="TimesNewRoman" w:hAnsi="Times New Roman"/>
                <w:color w:val="000000"/>
                <w:sz w:val="24"/>
                <w:szCs w:val="24"/>
              </w:rPr>
              <w:t xml:space="preserve"> -formarea şi cultivarea interesului pentru  sănătate;</w:t>
            </w:r>
          </w:p>
        </w:tc>
        <w:tc>
          <w:tcPr>
            <w:tcW w:w="1493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amenajarea spatiului verde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-activitate ecologică</w:t>
            </w:r>
          </w:p>
        </w:tc>
        <w:tc>
          <w:tcPr>
            <w:tcW w:w="1533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9935AB" w:rsidRPr="004F0160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Acordare de diplome grupului care a strans cele mai multe gunoaie</w:t>
            </w:r>
          </w:p>
          <w:p w:rsidR="009935AB" w:rsidRPr="003D13B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160">
              <w:rPr>
                <w:rFonts w:ascii="Times New Roman" w:hAnsi="Times New Roman"/>
                <w:sz w:val="24"/>
                <w:szCs w:val="24"/>
              </w:rPr>
              <w:t>-Fotografii</w:t>
            </w:r>
          </w:p>
        </w:tc>
      </w:tr>
    </w:tbl>
    <w:p w:rsidR="009935AB" w:rsidRDefault="009935AB" w:rsidP="00AB01A7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AB01A7">
      <w:pPr>
        <w:tabs>
          <w:tab w:val="left" w:pos="5745"/>
        </w:tabs>
        <w:ind w:firstLine="708"/>
        <w:rPr>
          <w:rFonts w:ascii="Times New Roman" w:hAnsi="Times New Roman"/>
          <w:b/>
          <w:sz w:val="24"/>
          <w:szCs w:val="24"/>
        </w:rPr>
      </w:pPr>
    </w:p>
    <w:p w:rsidR="009935AB" w:rsidRPr="00AB01A7" w:rsidRDefault="009935AB" w:rsidP="00AB01A7">
      <w:pPr>
        <w:tabs>
          <w:tab w:val="left" w:pos="5745"/>
        </w:tabs>
        <w:ind w:firstLine="708"/>
        <w:rPr>
          <w:b/>
          <w:sz w:val="28"/>
          <w:szCs w:val="28"/>
        </w:rPr>
      </w:pPr>
      <w:r>
        <w:tab/>
      </w:r>
      <w:r w:rsidRPr="00AB01A7">
        <w:rPr>
          <w:b/>
          <w:sz w:val="28"/>
          <w:szCs w:val="28"/>
        </w:rPr>
        <w:t>CLASA a IV-a B</w:t>
      </w:r>
    </w:p>
    <w:tbl>
      <w:tblPr>
        <w:tblW w:w="1475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96"/>
        <w:gridCol w:w="1086"/>
        <w:gridCol w:w="795"/>
        <w:gridCol w:w="1936"/>
        <w:gridCol w:w="3147"/>
        <w:gridCol w:w="1389"/>
        <w:gridCol w:w="1559"/>
        <w:gridCol w:w="2126"/>
        <w:gridCol w:w="1418"/>
      </w:tblGrid>
      <w:tr w:rsidR="009935AB" w:rsidRPr="00723F00">
        <w:tc>
          <w:tcPr>
            <w:tcW w:w="1296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86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95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36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147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389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9935AB" w:rsidRPr="003B1F72" w:rsidRDefault="009935AB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-a B</w:t>
            </w:r>
          </w:p>
        </w:tc>
        <w:tc>
          <w:tcPr>
            <w:tcW w:w="795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„Cinema la şcoală”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deprinderii de vizionare în colectiv a unui film;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cultivarea interesului pentru artă.</w:t>
            </w:r>
          </w:p>
        </w:tc>
        <w:tc>
          <w:tcPr>
            <w:tcW w:w="138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culturală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Coza Ionel</w:t>
            </w:r>
          </w:p>
        </w:tc>
        <w:tc>
          <w:tcPr>
            <w:tcW w:w="212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IV-aB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multifuncţională</w:t>
            </w:r>
          </w:p>
        </w:tc>
        <w:tc>
          <w:tcPr>
            <w:tcW w:w="1418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dramatizări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-a B</w:t>
            </w:r>
          </w:p>
        </w:tc>
        <w:tc>
          <w:tcPr>
            <w:tcW w:w="795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Vizită la Muzeul Etnografic Crişcior</w:t>
            </w:r>
          </w:p>
        </w:tc>
        <w:tc>
          <w:tcPr>
            <w:tcW w:w="314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cultivarea sentimentului de respect pentru frumuseţileculturale ale neamului;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exersarea conduitei într-o situaţie specifică.</w:t>
            </w:r>
          </w:p>
        </w:tc>
        <w:tc>
          <w:tcPr>
            <w:tcW w:w="138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vizită</w:t>
            </w:r>
          </w:p>
        </w:tc>
        <w:tc>
          <w:tcPr>
            <w:tcW w:w="155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Coza Ionel</w:t>
            </w:r>
          </w:p>
        </w:tc>
        <w:tc>
          <w:tcPr>
            <w:tcW w:w="212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Crişcior</w:t>
            </w:r>
          </w:p>
        </w:tc>
        <w:tc>
          <w:tcPr>
            <w:tcW w:w="1418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-a B</w:t>
            </w:r>
          </w:p>
        </w:tc>
        <w:tc>
          <w:tcPr>
            <w:tcW w:w="795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Masterchef</w:t>
            </w:r>
            <w:r w:rsidRPr="003B1F72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  <w:tc>
          <w:tcPr>
            <w:tcW w:w="3147" w:type="dxa"/>
            <w:vAlign w:val="center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dezvoltarea muncii în echipă;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dezvoltarea deprinderilor practic-gospodăreşti;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- achiziţionarea unor competenţeşi atitudini igienice corecte.</w:t>
            </w:r>
          </w:p>
        </w:tc>
        <w:tc>
          <w:tcPr>
            <w:tcW w:w="1389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culinar pe echipe</w:t>
            </w:r>
          </w:p>
        </w:tc>
        <w:tc>
          <w:tcPr>
            <w:tcW w:w="155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Coza Ionel</w:t>
            </w:r>
          </w:p>
        </w:tc>
        <w:tc>
          <w:tcPr>
            <w:tcW w:w="212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IV-aB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9935AB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degustare de produse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129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-a B</w:t>
            </w:r>
          </w:p>
        </w:tc>
        <w:tc>
          <w:tcPr>
            <w:tcW w:w="795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Drumeţie pe Dealul Lia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9935AB" w:rsidRPr="00D02804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D0280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manifestarea</w:t>
            </w:r>
            <w:r w:rsidRPr="00D02804">
              <w:rPr>
                <w:rFonts w:ascii="Times New Roman" w:hAnsi="Times New Roman"/>
                <w:sz w:val="24"/>
                <w:szCs w:val="24"/>
              </w:rPr>
              <w:t xml:space="preserve"> interes</w:t>
            </w:r>
            <w:r>
              <w:rPr>
                <w:rFonts w:ascii="Times New Roman" w:hAnsi="Times New Roman"/>
                <w:sz w:val="24"/>
                <w:szCs w:val="24"/>
              </w:rPr>
              <w:t>ului</w:t>
            </w:r>
            <w:r w:rsidRPr="00D02804">
              <w:rPr>
                <w:rFonts w:ascii="Times New Roman" w:hAnsi="Times New Roman"/>
                <w:sz w:val="24"/>
                <w:szCs w:val="24"/>
              </w:rPr>
              <w:t xml:space="preserve"> pentru cunoașterea mediului înconjurător</w:t>
            </w:r>
          </w:p>
          <w:p w:rsidR="009935AB" w:rsidRPr="00D02804" w:rsidRDefault="009935AB" w:rsidP="006040E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D0280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conștientizarea rolului naturii</w:t>
            </w:r>
            <w:r w:rsidRPr="00D02804">
              <w:rPr>
                <w:rFonts w:ascii="Times New Roman" w:hAnsi="Times New Roman"/>
                <w:sz w:val="24"/>
                <w:szCs w:val="24"/>
              </w:rPr>
              <w:t xml:space="preserve"> în viața omului</w:t>
            </w:r>
          </w:p>
          <w:p w:rsidR="009935AB" w:rsidRPr="003B1F72" w:rsidRDefault="009935AB" w:rsidP="00AB01A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instituirea unor</w:t>
            </w:r>
            <w:r w:rsidRPr="00D02804">
              <w:rPr>
                <w:rFonts w:ascii="Times New Roman" w:hAnsi="Times New Roman"/>
                <w:sz w:val="24"/>
                <w:szCs w:val="24"/>
              </w:rPr>
              <w:t xml:space="preserve"> norme de </w:t>
            </w:r>
            <w:r>
              <w:rPr>
                <w:rFonts w:ascii="Times New Roman" w:hAnsi="Times New Roman"/>
                <w:sz w:val="24"/>
                <w:szCs w:val="24"/>
              </w:rPr>
              <w:t>protecție și conservare a naturii</w:t>
            </w:r>
          </w:p>
        </w:tc>
        <w:tc>
          <w:tcPr>
            <w:tcW w:w="138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drumeţie</w:t>
            </w:r>
          </w:p>
        </w:tc>
        <w:tc>
          <w:tcPr>
            <w:tcW w:w="155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Coza Ionel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IV-aB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Dealul Lia</w:t>
            </w:r>
          </w:p>
        </w:tc>
        <w:tc>
          <w:tcPr>
            <w:tcW w:w="1418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postere</w:t>
            </w:r>
          </w:p>
        </w:tc>
      </w:tr>
      <w:tr w:rsidR="009935AB" w:rsidRPr="00723F00">
        <w:trPr>
          <w:trHeight w:val="197"/>
        </w:trPr>
        <w:tc>
          <w:tcPr>
            <w:tcW w:w="129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6" w:type="dxa"/>
          </w:tcPr>
          <w:p w:rsidR="009935AB" w:rsidRPr="003B1F72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F72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  <w:r w:rsidRPr="003B1F72">
              <w:rPr>
                <w:rFonts w:ascii="Times New Roman" w:hAnsi="Times New Roman"/>
                <w:sz w:val="24"/>
                <w:szCs w:val="24"/>
              </w:rPr>
              <w:t>-a B</w:t>
            </w:r>
          </w:p>
        </w:tc>
        <w:tc>
          <w:tcPr>
            <w:tcW w:w="795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193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Sportul este sănătate!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dezvoltarea deprinderilor sportive elementare;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respectarea unui regulament sportiv;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- manifestarea fairplayului în timpul jocului.</w:t>
            </w:r>
          </w:p>
        </w:tc>
        <w:tc>
          <w:tcPr>
            <w:tcW w:w="138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activitate sportivă</w:t>
            </w:r>
          </w:p>
        </w:tc>
        <w:tc>
          <w:tcPr>
            <w:tcW w:w="1559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Coza Ionel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Lazăr Claudiu</w:t>
            </w:r>
          </w:p>
        </w:tc>
        <w:tc>
          <w:tcPr>
            <w:tcW w:w="2126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elevii clasei a IV-aB</w:t>
            </w:r>
          </w:p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terenul de sport</w:t>
            </w:r>
          </w:p>
        </w:tc>
        <w:tc>
          <w:tcPr>
            <w:tcW w:w="1418" w:type="dxa"/>
          </w:tcPr>
          <w:p w:rsidR="009935AB" w:rsidRPr="00723F00" w:rsidRDefault="009935AB" w:rsidP="00604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</w:tbl>
    <w:p w:rsidR="009935AB" w:rsidRDefault="009935AB" w:rsidP="001527B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935AB" w:rsidRDefault="009935AB" w:rsidP="001527B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tab/>
      </w:r>
    </w:p>
    <w:p w:rsidR="009935AB" w:rsidRPr="009C4CB5" w:rsidRDefault="009935AB" w:rsidP="009C4CB5">
      <w:pPr>
        <w:tabs>
          <w:tab w:val="left" w:pos="5955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CAPITOLUL III -  CICLUL GIMNAZIAL</w:t>
      </w:r>
    </w:p>
    <w:p w:rsidR="009935AB" w:rsidRPr="001527B0" w:rsidRDefault="009935AB" w:rsidP="009C4CB5">
      <w:pPr>
        <w:jc w:val="center"/>
        <w:rPr>
          <w:b/>
          <w:sz w:val="28"/>
          <w:szCs w:val="28"/>
        </w:rPr>
      </w:pPr>
      <w:r w:rsidRPr="001527B0">
        <w:rPr>
          <w:b/>
          <w:sz w:val="28"/>
          <w:szCs w:val="28"/>
        </w:rPr>
        <w:t>CLASA a V-a A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850"/>
        <w:gridCol w:w="709"/>
        <w:gridCol w:w="1843"/>
        <w:gridCol w:w="2835"/>
        <w:gridCol w:w="1701"/>
        <w:gridCol w:w="1701"/>
        <w:gridCol w:w="1842"/>
        <w:gridCol w:w="1843"/>
      </w:tblGrid>
      <w:tr w:rsidR="009935AB" w:rsidRPr="00723F00">
        <w:tc>
          <w:tcPr>
            <w:tcW w:w="851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50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835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842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85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18.04.2016</w:t>
            </w:r>
          </w:p>
        </w:tc>
        <w:tc>
          <w:tcPr>
            <w:tcW w:w="85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V- a A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,,PĂDUREA NE DĂ VIAŢĂ,,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Formarea unei atitudini ecologice, responsabile prin exersarea unor deprinderi de ingrijire si ocrotire a mediului; Activitati de ecologizare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Excursie drumeție pe dealul „Lia”</w:t>
            </w:r>
          </w:p>
          <w:p w:rsidR="009935AB" w:rsidRPr="00723F00" w:rsidRDefault="009935AB" w:rsidP="00D05191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Drumeție Ruda Brad</w:t>
            </w: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Activitate de 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educatie ecologica si protectia mediului</w:t>
            </w: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Prof. Diriginte  clasa a V-a 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Oprea Gianina </w:t>
            </w:r>
          </w:p>
        </w:tc>
        <w:tc>
          <w:tcPr>
            <w:tcW w:w="1842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Drumeție pe dealul Lia</w:t>
            </w:r>
          </w:p>
          <w:p w:rsidR="009935AB" w:rsidRPr="00723F00" w:rsidRDefault="009935AB" w:rsidP="00F93FA8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Stan Codruț</w:t>
            </w:r>
          </w:p>
          <w:p w:rsidR="009935AB" w:rsidRPr="00723F00" w:rsidRDefault="009935AB" w:rsidP="00F93FA8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Stan Daniela</w:t>
            </w: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Prezentarippt</w:t>
            </w:r>
          </w:p>
        </w:tc>
      </w:tr>
      <w:tr w:rsidR="009935AB" w:rsidRPr="00723F00">
        <w:tc>
          <w:tcPr>
            <w:tcW w:w="85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19.04.2016</w:t>
            </w:r>
          </w:p>
        </w:tc>
        <w:tc>
          <w:tcPr>
            <w:tcW w:w="85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V- a A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FILMUL S.F. –între adevăr si legendă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83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Dezvoltarea respectului pentru valorile universale;</w:t>
            </w:r>
          </w:p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Dezvoltarea gustului estetic si a dorintei de aprofundare a fenomenului istoric stiintific;</w:t>
            </w: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Vizionare de filme;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Dezbateri pe diverse teme;</w:t>
            </w: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Prof. Diriginte  clasa a V-a 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Oprea Gianina</w:t>
            </w:r>
          </w:p>
        </w:tc>
        <w:tc>
          <w:tcPr>
            <w:tcW w:w="1842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Activitate în colaborare cu Biblioteca Municipală,,Gh. Pârvu” Brad</w:t>
            </w: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Concurs</w:t>
            </w:r>
          </w:p>
        </w:tc>
      </w:tr>
      <w:tr w:rsidR="009935AB" w:rsidRPr="00723F00">
        <w:tc>
          <w:tcPr>
            <w:tcW w:w="85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20.04.2016-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22.04.2016</w:t>
            </w:r>
          </w:p>
        </w:tc>
        <w:tc>
          <w:tcPr>
            <w:tcW w:w="85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V- a A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,,SA NE CUNOASTEM TARA”</w:t>
            </w:r>
          </w:p>
        </w:tc>
        <w:tc>
          <w:tcPr>
            <w:tcW w:w="283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Excursie la Turda, Sighetul Marmaţiei, Bistriţa.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Excursia scolara-modalitate de dobândire de noi cunostinte referitoare la tinutul incarcat de frumusete si istorie, Maramureşul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Cultivarea sentimentului de mândrie natională; vizitarea celor mai importante obiective turistice de pe ruta respectivă </w:t>
            </w:r>
          </w:p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Prof. Diriginte  clasa a V-a 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Oprea Gianina</w:t>
            </w:r>
          </w:p>
        </w:tc>
        <w:tc>
          <w:tcPr>
            <w:tcW w:w="1842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Clasele VA, VIA –VIIA, B, VIII B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Oprea Gianina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Oancea Tudor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Dose Ana Maria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Faur Mirela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Letea Irina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843" w:type="dxa"/>
          </w:tcPr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Pliant</w:t>
            </w:r>
          </w:p>
        </w:tc>
      </w:tr>
    </w:tbl>
    <w:p w:rsidR="009935AB" w:rsidRPr="009C4CB5" w:rsidRDefault="009935AB" w:rsidP="00C852CA">
      <w:pPr>
        <w:jc w:val="both"/>
        <w:rPr>
          <w:b/>
          <w:sz w:val="24"/>
          <w:szCs w:val="24"/>
          <w:lang w:val="it-IT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9935AB" w:rsidRPr="001527B0" w:rsidRDefault="009935AB" w:rsidP="001527B0">
      <w:pPr>
        <w:jc w:val="both"/>
        <w:rPr>
          <w:b/>
          <w:sz w:val="24"/>
          <w:szCs w:val="24"/>
          <w:lang w:val="it-IT"/>
        </w:rPr>
      </w:pPr>
      <w:r w:rsidRPr="009C4CB5">
        <w:rPr>
          <w:b/>
          <w:sz w:val="24"/>
          <w:szCs w:val="24"/>
          <w:lang w:val="it-IT"/>
        </w:rPr>
        <w:tab/>
      </w:r>
      <w:r w:rsidRPr="009C4CB5">
        <w:rPr>
          <w:b/>
          <w:sz w:val="24"/>
          <w:szCs w:val="24"/>
          <w:lang w:val="it-IT"/>
        </w:rPr>
        <w:tab/>
      </w:r>
      <w:r w:rsidRPr="009C4CB5">
        <w:rPr>
          <w:b/>
          <w:sz w:val="24"/>
          <w:szCs w:val="24"/>
          <w:lang w:val="it-IT"/>
        </w:rPr>
        <w:tab/>
      </w:r>
      <w:r w:rsidRPr="009C4CB5">
        <w:rPr>
          <w:b/>
          <w:sz w:val="24"/>
          <w:szCs w:val="24"/>
          <w:lang w:val="it-IT"/>
        </w:rPr>
        <w:tab/>
      </w:r>
      <w:r w:rsidRPr="009C4CB5">
        <w:rPr>
          <w:b/>
          <w:sz w:val="24"/>
          <w:szCs w:val="24"/>
          <w:lang w:val="it-IT"/>
        </w:rPr>
        <w:tab/>
      </w:r>
      <w:r w:rsidRPr="009C4CB5">
        <w:rPr>
          <w:b/>
          <w:sz w:val="24"/>
          <w:szCs w:val="24"/>
          <w:lang w:val="it-IT"/>
        </w:rPr>
        <w:tab/>
      </w:r>
      <w:r w:rsidRPr="009C4CB5">
        <w:rPr>
          <w:b/>
          <w:sz w:val="24"/>
          <w:szCs w:val="24"/>
          <w:lang w:val="it-IT"/>
        </w:rPr>
        <w:tab/>
      </w:r>
      <w:r w:rsidRPr="009C4CB5">
        <w:rPr>
          <w:b/>
          <w:sz w:val="24"/>
          <w:szCs w:val="24"/>
          <w:lang w:val="it-IT"/>
        </w:rPr>
        <w:tab/>
      </w:r>
    </w:p>
    <w:p w:rsidR="009935AB" w:rsidRPr="009C4CB5" w:rsidRDefault="009935AB" w:rsidP="009C4CB5">
      <w:pPr>
        <w:tabs>
          <w:tab w:val="left" w:pos="4020"/>
          <w:tab w:val="left" w:pos="4515"/>
        </w:tabs>
        <w:rPr>
          <w:b/>
          <w:sz w:val="28"/>
          <w:szCs w:val="28"/>
        </w:rPr>
      </w:pPr>
      <w:r>
        <w:tab/>
      </w:r>
      <w:r>
        <w:tab/>
      </w:r>
      <w:r w:rsidRPr="009C4CB5">
        <w:rPr>
          <w:b/>
          <w:sz w:val="28"/>
          <w:szCs w:val="28"/>
        </w:rPr>
        <w:t>CLASA a V- a B</w:t>
      </w:r>
      <w:r>
        <w:tab/>
      </w:r>
    </w:p>
    <w:p w:rsidR="009935AB" w:rsidRPr="00227E10" w:rsidRDefault="009935AB" w:rsidP="009C4CB5">
      <w:pPr>
        <w:jc w:val="center"/>
        <w:rPr>
          <w:b/>
          <w:szCs w:val="24"/>
          <w:lang w:val="it-IT"/>
        </w:rPr>
      </w:pP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939"/>
        <w:gridCol w:w="1001"/>
        <w:gridCol w:w="2041"/>
        <w:gridCol w:w="2927"/>
        <w:gridCol w:w="1493"/>
        <w:gridCol w:w="1533"/>
        <w:gridCol w:w="1541"/>
        <w:gridCol w:w="2187"/>
      </w:tblGrid>
      <w:tr w:rsidR="009935AB" w:rsidRPr="00723F00">
        <w:tc>
          <w:tcPr>
            <w:tcW w:w="1296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Va B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Atelier de creație</w:t>
            </w:r>
          </w:p>
        </w:tc>
        <w:tc>
          <w:tcPr>
            <w:tcW w:w="2927" w:type="dxa"/>
          </w:tcPr>
          <w:p w:rsidR="009935AB" w:rsidRPr="00151E96" w:rsidRDefault="009935AB" w:rsidP="00D0519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Dezvoltarea creativității, </w:t>
            </w: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 dezvoltare a capacității de creație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Faur Mirela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 sau Biblioteca Municipală</w:t>
            </w:r>
          </w:p>
        </w:tc>
        <w:tc>
          <w:tcPr>
            <w:tcW w:w="2187" w:type="dxa"/>
          </w:tcPr>
          <w:p w:rsidR="009935AB" w:rsidRPr="003D13B0" w:rsidRDefault="009935AB" w:rsidP="00D05191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Poze, creații pentru revista școlii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Va B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Drumeție-Dealu Lia</w:t>
            </w:r>
          </w:p>
        </w:tc>
        <w:tc>
          <w:tcPr>
            <w:tcW w:w="2927" w:type="dxa"/>
          </w:tcPr>
          <w:p w:rsidR="009935AB" w:rsidRPr="00151E96" w:rsidRDefault="009935AB" w:rsidP="00D0519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spiritului ecologic</w:t>
            </w: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Faur Mirela</w:t>
            </w:r>
          </w:p>
        </w:tc>
        <w:tc>
          <w:tcPr>
            <w:tcW w:w="15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Dealul Lia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 Codruț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 Daniela</w:t>
            </w:r>
          </w:p>
        </w:tc>
        <w:tc>
          <w:tcPr>
            <w:tcW w:w="218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Va B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151E96" w:rsidRDefault="009935AB" w:rsidP="00D0519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9935AB" w:rsidRPr="003D13B0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Faur Mirela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Sighetul Marmației</w:t>
            </w:r>
          </w:p>
        </w:tc>
        <w:tc>
          <w:tcPr>
            <w:tcW w:w="218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Va B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151E96" w:rsidRDefault="009935AB" w:rsidP="00D05191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151E96">
              <w:rPr>
                <w:rFonts w:ascii="Times New Roman" w:hAnsi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Faur Mirela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Sighetul Marmației</w:t>
            </w:r>
          </w:p>
        </w:tc>
        <w:tc>
          <w:tcPr>
            <w:tcW w:w="218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D05F3D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F3D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Va B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151E96" w:rsidRDefault="009935AB" w:rsidP="00D0519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Faur Mirela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Sighetul Marmației</w:t>
            </w:r>
          </w:p>
        </w:tc>
        <w:tc>
          <w:tcPr>
            <w:tcW w:w="218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</w:tbl>
    <w:p w:rsidR="009935AB" w:rsidRDefault="009935AB" w:rsidP="009C4CB5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Pr="009C4CB5" w:rsidRDefault="009935AB" w:rsidP="003B5B2F">
      <w:pPr>
        <w:jc w:val="both"/>
        <w:rPr>
          <w:b/>
          <w:sz w:val="24"/>
          <w:szCs w:val="24"/>
        </w:rPr>
      </w:pPr>
    </w:p>
    <w:p w:rsidR="009935AB" w:rsidRDefault="009935AB" w:rsidP="009C4CB5">
      <w:pPr>
        <w:rPr>
          <w:b/>
          <w:sz w:val="20"/>
          <w:szCs w:val="20"/>
        </w:rPr>
      </w:pPr>
    </w:p>
    <w:p w:rsidR="009935AB" w:rsidRDefault="009935AB" w:rsidP="009C4CB5">
      <w:pPr>
        <w:rPr>
          <w:b/>
          <w:sz w:val="20"/>
          <w:szCs w:val="20"/>
        </w:rPr>
      </w:pPr>
    </w:p>
    <w:p w:rsidR="009935AB" w:rsidRDefault="009935AB" w:rsidP="009C4CB5">
      <w:pPr>
        <w:rPr>
          <w:b/>
          <w:sz w:val="20"/>
          <w:szCs w:val="20"/>
        </w:rPr>
      </w:pPr>
    </w:p>
    <w:p w:rsidR="009935AB" w:rsidRPr="00733CDE" w:rsidRDefault="009935AB" w:rsidP="009C4CB5">
      <w:pPr>
        <w:rPr>
          <w:b/>
          <w:sz w:val="20"/>
          <w:szCs w:val="20"/>
        </w:rPr>
      </w:pPr>
    </w:p>
    <w:p w:rsidR="009935AB" w:rsidRPr="00037A2D" w:rsidRDefault="009935AB" w:rsidP="00037A2D">
      <w:pPr>
        <w:tabs>
          <w:tab w:val="left" w:pos="5340"/>
        </w:tabs>
        <w:rPr>
          <w:b/>
          <w:sz w:val="28"/>
          <w:szCs w:val="28"/>
        </w:rPr>
      </w:pPr>
      <w:r>
        <w:tab/>
      </w:r>
      <w:r w:rsidRPr="00037A2D">
        <w:rPr>
          <w:b/>
          <w:sz w:val="28"/>
          <w:szCs w:val="28"/>
        </w:rPr>
        <w:t>CLASA a VI- a A</w:t>
      </w:r>
      <w:r>
        <w:tab/>
      </w:r>
    </w:p>
    <w:p w:rsidR="009935AB" w:rsidRPr="00227E10" w:rsidRDefault="009935AB" w:rsidP="00037A2D">
      <w:pPr>
        <w:jc w:val="center"/>
        <w:rPr>
          <w:b/>
          <w:szCs w:val="24"/>
          <w:lang w:val="it-IT"/>
        </w:rPr>
      </w:pP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939"/>
        <w:gridCol w:w="1001"/>
        <w:gridCol w:w="2041"/>
        <w:gridCol w:w="2927"/>
        <w:gridCol w:w="1493"/>
        <w:gridCol w:w="1533"/>
        <w:gridCol w:w="1541"/>
        <w:gridCol w:w="2187"/>
      </w:tblGrid>
      <w:tr w:rsidR="009935AB" w:rsidRPr="00723F00">
        <w:tc>
          <w:tcPr>
            <w:tcW w:w="1296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9935AB" w:rsidRPr="001D3FAD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D8046E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8 - 13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,,Cine ştie câştigă!”</w:t>
            </w:r>
          </w:p>
        </w:tc>
        <w:tc>
          <w:tcPr>
            <w:tcW w:w="292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  <w:r w:rsidRPr="00723F00">
              <w:rPr>
                <w:rFonts w:ascii="Times New Roman" w:hAnsi="Times New Roman"/>
                <w:sz w:val="24"/>
                <w:szCs w:val="24"/>
              </w:rPr>
              <w:t xml:space="preserve"> consolidarea unor cunoştinţe semnificative însuşite la diverse discipline</w:t>
            </w: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concurs cultură generală</w:t>
            </w:r>
          </w:p>
        </w:tc>
        <w:tc>
          <w:tcPr>
            <w:tcW w:w="1533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Ana-Maria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 Daniela</w:t>
            </w:r>
          </w:p>
        </w:tc>
        <w:tc>
          <w:tcPr>
            <w:tcW w:w="15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Colpoș Adrian</w:t>
            </w: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 Daniela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Tămaș Cosmin</w:t>
            </w:r>
          </w:p>
        </w:tc>
        <w:tc>
          <w:tcPr>
            <w:tcW w:w="2187" w:type="dxa"/>
          </w:tcPr>
          <w:p w:rsidR="009935AB" w:rsidRPr="00723F00" w:rsidRDefault="009935AB" w:rsidP="00D05191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Diplome </w:t>
            </w:r>
          </w:p>
          <w:p w:rsidR="009935AB" w:rsidRPr="00723F00" w:rsidRDefault="009935AB" w:rsidP="00D05191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Fotografii </w:t>
            </w:r>
          </w:p>
          <w:p w:rsidR="009935AB" w:rsidRPr="003D13B0" w:rsidRDefault="009935AB" w:rsidP="00D05191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Chestionare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Din cultura altor țări</w:t>
            </w:r>
          </w:p>
        </w:tc>
        <w:tc>
          <w:tcPr>
            <w:tcW w:w="2927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-promovarea unor valori culturale universale</w:t>
            </w: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dezbatere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Ana-Maria</w:t>
            </w:r>
          </w:p>
        </w:tc>
        <w:tc>
          <w:tcPr>
            <w:tcW w:w="1541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Circo Cornelia</w:t>
            </w:r>
          </w:p>
        </w:tc>
        <w:tc>
          <w:tcPr>
            <w:tcW w:w="2187" w:type="dxa"/>
          </w:tcPr>
          <w:p w:rsidR="009935AB" w:rsidRPr="00723F00" w:rsidRDefault="009935AB" w:rsidP="00D05191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Fotografii 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Chestionare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812292" w:rsidRDefault="009935AB" w:rsidP="00D0519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12292">
              <w:rPr>
                <w:rFonts w:ascii="Times New Roman" w:hAnsi="Times New Roman"/>
                <w:sz w:val="24"/>
                <w:szCs w:val="24"/>
              </w:rPr>
              <w:t>- vizitarea unor obiective de interes cultural;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935AB" w:rsidRPr="003D13B0" w:rsidRDefault="009935AB" w:rsidP="00D051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Ana-Maria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V A,B VI A, VII B, VIII B</w:t>
            </w:r>
          </w:p>
        </w:tc>
        <w:tc>
          <w:tcPr>
            <w:tcW w:w="2187" w:type="dxa"/>
          </w:tcPr>
          <w:p w:rsidR="009935AB" w:rsidRPr="00812292" w:rsidRDefault="009935AB" w:rsidP="00D0519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12292">
              <w:rPr>
                <w:rFonts w:ascii="Times New Roman" w:hAnsi="Times New Roman"/>
                <w:sz w:val="24"/>
                <w:szCs w:val="24"/>
              </w:rPr>
              <w:t>Expoziţie  de fotografie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812292" w:rsidRDefault="009935AB" w:rsidP="00D0519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12292">
              <w:rPr>
                <w:rFonts w:ascii="Times New Roman" w:hAnsi="Times New Roman"/>
                <w:sz w:val="24"/>
                <w:szCs w:val="24"/>
              </w:rPr>
              <w:t>- vizitarea unor obiective de interes cultural;</w:t>
            </w:r>
          </w:p>
          <w:p w:rsidR="009935AB" w:rsidRPr="003D13B0" w:rsidRDefault="009935AB" w:rsidP="00D05191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Ana-Maria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V A,B VI A, VII B, VIII B</w:t>
            </w:r>
          </w:p>
        </w:tc>
        <w:tc>
          <w:tcPr>
            <w:tcW w:w="2187" w:type="dxa"/>
          </w:tcPr>
          <w:p w:rsidR="009935AB" w:rsidRPr="00812292" w:rsidRDefault="009935AB" w:rsidP="00D0519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12292">
              <w:rPr>
                <w:rFonts w:ascii="Times New Roman" w:hAnsi="Times New Roman"/>
                <w:sz w:val="24"/>
                <w:szCs w:val="24"/>
              </w:rPr>
              <w:t>Expoziţie  de fotografie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1296" w:type="dxa"/>
          </w:tcPr>
          <w:p w:rsidR="009935AB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D05F3D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F3D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00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9935AB" w:rsidRPr="001D3FAD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812292" w:rsidRDefault="009935AB" w:rsidP="00D0519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12292">
              <w:rPr>
                <w:rFonts w:ascii="Times New Roman" w:hAnsi="Times New Roman"/>
                <w:sz w:val="24"/>
                <w:szCs w:val="24"/>
              </w:rPr>
              <w:t>- vizitarea unor obiective de interes cultural;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</w:t>
            </w:r>
          </w:p>
        </w:tc>
        <w:tc>
          <w:tcPr>
            <w:tcW w:w="1533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Dose Ana-Maria</w:t>
            </w:r>
          </w:p>
        </w:tc>
        <w:tc>
          <w:tcPr>
            <w:tcW w:w="1541" w:type="dxa"/>
          </w:tcPr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V A,B VI A, VII B, VIII B</w:t>
            </w:r>
          </w:p>
        </w:tc>
        <w:tc>
          <w:tcPr>
            <w:tcW w:w="2187" w:type="dxa"/>
          </w:tcPr>
          <w:p w:rsidR="009935AB" w:rsidRPr="00812292" w:rsidRDefault="009935AB" w:rsidP="00D0519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12292">
              <w:rPr>
                <w:rFonts w:ascii="Times New Roman" w:hAnsi="Times New Roman"/>
                <w:sz w:val="24"/>
                <w:szCs w:val="24"/>
              </w:rPr>
              <w:t>Expoziţie  de fotografie</w:t>
            </w:r>
          </w:p>
          <w:p w:rsidR="009935AB" w:rsidRPr="003D13B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35AB" w:rsidRDefault="009935AB" w:rsidP="00037A2D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037A2D">
      <w:pPr>
        <w:rPr>
          <w:b/>
          <w:sz w:val="20"/>
          <w:szCs w:val="20"/>
        </w:rPr>
      </w:pPr>
    </w:p>
    <w:p w:rsidR="009935AB" w:rsidRDefault="009935AB" w:rsidP="00037A2D">
      <w:pPr>
        <w:rPr>
          <w:b/>
          <w:sz w:val="20"/>
          <w:szCs w:val="20"/>
        </w:rPr>
      </w:pPr>
    </w:p>
    <w:p w:rsidR="009935AB" w:rsidRDefault="009935AB" w:rsidP="00037A2D">
      <w:pPr>
        <w:rPr>
          <w:b/>
          <w:sz w:val="20"/>
          <w:szCs w:val="20"/>
        </w:rPr>
      </w:pPr>
    </w:p>
    <w:p w:rsidR="009935AB" w:rsidRPr="00733CDE" w:rsidRDefault="009935AB" w:rsidP="00037A2D">
      <w:pPr>
        <w:rPr>
          <w:b/>
          <w:sz w:val="20"/>
          <w:szCs w:val="20"/>
        </w:rPr>
      </w:pPr>
    </w:p>
    <w:p w:rsidR="009935AB" w:rsidRDefault="009935AB" w:rsidP="00037A2D">
      <w:pPr>
        <w:tabs>
          <w:tab w:val="left" w:pos="1395"/>
        </w:tabs>
      </w:pPr>
    </w:p>
    <w:p w:rsidR="009935AB" w:rsidRDefault="009935AB" w:rsidP="007803F2">
      <w:pPr>
        <w:tabs>
          <w:tab w:val="left" w:pos="5940"/>
        </w:tabs>
        <w:rPr>
          <w:b/>
          <w:sz w:val="28"/>
          <w:szCs w:val="28"/>
        </w:rPr>
      </w:pPr>
      <w:r>
        <w:tab/>
      </w:r>
      <w:r w:rsidRPr="007803F2">
        <w:rPr>
          <w:b/>
          <w:sz w:val="28"/>
          <w:szCs w:val="28"/>
        </w:rPr>
        <w:t>CLASA a VI-a B</w:t>
      </w:r>
    </w:p>
    <w:p w:rsidR="009935AB" w:rsidRPr="007803F2" w:rsidRDefault="009935AB" w:rsidP="007803F2">
      <w:pPr>
        <w:tabs>
          <w:tab w:val="left" w:pos="5940"/>
        </w:tabs>
        <w:rPr>
          <w:b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1"/>
        <w:gridCol w:w="810"/>
        <w:gridCol w:w="747"/>
        <w:gridCol w:w="1978"/>
        <w:gridCol w:w="3661"/>
        <w:gridCol w:w="1696"/>
        <w:gridCol w:w="1578"/>
        <w:gridCol w:w="1688"/>
        <w:gridCol w:w="1576"/>
      </w:tblGrid>
      <w:tr w:rsidR="009935AB" w:rsidRPr="00723F00">
        <w:tc>
          <w:tcPr>
            <w:tcW w:w="83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10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47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6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68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83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.04.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747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Literatură și cinematografie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(vizionare film Le Petit Nicolas)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Educarea gustului pentru frumos și pentru o comportare civilizată;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Formarea unui comportament adecvat în situația vizionării unui film.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Culturală</w:t>
            </w:r>
          </w:p>
        </w:tc>
        <w:tc>
          <w:tcPr>
            <w:tcW w:w="1578" w:type="dxa"/>
          </w:tcPr>
          <w:p w:rsidR="009935AB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Dirig. Feier Nicoleta Mirela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Sala cu videoproiector </w:t>
            </w:r>
            <w:r>
              <w:rPr>
                <w:rFonts w:ascii="Times New Roman" w:hAnsi="Times New Roman"/>
                <w:sz w:val="24"/>
                <w:szCs w:val="24"/>
              </w:rPr>
              <w:t>Dragoi Valerica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83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.04.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747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Ecologizare</w:t>
            </w:r>
          </w:p>
        </w:tc>
        <w:tc>
          <w:tcPr>
            <w:tcW w:w="366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Colaborarea în echipă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Protejarea mediului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Igienico-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Sanitară </w:t>
            </w:r>
          </w:p>
        </w:tc>
        <w:tc>
          <w:tcPr>
            <w:tcW w:w="1578" w:type="dxa"/>
          </w:tcPr>
          <w:p w:rsidR="009935AB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Dirig. Feier Nicoleta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9935AB" w:rsidRDefault="009935AB" w:rsidP="00A96B7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Curtea școlii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Tămaș C</w:t>
            </w:r>
          </w:p>
          <w:p w:rsidR="009935AB" w:rsidRPr="007803F2" w:rsidRDefault="009935AB" w:rsidP="00A96B7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Manea D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Fotografii 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83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.04.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747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Mâini dibace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colaje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Dezvoltarea simțului estetic, artistic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Recreativă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Practică </w:t>
            </w:r>
          </w:p>
        </w:tc>
        <w:tc>
          <w:tcPr>
            <w:tcW w:w="1578" w:type="dxa"/>
          </w:tcPr>
          <w:p w:rsidR="009935AB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Dirig. Feier Nicoleta Mirela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Curtea școlii și sala de clasă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Colaje, desene, fotografii </w:t>
            </w:r>
          </w:p>
        </w:tc>
      </w:tr>
      <w:tr w:rsidR="009935AB" w:rsidRPr="00723F00">
        <w:tc>
          <w:tcPr>
            <w:tcW w:w="83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.04.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747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Obiceiuri Pascale în Europa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Cunoașterea altor culture, obiceiuri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Culturală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Dezbatere, discuții libere</w:t>
            </w:r>
          </w:p>
        </w:tc>
        <w:tc>
          <w:tcPr>
            <w:tcW w:w="15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Dirig. Feier Nicoleta Mirela</w:t>
            </w:r>
          </w:p>
        </w:tc>
        <w:tc>
          <w:tcPr>
            <w:tcW w:w="168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Portofolii 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B" w:rsidRPr="00723F00">
        <w:tc>
          <w:tcPr>
            <w:tcW w:w="83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.04.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7803F2">
              <w:rPr>
                <w:rFonts w:ascii="Times New Roman" w:hAnsi="Times New Roman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747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Concurs rebus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1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Cunoașterea și testarea reciprocă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7803F2">
              <w:rPr>
                <w:rFonts w:ascii="Times New Roman" w:hAnsi="Times New Roman"/>
                <w:sz w:val="24"/>
                <w:szCs w:val="24"/>
              </w:rPr>
              <w:t>petițională</w:t>
            </w:r>
          </w:p>
        </w:tc>
        <w:tc>
          <w:tcPr>
            <w:tcW w:w="157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Dirig. Feier Nicoleta Mirela</w:t>
            </w:r>
          </w:p>
        </w:tc>
        <w:tc>
          <w:tcPr>
            <w:tcW w:w="1688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576" w:type="dxa"/>
          </w:tcPr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Diplome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Fișe de lucru </w:t>
            </w:r>
          </w:p>
          <w:p w:rsidR="009935AB" w:rsidRPr="007803F2" w:rsidRDefault="009935AB" w:rsidP="007803F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 xml:space="preserve">Diplome </w:t>
            </w:r>
          </w:p>
        </w:tc>
      </w:tr>
    </w:tbl>
    <w:p w:rsidR="009935AB" w:rsidRPr="007803F2" w:rsidRDefault="009935AB" w:rsidP="003B5B2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9935AB" w:rsidRPr="007803F2" w:rsidRDefault="009935AB" w:rsidP="007803F2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9935AB" w:rsidRPr="007803F2" w:rsidRDefault="009935AB" w:rsidP="007803F2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9935AB" w:rsidRPr="007803F2" w:rsidRDefault="009935AB" w:rsidP="00037A2D">
      <w:pPr>
        <w:rPr>
          <w:b/>
          <w:sz w:val="28"/>
          <w:szCs w:val="28"/>
        </w:rPr>
      </w:pPr>
    </w:p>
    <w:p w:rsidR="009935AB" w:rsidRDefault="009935AB" w:rsidP="00037A2D">
      <w:pPr>
        <w:tabs>
          <w:tab w:val="left" w:pos="8910"/>
        </w:tabs>
        <w:rPr>
          <w:sz w:val="28"/>
          <w:szCs w:val="28"/>
        </w:rPr>
      </w:pPr>
    </w:p>
    <w:p w:rsidR="009935AB" w:rsidRDefault="009935AB" w:rsidP="00037A2D">
      <w:pPr>
        <w:tabs>
          <w:tab w:val="left" w:pos="8910"/>
        </w:tabs>
        <w:rPr>
          <w:sz w:val="28"/>
          <w:szCs w:val="28"/>
        </w:rPr>
      </w:pPr>
    </w:p>
    <w:p w:rsidR="009935AB" w:rsidRDefault="009935AB" w:rsidP="0051252E">
      <w:pPr>
        <w:tabs>
          <w:tab w:val="left" w:pos="51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37A2D">
        <w:rPr>
          <w:b/>
          <w:sz w:val="28"/>
          <w:szCs w:val="28"/>
        </w:rPr>
        <w:t>CLASA a VII-a A</w:t>
      </w:r>
    </w:p>
    <w:p w:rsidR="009935AB" w:rsidRPr="0051252E" w:rsidRDefault="009935AB" w:rsidP="0051252E">
      <w:pPr>
        <w:tabs>
          <w:tab w:val="left" w:pos="5160"/>
        </w:tabs>
        <w:rPr>
          <w:b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790"/>
        <w:gridCol w:w="630"/>
        <w:gridCol w:w="1984"/>
        <w:gridCol w:w="3681"/>
        <w:gridCol w:w="1580"/>
        <w:gridCol w:w="1580"/>
        <w:gridCol w:w="1580"/>
        <w:gridCol w:w="1580"/>
      </w:tblGrid>
      <w:tr w:rsidR="009935AB" w:rsidRPr="00723F00">
        <w:tc>
          <w:tcPr>
            <w:tcW w:w="959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567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4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95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18.04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567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Vizionare filme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Sa cunoasca dezastre naturale din 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diverse zone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Cioflica Adina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Colpoș Adrian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chestionar</w:t>
            </w:r>
          </w:p>
        </w:tc>
      </w:tr>
      <w:tr w:rsidR="009935AB" w:rsidRPr="00723F00">
        <w:tc>
          <w:tcPr>
            <w:tcW w:w="95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19.04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567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8-13</w:t>
            </w:r>
          </w:p>
        </w:tc>
        <w:tc>
          <w:tcPr>
            <w:tcW w:w="1984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Biologie distractiva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 cunoascapartile componente ale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Vertebratelor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Cioflica Adina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Laborator biologie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Drăgoi Valerica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chestionar</w:t>
            </w:r>
          </w:p>
        </w:tc>
      </w:tr>
      <w:tr w:rsidR="009935AB" w:rsidRPr="00723F00">
        <w:tc>
          <w:tcPr>
            <w:tcW w:w="95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20.04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567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8-13</w:t>
            </w:r>
          </w:p>
        </w:tc>
        <w:tc>
          <w:tcPr>
            <w:tcW w:w="1984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Campionat de fotbal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armonioasa a corpului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Cioflica Adina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Tamas Cosmin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Terenul de sport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Realizare de poze</w:t>
            </w:r>
          </w:p>
        </w:tc>
      </w:tr>
      <w:tr w:rsidR="009935AB" w:rsidRPr="00723F00">
        <w:tc>
          <w:tcPr>
            <w:tcW w:w="95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21.04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567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Vizita la Muzeul Aurului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Sa-si dezvolte comportamentul adecvat pentru vizita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Cioflica Adina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Stan Daniela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Muzeul Aurului 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9935AB" w:rsidRPr="00723F00">
        <w:tc>
          <w:tcPr>
            <w:tcW w:w="95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21.04</w:t>
            </w:r>
          </w:p>
        </w:tc>
        <w:tc>
          <w:tcPr>
            <w:tcW w:w="709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567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Ecologizare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comportamentului ecologic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Cioflica Adina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Lazar Claudiu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Curtea scolii</w:t>
            </w:r>
          </w:p>
        </w:tc>
        <w:tc>
          <w:tcPr>
            <w:tcW w:w="1580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Realizare de poze</w:t>
            </w:r>
          </w:p>
        </w:tc>
      </w:tr>
    </w:tbl>
    <w:p w:rsidR="009935AB" w:rsidRPr="001527B0" w:rsidRDefault="009935AB" w:rsidP="0051252E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037A2D">
      <w:pPr>
        <w:tabs>
          <w:tab w:val="left" w:pos="8910"/>
        </w:tabs>
        <w:rPr>
          <w:sz w:val="28"/>
          <w:szCs w:val="28"/>
        </w:rPr>
      </w:pPr>
    </w:p>
    <w:p w:rsidR="009935AB" w:rsidRDefault="009935AB" w:rsidP="00037A2D">
      <w:pPr>
        <w:tabs>
          <w:tab w:val="left" w:pos="8910"/>
        </w:tabs>
        <w:rPr>
          <w:sz w:val="28"/>
          <w:szCs w:val="28"/>
        </w:rPr>
      </w:pPr>
    </w:p>
    <w:p w:rsidR="009935AB" w:rsidRDefault="009935AB" w:rsidP="00037A2D">
      <w:pPr>
        <w:tabs>
          <w:tab w:val="left" w:pos="8910"/>
        </w:tabs>
        <w:rPr>
          <w:sz w:val="28"/>
          <w:szCs w:val="28"/>
        </w:rPr>
      </w:pPr>
    </w:p>
    <w:p w:rsidR="009935AB" w:rsidRDefault="009935AB" w:rsidP="00037A2D">
      <w:pPr>
        <w:tabs>
          <w:tab w:val="left" w:pos="8910"/>
        </w:tabs>
        <w:rPr>
          <w:sz w:val="28"/>
          <w:szCs w:val="28"/>
        </w:rPr>
      </w:pPr>
    </w:p>
    <w:p w:rsidR="009935AB" w:rsidRDefault="009935AB" w:rsidP="00037A2D">
      <w:pPr>
        <w:tabs>
          <w:tab w:val="left" w:pos="8910"/>
        </w:tabs>
        <w:rPr>
          <w:sz w:val="28"/>
          <w:szCs w:val="28"/>
        </w:rPr>
      </w:pPr>
    </w:p>
    <w:p w:rsidR="009935AB" w:rsidRDefault="009935AB" w:rsidP="00D05191">
      <w:pPr>
        <w:tabs>
          <w:tab w:val="left" w:pos="547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1527B0">
        <w:rPr>
          <w:b/>
          <w:sz w:val="28"/>
          <w:szCs w:val="28"/>
        </w:rPr>
        <w:t>CLASA a VII-a B</w:t>
      </w:r>
    </w:p>
    <w:p w:rsidR="009935AB" w:rsidRPr="00D05191" w:rsidRDefault="009935AB" w:rsidP="00D05191">
      <w:pPr>
        <w:tabs>
          <w:tab w:val="left" w:pos="5475"/>
        </w:tabs>
        <w:rPr>
          <w:b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86"/>
        <w:gridCol w:w="885"/>
        <w:gridCol w:w="738"/>
        <w:gridCol w:w="2065"/>
        <w:gridCol w:w="2805"/>
        <w:gridCol w:w="1771"/>
        <w:gridCol w:w="1771"/>
        <w:gridCol w:w="1918"/>
        <w:gridCol w:w="1919"/>
      </w:tblGrid>
      <w:tr w:rsidR="009935AB" w:rsidRPr="00723F00">
        <w:trPr>
          <w:trHeight w:val="1042"/>
        </w:trPr>
        <w:tc>
          <w:tcPr>
            <w:tcW w:w="886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85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38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65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805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918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919" w:type="dxa"/>
          </w:tcPr>
          <w:p w:rsidR="009935AB" w:rsidRPr="00723F00" w:rsidRDefault="009935AB" w:rsidP="00D05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rPr>
          <w:trHeight w:val="1498"/>
        </w:trPr>
        <w:tc>
          <w:tcPr>
            <w:tcW w:w="886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18.04.2016</w:t>
            </w:r>
          </w:p>
        </w:tc>
        <w:tc>
          <w:tcPr>
            <w:tcW w:w="88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VII- a B</w:t>
            </w:r>
          </w:p>
        </w:tc>
        <w:tc>
          <w:tcPr>
            <w:tcW w:w="738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  <w:p w:rsidR="009935AB" w:rsidRPr="00723F00" w:rsidRDefault="009935AB" w:rsidP="006551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551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551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,,CAMPIONAT DE ȘAH”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5" w:type="dxa"/>
          </w:tcPr>
          <w:p w:rsidR="009935AB" w:rsidRPr="00723F00" w:rsidRDefault="009935AB" w:rsidP="00655105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armonioasa a minții</w:t>
            </w: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Activitate de 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educatie ecologica si protectia mediului</w:t>
            </w: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Prof. Diriginte  clasa a VII-a B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LETEA IRINA</w:t>
            </w:r>
          </w:p>
        </w:tc>
        <w:tc>
          <w:tcPr>
            <w:tcW w:w="1918" w:type="dxa"/>
          </w:tcPr>
          <w:p w:rsidR="009935AB" w:rsidRDefault="009935AB" w:rsidP="00A96B74">
            <w:pPr>
              <w:pStyle w:val="NoSpacing"/>
            </w:pPr>
            <w:r>
              <w:t>CLASA a VIIa B</w:t>
            </w:r>
          </w:p>
          <w:p w:rsidR="009935AB" w:rsidRDefault="009935AB" w:rsidP="00A96B74">
            <w:pPr>
              <w:pStyle w:val="NoSpacing"/>
              <w:rPr>
                <w:b/>
                <w:lang w:val="it-IT"/>
              </w:rPr>
            </w:pPr>
            <w:r>
              <w:t>Sala de clasa</w:t>
            </w:r>
          </w:p>
          <w:p w:rsidR="009935AB" w:rsidRDefault="009935AB" w:rsidP="00A96B74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 xml:space="preserve">Lazăr C,Cristea </w:t>
            </w:r>
          </w:p>
          <w:p w:rsidR="009935AB" w:rsidRDefault="009935AB" w:rsidP="00A96B74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 xml:space="preserve">Drăgoi V,Tămaș </w:t>
            </w:r>
          </w:p>
          <w:p w:rsidR="009935AB" w:rsidRPr="00723F00" w:rsidRDefault="009935AB" w:rsidP="00574135">
            <w:pPr>
              <w:rPr>
                <w:lang w:val="it-IT" w:eastAsia="en-US"/>
              </w:rPr>
            </w:pPr>
          </w:p>
        </w:tc>
        <w:tc>
          <w:tcPr>
            <w:tcW w:w="1919" w:type="dxa"/>
          </w:tcPr>
          <w:p w:rsidR="009935AB" w:rsidRPr="00723F00" w:rsidRDefault="009935AB" w:rsidP="006551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</w:tc>
      </w:tr>
      <w:tr w:rsidR="009935AB" w:rsidRPr="00723F00">
        <w:trPr>
          <w:trHeight w:val="1828"/>
        </w:trPr>
        <w:tc>
          <w:tcPr>
            <w:tcW w:w="886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19.04.2016</w:t>
            </w:r>
          </w:p>
        </w:tc>
        <w:tc>
          <w:tcPr>
            <w:tcW w:w="88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VII- a B</w:t>
            </w:r>
          </w:p>
        </w:tc>
        <w:tc>
          <w:tcPr>
            <w:tcW w:w="738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</w:tc>
        <w:tc>
          <w:tcPr>
            <w:tcW w:w="206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,,CINEMA LA ȘCOALĂ”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80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Dezvoltarea respectului pentru valorile creștine;</w:t>
            </w:r>
          </w:p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Dezvoltarea gustului estetic si a dorintei de aprofundare a fenomenului istorico-religios;</w:t>
            </w: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Vizionare de filme;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Dezbateri pe diverse teme;</w:t>
            </w: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Prof. Diriginte  clasa a VII-a B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LETEA IRINA</w:t>
            </w:r>
          </w:p>
        </w:tc>
        <w:tc>
          <w:tcPr>
            <w:tcW w:w="1918" w:type="dxa"/>
          </w:tcPr>
          <w:p w:rsidR="009935AB" w:rsidRDefault="009935AB" w:rsidP="00A96B74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>Clasa a VII a B</w:t>
            </w:r>
          </w:p>
          <w:p w:rsidR="009935AB" w:rsidRDefault="009935AB" w:rsidP="00A96B74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>Sala de clasa</w:t>
            </w:r>
          </w:p>
          <w:p w:rsidR="009935AB" w:rsidRDefault="009935AB" w:rsidP="00A96B74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>Stan D,Manea D.</w:t>
            </w:r>
          </w:p>
          <w:p w:rsidR="009935AB" w:rsidRPr="00A96B74" w:rsidRDefault="009935AB" w:rsidP="00A96B74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>Colpoș Adrian</w:t>
            </w:r>
          </w:p>
        </w:tc>
        <w:tc>
          <w:tcPr>
            <w:tcW w:w="1919" w:type="dxa"/>
          </w:tcPr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Prezentări ppt</w:t>
            </w:r>
          </w:p>
        </w:tc>
      </w:tr>
      <w:tr w:rsidR="009935AB" w:rsidRPr="00723F00">
        <w:trPr>
          <w:trHeight w:val="2885"/>
        </w:trPr>
        <w:tc>
          <w:tcPr>
            <w:tcW w:w="886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20.04.2016-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22.04.2016</w:t>
            </w:r>
          </w:p>
        </w:tc>
        <w:tc>
          <w:tcPr>
            <w:tcW w:w="88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VII- a B</w:t>
            </w:r>
          </w:p>
        </w:tc>
        <w:tc>
          <w:tcPr>
            <w:tcW w:w="738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,,SA NE CUNOASTEM TARA”</w:t>
            </w:r>
          </w:p>
        </w:tc>
        <w:tc>
          <w:tcPr>
            <w:tcW w:w="2805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Excursie la Turda, Sighetul Marmaţiei, Bistriţa.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Excursia scolara-modalitate de dobândire de noi cunostinte referitoare la tinutul incarcat de frumusete si istorie, Maramureşul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Cultivarea sentimentului de mândrie natională; vizitarea celor mai importante obiective turistice de pe ruta respectivă 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71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Prof. Diriginte  clasa a VII-a B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LETEA IRINA</w:t>
            </w:r>
          </w:p>
        </w:tc>
        <w:tc>
          <w:tcPr>
            <w:tcW w:w="1918" w:type="dxa"/>
          </w:tcPr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Clasele VA,VB, VIA ,VII B, VIII B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it-IT"/>
              </w:rPr>
              <w:t>Oprea Gianina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Oancea Tudor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Dose Ana Maria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Faur Mirela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23F00">
              <w:rPr>
                <w:rFonts w:ascii="Times New Roman" w:hAnsi="Times New Roman"/>
                <w:sz w:val="24"/>
                <w:szCs w:val="24"/>
                <w:lang w:val="pt-BR"/>
              </w:rPr>
              <w:t>Letea Irina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919" w:type="dxa"/>
          </w:tcPr>
          <w:p w:rsidR="009935AB" w:rsidRPr="00723F00" w:rsidRDefault="009935AB" w:rsidP="00D05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  <w:p w:rsidR="009935AB" w:rsidRPr="00723F00" w:rsidRDefault="009935AB" w:rsidP="00D051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Pliant</w:t>
            </w:r>
          </w:p>
        </w:tc>
      </w:tr>
    </w:tbl>
    <w:p w:rsidR="009935AB" w:rsidRDefault="009935AB" w:rsidP="00D05191">
      <w:pPr>
        <w:jc w:val="both"/>
        <w:rPr>
          <w:b/>
          <w:sz w:val="24"/>
          <w:szCs w:val="24"/>
          <w:lang w:val="it-IT"/>
        </w:rPr>
      </w:pPr>
    </w:p>
    <w:p w:rsidR="009935AB" w:rsidRDefault="009935AB" w:rsidP="00D05191">
      <w:pPr>
        <w:jc w:val="both"/>
        <w:rPr>
          <w:b/>
          <w:sz w:val="24"/>
          <w:szCs w:val="24"/>
          <w:lang w:val="it-IT"/>
        </w:rPr>
      </w:pPr>
    </w:p>
    <w:p w:rsidR="009935AB" w:rsidRPr="009C4CB5" w:rsidRDefault="009935AB" w:rsidP="00D05191">
      <w:pPr>
        <w:jc w:val="both"/>
        <w:rPr>
          <w:b/>
          <w:sz w:val="24"/>
          <w:szCs w:val="24"/>
          <w:lang w:val="it-IT"/>
        </w:rPr>
      </w:pPr>
    </w:p>
    <w:p w:rsidR="009935AB" w:rsidRDefault="009935AB" w:rsidP="00B945F5">
      <w:pPr>
        <w:tabs>
          <w:tab w:val="left" w:pos="466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60BA8">
        <w:rPr>
          <w:b/>
          <w:sz w:val="28"/>
          <w:szCs w:val="28"/>
        </w:rPr>
        <w:t xml:space="preserve">           CLASA a VIII- a A</w:t>
      </w:r>
    </w:p>
    <w:p w:rsidR="009935AB" w:rsidRPr="00B945F5" w:rsidRDefault="009935AB" w:rsidP="00655105">
      <w:pPr>
        <w:tabs>
          <w:tab w:val="left" w:pos="15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327"/>
        <w:gridCol w:w="1275"/>
        <w:gridCol w:w="851"/>
        <w:gridCol w:w="2126"/>
        <w:gridCol w:w="3827"/>
        <w:gridCol w:w="1276"/>
        <w:gridCol w:w="1134"/>
        <w:gridCol w:w="2250"/>
        <w:gridCol w:w="1221"/>
      </w:tblGrid>
      <w:tr w:rsidR="009935AB" w:rsidRPr="00723F00">
        <w:trPr>
          <w:trHeight w:val="1093"/>
        </w:trPr>
        <w:tc>
          <w:tcPr>
            <w:tcW w:w="2327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75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851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126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827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276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134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250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723F00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221" w:type="dxa"/>
          </w:tcPr>
          <w:p w:rsidR="009935AB" w:rsidRPr="00723F00" w:rsidRDefault="009935AB" w:rsidP="006143E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3F00">
              <w:rPr>
                <w:b/>
                <w:sz w:val="20"/>
                <w:szCs w:val="20"/>
              </w:rPr>
              <w:t>Evaluarea activității</w:t>
            </w:r>
          </w:p>
        </w:tc>
      </w:tr>
      <w:tr w:rsidR="009935AB" w:rsidRPr="00723F00">
        <w:trPr>
          <w:trHeight w:val="1786"/>
        </w:trPr>
        <w:tc>
          <w:tcPr>
            <w:tcW w:w="2327" w:type="dxa"/>
          </w:tcPr>
          <w:p w:rsidR="009935AB" w:rsidRPr="00723F00" w:rsidRDefault="009935AB" w:rsidP="002F1296">
            <w:pPr>
              <w:spacing w:after="0" w:line="240" w:lineRule="auto"/>
              <w:ind w:firstLine="708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18.04</w:t>
            </w:r>
          </w:p>
        </w:tc>
        <w:tc>
          <w:tcPr>
            <w:tcW w:w="127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VII-a 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VII-a 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aVI-aB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VI_aA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aVIII-aA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aVIII_aC</w:t>
            </w:r>
          </w:p>
        </w:tc>
        <w:tc>
          <w:tcPr>
            <w:tcW w:w="85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8-9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9-10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12-13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13-14</w:t>
            </w:r>
          </w:p>
        </w:tc>
        <w:tc>
          <w:tcPr>
            <w:tcW w:w="212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Incursiune in corpul uman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Alcatuirea interna a animalelor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Ecosisteme  naturale si antropizate</w:t>
            </w:r>
          </w:p>
        </w:tc>
        <w:tc>
          <w:tcPr>
            <w:tcW w:w="38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 Observarea macro si microscopica  a unor organe ,celule 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Cunoastereapartilor componente ale corpului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Formarea unui comportament Formarea unei atitudini ecologice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Cunoasterea zonei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Observarea zonelor poluate adecvat</w:t>
            </w:r>
          </w:p>
        </w:tc>
        <w:tc>
          <w:tcPr>
            <w:tcW w:w="127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Tabac V.</w:t>
            </w:r>
          </w:p>
        </w:tc>
        <w:tc>
          <w:tcPr>
            <w:tcW w:w="225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Laboratorul de biologie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Lazar C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Ecosisteme din zona scolii</w:t>
            </w:r>
          </w:p>
        </w:tc>
        <w:tc>
          <w:tcPr>
            <w:tcW w:w="1221" w:type="dxa"/>
          </w:tcPr>
          <w:p w:rsidR="009935AB" w:rsidRPr="00723F00" w:rsidRDefault="009935AB" w:rsidP="006143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23F00">
              <w:rPr>
                <w:b/>
                <w:sz w:val="20"/>
                <w:szCs w:val="20"/>
              </w:rPr>
              <w:t>Prezentarea  rezultatelor</w:t>
            </w:r>
          </w:p>
        </w:tc>
      </w:tr>
      <w:tr w:rsidR="009935AB" w:rsidRPr="00723F00">
        <w:tc>
          <w:tcPr>
            <w:tcW w:w="2327" w:type="dxa"/>
          </w:tcPr>
          <w:p w:rsidR="009935AB" w:rsidRPr="00723F00" w:rsidRDefault="009935AB" w:rsidP="002F1296">
            <w:pPr>
              <w:spacing w:after="0" w:line="240" w:lineRule="auto"/>
              <w:ind w:firstLine="708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19.04</w:t>
            </w:r>
          </w:p>
        </w:tc>
        <w:tc>
          <w:tcPr>
            <w:tcW w:w="127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VIII-a 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 xml:space="preserve">A V-a B 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 VIII-a 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 xml:space="preserve">A V-a </w:t>
            </w:r>
          </w:p>
        </w:tc>
        <w:tc>
          <w:tcPr>
            <w:tcW w:w="85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8-9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9-10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212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Colaj cu ecosiste.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Alcatuirea plantei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 xml:space="preserve">Ecosisteme   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Alcatuirea unei plante</w:t>
            </w:r>
          </w:p>
        </w:tc>
        <w:tc>
          <w:tcPr>
            <w:tcW w:w="38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Formarea unei atitudini ecologice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Cunoasterea zonei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Observarea zonelor poluate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Observarea microscopica a alcatuirea unei plante</w:t>
            </w:r>
          </w:p>
          <w:p w:rsidR="009935AB" w:rsidRPr="00723F00" w:rsidRDefault="009935AB" w:rsidP="00B945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Tabac V.</w:t>
            </w:r>
          </w:p>
        </w:tc>
        <w:tc>
          <w:tcPr>
            <w:tcW w:w="225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Ecosisteme din zona scolii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Stan D.</w:t>
            </w:r>
          </w:p>
          <w:p w:rsidR="009935AB" w:rsidRPr="00723F00" w:rsidRDefault="009935AB" w:rsidP="00B525AE">
            <w:pPr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Tamas C</w:t>
            </w:r>
          </w:p>
        </w:tc>
        <w:tc>
          <w:tcPr>
            <w:tcW w:w="1221" w:type="dxa"/>
          </w:tcPr>
          <w:p w:rsidR="009935AB" w:rsidRPr="00723F00" w:rsidRDefault="009935AB" w:rsidP="006143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23F00">
              <w:rPr>
                <w:b/>
                <w:sz w:val="20"/>
                <w:szCs w:val="20"/>
              </w:rPr>
              <w:t>Realizare poze</w:t>
            </w:r>
          </w:p>
        </w:tc>
      </w:tr>
      <w:tr w:rsidR="009935AB" w:rsidRPr="00723F00">
        <w:tc>
          <w:tcPr>
            <w:tcW w:w="2327" w:type="dxa"/>
          </w:tcPr>
          <w:p w:rsidR="009935AB" w:rsidRPr="00723F00" w:rsidRDefault="009935AB" w:rsidP="002F1296">
            <w:pPr>
              <w:spacing w:after="0" w:line="240" w:lineRule="auto"/>
              <w:ind w:firstLine="708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20.04</w:t>
            </w:r>
          </w:p>
        </w:tc>
        <w:tc>
          <w:tcPr>
            <w:tcW w:w="127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VII-a 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VI-a B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VI-a A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VII-aB</w:t>
            </w:r>
          </w:p>
        </w:tc>
        <w:tc>
          <w:tcPr>
            <w:tcW w:w="85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11-13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13-14</w:t>
            </w:r>
          </w:p>
        </w:tc>
        <w:tc>
          <w:tcPr>
            <w:tcW w:w="212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Incursiune corpul uman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Olimpiada animalelor</w:t>
            </w:r>
          </w:p>
        </w:tc>
        <w:tc>
          <w:tcPr>
            <w:tcW w:w="38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Cunoastereapartilor componente ale corpului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 xml:space="preserve">Dezvoltarea  armonioasa a corpului 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Cunoasterea animalelor</w:t>
            </w:r>
          </w:p>
        </w:tc>
        <w:tc>
          <w:tcPr>
            <w:tcW w:w="127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Tabac V.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Laboratorul de biologie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1" w:type="dxa"/>
          </w:tcPr>
          <w:p w:rsidR="009935AB" w:rsidRPr="00723F00" w:rsidRDefault="009935AB" w:rsidP="006143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23F00">
              <w:rPr>
                <w:b/>
                <w:sz w:val="20"/>
                <w:szCs w:val="20"/>
              </w:rPr>
              <w:t>Fise de lucru</w:t>
            </w:r>
          </w:p>
        </w:tc>
      </w:tr>
      <w:tr w:rsidR="009935AB" w:rsidRPr="00723F00">
        <w:tc>
          <w:tcPr>
            <w:tcW w:w="23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2F1296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21.04</w:t>
            </w:r>
          </w:p>
        </w:tc>
        <w:tc>
          <w:tcPr>
            <w:tcW w:w="127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VIII-aA</w:t>
            </w:r>
          </w:p>
        </w:tc>
        <w:tc>
          <w:tcPr>
            <w:tcW w:w="85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</w:tc>
        <w:tc>
          <w:tcPr>
            <w:tcW w:w="212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Vizita la INTEPRINDEREA TRICO BRAD</w:t>
            </w:r>
          </w:p>
        </w:tc>
        <w:tc>
          <w:tcPr>
            <w:tcW w:w="38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Observarea  modului de lucru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unui comportament adecvat activitatii</w:t>
            </w:r>
          </w:p>
        </w:tc>
        <w:tc>
          <w:tcPr>
            <w:tcW w:w="127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Tabac V.</w:t>
            </w:r>
          </w:p>
        </w:tc>
        <w:tc>
          <w:tcPr>
            <w:tcW w:w="225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INTEPRINDEREA TRICO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Stan D</w:t>
            </w:r>
          </w:p>
        </w:tc>
        <w:tc>
          <w:tcPr>
            <w:tcW w:w="1221" w:type="dxa"/>
          </w:tcPr>
          <w:p w:rsidR="009935AB" w:rsidRPr="00723F00" w:rsidRDefault="009935AB" w:rsidP="006143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23F00">
              <w:rPr>
                <w:b/>
                <w:sz w:val="20"/>
                <w:szCs w:val="20"/>
              </w:rPr>
              <w:t>Realizarea de poze</w:t>
            </w:r>
          </w:p>
        </w:tc>
      </w:tr>
      <w:tr w:rsidR="009935AB" w:rsidRPr="00723F00">
        <w:trPr>
          <w:trHeight w:val="1002"/>
        </w:trPr>
        <w:tc>
          <w:tcPr>
            <w:tcW w:w="2327" w:type="dxa"/>
          </w:tcPr>
          <w:p w:rsidR="009935AB" w:rsidRPr="00723F00" w:rsidRDefault="009935AB" w:rsidP="002F1296">
            <w:pPr>
              <w:spacing w:after="0" w:line="240" w:lineRule="auto"/>
              <w:ind w:firstLine="708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22.04</w:t>
            </w:r>
          </w:p>
        </w:tc>
        <w:tc>
          <w:tcPr>
            <w:tcW w:w="1275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A VIII-a A</w:t>
            </w:r>
          </w:p>
        </w:tc>
        <w:tc>
          <w:tcPr>
            <w:tcW w:w="851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</w:tc>
        <w:tc>
          <w:tcPr>
            <w:tcW w:w="212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3F00">
              <w:rPr>
                <w:rFonts w:ascii="Times New Roman" w:hAnsi="Times New Roman"/>
                <w:b/>
                <w:sz w:val="24"/>
                <w:szCs w:val="24"/>
              </w:rPr>
              <w:t xml:space="preserve">Ecologizare </w:t>
            </w:r>
          </w:p>
        </w:tc>
        <w:tc>
          <w:tcPr>
            <w:tcW w:w="3827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unui comportament ecologic</w:t>
            </w:r>
          </w:p>
        </w:tc>
        <w:tc>
          <w:tcPr>
            <w:tcW w:w="1276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9935AB" w:rsidRPr="00723F00" w:rsidRDefault="009935AB" w:rsidP="00B945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Tabac V.                                                                                                                               Diriginte</w:t>
            </w:r>
          </w:p>
        </w:tc>
        <w:tc>
          <w:tcPr>
            <w:tcW w:w="2250" w:type="dxa"/>
          </w:tcPr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Curtea scolii</w:t>
            </w:r>
          </w:p>
          <w:p w:rsidR="009935AB" w:rsidRPr="00723F0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Stan C.</w:t>
            </w:r>
          </w:p>
        </w:tc>
        <w:tc>
          <w:tcPr>
            <w:tcW w:w="1221" w:type="dxa"/>
          </w:tcPr>
          <w:p w:rsidR="009935AB" w:rsidRPr="00723F00" w:rsidRDefault="009935AB" w:rsidP="006143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23F00">
              <w:rPr>
                <w:b/>
                <w:sz w:val="20"/>
                <w:szCs w:val="20"/>
              </w:rPr>
              <w:t>Realizarea de poze</w:t>
            </w:r>
          </w:p>
        </w:tc>
      </w:tr>
    </w:tbl>
    <w:p w:rsidR="009935AB" w:rsidRPr="00655105" w:rsidRDefault="009935AB" w:rsidP="00B945F5">
      <w:pPr>
        <w:tabs>
          <w:tab w:val="left" w:pos="11174"/>
        </w:tabs>
        <w:rPr>
          <w:rFonts w:ascii="Times New Roman" w:hAnsi="Times New Roman"/>
          <w:b/>
          <w:sz w:val="24"/>
          <w:szCs w:val="24"/>
        </w:rPr>
      </w:pPr>
      <w:r>
        <w:rPr>
          <w:sz w:val="28"/>
          <w:szCs w:val="28"/>
        </w:rPr>
        <w:tab/>
      </w:r>
    </w:p>
    <w:p w:rsidR="009935AB" w:rsidRDefault="009935AB" w:rsidP="00B945F5">
      <w:pPr>
        <w:tabs>
          <w:tab w:val="left" w:pos="11174"/>
        </w:tabs>
        <w:rPr>
          <w:rFonts w:ascii="Times New Roman" w:hAnsi="Times New Roman"/>
          <w:sz w:val="24"/>
          <w:szCs w:val="24"/>
        </w:rPr>
      </w:pPr>
    </w:p>
    <w:p w:rsidR="009935AB" w:rsidRDefault="009935AB" w:rsidP="00B945F5">
      <w:pPr>
        <w:tabs>
          <w:tab w:val="left" w:pos="11174"/>
        </w:tabs>
        <w:rPr>
          <w:rFonts w:ascii="Times New Roman" w:hAnsi="Times New Roman"/>
          <w:sz w:val="24"/>
          <w:szCs w:val="24"/>
        </w:rPr>
      </w:pPr>
    </w:p>
    <w:p w:rsidR="009935AB" w:rsidRPr="00B945F5" w:rsidRDefault="009935AB" w:rsidP="00B945F5">
      <w:pPr>
        <w:tabs>
          <w:tab w:val="left" w:pos="5331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945F5">
        <w:rPr>
          <w:rFonts w:ascii="Times New Roman" w:hAnsi="Times New Roman"/>
          <w:b/>
          <w:sz w:val="24"/>
          <w:szCs w:val="24"/>
        </w:rPr>
        <w:t>CLASA A VIII-a B</w:t>
      </w:r>
    </w:p>
    <w:p w:rsidR="009935AB" w:rsidRPr="00227E10" w:rsidRDefault="009935AB" w:rsidP="003B2991">
      <w:pPr>
        <w:rPr>
          <w:b/>
          <w:szCs w:val="24"/>
          <w:lang w:val="it-IT"/>
        </w:rPr>
      </w:pP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1062"/>
        <w:gridCol w:w="878"/>
        <w:gridCol w:w="2041"/>
        <w:gridCol w:w="2927"/>
        <w:gridCol w:w="1493"/>
        <w:gridCol w:w="1533"/>
        <w:gridCol w:w="1541"/>
        <w:gridCol w:w="2187"/>
      </w:tblGrid>
      <w:tr w:rsidR="009935AB" w:rsidRPr="00723F00">
        <w:tc>
          <w:tcPr>
            <w:tcW w:w="1296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62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878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B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Drumeție- Pietrele Albe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creativității, spiritului ecologic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Oancea Tudor</w:t>
            </w:r>
          </w:p>
        </w:tc>
        <w:tc>
          <w:tcPr>
            <w:tcW w:w="1541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Pietrele Albe</w:t>
            </w:r>
          </w:p>
          <w:p w:rsidR="009935AB" w:rsidRPr="00B525AE" w:rsidRDefault="009935AB" w:rsidP="00B525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Tamas C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Poze 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B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Drumeție-Treptele Romane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spiritului ecologic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Oancea Tudor</w:t>
            </w:r>
          </w:p>
        </w:tc>
        <w:tc>
          <w:tcPr>
            <w:tcW w:w="1541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Dealul Lia</w:t>
            </w:r>
          </w:p>
          <w:p w:rsidR="009935AB" w:rsidRPr="00B525AE" w:rsidRDefault="009935AB" w:rsidP="00B525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 C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B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Oancea Tudor</w:t>
            </w:r>
          </w:p>
        </w:tc>
        <w:tc>
          <w:tcPr>
            <w:tcW w:w="1541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Sighetul Marmației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B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151E96">
              <w:rPr>
                <w:rFonts w:ascii="Times New Roman" w:hAnsi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Oancea Tudor</w:t>
            </w:r>
          </w:p>
        </w:tc>
        <w:tc>
          <w:tcPr>
            <w:tcW w:w="1541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Sighetul Marmației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D05F3D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F3D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B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Excursie Maramureș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Oancea Tudor</w:t>
            </w:r>
          </w:p>
        </w:tc>
        <w:tc>
          <w:tcPr>
            <w:tcW w:w="1541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Sighetul Marmației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</w:tbl>
    <w:p w:rsidR="009935AB" w:rsidRDefault="009935AB" w:rsidP="003B2991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Default="009935AB" w:rsidP="003B5B2F">
      <w:pPr>
        <w:jc w:val="both"/>
        <w:rPr>
          <w:rFonts w:ascii="Times New Roman" w:hAnsi="Times New Roman"/>
          <w:b/>
          <w:sz w:val="24"/>
          <w:szCs w:val="24"/>
        </w:rPr>
      </w:pPr>
    </w:p>
    <w:p w:rsidR="009935AB" w:rsidRPr="00572DCA" w:rsidRDefault="009935AB" w:rsidP="003B5B2F">
      <w:pPr>
        <w:jc w:val="both"/>
        <w:rPr>
          <w:b/>
          <w:sz w:val="28"/>
          <w:szCs w:val="28"/>
        </w:rPr>
      </w:pPr>
    </w:p>
    <w:p w:rsidR="009935AB" w:rsidRPr="00572DCA" w:rsidRDefault="009935AB" w:rsidP="003B2991">
      <w:pPr>
        <w:rPr>
          <w:b/>
          <w:sz w:val="28"/>
          <w:szCs w:val="28"/>
        </w:rPr>
      </w:pPr>
    </w:p>
    <w:p w:rsidR="009935AB" w:rsidRPr="00733CDE" w:rsidRDefault="009935AB" w:rsidP="003B2991">
      <w:pPr>
        <w:rPr>
          <w:b/>
          <w:sz w:val="20"/>
          <w:szCs w:val="20"/>
        </w:rPr>
      </w:pPr>
    </w:p>
    <w:p w:rsidR="009935AB" w:rsidRPr="00B525AE" w:rsidRDefault="009935AB" w:rsidP="00B525AE">
      <w:pPr>
        <w:tabs>
          <w:tab w:val="left" w:pos="480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B2991">
        <w:rPr>
          <w:rFonts w:ascii="Times New Roman" w:hAnsi="Times New Roman"/>
          <w:b/>
          <w:sz w:val="24"/>
          <w:szCs w:val="24"/>
        </w:rPr>
        <w:t>CLASA a VIII-a C</w:t>
      </w:r>
    </w:p>
    <w:tbl>
      <w:tblPr>
        <w:tblW w:w="1495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1062"/>
        <w:gridCol w:w="878"/>
        <w:gridCol w:w="2041"/>
        <w:gridCol w:w="2927"/>
        <w:gridCol w:w="1493"/>
        <w:gridCol w:w="1533"/>
        <w:gridCol w:w="1541"/>
        <w:gridCol w:w="2187"/>
      </w:tblGrid>
      <w:tr w:rsidR="009935AB" w:rsidRPr="00723F00">
        <w:tc>
          <w:tcPr>
            <w:tcW w:w="1296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62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878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9935AB" w:rsidRPr="001D3FAD" w:rsidRDefault="009935AB" w:rsidP="00614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FAD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C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Drumeție- Dealul Lia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creativității, spiritului ecologic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Teslariu Dan</w:t>
            </w:r>
          </w:p>
        </w:tc>
        <w:tc>
          <w:tcPr>
            <w:tcW w:w="1541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Dealul Lia</w:t>
            </w:r>
          </w:p>
          <w:p w:rsidR="009935AB" w:rsidRPr="00B525AE" w:rsidRDefault="009935AB" w:rsidP="00B525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Lazar C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Poze </w:t>
            </w:r>
          </w:p>
        </w:tc>
      </w:tr>
      <w:tr w:rsidR="009935AB" w:rsidRPr="00723F00">
        <w:tc>
          <w:tcPr>
            <w:tcW w:w="1296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C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Drumeție-Treptele Romane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Teslariu Dan</w:t>
            </w:r>
          </w:p>
        </w:tc>
        <w:tc>
          <w:tcPr>
            <w:tcW w:w="1541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Treptele Romane</w:t>
            </w:r>
          </w:p>
          <w:p w:rsidR="009935AB" w:rsidRPr="00B525AE" w:rsidRDefault="009935AB" w:rsidP="00B525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Lazar C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C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Ecologizare pe Valea Musariului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creativității, spiritului ecologic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B52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ProfTeslariu Dan</w:t>
            </w:r>
          </w:p>
        </w:tc>
        <w:tc>
          <w:tcPr>
            <w:tcW w:w="1541" w:type="dxa"/>
          </w:tcPr>
          <w:p w:rsidR="009935AB" w:rsidRDefault="009935AB" w:rsidP="00B52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Lazar C </w:t>
            </w:r>
          </w:p>
          <w:p w:rsidR="009935AB" w:rsidRPr="003D13B0" w:rsidRDefault="009935AB" w:rsidP="00B52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Dragoi V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21.04.2016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C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Vizionare filme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7803F2">
              <w:rPr>
                <w:rFonts w:ascii="Times New Roman" w:hAnsi="Times New Roman"/>
                <w:sz w:val="24"/>
                <w:szCs w:val="24"/>
              </w:rPr>
              <w:t>Formarea unui comportament adecvat în situația vizionării unui film.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Default="009935AB" w:rsidP="00B52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</w:t>
            </w:r>
          </w:p>
          <w:p w:rsidR="009935AB" w:rsidRPr="00B525AE" w:rsidRDefault="009935AB" w:rsidP="00B525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Teslariu Dan</w:t>
            </w:r>
          </w:p>
        </w:tc>
        <w:tc>
          <w:tcPr>
            <w:tcW w:w="1541" w:type="dxa"/>
          </w:tcPr>
          <w:p w:rsidR="009935AB" w:rsidRDefault="009935AB" w:rsidP="00B52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Lazar C </w:t>
            </w:r>
          </w:p>
          <w:p w:rsidR="009935AB" w:rsidRPr="00B525AE" w:rsidRDefault="009935AB" w:rsidP="00B525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Manea D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9935AB" w:rsidRPr="00723F00">
        <w:tc>
          <w:tcPr>
            <w:tcW w:w="1296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5AB" w:rsidRPr="00D05F3D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F3D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2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VIII a C</w:t>
            </w:r>
          </w:p>
        </w:tc>
        <w:tc>
          <w:tcPr>
            <w:tcW w:w="878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9935AB" w:rsidRPr="001D3FAD" w:rsidRDefault="009935AB" w:rsidP="00614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Concursuri sportive</w:t>
            </w:r>
          </w:p>
        </w:tc>
        <w:tc>
          <w:tcPr>
            <w:tcW w:w="2927" w:type="dxa"/>
          </w:tcPr>
          <w:p w:rsidR="009935AB" w:rsidRPr="00151E96" w:rsidRDefault="009935AB" w:rsidP="00614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3F00">
              <w:rPr>
                <w:rFonts w:ascii="Times New Roman" w:hAnsi="Times New Roman"/>
                <w:sz w:val="24"/>
                <w:szCs w:val="24"/>
              </w:rPr>
              <w:t>Dezvoltarea armonioasa a corpului</w:t>
            </w:r>
          </w:p>
        </w:tc>
        <w:tc>
          <w:tcPr>
            <w:tcW w:w="1493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9935AB" w:rsidRPr="003D13B0" w:rsidRDefault="009935AB" w:rsidP="00B52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ProfTeslariu Dan</w:t>
            </w:r>
          </w:p>
        </w:tc>
        <w:tc>
          <w:tcPr>
            <w:tcW w:w="1541" w:type="dxa"/>
          </w:tcPr>
          <w:p w:rsidR="009935AB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Lazar C</w:t>
            </w:r>
          </w:p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Cristea C</w:t>
            </w:r>
          </w:p>
        </w:tc>
        <w:tc>
          <w:tcPr>
            <w:tcW w:w="2187" w:type="dxa"/>
          </w:tcPr>
          <w:p w:rsidR="009935AB" w:rsidRPr="003D13B0" w:rsidRDefault="009935AB" w:rsidP="00614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</w:tbl>
    <w:p w:rsidR="009935AB" w:rsidRPr="001B6860" w:rsidRDefault="009935AB" w:rsidP="001B6860">
      <w:pPr>
        <w:tabs>
          <w:tab w:val="left" w:pos="11070"/>
        </w:tabs>
        <w:rPr>
          <w:b/>
          <w:sz w:val="28"/>
          <w:szCs w:val="28"/>
        </w:rPr>
      </w:pPr>
      <w:r>
        <w:rPr>
          <w:b/>
          <w:sz w:val="20"/>
          <w:szCs w:val="20"/>
        </w:rPr>
        <w:tab/>
      </w:r>
    </w:p>
    <w:p w:rsidR="009935AB" w:rsidRPr="00A04724" w:rsidRDefault="009935AB" w:rsidP="00A04724">
      <w:pPr>
        <w:tabs>
          <w:tab w:val="left" w:pos="11685"/>
        </w:tabs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A04724">
        <w:rPr>
          <w:rFonts w:ascii="Times New Roman" w:hAnsi="Times New Roman"/>
          <w:b/>
          <w:sz w:val="24"/>
          <w:szCs w:val="24"/>
        </w:rPr>
        <w:t xml:space="preserve"> APROBAT</w:t>
      </w:r>
      <w:r>
        <w:rPr>
          <w:rFonts w:ascii="Times New Roman" w:hAnsi="Times New Roman"/>
          <w:b/>
          <w:sz w:val="24"/>
          <w:szCs w:val="24"/>
        </w:rPr>
        <w:t>,</w:t>
      </w:r>
      <w:r w:rsidRPr="00A04724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A04724">
        <w:rPr>
          <w:rFonts w:ascii="Times New Roman" w:hAnsi="Times New Roman"/>
          <w:b/>
          <w:sz w:val="24"/>
          <w:szCs w:val="24"/>
        </w:rPr>
        <w:t xml:space="preserve"> ÎNTOCMIT,</w:t>
      </w:r>
    </w:p>
    <w:p w:rsidR="009935AB" w:rsidRPr="00A04724" w:rsidRDefault="009935AB" w:rsidP="00A04724">
      <w:pPr>
        <w:tabs>
          <w:tab w:val="left" w:pos="990"/>
          <w:tab w:val="left" w:pos="11685"/>
        </w:tabs>
        <w:rPr>
          <w:rFonts w:ascii="Times New Roman" w:hAnsi="Times New Roman"/>
          <w:b/>
          <w:sz w:val="24"/>
          <w:szCs w:val="24"/>
        </w:rPr>
      </w:pPr>
      <w:r w:rsidRPr="00A0472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             DIRECTOR</w:t>
      </w:r>
      <w:r w:rsidRPr="00A0472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 w:rsidRPr="00A04724">
        <w:rPr>
          <w:rFonts w:ascii="Times New Roman" w:hAnsi="Times New Roman"/>
          <w:b/>
          <w:sz w:val="24"/>
          <w:szCs w:val="24"/>
        </w:rPr>
        <w:t>CONSILIER EDUCATIV</w:t>
      </w:r>
    </w:p>
    <w:p w:rsidR="009935AB" w:rsidRPr="00A04724" w:rsidRDefault="009935AB" w:rsidP="00A04724">
      <w:pPr>
        <w:tabs>
          <w:tab w:val="left" w:pos="11685"/>
        </w:tabs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A04724">
        <w:rPr>
          <w:rFonts w:ascii="Times New Roman" w:hAnsi="Times New Roman"/>
          <w:b/>
          <w:sz w:val="24"/>
          <w:szCs w:val="24"/>
        </w:rPr>
        <w:t xml:space="preserve">                              MIHEȚ ANCUȚA FLORENTINA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 w:rsidRPr="00A04724">
        <w:rPr>
          <w:rFonts w:ascii="Times New Roman" w:hAnsi="Times New Roman"/>
          <w:b/>
          <w:sz w:val="24"/>
          <w:szCs w:val="24"/>
        </w:rPr>
        <w:t>LETEA IRINA SORINA</w:t>
      </w:r>
    </w:p>
    <w:sectPr w:rsidR="009935AB" w:rsidRPr="00A04724" w:rsidSect="00D0519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62B99"/>
    <w:multiLevelType w:val="hybridMultilevel"/>
    <w:tmpl w:val="E20C8548"/>
    <w:lvl w:ilvl="0" w:tplc="F8EADC8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DD4"/>
    <w:rsid w:val="00037A2D"/>
    <w:rsid w:val="00060BA8"/>
    <w:rsid w:val="00151E96"/>
    <w:rsid w:val="001527B0"/>
    <w:rsid w:val="001B6860"/>
    <w:rsid w:val="001D036F"/>
    <w:rsid w:val="001D3FAD"/>
    <w:rsid w:val="00227E10"/>
    <w:rsid w:val="002F1296"/>
    <w:rsid w:val="003B1F72"/>
    <w:rsid w:val="003B2991"/>
    <w:rsid w:val="003B5B2F"/>
    <w:rsid w:val="003D13B0"/>
    <w:rsid w:val="00405F22"/>
    <w:rsid w:val="00495949"/>
    <w:rsid w:val="004C4DD4"/>
    <w:rsid w:val="004D4B89"/>
    <w:rsid w:val="004F0160"/>
    <w:rsid w:val="00501A49"/>
    <w:rsid w:val="0051252E"/>
    <w:rsid w:val="0053174E"/>
    <w:rsid w:val="00572DCA"/>
    <w:rsid w:val="00574135"/>
    <w:rsid w:val="006040EF"/>
    <w:rsid w:val="006143ED"/>
    <w:rsid w:val="00655105"/>
    <w:rsid w:val="00723F00"/>
    <w:rsid w:val="00733CDE"/>
    <w:rsid w:val="007803F2"/>
    <w:rsid w:val="007F5F4C"/>
    <w:rsid w:val="00812292"/>
    <w:rsid w:val="00886EFA"/>
    <w:rsid w:val="009935AB"/>
    <w:rsid w:val="009C4CB5"/>
    <w:rsid w:val="00A04724"/>
    <w:rsid w:val="00A96B74"/>
    <w:rsid w:val="00AB01A7"/>
    <w:rsid w:val="00B054E6"/>
    <w:rsid w:val="00B25FA7"/>
    <w:rsid w:val="00B525AE"/>
    <w:rsid w:val="00B93A86"/>
    <w:rsid w:val="00B945F5"/>
    <w:rsid w:val="00BE7D51"/>
    <w:rsid w:val="00C852CA"/>
    <w:rsid w:val="00D02804"/>
    <w:rsid w:val="00D05191"/>
    <w:rsid w:val="00D05F3D"/>
    <w:rsid w:val="00D06159"/>
    <w:rsid w:val="00D10FC0"/>
    <w:rsid w:val="00D26336"/>
    <w:rsid w:val="00D8046E"/>
    <w:rsid w:val="00DD7376"/>
    <w:rsid w:val="00E466EC"/>
    <w:rsid w:val="00F06882"/>
    <w:rsid w:val="00F87008"/>
    <w:rsid w:val="00F93FA8"/>
    <w:rsid w:val="00FA13EB"/>
    <w:rsid w:val="00FC1D50"/>
    <w:rsid w:val="00FF1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2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C4CB5"/>
    <w:pPr>
      <w:ind w:left="720"/>
    </w:pPr>
  </w:style>
  <w:style w:type="paragraph" w:styleId="NoSpacing">
    <w:name w:val="No Spacing"/>
    <w:link w:val="NoSpacingChar"/>
    <w:uiPriority w:val="99"/>
    <w:qFormat/>
    <w:rsid w:val="00037A2D"/>
    <w:rPr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rsid w:val="00037A2D"/>
    <w:rPr>
      <w:rFonts w:ascii="Calibri" w:eastAsia="Times New Roman" w:hAnsi="Calibri" w:cs="Times New Roman"/>
      <w:sz w:val="22"/>
      <w:szCs w:val="22"/>
      <w:lang w:val="ro-RO" w:eastAsia="en-US" w:bidi="ar-SA"/>
    </w:rPr>
  </w:style>
  <w:style w:type="character" w:styleId="Hyperlink">
    <w:name w:val="Hyperlink"/>
    <w:basedOn w:val="DefaultParagraphFont"/>
    <w:uiPriority w:val="99"/>
    <w:rsid w:val="00501A4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221</TotalTime>
  <Pages>20</Pages>
  <Words>4023</Words>
  <Characters>23338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L8</dc:creator>
  <cp:keywords/>
  <dc:description/>
  <cp:lastModifiedBy>Anca</cp:lastModifiedBy>
  <cp:revision>20</cp:revision>
  <dcterms:created xsi:type="dcterms:W3CDTF">2016-02-15T15:21:00Z</dcterms:created>
  <dcterms:modified xsi:type="dcterms:W3CDTF">2016-04-12T10:19:00Z</dcterms:modified>
</cp:coreProperties>
</file>