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0EF" w:rsidRPr="00B36502" w:rsidRDefault="006F67B2" w:rsidP="004A60E3">
      <w:pPr>
        <w:rPr>
          <w:lang w:val="ro-RO"/>
        </w:rPr>
      </w:pPr>
      <w:r w:rsidRPr="00B36502">
        <w:rPr>
          <w:lang w:val="ro-RO"/>
        </w:rPr>
        <w:t>Nr.</w:t>
      </w:r>
      <w:r w:rsidR="00245C0A">
        <w:rPr>
          <w:lang w:val="ro-RO"/>
        </w:rPr>
        <w:t xml:space="preserve">   </w:t>
      </w:r>
      <w:r w:rsidR="00EE0ADF">
        <w:rPr>
          <w:lang w:val="ro-RO"/>
        </w:rPr>
        <w:t>2247</w:t>
      </w:r>
      <w:r w:rsidR="00245C0A">
        <w:rPr>
          <w:lang w:val="ro-RO"/>
        </w:rPr>
        <w:t xml:space="preserve"> </w:t>
      </w:r>
      <w:r w:rsidRPr="00B36502">
        <w:rPr>
          <w:lang w:val="ro-RO"/>
        </w:rPr>
        <w:t>/</w:t>
      </w:r>
      <w:r w:rsidR="00245C0A">
        <w:rPr>
          <w:lang w:val="ro-RO"/>
        </w:rPr>
        <w:t>1</w:t>
      </w:r>
      <w:r w:rsidR="00EE0ADF">
        <w:rPr>
          <w:lang w:val="ro-RO"/>
        </w:rPr>
        <w:t>3</w:t>
      </w:r>
      <w:r w:rsidRPr="00B36502">
        <w:rPr>
          <w:lang w:val="ro-RO"/>
        </w:rPr>
        <w:t>.0</w:t>
      </w:r>
      <w:r w:rsidR="00245C0A">
        <w:rPr>
          <w:lang w:val="ro-RO"/>
        </w:rPr>
        <w:t>4</w:t>
      </w:r>
      <w:r w:rsidRPr="00B36502">
        <w:rPr>
          <w:lang w:val="ro-RO"/>
        </w:rPr>
        <w:t>.2016</w:t>
      </w:r>
    </w:p>
    <w:p w:rsidR="00B964BB" w:rsidRDefault="00B964BB" w:rsidP="00B964BB">
      <w:pPr>
        <w:jc w:val="both"/>
        <w:rPr>
          <w:lang w:val="ro-RO"/>
        </w:rPr>
      </w:pPr>
    </w:p>
    <w:p w:rsidR="00245C0A" w:rsidRDefault="005624AE" w:rsidP="005624AE">
      <w:pPr>
        <w:tabs>
          <w:tab w:val="left" w:pos="4230"/>
        </w:tabs>
        <w:jc w:val="both"/>
        <w:rPr>
          <w:lang w:val="ro-RO"/>
        </w:rPr>
      </w:pPr>
      <w:r>
        <w:rPr>
          <w:lang w:val="ro-RO"/>
        </w:rPr>
        <w:tab/>
      </w:r>
    </w:p>
    <w:p w:rsidR="00B63F98" w:rsidRDefault="00B63F98" w:rsidP="00B964BB">
      <w:pPr>
        <w:jc w:val="both"/>
        <w:rPr>
          <w:lang w:val="ro-RO"/>
        </w:rPr>
      </w:pPr>
    </w:p>
    <w:p w:rsidR="005624AE" w:rsidRPr="003C5E24" w:rsidRDefault="005624AE" w:rsidP="005624AE">
      <w:pPr>
        <w:pStyle w:val="NoSpacing"/>
        <w:jc w:val="center"/>
        <w:rPr>
          <w:b/>
          <w:i/>
          <w:sz w:val="20"/>
          <w:szCs w:val="20"/>
          <w:lang w:val="ro-RO"/>
        </w:rPr>
      </w:pPr>
      <w:r w:rsidRPr="003C5E24">
        <w:rPr>
          <w:b/>
          <w:i/>
          <w:sz w:val="20"/>
          <w:szCs w:val="20"/>
          <w:lang w:val="ro-RO"/>
        </w:rPr>
        <w:t xml:space="preserve">PROGRAMUL ACTIVITĂȚILOR DIN SĂPTĂMÂNA ”SĂ ȘTII MAI MULTE, SĂ FII MAI BUN” </w:t>
      </w:r>
      <w:r>
        <w:rPr>
          <w:b/>
          <w:i/>
          <w:sz w:val="20"/>
          <w:szCs w:val="20"/>
          <w:lang w:val="ro-RO"/>
        </w:rPr>
        <w:t>– clasele de IX-XII zi</w:t>
      </w:r>
    </w:p>
    <w:p w:rsidR="005624AE" w:rsidRDefault="005624AE" w:rsidP="005624AE">
      <w:pPr>
        <w:pStyle w:val="NoSpacing"/>
        <w:jc w:val="center"/>
        <w:rPr>
          <w:b/>
          <w:i/>
          <w:sz w:val="20"/>
          <w:szCs w:val="20"/>
          <w:lang w:val="ro-RO"/>
        </w:rPr>
      </w:pPr>
      <w:r>
        <w:rPr>
          <w:b/>
          <w:i/>
          <w:sz w:val="20"/>
          <w:szCs w:val="20"/>
          <w:lang w:val="ro-RO"/>
        </w:rPr>
        <w:t>18</w:t>
      </w:r>
      <w:r w:rsidRPr="003C5E24">
        <w:rPr>
          <w:b/>
          <w:i/>
          <w:sz w:val="20"/>
          <w:szCs w:val="20"/>
          <w:lang w:val="ro-RO"/>
        </w:rPr>
        <w:t>.04-</w:t>
      </w:r>
      <w:r>
        <w:rPr>
          <w:b/>
          <w:i/>
          <w:sz w:val="20"/>
          <w:szCs w:val="20"/>
          <w:lang w:val="ro-RO"/>
        </w:rPr>
        <w:t>22</w:t>
      </w:r>
      <w:r w:rsidRPr="003C5E24">
        <w:rPr>
          <w:b/>
          <w:i/>
          <w:sz w:val="20"/>
          <w:szCs w:val="20"/>
          <w:lang w:val="ro-RO"/>
        </w:rPr>
        <w:t>.04.201</w:t>
      </w:r>
      <w:r>
        <w:rPr>
          <w:b/>
          <w:i/>
          <w:sz w:val="20"/>
          <w:szCs w:val="20"/>
          <w:lang w:val="ro-RO"/>
        </w:rPr>
        <w:t>6</w:t>
      </w:r>
    </w:p>
    <w:p w:rsidR="005624AE" w:rsidRPr="003C5E24" w:rsidRDefault="005624AE" w:rsidP="005624AE">
      <w:pPr>
        <w:pStyle w:val="NoSpacing"/>
        <w:jc w:val="center"/>
        <w:rPr>
          <w:b/>
          <w:i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tblpY="16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5624AE" w:rsidRPr="00343A38" w:rsidTr="003F0FF4"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LUNI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MARȚI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MIERCURI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JOI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VINERI</w:t>
            </w:r>
          </w:p>
        </w:tc>
      </w:tr>
      <w:tr w:rsidR="005624AE" w:rsidRPr="00343A38" w:rsidTr="003F0FF4">
        <w:trPr>
          <w:trHeight w:val="2780"/>
        </w:trPr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8-10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MATEMATICA-ALTFEL!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ACTIVITĂȚI DE RELAXARE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șah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rummy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table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rebus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sudoku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3.ATELIER CREAȚIE!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activități casnice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-creeare obiecte de Paște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VIZIONARE FILME BACALAUREAT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SĂ NAVIGĂM SPRE CUNOAȘTERE! – INTERNET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3. JOB’S SHADOW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MATEMATICA-ALTFEL!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ACTIVITĂȚI DE RELAXARE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șah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rummy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table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rebus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sudoku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VIZIONARE FILME BACALAUREAT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VIZIONARE FILME ISTORICE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3. JOB’S SHADOW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SĂ NAVIGĂM SPRE CUNOAȘTERE! – INTERNET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ACTIVITĂȚI DE RELAXARE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șah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rummy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table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rebus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sudoku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3. MATEMATICA-ALTFEL!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5624AE" w:rsidRPr="00343A38" w:rsidTr="003F0FF4">
        <w:trPr>
          <w:trHeight w:val="3671"/>
        </w:trPr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10-12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VIZIONARE FILME BACALAUREAT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VIZIONARE FILME ISTORICE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3. JOB’S SHADOW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MATEMATICA-ALTFEL!</w:t>
            </w:r>
          </w:p>
          <w:p w:rsidR="005624AE" w:rsidRPr="00343A38" w:rsidRDefault="005624AE" w:rsidP="003F0FF4">
            <w:pPr>
              <w:pStyle w:val="NoSpacing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CROSUL LICEULUI TEHNOLOGIC „GRIGORE MOISIL” DEVA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3.CONCURS COAFURĂ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VIZIONARE FILME BACALAUREAT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O IDEE INGENIOASĂ DE AFACERI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3. RELAȚIONARE ȘI SCHIMB DE PĂRERI ÎNTRE TINERI ENGLEZI ȘI ELEVI AI LICEULUI NOSTRU PE DIVERSE TEME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MATEMATICA-ALTFEL!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ACTIVITĂȚI DE RELAXARE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șah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rummy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table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rebus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sudoku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3. MENS SANA IN CORPORE SANO!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fotbal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-volei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-tenis de masă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-aerobic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SĂ SPRIJINIM NATURA! - ACȚIUNE ECOLOGIZARE LA PARCUL DENDROLOGIC SIMERIA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MENS SANA IN CORPORE SANO!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fotbal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-volei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-tenis de masă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-aerobic</w:t>
            </w:r>
          </w:p>
        </w:tc>
      </w:tr>
      <w:tr w:rsidR="005624AE" w:rsidRPr="00343A38" w:rsidTr="003F0FF4"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12-14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CUM ACORDĂM PRIMUL AJUTOR?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MENS SANA IN CORPORE SANO!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fotbal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-volei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-tenis de masă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-aerobic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MENS SANA IN CORPORE SANO!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fotbal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volei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tenis de masă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aerobic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ZIUA PORȚILOR DESCHISE LA U.M. 01719 GENIU DEVA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jc w:val="center"/>
              <w:rPr>
                <w:sz w:val="16"/>
                <w:szCs w:val="16"/>
                <w:lang w:val="ro-RO"/>
              </w:rPr>
            </w:pPr>
            <w:r w:rsidRPr="00343A38">
              <w:rPr>
                <w:sz w:val="16"/>
                <w:szCs w:val="16"/>
                <w:lang w:val="ro-RO"/>
              </w:rPr>
              <w:t>1.SĂ NE RELAXĂM! – AQUALAND DEVA</w:t>
            </w:r>
          </w:p>
          <w:p w:rsidR="005624AE" w:rsidRPr="00343A38" w:rsidRDefault="005624AE" w:rsidP="003F0FF4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43A38">
              <w:rPr>
                <w:sz w:val="16"/>
                <w:szCs w:val="16"/>
                <w:lang w:val="ro-RO"/>
              </w:rPr>
              <w:t>2. JOB’S SHADOW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1.RELAXARE PRIN CULTURĂ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vizită muzeu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teatru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cinematograf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cetatea Devei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2. JOB’S SHADOW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1. ACTIVITATE LA DISPOZIȚIA DIRIGINTELUI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  <w:tr w:rsidR="005624AE" w:rsidRPr="00343A38" w:rsidTr="003F0FF4">
        <w:trPr>
          <w:trHeight w:val="50"/>
        </w:trPr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ACTIVITATE SPECIALĂ</w:t>
            </w: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SĂPTĂMÂNA MESERIILOR</w:t>
            </w:r>
          </w:p>
          <w:p w:rsidR="005624AE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Participă clasele 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IX B  IX D   X D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SĂPTĂMÂNA MESERIILOR</w:t>
            </w:r>
          </w:p>
          <w:p w:rsidR="005624AE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Participă clasele 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IX B IX D și X D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SĂPTĂMÂNA MESERIILOR</w:t>
            </w:r>
          </w:p>
          <w:p w:rsidR="005624AE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Participă clasele 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343A38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IX B IX D și X D</w:t>
            </w:r>
          </w:p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Pr="00343A38" w:rsidRDefault="005624AE" w:rsidP="003F0FF4">
            <w:pPr>
              <w:pStyle w:val="NoSpacing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</w:tr>
    </w:tbl>
    <w:p w:rsidR="005624AE" w:rsidRPr="00343A38" w:rsidRDefault="005624AE" w:rsidP="005624AE">
      <w:pPr>
        <w:pStyle w:val="NoSpacing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ro-RO"/>
        </w:rPr>
      </w:pPr>
    </w:p>
    <w:p w:rsidR="005624AE" w:rsidRDefault="005624AE" w:rsidP="005624AE">
      <w:pPr>
        <w:pStyle w:val="NoSpacing"/>
        <w:ind w:firstLine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Consilier Educativ,</w:t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  <w:t xml:space="preserve">   Director,</w:t>
      </w:r>
    </w:p>
    <w:p w:rsidR="005624AE" w:rsidRPr="00343A38" w:rsidRDefault="005624AE" w:rsidP="005624AE">
      <w:pPr>
        <w:pStyle w:val="NoSpacing"/>
        <w:ind w:firstLine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>Prof. Ing. Petras Alin</w:t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  <w:t>Prof. Ing. Benea Luminita Mariana</w:t>
      </w:r>
    </w:p>
    <w:p w:rsidR="005624AE" w:rsidRDefault="005624AE" w:rsidP="005624AE">
      <w:pPr>
        <w:pStyle w:val="NoSpacing"/>
        <w:jc w:val="center"/>
        <w:rPr>
          <w:sz w:val="24"/>
          <w:szCs w:val="24"/>
          <w:lang w:val="ro-RO"/>
        </w:rPr>
      </w:pPr>
    </w:p>
    <w:p w:rsidR="005624AE" w:rsidRDefault="005624AE" w:rsidP="005624AE">
      <w:pPr>
        <w:pStyle w:val="NoSpacing"/>
        <w:rPr>
          <w:b/>
          <w:sz w:val="24"/>
          <w:szCs w:val="24"/>
          <w:u w:val="single"/>
          <w:lang w:val="ro-RO"/>
        </w:rPr>
      </w:pPr>
    </w:p>
    <w:p w:rsidR="005624AE" w:rsidRDefault="005624AE" w:rsidP="005624AE">
      <w:pPr>
        <w:pStyle w:val="NoSpacing"/>
        <w:rPr>
          <w:b/>
          <w:sz w:val="24"/>
          <w:szCs w:val="24"/>
          <w:u w:val="single"/>
          <w:lang w:val="ro-RO"/>
        </w:rPr>
      </w:pPr>
      <w:r w:rsidRPr="00EE718E">
        <w:rPr>
          <w:b/>
          <w:sz w:val="24"/>
          <w:szCs w:val="24"/>
          <w:u w:val="single"/>
          <w:lang w:val="ro-RO"/>
        </w:rPr>
        <w:t>LICEUL TEHNOLOGIC ”GRIGORE MOISIL” DEVA</w:t>
      </w:r>
    </w:p>
    <w:p w:rsidR="005624AE" w:rsidRDefault="005624AE" w:rsidP="005624AE">
      <w:pPr>
        <w:pStyle w:val="NoSpacing"/>
        <w:jc w:val="center"/>
        <w:rPr>
          <w:b/>
          <w:i/>
          <w:sz w:val="20"/>
          <w:szCs w:val="20"/>
          <w:lang w:val="ro-RO"/>
        </w:rPr>
      </w:pPr>
    </w:p>
    <w:p w:rsidR="005624AE" w:rsidRDefault="005624AE" w:rsidP="005624AE">
      <w:pPr>
        <w:pStyle w:val="NoSpacing"/>
        <w:jc w:val="center"/>
        <w:rPr>
          <w:b/>
          <w:i/>
          <w:sz w:val="20"/>
          <w:szCs w:val="20"/>
          <w:lang w:val="ro-RO"/>
        </w:rPr>
      </w:pPr>
      <w:r w:rsidRPr="003C5E24">
        <w:rPr>
          <w:b/>
          <w:i/>
          <w:sz w:val="20"/>
          <w:szCs w:val="20"/>
          <w:lang w:val="ro-RO"/>
        </w:rPr>
        <w:t xml:space="preserve">PROGRAMUL ACTIVITĂȚILOR DIN SĂPTĂMÂNA ”SĂ ȘTII MAI MULTE, SĂ FII MAI BUN” </w:t>
      </w:r>
    </w:p>
    <w:p w:rsidR="005624AE" w:rsidRPr="003C5E24" w:rsidRDefault="005624AE" w:rsidP="005624AE">
      <w:pPr>
        <w:pStyle w:val="NoSpacing"/>
        <w:jc w:val="center"/>
        <w:rPr>
          <w:b/>
          <w:i/>
          <w:sz w:val="20"/>
          <w:szCs w:val="20"/>
          <w:lang w:val="ro-RO"/>
        </w:rPr>
      </w:pPr>
      <w:r>
        <w:rPr>
          <w:b/>
          <w:i/>
          <w:sz w:val="20"/>
          <w:szCs w:val="20"/>
          <w:lang w:val="ro-RO"/>
        </w:rPr>
        <w:t xml:space="preserve">– clasele de IX-XIV seral și I-II postliceală - </w:t>
      </w:r>
    </w:p>
    <w:p w:rsidR="005624AE" w:rsidRPr="003C5E24" w:rsidRDefault="005624AE" w:rsidP="005624AE">
      <w:pPr>
        <w:pStyle w:val="NoSpacing"/>
        <w:jc w:val="center"/>
        <w:rPr>
          <w:b/>
          <w:i/>
          <w:sz w:val="24"/>
          <w:szCs w:val="24"/>
          <w:lang w:val="ro-RO"/>
        </w:rPr>
      </w:pPr>
      <w:r>
        <w:rPr>
          <w:b/>
          <w:i/>
          <w:sz w:val="20"/>
          <w:szCs w:val="20"/>
          <w:lang w:val="ro-RO"/>
        </w:rPr>
        <w:t>18</w:t>
      </w:r>
      <w:r w:rsidRPr="003C5E24">
        <w:rPr>
          <w:b/>
          <w:i/>
          <w:sz w:val="20"/>
          <w:szCs w:val="20"/>
          <w:lang w:val="ro-RO"/>
        </w:rPr>
        <w:t>.04-</w:t>
      </w:r>
      <w:r>
        <w:rPr>
          <w:b/>
          <w:i/>
          <w:sz w:val="20"/>
          <w:szCs w:val="20"/>
          <w:lang w:val="ro-RO"/>
        </w:rPr>
        <w:t>22</w:t>
      </w:r>
      <w:r w:rsidRPr="003C5E24">
        <w:rPr>
          <w:b/>
          <w:i/>
          <w:sz w:val="20"/>
          <w:szCs w:val="20"/>
          <w:lang w:val="ro-RO"/>
        </w:rPr>
        <w:t>.04.201</w:t>
      </w:r>
      <w:r>
        <w:rPr>
          <w:b/>
          <w:i/>
          <w:sz w:val="20"/>
          <w:szCs w:val="20"/>
          <w:lang w:val="ro-RO"/>
        </w:rPr>
        <w:t>6</w:t>
      </w:r>
    </w:p>
    <w:p w:rsidR="005624AE" w:rsidRDefault="005624AE" w:rsidP="005624AE">
      <w:pPr>
        <w:pStyle w:val="NoSpacing"/>
        <w:jc w:val="center"/>
        <w:rPr>
          <w:b/>
          <w:sz w:val="24"/>
          <w:szCs w:val="24"/>
          <w:u w:val="single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5624AE" w:rsidTr="003F0FF4"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LUNI</w:t>
            </w: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MARȚI</w:t>
            </w: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JOI</w:t>
            </w: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VINERI</w:t>
            </w:r>
          </w:p>
        </w:tc>
      </w:tr>
      <w:tr w:rsidR="005624AE" w:rsidTr="003F0FF4"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16-18</w:t>
            </w: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 </w:t>
            </w: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 VIZITA AGENTI ECONOMICI</w:t>
            </w: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2. VIZITA MUZEE </w:t>
            </w:r>
          </w:p>
          <w:p w:rsidR="005624AE" w:rsidRPr="00ED7E37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 VIZITA AGENTI ECONOMICI</w:t>
            </w: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2. AQUALAND DEVA</w:t>
            </w:r>
          </w:p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 VIZITA AGENTI ECONOMICI</w:t>
            </w: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2. VIZITA CETATEA DEVA</w:t>
            </w:r>
          </w:p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 VIZITA AGENTI ECONOMICI</w:t>
            </w: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2. AQUALAND DEVA</w:t>
            </w:r>
          </w:p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 ACTIVITATE LA DISPOZIȚIA DIRIGINTELUI</w:t>
            </w:r>
          </w:p>
          <w:p w:rsidR="005624AE" w:rsidRPr="00E32785" w:rsidRDefault="005624AE" w:rsidP="003F0FF4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5624AE" w:rsidTr="003F0FF4"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18-20</w:t>
            </w: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 ACTIVITATE LA DISPOZIȚIA DIRIGINTELUI</w:t>
            </w:r>
          </w:p>
          <w:p w:rsidR="005624AE" w:rsidRPr="00E32785" w:rsidRDefault="005624AE" w:rsidP="003F0FF4">
            <w:pPr>
              <w:pStyle w:val="NoSpacing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 ACTIVITATE LA DISPOZIȚIA DIRIGINTELUI</w:t>
            </w:r>
          </w:p>
          <w:p w:rsidR="005624AE" w:rsidRDefault="005624AE" w:rsidP="003F0FF4">
            <w:pPr>
              <w:pStyle w:val="NoSpacing"/>
              <w:rPr>
                <w:b/>
                <w:sz w:val="24"/>
                <w:szCs w:val="24"/>
                <w:lang w:val="ro-RO"/>
              </w:rPr>
            </w:pPr>
          </w:p>
          <w:p w:rsidR="005624AE" w:rsidRPr="00ED7E37" w:rsidRDefault="005624AE" w:rsidP="003F0FF4">
            <w:pPr>
              <w:pStyle w:val="NoSpacing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 ACTIVITATE LA DISPOZIȚIA DIRIGINTELUI</w:t>
            </w:r>
          </w:p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 ACTIVITATE LA DISPOZIȚIA DIRIGINTELUI</w:t>
            </w:r>
          </w:p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6" w:type="dxa"/>
          </w:tcPr>
          <w:p w:rsidR="005624AE" w:rsidRDefault="005624AE" w:rsidP="003F0FF4">
            <w:pPr>
              <w:pStyle w:val="NoSpacing"/>
              <w:rPr>
                <w:b/>
                <w:sz w:val="16"/>
                <w:szCs w:val="16"/>
                <w:lang w:val="ro-RO"/>
              </w:rPr>
            </w:pPr>
          </w:p>
          <w:p w:rsidR="005624AE" w:rsidRDefault="005624AE" w:rsidP="003F0FF4">
            <w:pPr>
              <w:pStyle w:val="NoSpacing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1. ACTIVITATE LA DISPOZIȚIA DIRIGINTELUI</w:t>
            </w:r>
          </w:p>
          <w:p w:rsidR="005624AE" w:rsidRPr="00C43CA1" w:rsidRDefault="005624AE" w:rsidP="003F0FF4">
            <w:pPr>
              <w:pStyle w:val="NoSpacing"/>
              <w:jc w:val="center"/>
              <w:rPr>
                <w:b/>
                <w:sz w:val="16"/>
                <w:szCs w:val="16"/>
                <w:lang w:val="ro-RO"/>
              </w:rPr>
            </w:pPr>
          </w:p>
        </w:tc>
      </w:tr>
    </w:tbl>
    <w:p w:rsidR="005624AE" w:rsidRPr="00EE718E" w:rsidRDefault="005624AE" w:rsidP="005624AE">
      <w:pPr>
        <w:pStyle w:val="NoSpacing"/>
        <w:jc w:val="center"/>
        <w:rPr>
          <w:sz w:val="24"/>
          <w:szCs w:val="24"/>
          <w:lang w:val="ro-RO"/>
        </w:rPr>
      </w:pPr>
    </w:p>
    <w:p w:rsidR="005624AE" w:rsidRDefault="005624AE" w:rsidP="005624AE">
      <w:pPr>
        <w:pStyle w:val="NoSpacing"/>
        <w:ind w:firstLine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>Consilier Educativ,</w:t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  <w:t xml:space="preserve">   Director,</w:t>
      </w:r>
    </w:p>
    <w:p w:rsidR="00AA72F3" w:rsidRDefault="005624AE" w:rsidP="007936D0">
      <w:pPr>
        <w:pStyle w:val="NoSpacing"/>
        <w:ind w:firstLine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>Prof. Ing. Petras Alin</w:t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hAnsi="Times New Roman" w:cs="Times New Roman"/>
          <w:sz w:val="20"/>
          <w:szCs w:val="20"/>
          <w:lang w:val="ro-RO"/>
        </w:rPr>
        <w:tab/>
        <w:t>P</w:t>
      </w:r>
      <w:r w:rsidR="007936D0">
        <w:rPr>
          <w:rFonts w:ascii="Times New Roman" w:hAnsi="Times New Roman" w:cs="Times New Roman"/>
          <w:sz w:val="20"/>
          <w:szCs w:val="20"/>
          <w:lang w:val="ro-RO"/>
        </w:rPr>
        <w:t>rof. Ing. Benea Luminita Mariana</w:t>
      </w:r>
    </w:p>
    <w:p w:rsidR="007936D0" w:rsidRPr="007936D0" w:rsidRDefault="007936D0" w:rsidP="007936D0">
      <w:pPr>
        <w:pStyle w:val="NoSpacing"/>
        <w:ind w:firstLine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bookmarkStart w:id="0" w:name="_GoBack"/>
      <w:bookmarkEnd w:id="0"/>
    </w:p>
    <w:sectPr w:rsidR="007936D0" w:rsidRPr="007936D0" w:rsidSect="00721637">
      <w:headerReference w:type="default" r:id="rId7"/>
      <w:pgSz w:w="11906" w:h="16838"/>
      <w:pgMar w:top="1417" w:right="851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DF7" w:rsidRDefault="00DA1DF7" w:rsidP="000701A9">
      <w:r>
        <w:separator/>
      </w:r>
    </w:p>
  </w:endnote>
  <w:endnote w:type="continuationSeparator" w:id="0">
    <w:p w:rsidR="00DA1DF7" w:rsidRDefault="00DA1DF7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DF7" w:rsidRDefault="00DA1DF7" w:rsidP="000701A9">
      <w:r>
        <w:separator/>
      </w:r>
    </w:p>
  </w:footnote>
  <w:footnote w:type="continuationSeparator" w:id="0">
    <w:p w:rsidR="00DA1DF7" w:rsidRDefault="00DA1DF7" w:rsidP="00070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49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35"/>
      <w:gridCol w:w="3544"/>
      <w:gridCol w:w="1134"/>
      <w:gridCol w:w="1701"/>
      <w:gridCol w:w="1979"/>
    </w:tblGrid>
    <w:tr w:rsidR="000701A9" w:rsidTr="000701A9">
      <w:tc>
        <w:tcPr>
          <w:tcW w:w="1135" w:type="dxa"/>
        </w:tcPr>
        <w:p w:rsidR="000701A9" w:rsidRDefault="00E01126" w:rsidP="00E01126">
          <w:pPr>
            <w:pStyle w:val="Header"/>
          </w:pPr>
          <w:r>
            <w:rPr>
              <w:noProof/>
              <w:lang w:val="en-US"/>
            </w:rPr>
            <w:drawing>
              <wp:inline distT="0" distB="0" distL="0" distR="0" wp14:anchorId="37211545" wp14:editId="0B39BE34">
                <wp:extent cx="752475" cy="602673"/>
                <wp:effectExtent l="0" t="0" r="0" b="698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1037" cy="60953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:rsidR="000701A9" w:rsidRPr="004355C8" w:rsidRDefault="00E01126" w:rsidP="000701A9">
          <w:pPr>
            <w:pStyle w:val="NoSpacing"/>
            <w:rPr>
              <w:b/>
              <w:sz w:val="18"/>
              <w:szCs w:val="18"/>
            </w:rPr>
          </w:pPr>
          <w:r>
            <w:rPr>
              <w:b/>
              <w:sz w:val="20"/>
              <w:szCs w:val="20"/>
            </w:rPr>
            <w:t>LICEUL TEHNOLOGIC</w:t>
          </w:r>
          <w:r w:rsidR="000701A9" w:rsidRPr="004355C8">
            <w:rPr>
              <w:b/>
              <w:sz w:val="20"/>
              <w:szCs w:val="20"/>
            </w:rPr>
            <w:t xml:space="preserve"> “</w:t>
          </w:r>
          <w:r>
            <w:rPr>
              <w:b/>
              <w:sz w:val="20"/>
              <w:szCs w:val="20"/>
            </w:rPr>
            <w:t>GRIGORE MOISIL</w:t>
          </w:r>
          <w:r w:rsidR="000701A9" w:rsidRPr="004355C8">
            <w:rPr>
              <w:b/>
              <w:sz w:val="20"/>
              <w:szCs w:val="20"/>
            </w:rPr>
            <w:t>”</w:t>
          </w:r>
          <w:r w:rsidR="000701A9">
            <w:rPr>
              <w:b/>
              <w:sz w:val="20"/>
              <w:szCs w:val="20"/>
            </w:rPr>
            <w:t xml:space="preserve"> </w:t>
          </w:r>
          <w:r>
            <w:rPr>
              <w:b/>
              <w:sz w:val="20"/>
              <w:szCs w:val="20"/>
            </w:rPr>
            <w:t>DEVA</w:t>
          </w:r>
          <w:r w:rsidR="000701A9" w:rsidRPr="004355C8">
            <w:rPr>
              <w:b/>
              <w:sz w:val="18"/>
              <w:szCs w:val="18"/>
            </w:rPr>
            <w:t>, STR.</w:t>
          </w:r>
          <w:r>
            <w:rPr>
              <w:b/>
              <w:sz w:val="18"/>
              <w:szCs w:val="18"/>
            </w:rPr>
            <w:t>TITU MAIORESCU</w:t>
          </w:r>
          <w:r w:rsidR="000701A9" w:rsidRPr="004355C8">
            <w:rPr>
              <w:b/>
              <w:sz w:val="18"/>
              <w:szCs w:val="18"/>
            </w:rPr>
            <w:t>, NR.</w:t>
          </w:r>
          <w:r>
            <w:rPr>
              <w:b/>
              <w:sz w:val="18"/>
              <w:szCs w:val="18"/>
            </w:rPr>
            <w:t>24</w:t>
          </w:r>
          <w:r w:rsidR="000701A9" w:rsidRPr="004355C8">
            <w:rPr>
              <w:b/>
              <w:sz w:val="18"/>
              <w:szCs w:val="18"/>
            </w:rPr>
            <w:t>,</w:t>
          </w:r>
          <w:r>
            <w:rPr>
              <w:b/>
              <w:sz w:val="18"/>
              <w:szCs w:val="18"/>
            </w:rPr>
            <w:t xml:space="preserve">      </w:t>
          </w:r>
        </w:p>
        <w:p w:rsidR="000701A9" w:rsidRPr="007E504F" w:rsidRDefault="000701A9" w:rsidP="000701A9">
          <w:pPr>
            <w:pStyle w:val="NoSpacing"/>
            <w:rPr>
              <w:b/>
              <w:sz w:val="20"/>
              <w:szCs w:val="20"/>
              <w:lang w:val="it-IT"/>
            </w:rPr>
          </w:pPr>
          <w:r>
            <w:rPr>
              <w:b/>
              <w:sz w:val="20"/>
              <w:szCs w:val="20"/>
              <w:lang w:val="it-IT"/>
            </w:rPr>
            <w:t>e-</w:t>
          </w:r>
          <w:r w:rsidR="00E01126">
            <w:rPr>
              <w:b/>
              <w:sz w:val="20"/>
              <w:szCs w:val="20"/>
              <w:lang w:val="it-IT"/>
            </w:rPr>
            <w:t>mail:mosildeva@yahoo.com</w:t>
          </w:r>
        </w:p>
        <w:p w:rsidR="000701A9" w:rsidRDefault="00F51567" w:rsidP="00E01126">
          <w:pPr>
            <w:pStyle w:val="NoSpacing"/>
          </w:pPr>
          <w:r>
            <w:rPr>
              <w:b/>
              <w:sz w:val="20"/>
              <w:szCs w:val="20"/>
            </w:rPr>
            <w:t>telefon</w:t>
          </w:r>
          <w:r w:rsidR="00E01126">
            <w:rPr>
              <w:b/>
              <w:sz w:val="20"/>
              <w:szCs w:val="20"/>
            </w:rPr>
            <w:t>/fax</w:t>
          </w:r>
          <w:r w:rsidR="000701A9" w:rsidRPr="004355C8">
            <w:rPr>
              <w:b/>
              <w:sz w:val="20"/>
              <w:szCs w:val="20"/>
            </w:rPr>
            <w:t>:02542</w:t>
          </w:r>
          <w:r w:rsidR="00E01126">
            <w:rPr>
              <w:b/>
              <w:sz w:val="20"/>
              <w:szCs w:val="20"/>
            </w:rPr>
            <w:t xml:space="preserve">21206,0254221280 </w:t>
          </w:r>
        </w:p>
      </w:tc>
      <w:tc>
        <w:tcPr>
          <w:tcW w:w="1134" w:type="dxa"/>
        </w:tcPr>
        <w:p w:rsidR="000701A9" w:rsidRDefault="000701A9">
          <w:pPr>
            <w:pStyle w:val="Header"/>
          </w:pPr>
          <w:r>
            <w:rPr>
              <w:rFonts w:ascii="Calibri" w:hAnsi="Calibri" w:cs="Calibri"/>
              <w:noProof/>
              <w:sz w:val="28"/>
              <w:szCs w:val="28"/>
              <w:lang w:val="en-US"/>
            </w:rPr>
            <w:drawing>
              <wp:inline distT="0" distB="0" distL="0" distR="0" wp14:anchorId="7C5A6BBF" wp14:editId="33E479B8">
                <wp:extent cx="647700" cy="685800"/>
                <wp:effectExtent l="0" t="0" r="0" b="0"/>
                <wp:docPr id="6" name="Imagine 6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:rsidR="000701A9" w:rsidRPr="000701A9" w:rsidRDefault="000701A9" w:rsidP="000701A9">
          <w:pPr>
            <w:pStyle w:val="Header"/>
            <w:rPr>
              <w:b/>
              <w:sz w:val="18"/>
              <w:szCs w:val="18"/>
            </w:rPr>
          </w:pPr>
          <w:r w:rsidRPr="000701A9">
            <w:rPr>
              <w:b/>
              <w:sz w:val="18"/>
              <w:szCs w:val="18"/>
            </w:rPr>
            <w:t>INSPECTORATUL ȘCOLAR JUDEȚEAN HUNEDOARA</w:t>
          </w:r>
        </w:p>
      </w:tc>
      <w:tc>
        <w:tcPr>
          <w:tcW w:w="1979" w:type="dxa"/>
        </w:tcPr>
        <w:p w:rsidR="000701A9" w:rsidRDefault="000701A9">
          <w:pPr>
            <w:pStyle w:val="Header"/>
          </w:pPr>
          <w:r>
            <w:rPr>
              <w:noProof/>
              <w:sz w:val="28"/>
              <w:szCs w:val="28"/>
              <w:lang w:val="en-US"/>
            </w:rPr>
            <w:drawing>
              <wp:inline distT="0" distB="0" distL="0" distR="0" wp14:anchorId="5F1E6115" wp14:editId="2B7F4948">
                <wp:extent cx="1152525" cy="590550"/>
                <wp:effectExtent l="0" t="0" r="9525" b="0"/>
                <wp:docPr id="5" name="Imagine 5" descr="http://uefiscdi.gov.ro/content/img/header/m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2" descr="http://uefiscdi.gov.ro/content/img/header/me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701A9" w:rsidRDefault="000701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F14C0"/>
    <w:multiLevelType w:val="hybridMultilevel"/>
    <w:tmpl w:val="107009FA"/>
    <w:lvl w:ilvl="0" w:tplc="24C01F7E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5A3536"/>
    <w:multiLevelType w:val="hybridMultilevel"/>
    <w:tmpl w:val="E9F88EC4"/>
    <w:lvl w:ilvl="0" w:tplc="880CBEE4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F38ED"/>
    <w:multiLevelType w:val="hybridMultilevel"/>
    <w:tmpl w:val="5B1843FA"/>
    <w:lvl w:ilvl="0" w:tplc="0418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3" w15:restartNumberingAfterBreak="0">
    <w:nsid w:val="09761667"/>
    <w:multiLevelType w:val="hybridMultilevel"/>
    <w:tmpl w:val="4C2E054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67CDB"/>
    <w:multiLevelType w:val="hybridMultilevel"/>
    <w:tmpl w:val="623859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E0151"/>
    <w:multiLevelType w:val="hybridMultilevel"/>
    <w:tmpl w:val="5E264D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143DF"/>
    <w:multiLevelType w:val="hybridMultilevel"/>
    <w:tmpl w:val="82F6B5AC"/>
    <w:lvl w:ilvl="0" w:tplc="169CA104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616BF9"/>
    <w:multiLevelType w:val="hybridMultilevel"/>
    <w:tmpl w:val="C062F202"/>
    <w:lvl w:ilvl="0" w:tplc="E2B2695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7F3707"/>
    <w:multiLevelType w:val="hybridMultilevel"/>
    <w:tmpl w:val="2A52D8D2"/>
    <w:lvl w:ilvl="0" w:tplc="ABF8E3D0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AB2EF6"/>
    <w:multiLevelType w:val="hybridMultilevel"/>
    <w:tmpl w:val="AC60535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A2B98"/>
    <w:multiLevelType w:val="hybridMultilevel"/>
    <w:tmpl w:val="6CCE9298"/>
    <w:lvl w:ilvl="0" w:tplc="3AF4FA3C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08042E"/>
    <w:multiLevelType w:val="hybridMultilevel"/>
    <w:tmpl w:val="8CCC0446"/>
    <w:lvl w:ilvl="0" w:tplc="335A87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A741819"/>
    <w:multiLevelType w:val="hybridMultilevel"/>
    <w:tmpl w:val="BD3C42BC"/>
    <w:lvl w:ilvl="0" w:tplc="63146AA4">
      <w:start w:val="2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1B8D1EC8"/>
    <w:multiLevelType w:val="hybridMultilevel"/>
    <w:tmpl w:val="D8306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B70493"/>
    <w:multiLevelType w:val="hybridMultilevel"/>
    <w:tmpl w:val="FCB2D2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FC0E1F"/>
    <w:multiLevelType w:val="hybridMultilevel"/>
    <w:tmpl w:val="544C3998"/>
    <w:lvl w:ilvl="0" w:tplc="DD84BF04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2B0559"/>
    <w:multiLevelType w:val="hybridMultilevel"/>
    <w:tmpl w:val="C78CD1D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C1796C"/>
    <w:multiLevelType w:val="hybridMultilevel"/>
    <w:tmpl w:val="DC94A1B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276D98"/>
    <w:multiLevelType w:val="hybridMultilevel"/>
    <w:tmpl w:val="4D1489F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F46B6E"/>
    <w:multiLevelType w:val="hybridMultilevel"/>
    <w:tmpl w:val="61CEA9E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C246D8"/>
    <w:multiLevelType w:val="hybridMultilevel"/>
    <w:tmpl w:val="3C923F86"/>
    <w:lvl w:ilvl="0" w:tplc="5EFE9B42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02198C"/>
    <w:multiLevelType w:val="hybridMultilevel"/>
    <w:tmpl w:val="3AB0EE6C"/>
    <w:lvl w:ilvl="0" w:tplc="6E68E37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9F71FD"/>
    <w:multiLevelType w:val="hybridMultilevel"/>
    <w:tmpl w:val="6164B01C"/>
    <w:lvl w:ilvl="0" w:tplc="BDC239AA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AC6BB5"/>
    <w:multiLevelType w:val="hybridMultilevel"/>
    <w:tmpl w:val="B7F0E7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1B247E"/>
    <w:multiLevelType w:val="hybridMultilevel"/>
    <w:tmpl w:val="A55EAED2"/>
    <w:lvl w:ilvl="0" w:tplc="3F24CCFE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5D4E9C"/>
    <w:multiLevelType w:val="hybridMultilevel"/>
    <w:tmpl w:val="E8CA32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3552EE"/>
    <w:multiLevelType w:val="hybridMultilevel"/>
    <w:tmpl w:val="6FA22F8E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4A73B4"/>
    <w:multiLevelType w:val="hybridMultilevel"/>
    <w:tmpl w:val="2B420F42"/>
    <w:lvl w:ilvl="0" w:tplc="C5D2B300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2375DE"/>
    <w:multiLevelType w:val="hybridMultilevel"/>
    <w:tmpl w:val="4F6432B4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A56518"/>
    <w:multiLevelType w:val="hybridMultilevel"/>
    <w:tmpl w:val="1BF853AE"/>
    <w:lvl w:ilvl="0" w:tplc="5C4E7B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C0C272E"/>
    <w:multiLevelType w:val="hybridMultilevel"/>
    <w:tmpl w:val="106E966C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485BBE"/>
    <w:multiLevelType w:val="hybridMultilevel"/>
    <w:tmpl w:val="F1B8B0E2"/>
    <w:lvl w:ilvl="0" w:tplc="5C8E397A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91440D"/>
    <w:multiLevelType w:val="hybridMultilevel"/>
    <w:tmpl w:val="CA8C155C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505A45"/>
    <w:multiLevelType w:val="hybridMultilevel"/>
    <w:tmpl w:val="7F069BE0"/>
    <w:lvl w:ilvl="0" w:tplc="8CF62ED6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3C28FA"/>
    <w:multiLevelType w:val="hybridMultilevel"/>
    <w:tmpl w:val="7DEA00E8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AB42EB"/>
    <w:multiLevelType w:val="hybridMultilevel"/>
    <w:tmpl w:val="CBC835A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D1252F3"/>
    <w:multiLevelType w:val="hybridMultilevel"/>
    <w:tmpl w:val="1A0EF1B0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5641F5"/>
    <w:multiLevelType w:val="hybridMultilevel"/>
    <w:tmpl w:val="296463E0"/>
    <w:lvl w:ilvl="0" w:tplc="FD94DD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171CF8"/>
    <w:multiLevelType w:val="hybridMultilevel"/>
    <w:tmpl w:val="F47617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6E1E25"/>
    <w:multiLevelType w:val="hybridMultilevel"/>
    <w:tmpl w:val="830ABC68"/>
    <w:lvl w:ilvl="0" w:tplc="9CDAC66A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CD36F7"/>
    <w:multiLevelType w:val="hybridMultilevel"/>
    <w:tmpl w:val="BDB0A0D2"/>
    <w:lvl w:ilvl="0" w:tplc="096850D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CDA4867"/>
    <w:multiLevelType w:val="hybridMultilevel"/>
    <w:tmpl w:val="A67A209A"/>
    <w:lvl w:ilvl="0" w:tplc="1BF61D30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48702A"/>
    <w:multiLevelType w:val="hybridMultilevel"/>
    <w:tmpl w:val="7610A640"/>
    <w:lvl w:ilvl="0" w:tplc="F01CF1D4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263631"/>
    <w:multiLevelType w:val="hybridMultilevel"/>
    <w:tmpl w:val="8A80B45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43468B"/>
    <w:multiLevelType w:val="hybridMultilevel"/>
    <w:tmpl w:val="0540CD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4462E4"/>
    <w:multiLevelType w:val="hybridMultilevel"/>
    <w:tmpl w:val="8FFADA26"/>
    <w:lvl w:ilvl="0" w:tplc="8FA642A4">
      <w:start w:val="1"/>
      <w:numFmt w:val="lowerLetter"/>
      <w:lvlText w:val="%1."/>
      <w:lvlJc w:val="left"/>
      <w:pPr>
        <w:ind w:left="720" w:hanging="360"/>
      </w:pPr>
      <w:rPr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035FB5"/>
    <w:multiLevelType w:val="hybridMultilevel"/>
    <w:tmpl w:val="F2EC12F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D716B7"/>
    <w:multiLevelType w:val="hybridMultilevel"/>
    <w:tmpl w:val="3B7C59F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8750495"/>
    <w:multiLevelType w:val="hybridMultilevel"/>
    <w:tmpl w:val="1416D03A"/>
    <w:lvl w:ilvl="0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9" w15:restartNumberingAfterBreak="0">
    <w:nsid w:val="79DF25DA"/>
    <w:multiLevelType w:val="hybridMultilevel"/>
    <w:tmpl w:val="CDB0807A"/>
    <w:lvl w:ilvl="0" w:tplc="5950CA9C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56766D"/>
    <w:multiLevelType w:val="hybridMultilevel"/>
    <w:tmpl w:val="2C6453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4E3485"/>
    <w:multiLevelType w:val="hybridMultilevel"/>
    <w:tmpl w:val="272083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42"/>
  </w:num>
  <w:num w:numId="3">
    <w:abstractNumId w:val="5"/>
  </w:num>
  <w:num w:numId="4">
    <w:abstractNumId w:val="49"/>
  </w:num>
  <w:num w:numId="5">
    <w:abstractNumId w:val="35"/>
  </w:num>
  <w:num w:numId="6">
    <w:abstractNumId w:val="30"/>
  </w:num>
  <w:num w:numId="7">
    <w:abstractNumId w:val="28"/>
  </w:num>
  <w:num w:numId="8">
    <w:abstractNumId w:val="34"/>
  </w:num>
  <w:num w:numId="9">
    <w:abstractNumId w:val="32"/>
  </w:num>
  <w:num w:numId="10">
    <w:abstractNumId w:val="36"/>
  </w:num>
  <w:num w:numId="11">
    <w:abstractNumId w:val="26"/>
  </w:num>
  <w:num w:numId="12">
    <w:abstractNumId w:val="33"/>
  </w:num>
  <w:num w:numId="13">
    <w:abstractNumId w:val="0"/>
  </w:num>
  <w:num w:numId="14">
    <w:abstractNumId w:val="22"/>
  </w:num>
  <w:num w:numId="15">
    <w:abstractNumId w:val="45"/>
  </w:num>
  <w:num w:numId="16">
    <w:abstractNumId w:val="31"/>
  </w:num>
  <w:num w:numId="17">
    <w:abstractNumId w:val="6"/>
  </w:num>
  <w:num w:numId="18">
    <w:abstractNumId w:val="10"/>
  </w:num>
  <w:num w:numId="19">
    <w:abstractNumId w:val="39"/>
  </w:num>
  <w:num w:numId="20">
    <w:abstractNumId w:val="15"/>
  </w:num>
  <w:num w:numId="21">
    <w:abstractNumId w:val="41"/>
  </w:num>
  <w:num w:numId="22">
    <w:abstractNumId w:val="24"/>
  </w:num>
  <w:num w:numId="23">
    <w:abstractNumId w:val="1"/>
  </w:num>
  <w:num w:numId="24">
    <w:abstractNumId w:val="8"/>
  </w:num>
  <w:num w:numId="25">
    <w:abstractNumId w:val="20"/>
  </w:num>
  <w:num w:numId="26">
    <w:abstractNumId w:val="27"/>
  </w:num>
  <w:num w:numId="27">
    <w:abstractNumId w:val="38"/>
  </w:num>
  <w:num w:numId="28">
    <w:abstractNumId w:val="23"/>
  </w:num>
  <w:num w:numId="29">
    <w:abstractNumId w:val="44"/>
  </w:num>
  <w:num w:numId="30">
    <w:abstractNumId w:val="25"/>
  </w:num>
  <w:num w:numId="31">
    <w:abstractNumId w:val="3"/>
  </w:num>
  <w:num w:numId="32">
    <w:abstractNumId w:val="19"/>
  </w:num>
  <w:num w:numId="33">
    <w:abstractNumId w:val="50"/>
  </w:num>
  <w:num w:numId="34">
    <w:abstractNumId w:val="16"/>
  </w:num>
  <w:num w:numId="35">
    <w:abstractNumId w:val="46"/>
  </w:num>
  <w:num w:numId="36">
    <w:abstractNumId w:val="52"/>
  </w:num>
  <w:num w:numId="37">
    <w:abstractNumId w:val="4"/>
  </w:num>
  <w:num w:numId="38">
    <w:abstractNumId w:val="17"/>
  </w:num>
  <w:num w:numId="39">
    <w:abstractNumId w:val="43"/>
  </w:num>
  <w:num w:numId="40">
    <w:abstractNumId w:val="13"/>
  </w:num>
  <w:num w:numId="41">
    <w:abstractNumId w:val="21"/>
  </w:num>
  <w:num w:numId="42">
    <w:abstractNumId w:val="7"/>
  </w:num>
  <w:num w:numId="43">
    <w:abstractNumId w:val="18"/>
  </w:num>
  <w:num w:numId="44">
    <w:abstractNumId w:val="37"/>
  </w:num>
  <w:num w:numId="45">
    <w:abstractNumId w:val="47"/>
  </w:num>
  <w:num w:numId="46">
    <w:abstractNumId w:val="2"/>
  </w:num>
  <w:num w:numId="47">
    <w:abstractNumId w:val="48"/>
  </w:num>
  <w:num w:numId="48">
    <w:abstractNumId w:val="12"/>
  </w:num>
  <w:num w:numId="49">
    <w:abstractNumId w:val="11"/>
  </w:num>
  <w:num w:numId="50">
    <w:abstractNumId w:val="29"/>
  </w:num>
  <w:num w:numId="51">
    <w:abstractNumId w:val="51"/>
  </w:num>
  <w:num w:numId="52">
    <w:abstractNumId w:val="14"/>
  </w:num>
  <w:num w:numId="53">
    <w:abstractNumId w:val="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6D1"/>
    <w:rsid w:val="00027249"/>
    <w:rsid w:val="00051D63"/>
    <w:rsid w:val="0005544C"/>
    <w:rsid w:val="0005741F"/>
    <w:rsid w:val="000701A9"/>
    <w:rsid w:val="000B5365"/>
    <w:rsid w:val="00142C75"/>
    <w:rsid w:val="0018463B"/>
    <w:rsid w:val="001924F1"/>
    <w:rsid w:val="00222440"/>
    <w:rsid w:val="00245C0A"/>
    <w:rsid w:val="00253AD8"/>
    <w:rsid w:val="002A35BB"/>
    <w:rsid w:val="002C231C"/>
    <w:rsid w:val="0030354C"/>
    <w:rsid w:val="00305169"/>
    <w:rsid w:val="00334F34"/>
    <w:rsid w:val="0036385C"/>
    <w:rsid w:val="00381CEC"/>
    <w:rsid w:val="003A2A90"/>
    <w:rsid w:val="003D50EF"/>
    <w:rsid w:val="004334A4"/>
    <w:rsid w:val="00467867"/>
    <w:rsid w:val="00475830"/>
    <w:rsid w:val="004A60E3"/>
    <w:rsid w:val="004C7229"/>
    <w:rsid w:val="00522644"/>
    <w:rsid w:val="00544AC9"/>
    <w:rsid w:val="005624AE"/>
    <w:rsid w:val="005833F0"/>
    <w:rsid w:val="00587176"/>
    <w:rsid w:val="005B1346"/>
    <w:rsid w:val="0065306B"/>
    <w:rsid w:val="00680A23"/>
    <w:rsid w:val="00694639"/>
    <w:rsid w:val="006A20E4"/>
    <w:rsid w:val="006B3826"/>
    <w:rsid w:val="006B691F"/>
    <w:rsid w:val="006E0A0F"/>
    <w:rsid w:val="006F3896"/>
    <w:rsid w:val="006F67B2"/>
    <w:rsid w:val="00712B99"/>
    <w:rsid w:val="00721637"/>
    <w:rsid w:val="00774505"/>
    <w:rsid w:val="007936D0"/>
    <w:rsid w:val="0079708C"/>
    <w:rsid w:val="007C04D3"/>
    <w:rsid w:val="00817104"/>
    <w:rsid w:val="00820ABE"/>
    <w:rsid w:val="008314CA"/>
    <w:rsid w:val="00887271"/>
    <w:rsid w:val="008B6B25"/>
    <w:rsid w:val="008C08D5"/>
    <w:rsid w:val="008C5698"/>
    <w:rsid w:val="008C5BD0"/>
    <w:rsid w:val="008E7743"/>
    <w:rsid w:val="0094136B"/>
    <w:rsid w:val="00996055"/>
    <w:rsid w:val="00997D13"/>
    <w:rsid w:val="009A4E16"/>
    <w:rsid w:val="009B0C89"/>
    <w:rsid w:val="009C10F0"/>
    <w:rsid w:val="009D1ED9"/>
    <w:rsid w:val="009E3494"/>
    <w:rsid w:val="00A00889"/>
    <w:rsid w:val="00A26580"/>
    <w:rsid w:val="00A423DE"/>
    <w:rsid w:val="00A52907"/>
    <w:rsid w:val="00AA72F3"/>
    <w:rsid w:val="00B07EF9"/>
    <w:rsid w:val="00B12F27"/>
    <w:rsid w:val="00B2089F"/>
    <w:rsid w:val="00B36502"/>
    <w:rsid w:val="00B53E28"/>
    <w:rsid w:val="00B63F98"/>
    <w:rsid w:val="00B65863"/>
    <w:rsid w:val="00B957E7"/>
    <w:rsid w:val="00B964BB"/>
    <w:rsid w:val="00BB1C94"/>
    <w:rsid w:val="00BC59CB"/>
    <w:rsid w:val="00C01093"/>
    <w:rsid w:val="00C076D1"/>
    <w:rsid w:val="00C1055D"/>
    <w:rsid w:val="00C20D3A"/>
    <w:rsid w:val="00C320D7"/>
    <w:rsid w:val="00C35ED4"/>
    <w:rsid w:val="00C849FB"/>
    <w:rsid w:val="00CD4C6F"/>
    <w:rsid w:val="00CE756A"/>
    <w:rsid w:val="00CF7789"/>
    <w:rsid w:val="00CF79CD"/>
    <w:rsid w:val="00D43324"/>
    <w:rsid w:val="00DA1DF7"/>
    <w:rsid w:val="00DA29CA"/>
    <w:rsid w:val="00DB0A8C"/>
    <w:rsid w:val="00E01126"/>
    <w:rsid w:val="00E16927"/>
    <w:rsid w:val="00E7456B"/>
    <w:rsid w:val="00EA16A3"/>
    <w:rsid w:val="00EC1DFA"/>
    <w:rsid w:val="00EE0ADF"/>
    <w:rsid w:val="00F3603C"/>
    <w:rsid w:val="00F51567"/>
    <w:rsid w:val="00F9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A02221F-0D5E-4660-AE18-CD3EDB678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rsid w:val="000701A9"/>
  </w:style>
  <w:style w:type="paragraph" w:styleId="Footer">
    <w:name w:val="footer"/>
    <w:basedOn w:val="Normal"/>
    <w:link w:val="FooterCha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0701A9"/>
  </w:style>
  <w:style w:type="table" w:styleId="TableGrid">
    <w:name w:val="Table Grid"/>
    <w:basedOn w:val="TableNormal"/>
    <w:uiPriority w:val="5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NoSpacing">
    <w:name w:val="No Spacing"/>
    <w:uiPriority w:val="1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DefaultParagraphFont"/>
    <w:uiPriority w:val="99"/>
    <w:rsid w:val="000701A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DefaultParagraphFon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CommentText">
    <w:name w:val="annotation text"/>
    <w:basedOn w:val="Normal"/>
    <w:link w:val="CommentTextCha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PageNumber">
    <w:name w:val="page number"/>
    <w:basedOn w:val="DefaultParagraphFon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FontStyle30">
    <w:name w:val="Font Style30"/>
    <w:rsid w:val="00B964B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1">
    <w:name w:val="Font Style31"/>
    <w:rsid w:val="00B964BB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B964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ANTET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1</TotalTime>
  <Pages>1</Pages>
  <Words>434</Words>
  <Characters>2475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AsistentManager</cp:lastModifiedBy>
  <cp:revision>6</cp:revision>
  <cp:lastPrinted>2016-04-13T09:45:00Z</cp:lastPrinted>
  <dcterms:created xsi:type="dcterms:W3CDTF">2016-04-13T09:44:00Z</dcterms:created>
  <dcterms:modified xsi:type="dcterms:W3CDTF">2016-04-13T09:48:00Z</dcterms:modified>
</cp:coreProperties>
</file>