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923" w:rsidRDefault="00203923" w:rsidP="0091670A">
      <w:pPr>
        <w:ind w:firstLine="426"/>
        <w:rPr>
          <w:b/>
          <w:bCs/>
          <w:lang w:val="ro-RO"/>
        </w:rPr>
      </w:pPr>
    </w:p>
    <w:p w:rsidR="00203923" w:rsidRDefault="00203923" w:rsidP="0091670A">
      <w:pPr>
        <w:ind w:firstLine="426"/>
        <w:rPr>
          <w:b/>
          <w:bCs/>
          <w:lang w:val="ro-RO"/>
        </w:rPr>
      </w:pPr>
    </w:p>
    <w:p w:rsidR="00203923" w:rsidRDefault="00203923" w:rsidP="0091670A">
      <w:pPr>
        <w:ind w:firstLine="426"/>
        <w:rPr>
          <w:b/>
          <w:bCs/>
          <w:lang w:val="ro-RO"/>
        </w:rPr>
      </w:pPr>
      <w:r>
        <w:rPr>
          <w:b/>
          <w:bCs/>
          <w:lang w:val="ro-RO"/>
        </w:rPr>
        <w:t>GRAFIC DE DESFASURARE</w:t>
      </w:r>
    </w:p>
    <w:p w:rsidR="00203923" w:rsidRDefault="00203923" w:rsidP="0091670A">
      <w:pPr>
        <w:ind w:firstLine="426"/>
        <w:rPr>
          <w:b/>
          <w:bCs/>
          <w:lang w:val="ro-RO"/>
        </w:rPr>
      </w:pPr>
    </w:p>
    <w:p w:rsidR="00203923" w:rsidRDefault="00203923" w:rsidP="005C3641">
      <w:pPr>
        <w:pStyle w:val="ListParagraph"/>
        <w:numPr>
          <w:ilvl w:val="0"/>
          <w:numId w:val="4"/>
        </w:numPr>
        <w:rPr>
          <w:b/>
          <w:bCs/>
          <w:lang w:val="ro-RO"/>
        </w:rPr>
      </w:pPr>
      <w:r>
        <w:rPr>
          <w:b/>
          <w:bCs/>
          <w:lang w:val="ro-RO"/>
        </w:rPr>
        <w:t>INSCRIEREA PARTICIPANTILOR:23.05-17.06.2016;</w:t>
      </w:r>
    </w:p>
    <w:p w:rsidR="00203923" w:rsidRDefault="00203923" w:rsidP="005C3641">
      <w:pPr>
        <w:pStyle w:val="ListParagraph"/>
        <w:numPr>
          <w:ilvl w:val="0"/>
          <w:numId w:val="4"/>
        </w:numPr>
        <w:rPr>
          <w:b/>
          <w:bCs/>
          <w:lang w:val="ro-RO"/>
        </w:rPr>
      </w:pPr>
      <w:r>
        <w:rPr>
          <w:b/>
          <w:bCs/>
          <w:lang w:val="ro-RO"/>
        </w:rPr>
        <w:t>CENTRALIZAREA FISELOR DE INSCRIERE, SELECTIA MATERIALELOR PENTRU PUBLICATIILE CU ISBN SI ISSN:18.06-21.06.2016;</w:t>
      </w:r>
    </w:p>
    <w:p w:rsidR="00203923" w:rsidRDefault="00203923" w:rsidP="005C3641">
      <w:pPr>
        <w:pStyle w:val="ListParagraph"/>
        <w:numPr>
          <w:ilvl w:val="0"/>
          <w:numId w:val="4"/>
        </w:numPr>
        <w:rPr>
          <w:b/>
          <w:bCs/>
          <w:lang w:val="ro-RO"/>
        </w:rPr>
      </w:pPr>
      <w:r>
        <w:rPr>
          <w:b/>
          <w:bCs/>
          <w:lang w:val="ro-RO"/>
        </w:rPr>
        <w:t>DESFASURAREA  PROPRIU-ZISA A FESTIVALULUI:22.06-26.06.2016;</w:t>
      </w:r>
    </w:p>
    <w:p w:rsidR="00203923" w:rsidRDefault="00203923" w:rsidP="005C3641">
      <w:pPr>
        <w:pStyle w:val="ListParagraph"/>
        <w:numPr>
          <w:ilvl w:val="0"/>
          <w:numId w:val="4"/>
        </w:numPr>
        <w:rPr>
          <w:b/>
          <w:bCs/>
          <w:lang w:val="ro-RO"/>
        </w:rPr>
      </w:pPr>
      <w:r>
        <w:rPr>
          <w:b/>
          <w:bCs/>
          <w:lang w:val="ro-RO"/>
        </w:rPr>
        <w:t>TRIMITEREA  DIPLOMELOR, ADEVERINTELOR, PUBLICATIILOR: 25.07-31.08.2016;</w:t>
      </w:r>
    </w:p>
    <w:p w:rsidR="00203923" w:rsidRPr="005C3641" w:rsidRDefault="00203923" w:rsidP="005C3641">
      <w:pPr>
        <w:pStyle w:val="ListParagraph"/>
        <w:numPr>
          <w:ilvl w:val="0"/>
          <w:numId w:val="4"/>
        </w:numPr>
        <w:rPr>
          <w:b/>
          <w:bCs/>
          <w:lang w:val="ro-RO"/>
        </w:rPr>
      </w:pPr>
      <w:r>
        <w:rPr>
          <w:b/>
          <w:bCs/>
          <w:lang w:val="ro-RO"/>
        </w:rPr>
        <w:t>DISEMINAREA REZULTATELOR:27.06-15.10.2016</w:t>
      </w:r>
    </w:p>
    <w:p w:rsidR="00203923" w:rsidRDefault="00203923"/>
    <w:p w:rsidR="00203923" w:rsidRDefault="00203923"/>
    <w:p w:rsidR="00203923" w:rsidRDefault="00203923"/>
    <w:p w:rsidR="00203923" w:rsidRPr="007C1355" w:rsidRDefault="00203923" w:rsidP="0091670A">
      <w:pPr>
        <w:jc w:val="center"/>
        <w:rPr>
          <w:b/>
          <w:bCs/>
          <w:lang w:val="ro-RO"/>
        </w:rPr>
      </w:pPr>
      <w:r w:rsidRPr="007C1355">
        <w:rPr>
          <w:b/>
          <w:bCs/>
          <w:lang w:val="ro-RO"/>
        </w:rPr>
        <w:t>REGULAMENT</w:t>
      </w:r>
      <w:r>
        <w:rPr>
          <w:b/>
          <w:bCs/>
          <w:lang w:val="ro-RO"/>
        </w:rPr>
        <w:t xml:space="preserve"> şi </w:t>
      </w:r>
      <w:r w:rsidRPr="007C1355">
        <w:rPr>
          <w:b/>
          <w:bCs/>
          <w:lang w:val="ro-RO"/>
        </w:rPr>
        <w:t>CONDI</w:t>
      </w:r>
      <w:r>
        <w:rPr>
          <w:b/>
          <w:bCs/>
          <w:lang w:val="ro-RO"/>
        </w:rPr>
        <w:t>Ţ</w:t>
      </w:r>
      <w:r w:rsidRPr="007C1355">
        <w:rPr>
          <w:b/>
          <w:bCs/>
          <w:lang w:val="ro-RO"/>
        </w:rPr>
        <w:t>II DE PARTICIPARE</w:t>
      </w:r>
    </w:p>
    <w:p w:rsidR="00203923" w:rsidRDefault="00203923" w:rsidP="0091670A">
      <w:pPr>
        <w:rPr>
          <w:b/>
          <w:bCs/>
          <w:lang w:val="ro-RO"/>
        </w:rPr>
      </w:pPr>
    </w:p>
    <w:p w:rsidR="00203923" w:rsidRDefault="00203923" w:rsidP="0091670A">
      <w:pPr>
        <w:rPr>
          <w:b/>
          <w:bCs/>
          <w:lang w:val="ro-RO"/>
        </w:rPr>
      </w:pPr>
    </w:p>
    <w:p w:rsidR="00203923" w:rsidRPr="007C1355" w:rsidRDefault="00203923" w:rsidP="0091670A">
      <w:pPr>
        <w:rPr>
          <w:b/>
          <w:bCs/>
          <w:lang w:val="ro-RO"/>
        </w:rPr>
      </w:pPr>
      <w:r>
        <w:rPr>
          <w:b/>
          <w:bCs/>
          <w:lang w:val="ro-RO"/>
        </w:rPr>
        <w:t xml:space="preserve">   </w:t>
      </w:r>
    </w:p>
    <w:p w:rsidR="00203923" w:rsidRPr="007C1355" w:rsidRDefault="00203923" w:rsidP="0091670A">
      <w:pPr>
        <w:ind w:left="360"/>
        <w:jc w:val="both"/>
        <w:rPr>
          <w:lang w:val="ro-RO"/>
        </w:rPr>
      </w:pPr>
      <w:r w:rsidRPr="007C1355">
        <w:rPr>
          <w:b/>
          <w:bCs/>
          <w:lang w:val="ro-RO"/>
        </w:rPr>
        <w:t>Înscrierea  participanţilor</w:t>
      </w:r>
      <w:r w:rsidRPr="007C1355">
        <w:rPr>
          <w:lang w:val="ro-RO"/>
        </w:rPr>
        <w:t>:</w:t>
      </w:r>
    </w:p>
    <w:p w:rsidR="00203923" w:rsidRPr="007C1355" w:rsidRDefault="00203923" w:rsidP="0091670A">
      <w:pPr>
        <w:ind w:left="360"/>
        <w:jc w:val="both"/>
        <w:rPr>
          <w:lang w:val="ro-RO"/>
        </w:rPr>
      </w:pPr>
    </w:p>
    <w:p w:rsidR="00203923" w:rsidRDefault="00203923" w:rsidP="0091670A">
      <w:pPr>
        <w:ind w:left="360"/>
        <w:jc w:val="both"/>
        <w:rPr>
          <w:lang w:val="ro-RO"/>
        </w:rPr>
      </w:pPr>
      <w:r w:rsidRPr="007C1355">
        <w:rPr>
          <w:lang w:val="ro-RO"/>
        </w:rPr>
        <w:t xml:space="preserve">- se  face </w:t>
      </w:r>
      <w:r>
        <w:rPr>
          <w:lang w:val="ro-RO"/>
        </w:rPr>
        <w:t xml:space="preserve"> </w:t>
      </w:r>
      <w:r w:rsidRPr="007C1355">
        <w:rPr>
          <w:lang w:val="ro-RO"/>
        </w:rPr>
        <w:t>prin  completarea  fişei  de  înscriere  anexate</w:t>
      </w:r>
      <w:r>
        <w:rPr>
          <w:lang w:val="ro-RO"/>
        </w:rPr>
        <w:t>, cu mentionarea modului de participare</w:t>
      </w:r>
      <w:r w:rsidRPr="007C1355">
        <w:rPr>
          <w:lang w:val="ro-RO"/>
        </w:rPr>
        <w:t xml:space="preserve">  şi  expedierea  ei prin   e-mail</w:t>
      </w:r>
      <w:r>
        <w:rPr>
          <w:lang w:val="ro-RO"/>
        </w:rPr>
        <w:t>:</w:t>
      </w:r>
      <w:r w:rsidRPr="007C1355">
        <w:rPr>
          <w:lang w:val="ro-RO"/>
        </w:rPr>
        <w:t xml:space="preserve">  </w:t>
      </w:r>
      <w:hyperlink r:id="rId5" w:history="1">
        <w:r w:rsidRPr="007C1355">
          <w:rPr>
            <w:rStyle w:val="Hyperlink"/>
            <w:lang w:val="ro-RO"/>
          </w:rPr>
          <w:t>bucuriacopilariei@yahoo.com</w:t>
        </w:r>
      </w:hyperlink>
      <w:r w:rsidRPr="007C1355">
        <w:rPr>
          <w:lang w:val="ro-RO"/>
        </w:rPr>
        <w:t>.</w:t>
      </w:r>
      <w:r>
        <w:rPr>
          <w:lang w:val="ro-RO"/>
        </w:rPr>
        <w:t xml:space="preserve"> La „subiect” se va trece numele participantului si activitatea la care participa(ex. Popescu Gheorghe- simpozion). Daca un  participant doreste sa participe la mai multe activitati ale festivalului  sau la toate cele 4 va trimite cate o fisa de incriere pentru fiecare activitate( ex. Popescu Ghorghe-serbare campeneasca, Popescu Gheorghe-expozitie, Popescu Gheorghe-simpozion, Popescu Gheorghe-conferinta)</w:t>
      </w:r>
    </w:p>
    <w:p w:rsidR="00203923" w:rsidRDefault="00203923" w:rsidP="0091670A">
      <w:pPr>
        <w:ind w:left="360"/>
        <w:jc w:val="both"/>
        <w:rPr>
          <w:lang w:val="ro-RO"/>
        </w:rPr>
      </w:pPr>
      <w:r>
        <w:rPr>
          <w:lang w:val="ro-RO"/>
        </w:rPr>
        <w:t>- participarea este gratuita.</w:t>
      </w:r>
    </w:p>
    <w:p w:rsidR="00203923" w:rsidRDefault="00203923" w:rsidP="0091670A">
      <w:pPr>
        <w:ind w:left="360"/>
        <w:jc w:val="both"/>
        <w:rPr>
          <w:lang w:val="ro-RO"/>
        </w:rPr>
      </w:pPr>
      <w:r>
        <w:rPr>
          <w:lang w:val="ro-RO"/>
        </w:rPr>
        <w:t>La toate cele 4 activitati se accepta si participarea indirecta, cu mentionarea in fisa de inscriere.</w:t>
      </w:r>
    </w:p>
    <w:p w:rsidR="00203923" w:rsidRPr="0082226C" w:rsidRDefault="00203923" w:rsidP="0091670A">
      <w:pPr>
        <w:ind w:left="360"/>
        <w:jc w:val="both"/>
        <w:rPr>
          <w:b/>
          <w:bCs/>
          <w:lang w:val="ro-RO"/>
        </w:rPr>
      </w:pPr>
      <w:r w:rsidRPr="0082226C">
        <w:rPr>
          <w:b/>
          <w:bCs/>
          <w:lang w:val="ro-RO"/>
        </w:rPr>
        <w:t>IMPORTANT!</w:t>
      </w:r>
    </w:p>
    <w:p w:rsidR="00203923" w:rsidRPr="0082226C" w:rsidRDefault="00203923" w:rsidP="0091670A">
      <w:pPr>
        <w:ind w:left="360"/>
        <w:jc w:val="both"/>
        <w:rPr>
          <w:b/>
          <w:bCs/>
          <w:lang w:val="ro-RO"/>
        </w:rPr>
      </w:pPr>
      <w:r w:rsidRPr="0082226C">
        <w:rPr>
          <w:b/>
          <w:bCs/>
          <w:lang w:val="ro-RO"/>
        </w:rPr>
        <w:t>Toti participantii trebuie sa tri</w:t>
      </w:r>
      <w:r>
        <w:rPr>
          <w:b/>
          <w:bCs/>
          <w:lang w:val="ro-RO"/>
        </w:rPr>
        <w:t xml:space="preserve">mita plic A4, autoadresat, timbrat, </w:t>
      </w:r>
      <w:r w:rsidRPr="0082226C">
        <w:rPr>
          <w:b/>
          <w:bCs/>
          <w:lang w:val="ro-RO"/>
        </w:rPr>
        <w:t>la adresa CLUBUL COPIILOR HUNEDOARA, STR.VICTORIEI NR. 17, JUD.HUNEDOARA pentru a putea primi diplomele, adeverintele, materialele pe suport electronic.</w:t>
      </w:r>
    </w:p>
    <w:p w:rsidR="00203923" w:rsidRPr="007C1355" w:rsidRDefault="00203923" w:rsidP="0091670A">
      <w:pPr>
        <w:ind w:left="360"/>
        <w:jc w:val="both"/>
        <w:rPr>
          <w:lang w:val="ro-RO"/>
        </w:rPr>
      </w:pPr>
      <w:r w:rsidRPr="007C1355">
        <w:rPr>
          <w:lang w:val="ro-RO"/>
        </w:rPr>
        <w:t xml:space="preserve"> </w:t>
      </w:r>
    </w:p>
    <w:p w:rsidR="00203923" w:rsidRPr="007C1355" w:rsidRDefault="00203923" w:rsidP="0091670A">
      <w:pPr>
        <w:ind w:left="360"/>
        <w:jc w:val="both"/>
        <w:rPr>
          <w:b/>
          <w:bCs/>
          <w:sz w:val="32"/>
          <w:szCs w:val="32"/>
          <w:lang w:val="ro-RO"/>
        </w:rPr>
      </w:pPr>
    </w:p>
    <w:p w:rsidR="00203923" w:rsidRDefault="00203923" w:rsidP="0091670A">
      <w:pPr>
        <w:ind w:left="36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1)La „</w:t>
      </w:r>
      <w:r w:rsidRPr="00C76F05">
        <w:rPr>
          <w:sz w:val="28"/>
          <w:szCs w:val="28"/>
          <w:lang w:val="ro-RO"/>
        </w:rPr>
        <w:t>SERBAR</w:t>
      </w:r>
      <w:r>
        <w:rPr>
          <w:sz w:val="28"/>
          <w:szCs w:val="28"/>
          <w:lang w:val="ro-RO"/>
        </w:rPr>
        <w:t xml:space="preserve">E CÂMPENEASCĂ”, participantii indirect vor trimite inregistrările pe CD sau DVD </w:t>
      </w:r>
      <w:r w:rsidRPr="00C76F05">
        <w:rPr>
          <w:sz w:val="28"/>
          <w:szCs w:val="28"/>
          <w:lang w:val="ro-RO"/>
        </w:rPr>
        <w:t>pe adresa</w:t>
      </w:r>
      <w:r>
        <w:rPr>
          <w:sz w:val="28"/>
          <w:szCs w:val="28"/>
          <w:lang w:val="ro-RO"/>
        </w:rPr>
        <w:t xml:space="preserve"> mentionata anterior. </w:t>
      </w:r>
    </w:p>
    <w:p w:rsidR="00203923" w:rsidRDefault="00203923" w:rsidP="0091670A">
      <w:pPr>
        <w:ind w:left="36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Programele prezentate direct sau indirect trebuie sa aiba minim 15 minute-maxim 25 minute.</w:t>
      </w:r>
    </w:p>
    <w:p w:rsidR="00203923" w:rsidRPr="00C76F05" w:rsidRDefault="00203923" w:rsidP="0091670A">
      <w:pPr>
        <w:ind w:left="36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Activitatea se va desfasura intr-o comuna din Zona Padurenilor, aflata la aproximativ 30 km de municipiul Hunedoara, in 24.06-25.06.2016</w:t>
      </w:r>
    </w:p>
    <w:p w:rsidR="00203923" w:rsidRDefault="00203923" w:rsidP="0091670A">
      <w:pPr>
        <w:ind w:left="360"/>
        <w:jc w:val="both"/>
        <w:rPr>
          <w:sz w:val="28"/>
          <w:szCs w:val="28"/>
          <w:lang w:val="ro-RO"/>
        </w:rPr>
      </w:pPr>
      <w:r w:rsidRPr="00C76F05">
        <w:rPr>
          <w:sz w:val="28"/>
          <w:szCs w:val="28"/>
          <w:lang w:val="ro-RO"/>
        </w:rPr>
        <w:t xml:space="preserve">2)La </w:t>
      </w:r>
      <w:r>
        <w:rPr>
          <w:sz w:val="28"/>
          <w:szCs w:val="28"/>
          <w:lang w:val="ro-RO"/>
        </w:rPr>
        <w:t>„</w:t>
      </w:r>
      <w:r w:rsidRPr="00C76F05">
        <w:rPr>
          <w:sz w:val="28"/>
          <w:szCs w:val="28"/>
          <w:lang w:val="ro-RO"/>
        </w:rPr>
        <w:t>EXPOZITIA DE LUCRARI AR</w:t>
      </w:r>
      <w:r>
        <w:rPr>
          <w:sz w:val="28"/>
          <w:szCs w:val="28"/>
          <w:lang w:val="ro-RO"/>
        </w:rPr>
        <w:t>TISTICO – PLASTICE” pot participa maxim 2 copii coordonati de acelasi profesor cu maxim 3 lucrări fiecare</w:t>
      </w:r>
      <w:r w:rsidRPr="00C76F05">
        <w:rPr>
          <w:sz w:val="28"/>
          <w:szCs w:val="28"/>
          <w:lang w:val="ro-RO"/>
        </w:rPr>
        <w:t>. Lucrările vor fi trimise prin poştă,</w:t>
      </w:r>
      <w:r w:rsidRPr="00C76F05">
        <w:rPr>
          <w:b/>
          <w:bCs/>
          <w:sz w:val="28"/>
          <w:szCs w:val="28"/>
          <w:lang w:val="ro-RO"/>
        </w:rPr>
        <w:t xml:space="preserve"> </w:t>
      </w:r>
      <w:r w:rsidRPr="00C76F05">
        <w:rPr>
          <w:sz w:val="28"/>
          <w:szCs w:val="28"/>
          <w:lang w:val="ro-RO"/>
        </w:rPr>
        <w:t xml:space="preserve">în plic A4 </w:t>
      </w:r>
      <w:r w:rsidRPr="00C76F05">
        <w:rPr>
          <w:b/>
          <w:bCs/>
          <w:sz w:val="28"/>
          <w:szCs w:val="28"/>
          <w:lang w:val="ro-RO"/>
        </w:rPr>
        <w:t>autoadresat</w:t>
      </w:r>
      <w:r w:rsidRPr="00C76F05">
        <w:rPr>
          <w:sz w:val="28"/>
          <w:szCs w:val="28"/>
          <w:lang w:val="ro-RO"/>
        </w:rPr>
        <w:t xml:space="preserve">. </w:t>
      </w:r>
      <w:r>
        <w:rPr>
          <w:sz w:val="28"/>
          <w:szCs w:val="28"/>
          <w:lang w:val="ro-RO"/>
        </w:rPr>
        <w:t>Lucrarile pot</w:t>
      </w:r>
      <w:r w:rsidRPr="00C76F05">
        <w:rPr>
          <w:sz w:val="28"/>
          <w:szCs w:val="28"/>
          <w:lang w:val="ro-RO"/>
        </w:rPr>
        <w:t xml:space="preserve"> fi realizate în diverse tehnici de lucru</w:t>
      </w:r>
      <w:r>
        <w:rPr>
          <w:sz w:val="28"/>
          <w:szCs w:val="28"/>
          <w:lang w:val="ro-RO"/>
        </w:rPr>
        <w:t xml:space="preserve">, pe orice tip de suport, dar  cu dimensiune  </w:t>
      </w:r>
      <w:r w:rsidRPr="00C76F05">
        <w:rPr>
          <w:sz w:val="28"/>
          <w:szCs w:val="28"/>
          <w:lang w:val="ro-RO"/>
        </w:rPr>
        <w:t xml:space="preserve">format A4. </w:t>
      </w:r>
    </w:p>
    <w:p w:rsidR="00203923" w:rsidRDefault="00203923" w:rsidP="0091670A">
      <w:pPr>
        <w:ind w:left="36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Expozitia se va deschide in 20.6.2016 si se va inchide in 27.06.2016. Expozitia se realizeaza la Clubul Copiilor Hunedoara.</w:t>
      </w:r>
    </w:p>
    <w:p w:rsidR="00203923" w:rsidRDefault="00203923" w:rsidP="0091670A">
      <w:pPr>
        <w:ind w:left="36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3)La simpozionul </w:t>
      </w:r>
      <w:r>
        <w:rPr>
          <w:b/>
          <w:bCs/>
          <w:lang w:val="ro-RO"/>
        </w:rPr>
        <w:t xml:space="preserve">„Scoala Viitorului” </w:t>
      </w:r>
      <w:r w:rsidRPr="00855D2D">
        <w:rPr>
          <w:lang w:val="ro-RO"/>
        </w:rPr>
        <w:t>vor fi prezentate lucrari de specialita</w:t>
      </w:r>
      <w:r>
        <w:rPr>
          <w:lang w:val="ro-RO"/>
        </w:rPr>
        <w:t>te in domeniul educatiei</w:t>
      </w:r>
      <w:r w:rsidRPr="00855D2D">
        <w:rPr>
          <w:lang w:val="ro-RO"/>
        </w:rPr>
        <w:t xml:space="preserve"> </w:t>
      </w:r>
      <w:r>
        <w:rPr>
          <w:lang w:val="ro-RO"/>
        </w:rPr>
        <w:t xml:space="preserve">pe tema propusa de organizatori, urmate de dezbateri si workshop-uri. Materialele pot fi realizate de </w:t>
      </w:r>
      <w:r w:rsidRPr="00855D2D">
        <w:rPr>
          <w:lang w:val="ro-RO"/>
        </w:rPr>
        <w:t>elevi, parinti, ong-uri si asociatii</w:t>
      </w:r>
      <w:r>
        <w:rPr>
          <w:lang w:val="ro-RO"/>
        </w:rPr>
        <w:t xml:space="preserve">. Fisa de inscriere si materialul se trimit pe aceeasi adresa de email: </w:t>
      </w:r>
      <w:hyperlink r:id="rId6" w:history="1">
        <w:r w:rsidRPr="008E2BAE">
          <w:rPr>
            <w:rStyle w:val="Hyperlink"/>
            <w:lang w:val="ro-RO"/>
          </w:rPr>
          <w:t>bucuriacopilariei@yahoo.com(</w:t>
        </w:r>
        <w:r w:rsidRPr="007032C0">
          <w:rPr>
            <w:rStyle w:val="Hyperlink"/>
            <w:color w:val="auto"/>
            <w:lang w:val="ro-RO"/>
          </w:rPr>
          <w:t>nu</w:t>
        </w:r>
      </w:hyperlink>
      <w:r>
        <w:rPr>
          <w:lang w:val="ro-RO"/>
        </w:rPr>
        <w:t xml:space="preserve"> uitati sa mentionati in „subiectul” emailului- </w:t>
      </w:r>
      <w:r>
        <w:rPr>
          <w:i/>
          <w:iCs/>
          <w:lang w:val="ro-RO"/>
        </w:rPr>
        <w:t xml:space="preserve">simpozion). </w:t>
      </w:r>
      <w:r>
        <w:rPr>
          <w:lang w:val="ro-RO"/>
        </w:rPr>
        <w:t>Lucrarile trimise pentru aceasta activitate trebuie sa aiba minim 3 pagini-maxim 5 pagini</w:t>
      </w:r>
      <w:r>
        <w:rPr>
          <w:sz w:val="28"/>
          <w:szCs w:val="28"/>
          <w:lang w:val="ro-RO"/>
        </w:rPr>
        <w:t>( se publica cu ISBN). Simpozionul se va desfasura in sala festiva de la Clubul Copiilor Hunedoara, in data de 22.06.2016.</w:t>
      </w:r>
    </w:p>
    <w:p w:rsidR="00203923" w:rsidRDefault="00203923" w:rsidP="007032C0">
      <w:pPr>
        <w:ind w:left="36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4)</w:t>
      </w:r>
      <w:r w:rsidRPr="007032C0">
        <w:rPr>
          <w:b/>
          <w:bCs/>
          <w:lang w:val="ro-RO"/>
        </w:rPr>
        <w:t xml:space="preserve"> </w:t>
      </w:r>
      <w:r w:rsidRPr="007032C0">
        <w:rPr>
          <w:lang w:val="ro-RO"/>
        </w:rPr>
        <w:t>La conferinta</w:t>
      </w:r>
      <w:r>
        <w:rPr>
          <w:b/>
          <w:bCs/>
          <w:lang w:val="ro-RO"/>
        </w:rPr>
        <w:t xml:space="preserve"> „Rezidenta, emigratie, imigatie, migratie” </w:t>
      </w:r>
      <w:r>
        <w:rPr>
          <w:lang w:val="ro-RO"/>
        </w:rPr>
        <w:t>v</w:t>
      </w:r>
      <w:r w:rsidRPr="007032C0">
        <w:rPr>
          <w:lang w:val="ro-RO"/>
        </w:rPr>
        <w:t xml:space="preserve">or fi prezentate proiecte, bune practici, lucrari literare pe tema propusa de organizatori. </w:t>
      </w:r>
      <w:r>
        <w:rPr>
          <w:lang w:val="ro-RO"/>
        </w:rPr>
        <w:t xml:space="preserve">Fisa de inscriere si materialul se trimit pe aceeasi adresa de email: </w:t>
      </w:r>
      <w:hyperlink r:id="rId7" w:history="1">
        <w:r w:rsidRPr="008E2BAE">
          <w:rPr>
            <w:rStyle w:val="Hyperlink"/>
            <w:lang w:val="ro-RO"/>
          </w:rPr>
          <w:t>bucuriacopilariei@yahoo.com</w:t>
        </w:r>
        <w:r w:rsidRPr="007032C0">
          <w:rPr>
            <w:rStyle w:val="Hyperlink"/>
            <w:color w:val="auto"/>
            <w:lang w:val="ro-RO"/>
          </w:rPr>
          <w:t>(nu</w:t>
        </w:r>
      </w:hyperlink>
      <w:r>
        <w:rPr>
          <w:lang w:val="ro-RO"/>
        </w:rPr>
        <w:t xml:space="preserve"> uitati sa mentionati in „subiectul” emailului- </w:t>
      </w:r>
      <w:r>
        <w:rPr>
          <w:i/>
          <w:iCs/>
          <w:lang w:val="ro-RO"/>
        </w:rPr>
        <w:t xml:space="preserve">conferinta). </w:t>
      </w:r>
      <w:r>
        <w:rPr>
          <w:lang w:val="ro-RO"/>
        </w:rPr>
        <w:t>Lucrarile trimise pentru aceasta activitate trebuie sa aiba minim 2 pagini-maxim 5 pagini</w:t>
      </w:r>
      <w:r>
        <w:rPr>
          <w:sz w:val="28"/>
          <w:szCs w:val="28"/>
          <w:lang w:val="ro-RO"/>
        </w:rPr>
        <w:t>( se publica cu ISSN).</w:t>
      </w:r>
      <w:r w:rsidRPr="00454978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Conferinta se va desfasura in sala festiva de la Clubul Copiilor Hunedoara, in data de 23.06.2016.</w:t>
      </w:r>
    </w:p>
    <w:p w:rsidR="00203923" w:rsidRDefault="00203923" w:rsidP="007032C0">
      <w:pPr>
        <w:ind w:left="36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Se asigura suport IT pentru prezentarea lucrarilor.</w:t>
      </w:r>
    </w:p>
    <w:p w:rsidR="00203923" w:rsidRDefault="00203923" w:rsidP="007032C0">
      <w:pPr>
        <w:ind w:firstLine="426"/>
        <w:rPr>
          <w:b/>
          <w:bCs/>
          <w:lang w:val="ro-RO"/>
        </w:rPr>
      </w:pPr>
      <w:r>
        <w:rPr>
          <w:b/>
          <w:bCs/>
          <w:lang w:val="ro-RO"/>
        </w:rPr>
        <w:t xml:space="preserve"> </w:t>
      </w:r>
    </w:p>
    <w:p w:rsidR="00203923" w:rsidRPr="007032C0" w:rsidRDefault="00203923" w:rsidP="0091670A">
      <w:pPr>
        <w:ind w:left="360"/>
        <w:jc w:val="both"/>
        <w:rPr>
          <w:sz w:val="28"/>
          <w:szCs w:val="28"/>
          <w:lang w:val="ro-RO"/>
        </w:rPr>
      </w:pPr>
    </w:p>
    <w:p w:rsidR="00203923" w:rsidRPr="007032C0" w:rsidRDefault="00203923" w:rsidP="007032C0">
      <w:pPr>
        <w:spacing w:line="360" w:lineRule="auto"/>
        <w:ind w:left="720"/>
        <w:jc w:val="both"/>
        <w:rPr>
          <w:lang w:val="ro-RO"/>
        </w:rPr>
      </w:pPr>
      <w:r w:rsidRPr="007C1355">
        <w:rPr>
          <w:lang w:val="ro-RO"/>
        </w:rPr>
        <w:t xml:space="preserve"> </w:t>
      </w:r>
      <w:r w:rsidRPr="005A6BB1">
        <w:rPr>
          <w:b/>
          <w:bCs/>
          <w:sz w:val="28"/>
          <w:szCs w:val="28"/>
          <w:lang w:val="ro-RO"/>
        </w:rPr>
        <w:t>RE</w:t>
      </w:r>
      <w:r>
        <w:rPr>
          <w:b/>
          <w:bCs/>
          <w:sz w:val="28"/>
          <w:szCs w:val="28"/>
          <w:lang w:val="ro-RO"/>
        </w:rPr>
        <w:t>DACTAREA  LUCRĂRILOR pentru conferinta si simpozion:</w:t>
      </w:r>
    </w:p>
    <w:p w:rsidR="00203923" w:rsidRPr="005A6BB1" w:rsidRDefault="00203923" w:rsidP="0091670A">
      <w:pPr>
        <w:widowControl/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ro-RO"/>
        </w:rPr>
      </w:pPr>
      <w:r w:rsidRPr="005A6BB1">
        <w:rPr>
          <w:sz w:val="28"/>
          <w:szCs w:val="28"/>
          <w:lang w:val="ro-RO"/>
        </w:rPr>
        <w:t>titlu: font Times New Roman, de 1</w:t>
      </w:r>
      <w:r>
        <w:rPr>
          <w:sz w:val="28"/>
          <w:szCs w:val="28"/>
          <w:lang w:val="ro-RO"/>
        </w:rPr>
        <w:t>4 bolduit, alineat central;</w:t>
      </w:r>
    </w:p>
    <w:p w:rsidR="00203923" w:rsidRPr="005A6BB1" w:rsidRDefault="00203923" w:rsidP="0091670A">
      <w:pPr>
        <w:widowControl/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ro-RO"/>
        </w:rPr>
      </w:pPr>
      <w:r w:rsidRPr="005A6BB1">
        <w:rPr>
          <w:sz w:val="28"/>
          <w:szCs w:val="28"/>
          <w:lang w:val="ro-RO"/>
        </w:rPr>
        <w:t>autor: alineat dreapta, la 2 rânduri de titlu, font Times New Roman, de 14;</w:t>
      </w:r>
    </w:p>
    <w:p w:rsidR="00203923" w:rsidRPr="005A6BB1" w:rsidRDefault="00203923" w:rsidP="0091670A">
      <w:pPr>
        <w:numPr>
          <w:ilvl w:val="0"/>
          <w:numId w:val="3"/>
        </w:numPr>
        <w:jc w:val="both"/>
        <w:rPr>
          <w:sz w:val="28"/>
          <w:szCs w:val="28"/>
          <w:lang w:val="ro-RO"/>
        </w:rPr>
      </w:pPr>
      <w:r w:rsidRPr="005A6BB1">
        <w:rPr>
          <w:sz w:val="28"/>
          <w:szCs w:val="28"/>
          <w:lang w:val="ro-RO"/>
        </w:rPr>
        <w:t>conţinutul lucrării, cu diacritice, la 2 rânduri de nume, font Times New Roman, de 12, la 1 ½ rânduri;</w:t>
      </w:r>
    </w:p>
    <w:p w:rsidR="00203923" w:rsidRPr="005A6BB1" w:rsidRDefault="00203923" w:rsidP="0091670A">
      <w:pPr>
        <w:numPr>
          <w:ilvl w:val="0"/>
          <w:numId w:val="3"/>
        </w:numPr>
        <w:jc w:val="both"/>
        <w:rPr>
          <w:sz w:val="28"/>
          <w:szCs w:val="28"/>
          <w:lang w:val="ro-RO"/>
        </w:rPr>
      </w:pPr>
      <w:r w:rsidRPr="005A6BB1">
        <w:rPr>
          <w:sz w:val="28"/>
          <w:szCs w:val="28"/>
          <w:lang w:val="ro-RO"/>
        </w:rPr>
        <w:t>setare pagină: sus 2cm, jos 2cm, dreapta 3cm, stânga 2cm;</w:t>
      </w:r>
    </w:p>
    <w:p w:rsidR="00203923" w:rsidRPr="005A6BB1" w:rsidRDefault="00203923" w:rsidP="0091670A">
      <w:pPr>
        <w:numPr>
          <w:ilvl w:val="0"/>
          <w:numId w:val="3"/>
        </w:numPr>
        <w:jc w:val="both"/>
        <w:rPr>
          <w:sz w:val="28"/>
          <w:szCs w:val="28"/>
          <w:lang w:val="ro-RO"/>
        </w:rPr>
      </w:pPr>
      <w:r w:rsidRPr="005A6BB1">
        <w:rPr>
          <w:sz w:val="28"/>
          <w:szCs w:val="28"/>
          <w:lang w:val="ro-RO"/>
        </w:rPr>
        <w:t>minim 3 pagini, maxim 5 pagini pentru publicatia cu ISBN( SIMPOZION)</w:t>
      </w:r>
    </w:p>
    <w:p w:rsidR="00203923" w:rsidRPr="005A6BB1" w:rsidRDefault="00203923" w:rsidP="0091670A">
      <w:pPr>
        <w:numPr>
          <w:ilvl w:val="0"/>
          <w:numId w:val="3"/>
        </w:numPr>
        <w:jc w:val="both"/>
        <w:rPr>
          <w:sz w:val="28"/>
          <w:szCs w:val="28"/>
          <w:lang w:val="ro-RO"/>
        </w:rPr>
      </w:pPr>
      <w:r w:rsidRPr="005A6BB1">
        <w:rPr>
          <w:sz w:val="28"/>
          <w:szCs w:val="28"/>
          <w:lang w:val="ro-RO"/>
        </w:rPr>
        <w:t>minim 2 maxim 5 pagini pentru publicatia cu ISSN( CONFERINTA)</w:t>
      </w:r>
    </w:p>
    <w:p w:rsidR="00203923" w:rsidRDefault="00203923" w:rsidP="0091670A">
      <w:pPr>
        <w:ind w:left="360"/>
        <w:jc w:val="both"/>
        <w:rPr>
          <w:b/>
          <w:bCs/>
          <w:sz w:val="28"/>
          <w:szCs w:val="28"/>
          <w:lang w:val="ro-RO"/>
        </w:rPr>
      </w:pPr>
      <w:r w:rsidRPr="005A6BB1">
        <w:rPr>
          <w:b/>
          <w:bCs/>
          <w:sz w:val="28"/>
          <w:szCs w:val="28"/>
          <w:lang w:val="ro-RO"/>
        </w:rPr>
        <w:t>Se admit maxim 2 autori pentru o lucrare.</w:t>
      </w:r>
    </w:p>
    <w:p w:rsidR="00203923" w:rsidRDefault="00203923" w:rsidP="0091670A">
      <w:pPr>
        <w:ind w:left="360"/>
        <w:jc w:val="both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FOARTE IMPORTANT!!!!</w:t>
      </w:r>
    </w:p>
    <w:p w:rsidR="00203923" w:rsidRPr="00454978" w:rsidRDefault="00203923" w:rsidP="00454978">
      <w:pPr>
        <w:pStyle w:val="ListParagraph"/>
        <w:numPr>
          <w:ilvl w:val="0"/>
          <w:numId w:val="5"/>
        </w:numPr>
        <w:jc w:val="both"/>
        <w:rPr>
          <w:b/>
          <w:bCs/>
          <w:sz w:val="28"/>
          <w:szCs w:val="28"/>
          <w:lang w:val="ro-RO"/>
        </w:rPr>
      </w:pPr>
      <w:r w:rsidRPr="00454978">
        <w:rPr>
          <w:b/>
          <w:bCs/>
          <w:sz w:val="28"/>
          <w:szCs w:val="28"/>
          <w:lang w:val="ro-RO"/>
        </w:rPr>
        <w:t>Se admit maxim 2 autori pentru o lucrare.</w:t>
      </w:r>
    </w:p>
    <w:p w:rsidR="00203923" w:rsidRPr="00454978" w:rsidRDefault="00203923" w:rsidP="00454978">
      <w:pPr>
        <w:pStyle w:val="ListParagraph"/>
        <w:numPr>
          <w:ilvl w:val="0"/>
          <w:numId w:val="5"/>
        </w:numPr>
        <w:jc w:val="both"/>
        <w:rPr>
          <w:b/>
          <w:bCs/>
          <w:sz w:val="28"/>
          <w:szCs w:val="28"/>
          <w:lang w:val="ro-RO"/>
        </w:rPr>
      </w:pPr>
      <w:r w:rsidRPr="00454978">
        <w:rPr>
          <w:b/>
          <w:bCs/>
          <w:sz w:val="28"/>
          <w:szCs w:val="28"/>
          <w:lang w:val="ro-RO"/>
        </w:rPr>
        <w:t>Autorul (autorii) îşi asumă întreaga responsabilitate în ce priveşte conţinutul ştiinţific al lucrării şi autenticitate ei. Colectivul redacţional nu îşi asumă nicio responsabilitate pentru punctele de vedere exprimate de autor.</w:t>
      </w:r>
    </w:p>
    <w:p w:rsidR="00203923" w:rsidRDefault="00203923" w:rsidP="0091670A">
      <w:pPr>
        <w:ind w:left="630"/>
        <w:jc w:val="both"/>
        <w:rPr>
          <w:b/>
          <w:bCs/>
          <w:sz w:val="28"/>
          <w:szCs w:val="28"/>
          <w:lang w:val="ro-RO"/>
        </w:rPr>
      </w:pPr>
    </w:p>
    <w:p w:rsidR="00203923" w:rsidRDefault="00203923" w:rsidP="0091670A">
      <w:pPr>
        <w:ind w:left="630"/>
        <w:jc w:val="both"/>
        <w:rPr>
          <w:b/>
          <w:bCs/>
          <w:sz w:val="28"/>
          <w:szCs w:val="28"/>
          <w:lang w:val="ro-RO"/>
        </w:rPr>
      </w:pPr>
    </w:p>
    <w:p w:rsidR="00203923" w:rsidRDefault="00203923" w:rsidP="0091670A">
      <w:pPr>
        <w:ind w:left="630"/>
        <w:jc w:val="both"/>
        <w:rPr>
          <w:b/>
          <w:bCs/>
          <w:sz w:val="28"/>
          <w:szCs w:val="28"/>
          <w:lang w:val="ro-RO"/>
        </w:rPr>
      </w:pPr>
    </w:p>
    <w:p w:rsidR="00203923" w:rsidRDefault="00203923" w:rsidP="0091670A">
      <w:pPr>
        <w:ind w:left="630"/>
        <w:jc w:val="both"/>
        <w:rPr>
          <w:b/>
          <w:bCs/>
          <w:sz w:val="28"/>
          <w:szCs w:val="28"/>
          <w:lang w:val="ro-RO"/>
        </w:rPr>
      </w:pPr>
    </w:p>
    <w:p w:rsidR="00203923" w:rsidRDefault="00203923" w:rsidP="00454978">
      <w:pPr>
        <w:jc w:val="both"/>
        <w:rPr>
          <w:b/>
          <w:bCs/>
          <w:sz w:val="28"/>
          <w:szCs w:val="28"/>
          <w:lang w:val="ro-RO"/>
        </w:rPr>
      </w:pPr>
    </w:p>
    <w:p w:rsidR="00203923" w:rsidRDefault="00203923" w:rsidP="0091670A">
      <w:pPr>
        <w:ind w:left="630"/>
        <w:jc w:val="both"/>
        <w:rPr>
          <w:b/>
          <w:bCs/>
          <w:sz w:val="28"/>
          <w:szCs w:val="28"/>
          <w:lang w:val="ro-RO"/>
        </w:rPr>
      </w:pPr>
    </w:p>
    <w:p w:rsidR="00203923" w:rsidRPr="007C1355" w:rsidRDefault="00203923" w:rsidP="0091670A">
      <w:pPr>
        <w:tabs>
          <w:tab w:val="left" w:pos="3675"/>
        </w:tabs>
        <w:autoSpaceDE w:val="0"/>
        <w:autoSpaceDN w:val="0"/>
        <w:adjustRightInd w:val="0"/>
        <w:spacing w:line="360" w:lineRule="auto"/>
        <w:rPr>
          <w:b/>
          <w:bCs/>
          <w:lang w:val="ro-RO"/>
        </w:rPr>
      </w:pPr>
      <w:r w:rsidRPr="007C1355">
        <w:rPr>
          <w:b/>
          <w:bCs/>
          <w:lang w:val="ro-RO"/>
        </w:rPr>
        <w:t>FORMULAR DE ÎNSCRIERE</w:t>
      </w:r>
    </w:p>
    <w:p w:rsidR="00203923" w:rsidRPr="007C1355" w:rsidRDefault="00203923" w:rsidP="0091670A">
      <w:pPr>
        <w:tabs>
          <w:tab w:val="left" w:pos="3675"/>
        </w:tabs>
        <w:autoSpaceDE w:val="0"/>
        <w:autoSpaceDN w:val="0"/>
        <w:adjustRightInd w:val="0"/>
        <w:spacing w:line="360" w:lineRule="auto"/>
        <w:rPr>
          <w:b/>
          <w:bCs/>
          <w:lang w:val="ro-RO"/>
        </w:rPr>
      </w:pPr>
    </w:p>
    <w:p w:rsidR="00203923" w:rsidRPr="007C1355" w:rsidRDefault="00203923" w:rsidP="0091670A">
      <w:pPr>
        <w:tabs>
          <w:tab w:val="left" w:pos="3675"/>
        </w:tabs>
        <w:autoSpaceDE w:val="0"/>
        <w:autoSpaceDN w:val="0"/>
        <w:adjustRightInd w:val="0"/>
        <w:spacing w:line="360" w:lineRule="auto"/>
        <w:rPr>
          <w:lang w:val="ro-RO"/>
        </w:rPr>
      </w:pPr>
      <w:r w:rsidRPr="007C1355">
        <w:rPr>
          <w:b/>
          <w:bCs/>
          <w:lang w:val="ro-RO"/>
        </w:rPr>
        <w:t xml:space="preserve"> </w:t>
      </w:r>
      <w:r w:rsidRPr="007C1355">
        <w:rPr>
          <w:lang w:val="ro-RO"/>
        </w:rPr>
        <w:t xml:space="preserve">UNITATEA </w:t>
      </w:r>
      <w:r>
        <w:rPr>
          <w:lang w:val="ro-RO"/>
        </w:rPr>
        <w:t>ŞCOLARĂ</w:t>
      </w:r>
    </w:p>
    <w:p w:rsidR="00203923" w:rsidRPr="007C1355" w:rsidRDefault="00203923" w:rsidP="0091670A">
      <w:pPr>
        <w:autoSpaceDE w:val="0"/>
        <w:autoSpaceDN w:val="0"/>
        <w:adjustRightInd w:val="0"/>
        <w:spacing w:line="360" w:lineRule="auto"/>
        <w:rPr>
          <w:lang w:val="ro-RO"/>
        </w:rPr>
      </w:pPr>
      <w:r w:rsidRPr="007C1355">
        <w:rPr>
          <w:lang w:val="ro-RO"/>
        </w:rPr>
        <w:tab/>
        <w:t>............................................................................................................</w:t>
      </w:r>
      <w:r>
        <w:rPr>
          <w:lang w:val="ro-RO"/>
        </w:rPr>
        <w:t>........................</w:t>
      </w:r>
    </w:p>
    <w:p w:rsidR="00203923" w:rsidRPr="007C1355" w:rsidRDefault="00203923" w:rsidP="0091670A">
      <w:pPr>
        <w:tabs>
          <w:tab w:val="left" w:pos="709"/>
        </w:tabs>
        <w:autoSpaceDE w:val="0"/>
        <w:autoSpaceDN w:val="0"/>
        <w:adjustRightInd w:val="0"/>
        <w:spacing w:line="360" w:lineRule="auto"/>
        <w:rPr>
          <w:lang w:val="ro-RO"/>
        </w:rPr>
      </w:pPr>
      <w:r w:rsidRPr="007C1355">
        <w:rPr>
          <w:lang w:val="ro-RO"/>
        </w:rPr>
        <w:t>ADRESA COMPLETĂ A ŞCOLII (str, nr, localitate, judeţ, cod po</w:t>
      </w:r>
      <w:r>
        <w:rPr>
          <w:lang w:val="ro-RO"/>
        </w:rPr>
        <w:t>ş</w:t>
      </w:r>
      <w:r w:rsidRPr="007C1355">
        <w:rPr>
          <w:lang w:val="ro-RO"/>
        </w:rPr>
        <w:t>tal )</w:t>
      </w:r>
    </w:p>
    <w:p w:rsidR="00203923" w:rsidRPr="007C1355" w:rsidRDefault="00203923" w:rsidP="0091670A">
      <w:pPr>
        <w:tabs>
          <w:tab w:val="left" w:pos="0"/>
        </w:tabs>
        <w:autoSpaceDE w:val="0"/>
        <w:autoSpaceDN w:val="0"/>
        <w:adjustRightInd w:val="0"/>
        <w:spacing w:line="360" w:lineRule="auto"/>
        <w:ind w:left="720"/>
        <w:rPr>
          <w:lang w:val="ro-RO"/>
        </w:rPr>
      </w:pPr>
      <w:r w:rsidRPr="007C1355">
        <w:rPr>
          <w:lang w:val="ro-RO"/>
        </w:rPr>
        <w:t>..................................................................................................................</w:t>
      </w:r>
      <w:r>
        <w:rPr>
          <w:lang w:val="ro-RO"/>
        </w:rPr>
        <w:t>..................</w:t>
      </w:r>
    </w:p>
    <w:p w:rsidR="00203923" w:rsidRPr="007C1355" w:rsidRDefault="00203923" w:rsidP="0091670A">
      <w:pPr>
        <w:autoSpaceDE w:val="0"/>
        <w:autoSpaceDN w:val="0"/>
        <w:adjustRightInd w:val="0"/>
        <w:spacing w:line="276" w:lineRule="auto"/>
        <w:rPr>
          <w:lang w:val="ro-RO"/>
        </w:rPr>
      </w:pPr>
      <w:r w:rsidRPr="007C1355">
        <w:rPr>
          <w:lang w:val="ro-RO"/>
        </w:rPr>
        <w:t xml:space="preserve">NUMELE ŞI PRENUMELE  CADRULUI </w:t>
      </w:r>
      <w:r>
        <w:rPr>
          <w:lang w:val="ro-RO"/>
        </w:rPr>
        <w:t>DIDACTIC</w:t>
      </w:r>
      <w:r w:rsidRPr="007C1355">
        <w:rPr>
          <w:lang w:val="ro-RO"/>
        </w:rPr>
        <w:t>/CADRELOR DIDACTIC</w:t>
      </w:r>
      <w:r>
        <w:rPr>
          <w:lang w:val="ro-RO"/>
        </w:rPr>
        <w:t>E  COORDONATOARE</w:t>
      </w:r>
      <w:r w:rsidRPr="007C1355">
        <w:rPr>
          <w:lang w:val="ro-RO"/>
        </w:rPr>
        <w:t>(nr. tel., adresă de e-mail, adresa la care s</w:t>
      </w:r>
      <w:r>
        <w:rPr>
          <w:lang w:val="ro-RO"/>
        </w:rPr>
        <w:t>ă</w:t>
      </w:r>
      <w:r w:rsidRPr="007C1355">
        <w:rPr>
          <w:lang w:val="ro-RO"/>
        </w:rPr>
        <w:t xml:space="preserve"> fie expediat</w:t>
      </w:r>
      <w:r>
        <w:rPr>
          <w:lang w:val="ro-RO"/>
        </w:rPr>
        <w:t xml:space="preserve">e diplomele, adeverintele, </w:t>
      </w:r>
      <w:r w:rsidRPr="007C1355">
        <w:rPr>
          <w:lang w:val="ro-RO"/>
        </w:rPr>
        <w:t>)</w:t>
      </w:r>
      <w:r>
        <w:rPr>
          <w:lang w:val="ro-RO"/>
        </w:rPr>
        <w:t xml:space="preserve"> si numele copiilor in cazul participarii la „Expozitia artistico-plastica”</w:t>
      </w:r>
    </w:p>
    <w:p w:rsidR="00203923" w:rsidRPr="007C1355" w:rsidRDefault="00203923" w:rsidP="0091670A">
      <w:pPr>
        <w:tabs>
          <w:tab w:val="left" w:pos="0"/>
        </w:tabs>
        <w:autoSpaceDE w:val="0"/>
        <w:autoSpaceDN w:val="0"/>
        <w:adjustRightInd w:val="0"/>
        <w:spacing w:line="360" w:lineRule="auto"/>
        <w:rPr>
          <w:lang w:val="ro-RO"/>
        </w:rPr>
      </w:pPr>
      <w:r>
        <w:rPr>
          <w:lang w:val="ro-RO"/>
        </w:rPr>
        <w:t>……………………………………………………………………………………</w:t>
      </w:r>
    </w:p>
    <w:p w:rsidR="00203923" w:rsidRPr="007C1355" w:rsidRDefault="00203923" w:rsidP="0091670A">
      <w:pPr>
        <w:tabs>
          <w:tab w:val="left" w:pos="0"/>
        </w:tabs>
        <w:autoSpaceDE w:val="0"/>
        <w:autoSpaceDN w:val="0"/>
        <w:adjustRightInd w:val="0"/>
        <w:spacing w:line="360" w:lineRule="auto"/>
        <w:rPr>
          <w:lang w:val="ro-RO"/>
        </w:rPr>
      </w:pPr>
    </w:p>
    <w:p w:rsidR="00203923" w:rsidRDefault="00203923" w:rsidP="0091670A">
      <w:pPr>
        <w:tabs>
          <w:tab w:val="left" w:pos="0"/>
        </w:tabs>
        <w:autoSpaceDE w:val="0"/>
        <w:autoSpaceDN w:val="0"/>
        <w:adjustRightInd w:val="0"/>
        <w:spacing w:line="360" w:lineRule="auto"/>
        <w:rPr>
          <w:lang w:val="ro-RO"/>
        </w:rPr>
      </w:pPr>
      <w:r w:rsidRPr="007C1355">
        <w:rPr>
          <w:lang w:val="ro-RO"/>
        </w:rPr>
        <w:t xml:space="preserve"> MODUL DE PARTICIPARE</w:t>
      </w:r>
    </w:p>
    <w:p w:rsidR="00203923" w:rsidRDefault="00203923" w:rsidP="0091670A">
      <w:pPr>
        <w:tabs>
          <w:tab w:val="left" w:pos="0"/>
        </w:tabs>
        <w:autoSpaceDE w:val="0"/>
        <w:autoSpaceDN w:val="0"/>
        <w:adjustRightInd w:val="0"/>
        <w:spacing w:line="360" w:lineRule="auto"/>
        <w:rPr>
          <w:lang w:val="ro-RO"/>
        </w:rPr>
      </w:pPr>
      <w:r>
        <w:rPr>
          <w:lang w:val="ro-RO"/>
        </w:rPr>
        <w:t>…………………………………………………………………………………………….</w:t>
      </w:r>
    </w:p>
    <w:p w:rsidR="00203923" w:rsidRDefault="00203923" w:rsidP="0091670A">
      <w:pPr>
        <w:tabs>
          <w:tab w:val="left" w:pos="0"/>
        </w:tabs>
        <w:autoSpaceDE w:val="0"/>
        <w:autoSpaceDN w:val="0"/>
        <w:adjustRightInd w:val="0"/>
        <w:spacing w:line="360" w:lineRule="auto"/>
        <w:rPr>
          <w:lang w:val="ro-RO"/>
        </w:rPr>
      </w:pPr>
    </w:p>
    <w:p w:rsidR="00203923" w:rsidRPr="008A20A4" w:rsidRDefault="00203923" w:rsidP="0091670A">
      <w:pPr>
        <w:autoSpaceDE w:val="0"/>
        <w:autoSpaceDN w:val="0"/>
        <w:adjustRightInd w:val="0"/>
        <w:spacing w:line="276" w:lineRule="auto"/>
        <w:rPr>
          <w:lang w:val="ro-RO"/>
        </w:rPr>
      </w:pPr>
    </w:p>
    <w:p w:rsidR="00203923" w:rsidRDefault="00203923" w:rsidP="0091670A">
      <w:r>
        <w:t>DIRECTOR INSTITUTIE                        PROF. COORDONATOR/COORDONATORI</w:t>
      </w:r>
    </w:p>
    <w:p w:rsidR="00203923" w:rsidRDefault="00203923" w:rsidP="0091670A">
      <w:r>
        <w:t>NUME PRENUME                                   NUME PRENUME</w:t>
      </w:r>
    </w:p>
    <w:p w:rsidR="00203923" w:rsidRDefault="00203923" w:rsidP="0091670A">
      <w:r>
        <w:t>SEMNATURA                                          SEMNATURA</w:t>
      </w:r>
    </w:p>
    <w:p w:rsidR="00203923" w:rsidRPr="00001556" w:rsidRDefault="00203923" w:rsidP="0091670A">
      <w:r>
        <w:t>STAMPILA UNITATII</w:t>
      </w:r>
    </w:p>
    <w:p w:rsidR="00203923" w:rsidRPr="00AB0213" w:rsidRDefault="00203923" w:rsidP="0091670A"/>
    <w:p w:rsidR="00203923" w:rsidRPr="005A6BB1" w:rsidRDefault="00203923" w:rsidP="0091670A">
      <w:pPr>
        <w:ind w:left="630"/>
        <w:jc w:val="both"/>
        <w:rPr>
          <w:b/>
          <w:bCs/>
          <w:sz w:val="28"/>
          <w:szCs w:val="28"/>
          <w:lang w:val="ro-RO"/>
        </w:rPr>
      </w:pPr>
    </w:p>
    <w:p w:rsidR="00203923" w:rsidRPr="005A6BB1" w:rsidRDefault="00203923" w:rsidP="0091670A">
      <w:pPr>
        <w:ind w:firstLine="360"/>
        <w:jc w:val="both"/>
        <w:rPr>
          <w:b/>
          <w:bCs/>
          <w:i/>
          <w:iCs/>
          <w:sz w:val="28"/>
          <w:szCs w:val="28"/>
          <w:lang w:val="ro-RO"/>
        </w:rPr>
      </w:pPr>
    </w:p>
    <w:p w:rsidR="00203923" w:rsidRPr="005A6BB1" w:rsidRDefault="00203923" w:rsidP="0091670A">
      <w:pPr>
        <w:ind w:firstLine="360"/>
        <w:jc w:val="both"/>
        <w:rPr>
          <w:b/>
          <w:bCs/>
          <w:i/>
          <w:iCs/>
          <w:sz w:val="28"/>
          <w:szCs w:val="28"/>
          <w:lang w:val="ro-RO"/>
        </w:rPr>
      </w:pPr>
    </w:p>
    <w:p w:rsidR="00203923" w:rsidRDefault="00203923"/>
    <w:sectPr w:rsidR="00203923" w:rsidSect="00290D92">
      <w:pgSz w:w="12240" w:h="15840"/>
      <w:pgMar w:top="1417" w:right="1440" w:bottom="141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95D89"/>
    <w:multiLevelType w:val="hybridMultilevel"/>
    <w:tmpl w:val="AAE6E628"/>
    <w:lvl w:ilvl="0" w:tplc="3C00275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87C41"/>
    <w:multiLevelType w:val="hybridMultilevel"/>
    <w:tmpl w:val="50AC261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>
    <w:nsid w:val="35C4560B"/>
    <w:multiLevelType w:val="hybridMultilevel"/>
    <w:tmpl w:val="888E4336"/>
    <w:lvl w:ilvl="0" w:tplc="301CF6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E440721"/>
    <w:multiLevelType w:val="hybridMultilevel"/>
    <w:tmpl w:val="DC82FB2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>
    <w:nsid w:val="65F06FCA"/>
    <w:multiLevelType w:val="hybridMultilevel"/>
    <w:tmpl w:val="25882870"/>
    <w:lvl w:ilvl="0" w:tplc="BBDA1A9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/>
        <w:bCs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670A"/>
    <w:rsid w:val="00001556"/>
    <w:rsid w:val="001E1677"/>
    <w:rsid w:val="001E5B43"/>
    <w:rsid w:val="00202143"/>
    <w:rsid w:val="00203923"/>
    <w:rsid w:val="00290D92"/>
    <w:rsid w:val="00454978"/>
    <w:rsid w:val="00505D8B"/>
    <w:rsid w:val="0053490E"/>
    <w:rsid w:val="005A6BB1"/>
    <w:rsid w:val="005C3641"/>
    <w:rsid w:val="007032C0"/>
    <w:rsid w:val="007C1355"/>
    <w:rsid w:val="0082226C"/>
    <w:rsid w:val="00855D2D"/>
    <w:rsid w:val="008A20A4"/>
    <w:rsid w:val="008E2BAE"/>
    <w:rsid w:val="0091670A"/>
    <w:rsid w:val="00AB0213"/>
    <w:rsid w:val="00AC0527"/>
    <w:rsid w:val="00C76F05"/>
    <w:rsid w:val="00C87739"/>
    <w:rsid w:val="00C962DC"/>
    <w:rsid w:val="00FB1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70A"/>
    <w:pPr>
      <w:widowControl w:val="0"/>
    </w:pPr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99"/>
    <w:qFormat/>
    <w:rsid w:val="0091670A"/>
    <w:rPr>
      <w:i/>
      <w:iCs/>
    </w:rPr>
  </w:style>
  <w:style w:type="character" w:styleId="Hyperlink">
    <w:name w:val="Hyperlink"/>
    <w:basedOn w:val="DefaultParagraphFont"/>
    <w:uiPriority w:val="99"/>
    <w:rsid w:val="0091670A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C364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curiacopilariei@yahoo.com(n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ucuriacopilariei@yahoo.com(nu" TargetMode="External"/><Relationship Id="rId5" Type="http://schemas.openxmlformats.org/officeDocument/2006/relationships/hyperlink" Target="mailto:bucuriacopilariei@yahoo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3</Pages>
  <Words>774</Words>
  <Characters>4492</Characters>
  <Application>Microsoft Office Outlook</Application>
  <DocSecurity>0</DocSecurity>
  <Lines>0</Lines>
  <Paragraphs>0</Paragraphs>
  <ScaleCrop>false</ScaleCrop>
  <Company>MSHOME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ultra</cp:lastModifiedBy>
  <cp:revision>2</cp:revision>
  <dcterms:created xsi:type="dcterms:W3CDTF">2016-05-09T06:09:00Z</dcterms:created>
  <dcterms:modified xsi:type="dcterms:W3CDTF">2016-05-09T09:05:00Z</dcterms:modified>
</cp:coreProperties>
</file>