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1DA" w:rsidRDefault="004451DA" w:rsidP="00F72576">
      <w:pPr>
        <w:rPr>
          <w:lang w:val="ro-RO"/>
        </w:rPr>
      </w:pPr>
    </w:p>
    <w:p w:rsidR="00B67245" w:rsidRDefault="00B67245" w:rsidP="00F72576">
      <w:pPr>
        <w:rPr>
          <w:lang w:val="ro-RO"/>
        </w:rPr>
      </w:pPr>
    </w:p>
    <w:p w:rsidR="00B67245" w:rsidRDefault="00A875FA" w:rsidP="00A875FA">
      <w:pPr>
        <w:tabs>
          <w:tab w:val="left" w:pos="3254"/>
          <w:tab w:val="left" w:pos="7019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</w:p>
    <w:p w:rsidR="00A875FA" w:rsidRDefault="00A875FA" w:rsidP="00A875FA">
      <w:pPr>
        <w:tabs>
          <w:tab w:val="left" w:pos="7019"/>
        </w:tabs>
        <w:rPr>
          <w:lang w:val="ro-RO"/>
        </w:rPr>
      </w:pPr>
    </w:p>
    <w:p w:rsidR="00B67245" w:rsidRDefault="00456E80" w:rsidP="00F72576">
      <w:pPr>
        <w:rPr>
          <w:lang w:val="ro-RO"/>
        </w:rPr>
      </w:pPr>
      <w:r>
        <w:rPr>
          <w:lang w:val="ro-RO"/>
        </w:rPr>
        <w:t xml:space="preserve">           Nr.1555/ 11.05.</w:t>
      </w:r>
      <w:bookmarkStart w:id="0" w:name="_GoBack"/>
      <w:bookmarkEnd w:id="0"/>
      <w:r w:rsidR="00CB4F7D">
        <w:rPr>
          <w:lang w:val="ro-RO"/>
        </w:rPr>
        <w:t>201</w:t>
      </w:r>
      <w:r w:rsidR="00F84BF8">
        <w:rPr>
          <w:lang w:val="ro-RO"/>
        </w:rPr>
        <w:t>6</w:t>
      </w:r>
    </w:p>
    <w:p w:rsidR="0088089B" w:rsidRPr="0088089B" w:rsidRDefault="0088089B" w:rsidP="0088089B">
      <w:pPr>
        <w:jc w:val="center"/>
        <w:rPr>
          <w:b/>
          <w:sz w:val="24"/>
          <w:szCs w:val="24"/>
          <w:lang w:val="ro-RO"/>
        </w:rPr>
      </w:pPr>
      <w:r w:rsidRPr="0088089B">
        <w:rPr>
          <w:b/>
          <w:sz w:val="24"/>
          <w:szCs w:val="24"/>
          <w:lang w:val="ro-RO"/>
        </w:rPr>
        <w:t>MACHETA</w:t>
      </w:r>
    </w:p>
    <w:p w:rsidR="0088089B" w:rsidRPr="0088089B" w:rsidRDefault="0088089B" w:rsidP="0088089B">
      <w:pPr>
        <w:jc w:val="center"/>
        <w:rPr>
          <w:b/>
          <w:sz w:val="24"/>
          <w:szCs w:val="24"/>
          <w:lang w:val="ro-RO"/>
        </w:rPr>
      </w:pPr>
      <w:r w:rsidRPr="0088089B">
        <w:rPr>
          <w:b/>
          <w:sz w:val="24"/>
          <w:szCs w:val="24"/>
          <w:lang w:val="ro-RO"/>
        </w:rPr>
        <w:t>PRIVIND PROGRAMAREA GRUPURILOR DE ELEVI PARTICIPANTE LA CAMPANIILE DE  INFORMARE ȘI CONSILIERE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2402"/>
        <w:gridCol w:w="1329"/>
        <w:gridCol w:w="1085"/>
        <w:gridCol w:w="1607"/>
        <w:gridCol w:w="1293"/>
        <w:gridCol w:w="1424"/>
      </w:tblGrid>
      <w:tr w:rsidR="0088089B" w:rsidRPr="0088089B" w:rsidTr="0008377D">
        <w:tc>
          <w:tcPr>
            <w:tcW w:w="548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88089B">
              <w:rPr>
                <w:rFonts w:ascii="Times New Roman" w:hAnsi="Times New Roman"/>
                <w:b/>
                <w:lang w:val="ro-RO"/>
              </w:rPr>
              <w:t>Nr.crt</w:t>
            </w:r>
          </w:p>
        </w:tc>
        <w:tc>
          <w:tcPr>
            <w:tcW w:w="2402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88089B">
              <w:rPr>
                <w:rFonts w:ascii="Times New Roman" w:hAnsi="Times New Roman"/>
                <w:b/>
                <w:lang w:val="ro-RO"/>
              </w:rPr>
              <w:t>Unitatea de învățământ</w:t>
            </w:r>
          </w:p>
        </w:tc>
        <w:tc>
          <w:tcPr>
            <w:tcW w:w="1329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88089B">
              <w:rPr>
                <w:rFonts w:ascii="Times New Roman" w:hAnsi="Times New Roman"/>
                <w:b/>
                <w:lang w:val="ro-RO"/>
              </w:rPr>
              <w:t xml:space="preserve">Număr elevi participanți </w:t>
            </w:r>
          </w:p>
        </w:tc>
        <w:tc>
          <w:tcPr>
            <w:tcW w:w="1085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88089B">
              <w:rPr>
                <w:rFonts w:ascii="Times New Roman" w:hAnsi="Times New Roman"/>
                <w:b/>
                <w:lang w:val="ro-RO"/>
              </w:rPr>
              <w:t>Clasa</w:t>
            </w:r>
          </w:p>
        </w:tc>
        <w:tc>
          <w:tcPr>
            <w:tcW w:w="1607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88089B">
              <w:rPr>
                <w:rFonts w:ascii="Times New Roman" w:hAnsi="Times New Roman"/>
                <w:b/>
                <w:lang w:val="ro-RO"/>
              </w:rPr>
              <w:t>Profesor însoțitor</w:t>
            </w:r>
          </w:p>
        </w:tc>
        <w:tc>
          <w:tcPr>
            <w:tcW w:w="1293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88089B">
              <w:rPr>
                <w:rFonts w:ascii="Times New Roman" w:hAnsi="Times New Roman"/>
                <w:b/>
                <w:lang w:val="ro-RO"/>
              </w:rPr>
              <w:t>Data participării</w:t>
            </w:r>
          </w:p>
        </w:tc>
        <w:tc>
          <w:tcPr>
            <w:tcW w:w="1424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88089B">
              <w:rPr>
                <w:rFonts w:ascii="Times New Roman" w:hAnsi="Times New Roman"/>
                <w:b/>
                <w:lang w:val="ro-RO"/>
              </w:rPr>
              <w:t>Ora</w:t>
            </w:r>
          </w:p>
        </w:tc>
      </w:tr>
      <w:tr w:rsidR="0088089B" w:rsidRPr="0088089B" w:rsidTr="0088089B">
        <w:trPr>
          <w:trHeight w:val="1047"/>
        </w:trPr>
        <w:tc>
          <w:tcPr>
            <w:tcW w:w="548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 w:rsidRPr="0088089B">
              <w:rPr>
                <w:rFonts w:ascii="Times New Roman" w:hAnsi="Times New Roman"/>
                <w:b/>
                <w:lang w:val="ro-RO"/>
              </w:rPr>
              <w:t>1.</w:t>
            </w:r>
          </w:p>
        </w:tc>
        <w:tc>
          <w:tcPr>
            <w:tcW w:w="2402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8089B">
              <w:rPr>
                <w:rFonts w:ascii="Times New Roman" w:hAnsi="Times New Roman"/>
                <w:sz w:val="20"/>
                <w:szCs w:val="20"/>
                <w:lang w:val="ro-RO"/>
              </w:rPr>
              <w:t>COLEGIUL NATIONAL DE INFORMATICA „TRAIAN LALESCU”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HUNEDOARA</w:t>
            </w:r>
          </w:p>
        </w:tc>
        <w:tc>
          <w:tcPr>
            <w:tcW w:w="1329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18</w:t>
            </w:r>
          </w:p>
        </w:tc>
        <w:tc>
          <w:tcPr>
            <w:tcW w:w="1085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XII</w:t>
            </w:r>
            <w:r w:rsidRPr="0088089B">
              <w:rPr>
                <w:rFonts w:ascii="Times New Roman" w:hAnsi="Times New Roman"/>
                <w:lang w:val="ro-RO"/>
              </w:rPr>
              <w:t>A</w:t>
            </w:r>
          </w:p>
        </w:tc>
        <w:tc>
          <w:tcPr>
            <w:tcW w:w="1607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both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Prof. Bade Simion</w:t>
            </w:r>
          </w:p>
        </w:tc>
        <w:tc>
          <w:tcPr>
            <w:tcW w:w="1293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</w:t>
            </w:r>
            <w:r w:rsidRPr="0088089B">
              <w:rPr>
                <w:rFonts w:ascii="Times New Roman" w:hAnsi="Times New Roman"/>
                <w:lang w:val="ro-RO"/>
              </w:rPr>
              <w:t>5</w:t>
            </w:r>
            <w:r w:rsidRPr="0088089B">
              <w:rPr>
                <w:rFonts w:ascii="Times New Roman" w:hAnsi="Times New Roman"/>
                <w:lang w:val="ro-RO"/>
              </w:rPr>
              <w:t>.05.2016</w:t>
            </w:r>
          </w:p>
        </w:tc>
        <w:tc>
          <w:tcPr>
            <w:tcW w:w="1424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13</w:t>
            </w:r>
            <w:r w:rsidRPr="0088089B">
              <w:rPr>
                <w:rFonts w:ascii="Times New Roman" w:hAnsi="Times New Roman"/>
                <w:lang w:val="ro-RO"/>
              </w:rPr>
              <w:t>.00</w:t>
            </w:r>
          </w:p>
        </w:tc>
      </w:tr>
      <w:tr w:rsidR="0088089B" w:rsidRPr="0088089B" w:rsidTr="0008377D">
        <w:tc>
          <w:tcPr>
            <w:tcW w:w="548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2.</w:t>
            </w:r>
          </w:p>
        </w:tc>
        <w:tc>
          <w:tcPr>
            <w:tcW w:w="2402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8089B">
              <w:rPr>
                <w:rFonts w:ascii="Times New Roman" w:hAnsi="Times New Roman"/>
                <w:sz w:val="20"/>
                <w:szCs w:val="20"/>
                <w:lang w:val="ro-RO"/>
              </w:rPr>
              <w:t>COLEGIUL NATIONAL DE INFORMATICA „TRAIAN LALESCU”</w:t>
            </w:r>
            <w:r w:rsidRPr="0088089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88089B">
              <w:rPr>
                <w:rFonts w:ascii="Times New Roman" w:hAnsi="Times New Roman"/>
                <w:sz w:val="20"/>
                <w:szCs w:val="20"/>
                <w:lang w:val="ro-RO"/>
              </w:rPr>
              <w:t>HUNEDOARA</w:t>
            </w:r>
          </w:p>
        </w:tc>
        <w:tc>
          <w:tcPr>
            <w:tcW w:w="1329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17</w:t>
            </w: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85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XIIB</w:t>
            </w:r>
          </w:p>
        </w:tc>
        <w:tc>
          <w:tcPr>
            <w:tcW w:w="1607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Prof.Petras Teodora</w:t>
            </w:r>
          </w:p>
        </w:tc>
        <w:tc>
          <w:tcPr>
            <w:tcW w:w="1293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17.05.2016</w:t>
            </w: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24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13.00</w:t>
            </w:r>
          </w:p>
        </w:tc>
      </w:tr>
      <w:tr w:rsidR="0088089B" w:rsidRPr="0088089B" w:rsidTr="0008377D">
        <w:tc>
          <w:tcPr>
            <w:tcW w:w="548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3.</w:t>
            </w:r>
          </w:p>
        </w:tc>
        <w:tc>
          <w:tcPr>
            <w:tcW w:w="2402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8089B">
              <w:rPr>
                <w:rFonts w:ascii="Times New Roman" w:hAnsi="Times New Roman"/>
                <w:sz w:val="20"/>
                <w:szCs w:val="20"/>
                <w:lang w:val="ro-RO"/>
              </w:rPr>
              <w:t>COLEGIUL NATIONAL DE INFORMATICA „TRAIAN LALESCU”</w:t>
            </w:r>
            <w:r w:rsidRPr="0088089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88089B">
              <w:rPr>
                <w:rFonts w:ascii="Times New Roman" w:hAnsi="Times New Roman"/>
                <w:sz w:val="20"/>
                <w:szCs w:val="20"/>
                <w:lang w:val="ro-RO"/>
              </w:rPr>
              <w:t>HUNEDOARA</w:t>
            </w:r>
          </w:p>
        </w:tc>
        <w:tc>
          <w:tcPr>
            <w:tcW w:w="1329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26</w:t>
            </w:r>
          </w:p>
        </w:tc>
        <w:tc>
          <w:tcPr>
            <w:tcW w:w="1085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XIIC</w:t>
            </w:r>
          </w:p>
        </w:tc>
        <w:tc>
          <w:tcPr>
            <w:tcW w:w="1607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Prof. Muscalagiu Diana</w:t>
            </w:r>
          </w:p>
        </w:tc>
        <w:tc>
          <w:tcPr>
            <w:tcW w:w="1293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23.05.2016</w:t>
            </w:r>
          </w:p>
        </w:tc>
        <w:tc>
          <w:tcPr>
            <w:tcW w:w="1424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13.00</w:t>
            </w:r>
          </w:p>
        </w:tc>
      </w:tr>
      <w:tr w:rsidR="0088089B" w:rsidRPr="0088089B" w:rsidTr="0008377D">
        <w:tc>
          <w:tcPr>
            <w:tcW w:w="548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4.</w:t>
            </w:r>
          </w:p>
        </w:tc>
        <w:tc>
          <w:tcPr>
            <w:tcW w:w="2402" w:type="dxa"/>
            <w:shd w:val="clear" w:color="auto" w:fill="auto"/>
          </w:tcPr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8089B">
              <w:rPr>
                <w:rFonts w:ascii="Times New Roman" w:hAnsi="Times New Roman"/>
                <w:sz w:val="20"/>
                <w:szCs w:val="20"/>
                <w:lang w:val="ro-RO"/>
              </w:rPr>
              <w:t>COLEGIUL NATIONAL DE INFORMATICA „TRAIAN LALESCU”</w:t>
            </w:r>
            <w:r w:rsidRPr="0088089B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Pr="0088089B">
              <w:rPr>
                <w:rFonts w:ascii="Times New Roman" w:hAnsi="Times New Roman"/>
                <w:sz w:val="20"/>
                <w:szCs w:val="20"/>
                <w:lang w:val="ro-RO"/>
              </w:rPr>
              <w:t>HUNEDOARA</w:t>
            </w:r>
          </w:p>
        </w:tc>
        <w:tc>
          <w:tcPr>
            <w:tcW w:w="1329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16</w:t>
            </w:r>
          </w:p>
        </w:tc>
        <w:tc>
          <w:tcPr>
            <w:tcW w:w="1085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XIID</w:t>
            </w:r>
          </w:p>
        </w:tc>
        <w:tc>
          <w:tcPr>
            <w:tcW w:w="1607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Prof.Muntean Teodora</w:t>
            </w:r>
          </w:p>
        </w:tc>
        <w:tc>
          <w:tcPr>
            <w:tcW w:w="1293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19.05.2016</w:t>
            </w:r>
          </w:p>
        </w:tc>
        <w:tc>
          <w:tcPr>
            <w:tcW w:w="1424" w:type="dxa"/>
            <w:shd w:val="clear" w:color="auto" w:fill="auto"/>
          </w:tcPr>
          <w:p w:rsid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</w:p>
          <w:p w:rsidR="0088089B" w:rsidRPr="0088089B" w:rsidRDefault="0088089B" w:rsidP="0088089B">
            <w:pPr>
              <w:jc w:val="center"/>
              <w:rPr>
                <w:rFonts w:ascii="Times New Roman" w:hAnsi="Times New Roman"/>
                <w:lang w:val="ro-RO"/>
              </w:rPr>
            </w:pPr>
            <w:r w:rsidRPr="0088089B">
              <w:rPr>
                <w:rFonts w:ascii="Times New Roman" w:hAnsi="Times New Roman"/>
                <w:lang w:val="ro-RO"/>
              </w:rPr>
              <w:t>13</w:t>
            </w:r>
            <w:r>
              <w:rPr>
                <w:rFonts w:ascii="Times New Roman" w:hAnsi="Times New Roman"/>
                <w:lang w:val="ro-RO"/>
              </w:rPr>
              <w:t>.00</w:t>
            </w:r>
          </w:p>
        </w:tc>
      </w:tr>
    </w:tbl>
    <w:p w:rsidR="0088089B" w:rsidRPr="0088089B" w:rsidRDefault="0088089B" w:rsidP="0088089B">
      <w:pPr>
        <w:jc w:val="center"/>
        <w:rPr>
          <w:rFonts w:ascii="Times New Roman" w:hAnsi="Times New Roman"/>
          <w:b/>
          <w:lang w:val="ro-RO"/>
        </w:rPr>
      </w:pPr>
    </w:p>
    <w:p w:rsidR="0088089B" w:rsidRDefault="0088089B" w:rsidP="0088089B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88089B">
        <w:rPr>
          <w:rFonts w:ascii="Times New Roman" w:hAnsi="Times New Roman"/>
          <w:b/>
          <w:sz w:val="24"/>
          <w:szCs w:val="24"/>
          <w:lang w:val="ro-RO"/>
        </w:rPr>
        <w:t>DIRECTOR,</w:t>
      </w:r>
    </w:p>
    <w:p w:rsidR="0088089B" w:rsidRPr="0088089B" w:rsidRDefault="0088089B" w:rsidP="0088089B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PROF.TĂNASĂ DORINA</w:t>
      </w:r>
    </w:p>
    <w:p w:rsidR="0088089B" w:rsidRPr="00355934" w:rsidRDefault="0088089B" w:rsidP="00F72576">
      <w:pPr>
        <w:rPr>
          <w:lang w:val="ro-RO"/>
        </w:rPr>
      </w:pPr>
    </w:p>
    <w:sectPr w:rsidR="0088089B" w:rsidRPr="00355934" w:rsidSect="00B6724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-49" w:right="850" w:bottom="144" w:left="141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9BF" w:rsidRDefault="00F439BF" w:rsidP="00FE1A9A">
      <w:pPr>
        <w:spacing w:after="0" w:line="240" w:lineRule="auto"/>
      </w:pPr>
      <w:r>
        <w:separator/>
      </w:r>
    </w:p>
  </w:endnote>
  <w:endnote w:type="continuationSeparator" w:id="0">
    <w:p w:rsidR="00F439BF" w:rsidRDefault="00F439BF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EA" w:rsidRDefault="002C5CE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862"/>
    </w:tblGrid>
    <w:tr w:rsidR="00363A2E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363A2E" w:rsidRPr="00F6646E" w:rsidRDefault="00363A2E" w:rsidP="00FE1A9A">
          <w:pPr>
            <w:pStyle w:val="Footer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Str. </w:t>
          </w:r>
          <w:proofErr w:type="spellStart"/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Victoriei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 nr. 2</w:t>
          </w:r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3</w:t>
          </w: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, 33</w:t>
          </w:r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1075</w:t>
          </w: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 -</w:t>
          </w:r>
          <w:proofErr w:type="spellStart"/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Hunedoara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,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jud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. HUNEDOARA</w:t>
          </w:r>
        </w:p>
        <w:p w:rsidR="00363A2E" w:rsidRPr="00F6646E" w:rsidRDefault="00363A2E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Tel:    +4 (0) 254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717959</w:t>
          </w:r>
          <w:r w:rsidRPr="00F6646E">
            <w:rPr>
              <w:rFonts w:ascii="Arial" w:hAnsi="Arial" w:cs="Arial"/>
              <w:color w:val="7F7F7F"/>
              <w:sz w:val="16"/>
              <w:szCs w:val="18"/>
            </w:rPr>
            <w:t xml:space="preserve">, +4 (0) 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3</w:t>
          </w:r>
          <w:r w:rsidRPr="00F6646E">
            <w:rPr>
              <w:rFonts w:ascii="Arial" w:hAnsi="Arial" w:cs="Arial"/>
              <w:color w:val="7F7F7F"/>
              <w:sz w:val="16"/>
              <w:szCs w:val="18"/>
            </w:rPr>
            <w:t>54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407991</w:t>
          </w:r>
        </w:p>
        <w:p w:rsidR="00363A2E" w:rsidRPr="00F6646E" w:rsidRDefault="00363A2E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 xml:space="preserve">Fax:   </w:t>
          </w:r>
          <w:r w:rsidR="00F72576" w:rsidRPr="00F6646E">
            <w:rPr>
              <w:rFonts w:ascii="Arial" w:hAnsi="Arial" w:cs="Arial"/>
              <w:color w:val="7F7F7F"/>
              <w:sz w:val="16"/>
              <w:szCs w:val="18"/>
            </w:rPr>
            <w:t>+4 (0) 254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717959</w:t>
          </w:r>
          <w:r w:rsidRPr="00F6646E">
            <w:rPr>
              <w:rFonts w:ascii="Arial" w:hAnsi="Arial" w:cs="Arial"/>
              <w:color w:val="7F7F7F"/>
              <w:sz w:val="16"/>
              <w:szCs w:val="18"/>
            </w:rPr>
            <w:t xml:space="preserve">, </w:t>
          </w:r>
        </w:p>
        <w:p w:rsidR="00363A2E" w:rsidRPr="00A97032" w:rsidRDefault="00F72576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>
            <w:rPr>
              <w:rFonts w:ascii="Arial" w:hAnsi="Arial" w:cs="Arial"/>
              <w:color w:val="7F7F7F"/>
              <w:sz w:val="16"/>
              <w:szCs w:val="20"/>
            </w:rPr>
            <w:t>cni_traian_lalescu</w:t>
          </w:r>
          <w:r w:rsidR="00E47AF9">
            <w:rPr>
              <w:rFonts w:ascii="Arial" w:hAnsi="Arial" w:cs="Arial"/>
              <w:color w:val="7F7F7F"/>
              <w:sz w:val="16"/>
              <w:szCs w:val="20"/>
            </w:rPr>
            <w:t>@</w:t>
          </w:r>
          <w:r>
            <w:rPr>
              <w:rFonts w:ascii="Arial" w:hAnsi="Arial" w:cs="Arial"/>
              <w:color w:val="7F7F7F"/>
              <w:sz w:val="16"/>
              <w:szCs w:val="20"/>
            </w:rPr>
            <w:t>yahoo.com</w:t>
          </w:r>
        </w:p>
        <w:p w:rsidR="00363A2E" w:rsidRPr="00F6646E" w:rsidRDefault="00363A2E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</w:rPr>
          </w:pPr>
        </w:p>
      </w:tc>
    </w:tr>
  </w:tbl>
  <w:p w:rsidR="00363A2E" w:rsidRDefault="00363A2E" w:rsidP="008419E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EA" w:rsidRDefault="002C5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9BF" w:rsidRDefault="00F439BF" w:rsidP="00FE1A9A">
      <w:pPr>
        <w:spacing w:after="0" w:line="240" w:lineRule="auto"/>
      </w:pPr>
      <w:r>
        <w:separator/>
      </w:r>
    </w:p>
  </w:footnote>
  <w:footnote w:type="continuationSeparator" w:id="0">
    <w:p w:rsidR="00F439BF" w:rsidRDefault="00F439BF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EA" w:rsidRDefault="002C5CE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60" w:type="pct"/>
      <w:tblInd w:w="-369" w:type="dxa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6803"/>
      <w:gridCol w:w="757"/>
      <w:gridCol w:w="2648"/>
    </w:tblGrid>
    <w:tr w:rsidR="00FB3DD1" w:rsidRPr="00A24154" w:rsidTr="00A875FA">
      <w:trPr>
        <w:trHeight w:val="1120"/>
      </w:trPr>
      <w:tc>
        <w:tcPr>
          <w:tcW w:w="3332" w:type="pct"/>
          <w:shd w:val="clear" w:color="auto" w:fill="auto"/>
          <w:vAlign w:val="center"/>
        </w:tcPr>
        <w:p w:rsidR="00FB3DD1" w:rsidRDefault="00A875FA" w:rsidP="00FB3DD1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color w:val="0F243E"/>
              <w:lang w:val="ro-RO" w:eastAsia="ro-RO"/>
            </w:rPr>
            <w:drawing>
              <wp:anchor distT="0" distB="0" distL="114300" distR="114300" simplePos="0" relativeHeight="251659264" behindDoc="0" locked="0" layoutInCell="1" allowOverlap="1" wp14:anchorId="0076510D" wp14:editId="56101FDC">
                <wp:simplePos x="0" y="0"/>
                <wp:positionH relativeFrom="column">
                  <wp:posOffset>4272915</wp:posOffset>
                </wp:positionH>
                <wp:positionV relativeFrom="paragraph">
                  <wp:posOffset>-50165</wp:posOffset>
                </wp:positionV>
                <wp:extent cx="2116455" cy="550545"/>
                <wp:effectExtent l="0" t="0" r="0" b="1905"/>
                <wp:wrapNone/>
                <wp:docPr id="4" name="Picture 4" descr="logo MEC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logo MECT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6455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B3DD1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ȘCOLAR </w:t>
          </w:r>
          <w:r w:rsidR="002C5CEA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 JUDEȚEAN</w:t>
          </w:r>
          <w:r w:rsidR="00FB3DD1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 HUNEDOARA</w:t>
          </w:r>
        </w:p>
        <w:p w:rsidR="00FB3DD1" w:rsidRPr="00FB3DD1" w:rsidRDefault="00FB3DD1" w:rsidP="00FB3DD1">
          <w:pPr>
            <w:spacing w:after="0" w:line="240" w:lineRule="auto"/>
            <w:contextualSpacing/>
            <w:jc w:val="center"/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</w:pPr>
          <w:r w:rsidRPr="00FB3DD1"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COLEGIUL NAȚIONAL DE INFORMATICĂ</w:t>
          </w:r>
        </w:p>
        <w:p w:rsidR="00FB3DD1" w:rsidRPr="003F3E0B" w:rsidRDefault="00FB3DD1" w:rsidP="00F72576">
          <w:pPr>
            <w:spacing w:after="0" w:line="240" w:lineRule="auto"/>
            <w:contextualSpacing/>
            <w:jc w:val="center"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FB3DD1"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„TRAIAN LALESCU”</w:t>
          </w:r>
        </w:p>
      </w:tc>
      <w:tc>
        <w:tcPr>
          <w:tcW w:w="371" w:type="pct"/>
          <w:shd w:val="clear" w:color="auto" w:fill="auto"/>
          <w:vAlign w:val="center"/>
        </w:tcPr>
        <w:p w:rsidR="00FB3DD1" w:rsidRPr="00A24154" w:rsidRDefault="00FB3DD1" w:rsidP="00FC45C1">
          <w:pPr>
            <w:spacing w:after="0"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297" w:type="pct"/>
          <w:shd w:val="clear" w:color="auto" w:fill="auto"/>
          <w:vAlign w:val="center"/>
        </w:tcPr>
        <w:p w:rsidR="00FB3DD1" w:rsidRPr="00A24154" w:rsidRDefault="00FB3DD1" w:rsidP="00FC45C1">
          <w:pPr>
            <w:spacing w:after="0"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363A2E" w:rsidRPr="00FC45C1" w:rsidRDefault="00363A2E" w:rsidP="00B67245">
    <w:pPr>
      <w:pStyle w:val="Header"/>
      <w:spacing w:after="0"/>
      <w:jc w:val="right"/>
      <w:rPr>
        <w:sz w:val="12"/>
        <w:lang w:val="ro-R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EA" w:rsidRDefault="002C5CE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E58E1"/>
    <w:multiLevelType w:val="hybridMultilevel"/>
    <w:tmpl w:val="CA4E885E"/>
    <w:lvl w:ilvl="0" w:tplc="AD121B7C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0A091A98"/>
    <w:multiLevelType w:val="hybridMultilevel"/>
    <w:tmpl w:val="EED63D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D17D4F"/>
    <w:multiLevelType w:val="hybridMultilevel"/>
    <w:tmpl w:val="608A20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D3EFB"/>
    <w:multiLevelType w:val="hybridMultilevel"/>
    <w:tmpl w:val="F9640264"/>
    <w:lvl w:ilvl="0" w:tplc="CEE47B5C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70787D"/>
    <w:multiLevelType w:val="hybridMultilevel"/>
    <w:tmpl w:val="0EFAD8B8"/>
    <w:lvl w:ilvl="0" w:tplc="816EC6E8">
      <w:start w:val="1"/>
      <w:numFmt w:val="bullet"/>
      <w:lvlText w:val=""/>
      <w:lvlJc w:val="left"/>
      <w:pPr>
        <w:tabs>
          <w:tab w:val="num" w:pos="4547"/>
        </w:tabs>
        <w:ind w:left="4547" w:hanging="227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823261"/>
    <w:multiLevelType w:val="hybridMultilevel"/>
    <w:tmpl w:val="F0E2D17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D35FE2"/>
    <w:multiLevelType w:val="hybridMultilevel"/>
    <w:tmpl w:val="4F12B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C174F5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4D49A4"/>
    <w:multiLevelType w:val="hybridMultilevel"/>
    <w:tmpl w:val="9CF8458C"/>
    <w:lvl w:ilvl="0" w:tplc="0418000F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9">
    <w:nsid w:val="33086EFC"/>
    <w:multiLevelType w:val="hybridMultilevel"/>
    <w:tmpl w:val="B5D2ECD8"/>
    <w:lvl w:ilvl="0" w:tplc="CA22EF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E741E"/>
    <w:multiLevelType w:val="hybridMultilevel"/>
    <w:tmpl w:val="AA3C56D4"/>
    <w:lvl w:ilvl="0" w:tplc="9D8A47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0D2C60"/>
    <w:multiLevelType w:val="hybridMultilevel"/>
    <w:tmpl w:val="C674C672"/>
    <w:lvl w:ilvl="0" w:tplc="F71812E8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BD7587C"/>
    <w:multiLevelType w:val="hybridMultilevel"/>
    <w:tmpl w:val="8BF25756"/>
    <w:lvl w:ilvl="0" w:tplc="D728BA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FE79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8E87EB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4E92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7076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3C6C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EC55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7AFE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081A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3E186CBA"/>
    <w:multiLevelType w:val="hybridMultilevel"/>
    <w:tmpl w:val="599E8D98"/>
    <w:lvl w:ilvl="0" w:tplc="758A8EF8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b w:val="0"/>
        <w:color w:val="auto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BC1F5B"/>
    <w:multiLevelType w:val="hybridMultilevel"/>
    <w:tmpl w:val="A4BA24B4"/>
    <w:lvl w:ilvl="0" w:tplc="1A50C42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8F2ABA"/>
    <w:multiLevelType w:val="hybridMultilevel"/>
    <w:tmpl w:val="48F0A892"/>
    <w:lvl w:ilvl="0" w:tplc="DE9815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D5A9F"/>
    <w:multiLevelType w:val="hybridMultilevel"/>
    <w:tmpl w:val="4EC8BDD8"/>
    <w:lvl w:ilvl="0" w:tplc="F10ACBD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6328D3"/>
    <w:multiLevelType w:val="hybridMultilevel"/>
    <w:tmpl w:val="AE267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E21724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24A4E"/>
    <w:multiLevelType w:val="hybridMultilevel"/>
    <w:tmpl w:val="CA5473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1146D"/>
    <w:multiLevelType w:val="hybridMultilevel"/>
    <w:tmpl w:val="AB72EA04"/>
    <w:lvl w:ilvl="0" w:tplc="011A78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FA53BD"/>
    <w:multiLevelType w:val="hybridMultilevel"/>
    <w:tmpl w:val="5DD87D3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2B7C8A"/>
    <w:multiLevelType w:val="hybridMultilevel"/>
    <w:tmpl w:val="31AC0C76"/>
    <w:lvl w:ilvl="0" w:tplc="00DAF6E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006300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561387"/>
    <w:multiLevelType w:val="hybridMultilevel"/>
    <w:tmpl w:val="8DACA3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324FEF"/>
    <w:multiLevelType w:val="hybridMultilevel"/>
    <w:tmpl w:val="D84431C0"/>
    <w:lvl w:ilvl="0" w:tplc="6DF235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AD57B7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76454F"/>
    <w:multiLevelType w:val="hybridMultilevel"/>
    <w:tmpl w:val="9F840C7E"/>
    <w:lvl w:ilvl="0" w:tplc="17F4495C">
      <w:start w:val="2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095279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BD6E9A"/>
    <w:multiLevelType w:val="hybridMultilevel"/>
    <w:tmpl w:val="686682B0"/>
    <w:lvl w:ilvl="0" w:tplc="A85A0FC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54A6F66"/>
    <w:multiLevelType w:val="hybridMultilevel"/>
    <w:tmpl w:val="08B44A60"/>
    <w:lvl w:ilvl="0" w:tplc="04741D7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FA16EB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B211A3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24"/>
  </w:num>
  <w:num w:numId="4">
    <w:abstractNumId w:val="12"/>
  </w:num>
  <w:num w:numId="5">
    <w:abstractNumId w:val="6"/>
  </w:num>
  <w:num w:numId="6">
    <w:abstractNumId w:val="22"/>
  </w:num>
  <w:num w:numId="7">
    <w:abstractNumId w:val="16"/>
  </w:num>
  <w:num w:numId="8">
    <w:abstractNumId w:val="17"/>
  </w:num>
  <w:num w:numId="9">
    <w:abstractNumId w:val="11"/>
  </w:num>
  <w:num w:numId="10">
    <w:abstractNumId w:val="10"/>
  </w:num>
  <w:num w:numId="11">
    <w:abstractNumId w:val="5"/>
  </w:num>
  <w:num w:numId="12">
    <w:abstractNumId w:val="19"/>
  </w:num>
  <w:num w:numId="13">
    <w:abstractNumId w:val="1"/>
  </w:num>
  <w:num w:numId="14">
    <w:abstractNumId w:val="29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4"/>
  </w:num>
  <w:num w:numId="19">
    <w:abstractNumId w:val="3"/>
  </w:num>
  <w:num w:numId="20">
    <w:abstractNumId w:val="30"/>
  </w:num>
  <w:num w:numId="21">
    <w:abstractNumId w:val="4"/>
  </w:num>
  <w:num w:numId="22">
    <w:abstractNumId w:val="20"/>
  </w:num>
  <w:num w:numId="23">
    <w:abstractNumId w:val="9"/>
  </w:num>
  <w:num w:numId="24">
    <w:abstractNumId w:val="25"/>
  </w:num>
  <w:num w:numId="25">
    <w:abstractNumId w:val="7"/>
  </w:num>
  <w:num w:numId="26">
    <w:abstractNumId w:val="0"/>
  </w:num>
  <w:num w:numId="27">
    <w:abstractNumId w:val="23"/>
  </w:num>
  <w:num w:numId="28">
    <w:abstractNumId w:val="28"/>
  </w:num>
  <w:num w:numId="29">
    <w:abstractNumId w:val="8"/>
  </w:num>
  <w:num w:numId="30">
    <w:abstractNumId w:val="32"/>
  </w:num>
  <w:num w:numId="31">
    <w:abstractNumId w:val="31"/>
  </w:num>
  <w:num w:numId="32">
    <w:abstractNumId w:val="18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B13"/>
    <w:rsid w:val="00000782"/>
    <w:rsid w:val="00002496"/>
    <w:rsid w:val="0000272A"/>
    <w:rsid w:val="00011DBB"/>
    <w:rsid w:val="00015457"/>
    <w:rsid w:val="0002196B"/>
    <w:rsid w:val="0002282D"/>
    <w:rsid w:val="00022E9D"/>
    <w:rsid w:val="000233B3"/>
    <w:rsid w:val="00023E3A"/>
    <w:rsid w:val="00025FC5"/>
    <w:rsid w:val="00026B9D"/>
    <w:rsid w:val="00030E07"/>
    <w:rsid w:val="00034240"/>
    <w:rsid w:val="00045EDB"/>
    <w:rsid w:val="00047652"/>
    <w:rsid w:val="00047AF8"/>
    <w:rsid w:val="00050C25"/>
    <w:rsid w:val="00055259"/>
    <w:rsid w:val="0005552E"/>
    <w:rsid w:val="0005651E"/>
    <w:rsid w:val="00060093"/>
    <w:rsid w:val="00065C8F"/>
    <w:rsid w:val="00066239"/>
    <w:rsid w:val="0007030E"/>
    <w:rsid w:val="00073C81"/>
    <w:rsid w:val="00077255"/>
    <w:rsid w:val="0008175C"/>
    <w:rsid w:val="000821F7"/>
    <w:rsid w:val="00082C8B"/>
    <w:rsid w:val="00083027"/>
    <w:rsid w:val="00092D7B"/>
    <w:rsid w:val="00096078"/>
    <w:rsid w:val="000969F5"/>
    <w:rsid w:val="000A146D"/>
    <w:rsid w:val="000A592B"/>
    <w:rsid w:val="000B05EF"/>
    <w:rsid w:val="000B30F2"/>
    <w:rsid w:val="000B478C"/>
    <w:rsid w:val="000B7FD9"/>
    <w:rsid w:val="000C0B83"/>
    <w:rsid w:val="000C1ECC"/>
    <w:rsid w:val="000C253F"/>
    <w:rsid w:val="000C3120"/>
    <w:rsid w:val="000C5E0C"/>
    <w:rsid w:val="000D0121"/>
    <w:rsid w:val="000D0DC6"/>
    <w:rsid w:val="000D46A1"/>
    <w:rsid w:val="000D5737"/>
    <w:rsid w:val="000D57AD"/>
    <w:rsid w:val="000D5DCE"/>
    <w:rsid w:val="000D63D4"/>
    <w:rsid w:val="000F1FCD"/>
    <w:rsid w:val="000F45DC"/>
    <w:rsid w:val="000F6FAE"/>
    <w:rsid w:val="000F790C"/>
    <w:rsid w:val="00100DB7"/>
    <w:rsid w:val="0010113F"/>
    <w:rsid w:val="00101D2A"/>
    <w:rsid w:val="00103AD2"/>
    <w:rsid w:val="00104C77"/>
    <w:rsid w:val="00105E60"/>
    <w:rsid w:val="00106145"/>
    <w:rsid w:val="001064CB"/>
    <w:rsid w:val="00116F68"/>
    <w:rsid w:val="00122559"/>
    <w:rsid w:val="00122E40"/>
    <w:rsid w:val="001268F2"/>
    <w:rsid w:val="0013398A"/>
    <w:rsid w:val="001344D8"/>
    <w:rsid w:val="00140F0A"/>
    <w:rsid w:val="001423B7"/>
    <w:rsid w:val="00142F69"/>
    <w:rsid w:val="00147279"/>
    <w:rsid w:val="00150381"/>
    <w:rsid w:val="00150969"/>
    <w:rsid w:val="00152A4A"/>
    <w:rsid w:val="001535D4"/>
    <w:rsid w:val="001556B9"/>
    <w:rsid w:val="001564A3"/>
    <w:rsid w:val="00162F56"/>
    <w:rsid w:val="001645B7"/>
    <w:rsid w:val="0016696C"/>
    <w:rsid w:val="00171ED4"/>
    <w:rsid w:val="0017684B"/>
    <w:rsid w:val="00176F2A"/>
    <w:rsid w:val="001770D2"/>
    <w:rsid w:val="001808AD"/>
    <w:rsid w:val="001830A0"/>
    <w:rsid w:val="001830BD"/>
    <w:rsid w:val="00184620"/>
    <w:rsid w:val="00185DA1"/>
    <w:rsid w:val="0019455E"/>
    <w:rsid w:val="0019577F"/>
    <w:rsid w:val="001A6FCB"/>
    <w:rsid w:val="001B0FEF"/>
    <w:rsid w:val="001B699D"/>
    <w:rsid w:val="001C0BDB"/>
    <w:rsid w:val="001D4E27"/>
    <w:rsid w:val="001E1BB4"/>
    <w:rsid w:val="001E1F93"/>
    <w:rsid w:val="001E4FD6"/>
    <w:rsid w:val="001E5DD5"/>
    <w:rsid w:val="001E794D"/>
    <w:rsid w:val="001F1164"/>
    <w:rsid w:val="001F1CE7"/>
    <w:rsid w:val="00200974"/>
    <w:rsid w:val="00200F30"/>
    <w:rsid w:val="0020732D"/>
    <w:rsid w:val="0020756A"/>
    <w:rsid w:val="0021124B"/>
    <w:rsid w:val="002153D5"/>
    <w:rsid w:val="00217D45"/>
    <w:rsid w:val="0022124A"/>
    <w:rsid w:val="00222828"/>
    <w:rsid w:val="00224D73"/>
    <w:rsid w:val="00230C4E"/>
    <w:rsid w:val="00232BE4"/>
    <w:rsid w:val="0023358E"/>
    <w:rsid w:val="002426B6"/>
    <w:rsid w:val="0025031C"/>
    <w:rsid w:val="00253F59"/>
    <w:rsid w:val="002567E3"/>
    <w:rsid w:val="00257772"/>
    <w:rsid w:val="002577F6"/>
    <w:rsid w:val="00260180"/>
    <w:rsid w:val="00260A47"/>
    <w:rsid w:val="0026522A"/>
    <w:rsid w:val="00266C4C"/>
    <w:rsid w:val="002674A0"/>
    <w:rsid w:val="00267A2E"/>
    <w:rsid w:val="00267AE9"/>
    <w:rsid w:val="00267D67"/>
    <w:rsid w:val="0027147E"/>
    <w:rsid w:val="00271A8B"/>
    <w:rsid w:val="00275C83"/>
    <w:rsid w:val="0027609E"/>
    <w:rsid w:val="00277D3D"/>
    <w:rsid w:val="00280126"/>
    <w:rsid w:val="002870A8"/>
    <w:rsid w:val="00291A52"/>
    <w:rsid w:val="0029284C"/>
    <w:rsid w:val="002A0C04"/>
    <w:rsid w:val="002A0C1D"/>
    <w:rsid w:val="002A0F93"/>
    <w:rsid w:val="002A138B"/>
    <w:rsid w:val="002A265B"/>
    <w:rsid w:val="002A334F"/>
    <w:rsid w:val="002A3DD3"/>
    <w:rsid w:val="002A5440"/>
    <w:rsid w:val="002A7E64"/>
    <w:rsid w:val="002B3633"/>
    <w:rsid w:val="002B465D"/>
    <w:rsid w:val="002C016C"/>
    <w:rsid w:val="002C04C2"/>
    <w:rsid w:val="002C0FD2"/>
    <w:rsid w:val="002C2CB5"/>
    <w:rsid w:val="002C5149"/>
    <w:rsid w:val="002C5CEA"/>
    <w:rsid w:val="002D3D99"/>
    <w:rsid w:val="002D5C9B"/>
    <w:rsid w:val="002E13CD"/>
    <w:rsid w:val="002E177A"/>
    <w:rsid w:val="002E1F7D"/>
    <w:rsid w:val="002E2432"/>
    <w:rsid w:val="002E29A2"/>
    <w:rsid w:val="002E3ACF"/>
    <w:rsid w:val="002F0753"/>
    <w:rsid w:val="002F3238"/>
    <w:rsid w:val="00302159"/>
    <w:rsid w:val="00317FC9"/>
    <w:rsid w:val="00327847"/>
    <w:rsid w:val="00333D8D"/>
    <w:rsid w:val="0033414C"/>
    <w:rsid w:val="003419E4"/>
    <w:rsid w:val="00345D1B"/>
    <w:rsid w:val="00350462"/>
    <w:rsid w:val="003511B1"/>
    <w:rsid w:val="003512A8"/>
    <w:rsid w:val="0035177A"/>
    <w:rsid w:val="00352ADE"/>
    <w:rsid w:val="00352C84"/>
    <w:rsid w:val="00352E1C"/>
    <w:rsid w:val="003547F3"/>
    <w:rsid w:val="00355934"/>
    <w:rsid w:val="00361EF2"/>
    <w:rsid w:val="00363A2E"/>
    <w:rsid w:val="00366BB7"/>
    <w:rsid w:val="0037501C"/>
    <w:rsid w:val="003757CA"/>
    <w:rsid w:val="00376198"/>
    <w:rsid w:val="00380394"/>
    <w:rsid w:val="00381670"/>
    <w:rsid w:val="0038448C"/>
    <w:rsid w:val="003845CA"/>
    <w:rsid w:val="00384C80"/>
    <w:rsid w:val="00384ED9"/>
    <w:rsid w:val="00384F9D"/>
    <w:rsid w:val="00385B32"/>
    <w:rsid w:val="003915A7"/>
    <w:rsid w:val="003922A8"/>
    <w:rsid w:val="00394B01"/>
    <w:rsid w:val="00396D1D"/>
    <w:rsid w:val="00397DEB"/>
    <w:rsid w:val="003A0E02"/>
    <w:rsid w:val="003A2A3A"/>
    <w:rsid w:val="003A380B"/>
    <w:rsid w:val="003A72A6"/>
    <w:rsid w:val="003A7ABD"/>
    <w:rsid w:val="003B43F7"/>
    <w:rsid w:val="003B6575"/>
    <w:rsid w:val="003B6A6C"/>
    <w:rsid w:val="003B742D"/>
    <w:rsid w:val="003C1D2A"/>
    <w:rsid w:val="003D1671"/>
    <w:rsid w:val="003D1D5A"/>
    <w:rsid w:val="003D2A69"/>
    <w:rsid w:val="003D4EA0"/>
    <w:rsid w:val="003D5000"/>
    <w:rsid w:val="003D5225"/>
    <w:rsid w:val="003D7CE0"/>
    <w:rsid w:val="003E76E8"/>
    <w:rsid w:val="003E7ACD"/>
    <w:rsid w:val="003F1A15"/>
    <w:rsid w:val="003F1ABB"/>
    <w:rsid w:val="003F23FD"/>
    <w:rsid w:val="003F3E0B"/>
    <w:rsid w:val="003F4357"/>
    <w:rsid w:val="003F4B6B"/>
    <w:rsid w:val="004016D7"/>
    <w:rsid w:val="00407DE3"/>
    <w:rsid w:val="00413E0F"/>
    <w:rsid w:val="004166BB"/>
    <w:rsid w:val="00420687"/>
    <w:rsid w:val="00425F77"/>
    <w:rsid w:val="00427BDA"/>
    <w:rsid w:val="00427CB5"/>
    <w:rsid w:val="00433DDD"/>
    <w:rsid w:val="00440CE1"/>
    <w:rsid w:val="004451DA"/>
    <w:rsid w:val="00451849"/>
    <w:rsid w:val="00456E80"/>
    <w:rsid w:val="00457769"/>
    <w:rsid w:val="0046001D"/>
    <w:rsid w:val="00464779"/>
    <w:rsid w:val="004656ED"/>
    <w:rsid w:val="00466568"/>
    <w:rsid w:val="004677EF"/>
    <w:rsid w:val="004713F2"/>
    <w:rsid w:val="00472C59"/>
    <w:rsid w:val="004740E7"/>
    <w:rsid w:val="00484BE1"/>
    <w:rsid w:val="004850B8"/>
    <w:rsid w:val="0048519B"/>
    <w:rsid w:val="00487FCE"/>
    <w:rsid w:val="004A19DB"/>
    <w:rsid w:val="004A1B27"/>
    <w:rsid w:val="004A2A1C"/>
    <w:rsid w:val="004A3F8F"/>
    <w:rsid w:val="004A5CDD"/>
    <w:rsid w:val="004A6BC8"/>
    <w:rsid w:val="004A7CA2"/>
    <w:rsid w:val="004B1778"/>
    <w:rsid w:val="004B22D5"/>
    <w:rsid w:val="004B4641"/>
    <w:rsid w:val="004B6C06"/>
    <w:rsid w:val="004B6C75"/>
    <w:rsid w:val="004C0B76"/>
    <w:rsid w:val="004C1C03"/>
    <w:rsid w:val="004C2411"/>
    <w:rsid w:val="004C31D0"/>
    <w:rsid w:val="004C57ED"/>
    <w:rsid w:val="004C62C6"/>
    <w:rsid w:val="004D13C5"/>
    <w:rsid w:val="004D6E81"/>
    <w:rsid w:val="004E0E98"/>
    <w:rsid w:val="004E446A"/>
    <w:rsid w:val="004E75C3"/>
    <w:rsid w:val="004F0DDB"/>
    <w:rsid w:val="004F25F0"/>
    <w:rsid w:val="004F7555"/>
    <w:rsid w:val="00513E4D"/>
    <w:rsid w:val="00515941"/>
    <w:rsid w:val="00515A14"/>
    <w:rsid w:val="00515A95"/>
    <w:rsid w:val="00523A1D"/>
    <w:rsid w:val="00524900"/>
    <w:rsid w:val="00526666"/>
    <w:rsid w:val="005270A8"/>
    <w:rsid w:val="005271F7"/>
    <w:rsid w:val="00527645"/>
    <w:rsid w:val="005421DC"/>
    <w:rsid w:val="0054251B"/>
    <w:rsid w:val="0054652A"/>
    <w:rsid w:val="00552D04"/>
    <w:rsid w:val="00555178"/>
    <w:rsid w:val="00555765"/>
    <w:rsid w:val="00555AA2"/>
    <w:rsid w:val="005576CD"/>
    <w:rsid w:val="00572C10"/>
    <w:rsid w:val="00573AA8"/>
    <w:rsid w:val="00573B70"/>
    <w:rsid w:val="00575178"/>
    <w:rsid w:val="0057630C"/>
    <w:rsid w:val="005814F9"/>
    <w:rsid w:val="00585A30"/>
    <w:rsid w:val="00585D6E"/>
    <w:rsid w:val="00587BFF"/>
    <w:rsid w:val="00587CEA"/>
    <w:rsid w:val="00590B13"/>
    <w:rsid w:val="00595887"/>
    <w:rsid w:val="00595BEE"/>
    <w:rsid w:val="00596B1B"/>
    <w:rsid w:val="00596F67"/>
    <w:rsid w:val="005A21C2"/>
    <w:rsid w:val="005A42C2"/>
    <w:rsid w:val="005A430C"/>
    <w:rsid w:val="005A78D4"/>
    <w:rsid w:val="005B0F82"/>
    <w:rsid w:val="005B16BB"/>
    <w:rsid w:val="005B51BE"/>
    <w:rsid w:val="005B58C7"/>
    <w:rsid w:val="005B58D6"/>
    <w:rsid w:val="005B611C"/>
    <w:rsid w:val="005B71DB"/>
    <w:rsid w:val="005B786B"/>
    <w:rsid w:val="005C19D8"/>
    <w:rsid w:val="005C4481"/>
    <w:rsid w:val="005C488A"/>
    <w:rsid w:val="005C5C73"/>
    <w:rsid w:val="005D153E"/>
    <w:rsid w:val="005E0428"/>
    <w:rsid w:val="005F09AF"/>
    <w:rsid w:val="005F1ABF"/>
    <w:rsid w:val="005F2891"/>
    <w:rsid w:val="005F5667"/>
    <w:rsid w:val="0060420F"/>
    <w:rsid w:val="0060557D"/>
    <w:rsid w:val="00607B05"/>
    <w:rsid w:val="0061229E"/>
    <w:rsid w:val="0061294D"/>
    <w:rsid w:val="00613D40"/>
    <w:rsid w:val="006155FD"/>
    <w:rsid w:val="00623900"/>
    <w:rsid w:val="006251FD"/>
    <w:rsid w:val="00626A4B"/>
    <w:rsid w:val="00630005"/>
    <w:rsid w:val="00633745"/>
    <w:rsid w:val="00633907"/>
    <w:rsid w:val="00642DEE"/>
    <w:rsid w:val="00647728"/>
    <w:rsid w:val="00653B6C"/>
    <w:rsid w:val="0065493F"/>
    <w:rsid w:val="006633FE"/>
    <w:rsid w:val="006648A2"/>
    <w:rsid w:val="00666BE9"/>
    <w:rsid w:val="00672180"/>
    <w:rsid w:val="00672DBF"/>
    <w:rsid w:val="006743E6"/>
    <w:rsid w:val="00675F73"/>
    <w:rsid w:val="0067614A"/>
    <w:rsid w:val="00676432"/>
    <w:rsid w:val="00683C90"/>
    <w:rsid w:val="00686074"/>
    <w:rsid w:val="00686867"/>
    <w:rsid w:val="00686A1B"/>
    <w:rsid w:val="00690D7B"/>
    <w:rsid w:val="006A6D50"/>
    <w:rsid w:val="006A71D0"/>
    <w:rsid w:val="006A79E9"/>
    <w:rsid w:val="006B3B9C"/>
    <w:rsid w:val="006B4A80"/>
    <w:rsid w:val="006C2350"/>
    <w:rsid w:val="006D4E8C"/>
    <w:rsid w:val="006D4F00"/>
    <w:rsid w:val="006E0817"/>
    <w:rsid w:val="006E3654"/>
    <w:rsid w:val="006E50C7"/>
    <w:rsid w:val="006E59AB"/>
    <w:rsid w:val="006E5E69"/>
    <w:rsid w:val="006E6511"/>
    <w:rsid w:val="006E6778"/>
    <w:rsid w:val="006F68CB"/>
    <w:rsid w:val="006F7436"/>
    <w:rsid w:val="007025ED"/>
    <w:rsid w:val="007117C4"/>
    <w:rsid w:val="00711B18"/>
    <w:rsid w:val="0071206E"/>
    <w:rsid w:val="00712107"/>
    <w:rsid w:val="0071222B"/>
    <w:rsid w:val="007125CE"/>
    <w:rsid w:val="0071711C"/>
    <w:rsid w:val="00733CA1"/>
    <w:rsid w:val="00742B82"/>
    <w:rsid w:val="007457F6"/>
    <w:rsid w:val="00750763"/>
    <w:rsid w:val="00750A7C"/>
    <w:rsid w:val="007519AF"/>
    <w:rsid w:val="007530E8"/>
    <w:rsid w:val="00753CD7"/>
    <w:rsid w:val="007559D7"/>
    <w:rsid w:val="0076103B"/>
    <w:rsid w:val="0076107C"/>
    <w:rsid w:val="00762C55"/>
    <w:rsid w:val="0076464A"/>
    <w:rsid w:val="00765AC3"/>
    <w:rsid w:val="00766F80"/>
    <w:rsid w:val="00771C67"/>
    <w:rsid w:val="00772620"/>
    <w:rsid w:val="007746F0"/>
    <w:rsid w:val="007748FD"/>
    <w:rsid w:val="007759B9"/>
    <w:rsid w:val="007772BB"/>
    <w:rsid w:val="007874FF"/>
    <w:rsid w:val="007915B0"/>
    <w:rsid w:val="007926A4"/>
    <w:rsid w:val="007A24BF"/>
    <w:rsid w:val="007A426D"/>
    <w:rsid w:val="007A50FD"/>
    <w:rsid w:val="007A7670"/>
    <w:rsid w:val="007A7E71"/>
    <w:rsid w:val="007C3EA0"/>
    <w:rsid w:val="007C5A08"/>
    <w:rsid w:val="007C690F"/>
    <w:rsid w:val="007C6C9B"/>
    <w:rsid w:val="007C7E44"/>
    <w:rsid w:val="007D2BA5"/>
    <w:rsid w:val="007E1928"/>
    <w:rsid w:val="007E3607"/>
    <w:rsid w:val="007E6234"/>
    <w:rsid w:val="007E6989"/>
    <w:rsid w:val="007E7677"/>
    <w:rsid w:val="007F0505"/>
    <w:rsid w:val="007F42E3"/>
    <w:rsid w:val="007F72F4"/>
    <w:rsid w:val="00801CAE"/>
    <w:rsid w:val="008041CA"/>
    <w:rsid w:val="00804498"/>
    <w:rsid w:val="008073D6"/>
    <w:rsid w:val="00815079"/>
    <w:rsid w:val="0081618B"/>
    <w:rsid w:val="00825307"/>
    <w:rsid w:val="0083185D"/>
    <w:rsid w:val="008343D1"/>
    <w:rsid w:val="008401DF"/>
    <w:rsid w:val="008419EB"/>
    <w:rsid w:val="00841CF1"/>
    <w:rsid w:val="008425A5"/>
    <w:rsid w:val="00843D6C"/>
    <w:rsid w:val="00846024"/>
    <w:rsid w:val="00846470"/>
    <w:rsid w:val="0084704A"/>
    <w:rsid w:val="00856902"/>
    <w:rsid w:val="00856CF0"/>
    <w:rsid w:val="0086006F"/>
    <w:rsid w:val="00860475"/>
    <w:rsid w:val="008619CE"/>
    <w:rsid w:val="0086661B"/>
    <w:rsid w:val="008667BA"/>
    <w:rsid w:val="008705A7"/>
    <w:rsid w:val="008717C1"/>
    <w:rsid w:val="008729F1"/>
    <w:rsid w:val="00873476"/>
    <w:rsid w:val="008744E3"/>
    <w:rsid w:val="00876F3F"/>
    <w:rsid w:val="00877044"/>
    <w:rsid w:val="00877ADA"/>
    <w:rsid w:val="0088089B"/>
    <w:rsid w:val="008811CE"/>
    <w:rsid w:val="00882279"/>
    <w:rsid w:val="00884BCB"/>
    <w:rsid w:val="00886A8C"/>
    <w:rsid w:val="00893730"/>
    <w:rsid w:val="00895BE5"/>
    <w:rsid w:val="0089711A"/>
    <w:rsid w:val="00897ABB"/>
    <w:rsid w:val="008A016A"/>
    <w:rsid w:val="008A0B3D"/>
    <w:rsid w:val="008A17CB"/>
    <w:rsid w:val="008B14E1"/>
    <w:rsid w:val="008B61A2"/>
    <w:rsid w:val="008B79D1"/>
    <w:rsid w:val="008B7F88"/>
    <w:rsid w:val="008C2020"/>
    <w:rsid w:val="008C27E4"/>
    <w:rsid w:val="008D2D80"/>
    <w:rsid w:val="008E0853"/>
    <w:rsid w:val="008E2125"/>
    <w:rsid w:val="008F0C43"/>
    <w:rsid w:val="008F49B4"/>
    <w:rsid w:val="009010B7"/>
    <w:rsid w:val="00901B91"/>
    <w:rsid w:val="00905D8B"/>
    <w:rsid w:val="009155C5"/>
    <w:rsid w:val="009178A4"/>
    <w:rsid w:val="00921DF7"/>
    <w:rsid w:val="00922781"/>
    <w:rsid w:val="00923F95"/>
    <w:rsid w:val="00925DEB"/>
    <w:rsid w:val="00926ACA"/>
    <w:rsid w:val="009305EA"/>
    <w:rsid w:val="00931F5E"/>
    <w:rsid w:val="009322FF"/>
    <w:rsid w:val="00933056"/>
    <w:rsid w:val="00934C4D"/>
    <w:rsid w:val="00934FFF"/>
    <w:rsid w:val="0094058F"/>
    <w:rsid w:val="0094275A"/>
    <w:rsid w:val="00944FE4"/>
    <w:rsid w:val="00947484"/>
    <w:rsid w:val="0094757E"/>
    <w:rsid w:val="00952D46"/>
    <w:rsid w:val="00955733"/>
    <w:rsid w:val="00964C30"/>
    <w:rsid w:val="0097062F"/>
    <w:rsid w:val="00971904"/>
    <w:rsid w:val="009807BA"/>
    <w:rsid w:val="00982152"/>
    <w:rsid w:val="00982629"/>
    <w:rsid w:val="009832B5"/>
    <w:rsid w:val="00985E60"/>
    <w:rsid w:val="00996477"/>
    <w:rsid w:val="009A417E"/>
    <w:rsid w:val="009B7190"/>
    <w:rsid w:val="009C0CF1"/>
    <w:rsid w:val="009C6BFE"/>
    <w:rsid w:val="009C6DCC"/>
    <w:rsid w:val="009D0798"/>
    <w:rsid w:val="009D7AB2"/>
    <w:rsid w:val="009E760E"/>
    <w:rsid w:val="009E7DAA"/>
    <w:rsid w:val="009F0967"/>
    <w:rsid w:val="009F437D"/>
    <w:rsid w:val="009F5C0E"/>
    <w:rsid w:val="00A037B9"/>
    <w:rsid w:val="00A03DD4"/>
    <w:rsid w:val="00A07AAB"/>
    <w:rsid w:val="00A12728"/>
    <w:rsid w:val="00A2287C"/>
    <w:rsid w:val="00A24E29"/>
    <w:rsid w:val="00A25952"/>
    <w:rsid w:val="00A26528"/>
    <w:rsid w:val="00A2660D"/>
    <w:rsid w:val="00A26E57"/>
    <w:rsid w:val="00A306D9"/>
    <w:rsid w:val="00A353AA"/>
    <w:rsid w:val="00A373E3"/>
    <w:rsid w:val="00A4097A"/>
    <w:rsid w:val="00A4369A"/>
    <w:rsid w:val="00A44F1C"/>
    <w:rsid w:val="00A45CAF"/>
    <w:rsid w:val="00A577FF"/>
    <w:rsid w:val="00A61966"/>
    <w:rsid w:val="00A722DD"/>
    <w:rsid w:val="00A72EE3"/>
    <w:rsid w:val="00A760F9"/>
    <w:rsid w:val="00A77AD7"/>
    <w:rsid w:val="00A875FA"/>
    <w:rsid w:val="00A90FD6"/>
    <w:rsid w:val="00A97032"/>
    <w:rsid w:val="00A97403"/>
    <w:rsid w:val="00A97CD4"/>
    <w:rsid w:val="00AA0F68"/>
    <w:rsid w:val="00AA2FFB"/>
    <w:rsid w:val="00AA48C4"/>
    <w:rsid w:val="00AB03B4"/>
    <w:rsid w:val="00AB4719"/>
    <w:rsid w:val="00AB7841"/>
    <w:rsid w:val="00AC02E0"/>
    <w:rsid w:val="00AC0F5D"/>
    <w:rsid w:val="00AC16AB"/>
    <w:rsid w:val="00AC65B2"/>
    <w:rsid w:val="00AD792A"/>
    <w:rsid w:val="00AE0BC5"/>
    <w:rsid w:val="00AE0E91"/>
    <w:rsid w:val="00AE1711"/>
    <w:rsid w:val="00AE3019"/>
    <w:rsid w:val="00AE468B"/>
    <w:rsid w:val="00AE4A34"/>
    <w:rsid w:val="00AF13DA"/>
    <w:rsid w:val="00AF3227"/>
    <w:rsid w:val="00AF3312"/>
    <w:rsid w:val="00AF442F"/>
    <w:rsid w:val="00B013BF"/>
    <w:rsid w:val="00B03449"/>
    <w:rsid w:val="00B0367D"/>
    <w:rsid w:val="00B05811"/>
    <w:rsid w:val="00B065CB"/>
    <w:rsid w:val="00B07E7E"/>
    <w:rsid w:val="00B10683"/>
    <w:rsid w:val="00B1315D"/>
    <w:rsid w:val="00B13CB4"/>
    <w:rsid w:val="00B1478E"/>
    <w:rsid w:val="00B179FA"/>
    <w:rsid w:val="00B21EC4"/>
    <w:rsid w:val="00B22B4B"/>
    <w:rsid w:val="00B41B8C"/>
    <w:rsid w:val="00B47406"/>
    <w:rsid w:val="00B65190"/>
    <w:rsid w:val="00B67245"/>
    <w:rsid w:val="00B708DA"/>
    <w:rsid w:val="00B71348"/>
    <w:rsid w:val="00B72780"/>
    <w:rsid w:val="00B73CA1"/>
    <w:rsid w:val="00B73F42"/>
    <w:rsid w:val="00B745D0"/>
    <w:rsid w:val="00B754DF"/>
    <w:rsid w:val="00B800F6"/>
    <w:rsid w:val="00B81ECF"/>
    <w:rsid w:val="00B81F62"/>
    <w:rsid w:val="00B82BF8"/>
    <w:rsid w:val="00B84B0A"/>
    <w:rsid w:val="00B85449"/>
    <w:rsid w:val="00B87B7D"/>
    <w:rsid w:val="00B9159D"/>
    <w:rsid w:val="00B9468E"/>
    <w:rsid w:val="00B94F47"/>
    <w:rsid w:val="00B95B6E"/>
    <w:rsid w:val="00B95D57"/>
    <w:rsid w:val="00B96AB3"/>
    <w:rsid w:val="00BA0E05"/>
    <w:rsid w:val="00BA40B7"/>
    <w:rsid w:val="00BA62F5"/>
    <w:rsid w:val="00BB7E78"/>
    <w:rsid w:val="00BC02B9"/>
    <w:rsid w:val="00BC4695"/>
    <w:rsid w:val="00BC486A"/>
    <w:rsid w:val="00BC6A06"/>
    <w:rsid w:val="00BD55C7"/>
    <w:rsid w:val="00BD6D22"/>
    <w:rsid w:val="00BE12C9"/>
    <w:rsid w:val="00BE167B"/>
    <w:rsid w:val="00BE4CE7"/>
    <w:rsid w:val="00BE4ECC"/>
    <w:rsid w:val="00BE531A"/>
    <w:rsid w:val="00BE5D8B"/>
    <w:rsid w:val="00BE666B"/>
    <w:rsid w:val="00BE7198"/>
    <w:rsid w:val="00BF1EE4"/>
    <w:rsid w:val="00BF274F"/>
    <w:rsid w:val="00BF5659"/>
    <w:rsid w:val="00C05380"/>
    <w:rsid w:val="00C05892"/>
    <w:rsid w:val="00C05C45"/>
    <w:rsid w:val="00C07079"/>
    <w:rsid w:val="00C124FA"/>
    <w:rsid w:val="00C13AB5"/>
    <w:rsid w:val="00C203C7"/>
    <w:rsid w:val="00C22AF1"/>
    <w:rsid w:val="00C25063"/>
    <w:rsid w:val="00C25F40"/>
    <w:rsid w:val="00C27904"/>
    <w:rsid w:val="00C31AB0"/>
    <w:rsid w:val="00C35C8E"/>
    <w:rsid w:val="00C36AC1"/>
    <w:rsid w:val="00C36E33"/>
    <w:rsid w:val="00C42E2A"/>
    <w:rsid w:val="00C47F8C"/>
    <w:rsid w:val="00C5274D"/>
    <w:rsid w:val="00C57040"/>
    <w:rsid w:val="00C57E00"/>
    <w:rsid w:val="00C6271D"/>
    <w:rsid w:val="00C63B7F"/>
    <w:rsid w:val="00C65E7C"/>
    <w:rsid w:val="00C7074F"/>
    <w:rsid w:val="00C70EF3"/>
    <w:rsid w:val="00C73F1F"/>
    <w:rsid w:val="00C750D7"/>
    <w:rsid w:val="00C80A3E"/>
    <w:rsid w:val="00C82771"/>
    <w:rsid w:val="00C91558"/>
    <w:rsid w:val="00C9181C"/>
    <w:rsid w:val="00C92AEB"/>
    <w:rsid w:val="00C9357E"/>
    <w:rsid w:val="00CA61EA"/>
    <w:rsid w:val="00CA695A"/>
    <w:rsid w:val="00CB0C74"/>
    <w:rsid w:val="00CB4F7D"/>
    <w:rsid w:val="00CB60BB"/>
    <w:rsid w:val="00CB78E7"/>
    <w:rsid w:val="00CC1286"/>
    <w:rsid w:val="00CD1FB6"/>
    <w:rsid w:val="00CD2816"/>
    <w:rsid w:val="00CD2ED7"/>
    <w:rsid w:val="00CD371A"/>
    <w:rsid w:val="00CD3969"/>
    <w:rsid w:val="00CD5DFC"/>
    <w:rsid w:val="00CD704B"/>
    <w:rsid w:val="00CE0B27"/>
    <w:rsid w:val="00CE3517"/>
    <w:rsid w:val="00CE5266"/>
    <w:rsid w:val="00CE7B4B"/>
    <w:rsid w:val="00CF72E7"/>
    <w:rsid w:val="00CF7B2D"/>
    <w:rsid w:val="00D01363"/>
    <w:rsid w:val="00D042E3"/>
    <w:rsid w:val="00D053C4"/>
    <w:rsid w:val="00D1516E"/>
    <w:rsid w:val="00D20800"/>
    <w:rsid w:val="00D316D7"/>
    <w:rsid w:val="00D349D7"/>
    <w:rsid w:val="00D369C9"/>
    <w:rsid w:val="00D36DFF"/>
    <w:rsid w:val="00D371E1"/>
    <w:rsid w:val="00D407D3"/>
    <w:rsid w:val="00D41C62"/>
    <w:rsid w:val="00D524D6"/>
    <w:rsid w:val="00D54B32"/>
    <w:rsid w:val="00D56DDA"/>
    <w:rsid w:val="00D5700D"/>
    <w:rsid w:val="00D60016"/>
    <w:rsid w:val="00D60F75"/>
    <w:rsid w:val="00D700A7"/>
    <w:rsid w:val="00D73958"/>
    <w:rsid w:val="00D76AFE"/>
    <w:rsid w:val="00D81AB2"/>
    <w:rsid w:val="00D826B9"/>
    <w:rsid w:val="00D9104A"/>
    <w:rsid w:val="00D93E61"/>
    <w:rsid w:val="00DA1263"/>
    <w:rsid w:val="00DA1488"/>
    <w:rsid w:val="00DA14AC"/>
    <w:rsid w:val="00DA7691"/>
    <w:rsid w:val="00DA7C83"/>
    <w:rsid w:val="00DB4CC5"/>
    <w:rsid w:val="00DB69E1"/>
    <w:rsid w:val="00DB7801"/>
    <w:rsid w:val="00DC1BB2"/>
    <w:rsid w:val="00DC523A"/>
    <w:rsid w:val="00DC5F54"/>
    <w:rsid w:val="00DD1225"/>
    <w:rsid w:val="00DD1C0D"/>
    <w:rsid w:val="00DD6529"/>
    <w:rsid w:val="00DD6BAC"/>
    <w:rsid w:val="00DE11E4"/>
    <w:rsid w:val="00DE39C4"/>
    <w:rsid w:val="00DE3D92"/>
    <w:rsid w:val="00DE48AF"/>
    <w:rsid w:val="00DF0601"/>
    <w:rsid w:val="00E00B75"/>
    <w:rsid w:val="00E02144"/>
    <w:rsid w:val="00E03745"/>
    <w:rsid w:val="00E04A9E"/>
    <w:rsid w:val="00E0727C"/>
    <w:rsid w:val="00E111CE"/>
    <w:rsid w:val="00E1294C"/>
    <w:rsid w:val="00E12BF5"/>
    <w:rsid w:val="00E154C6"/>
    <w:rsid w:val="00E16930"/>
    <w:rsid w:val="00E16E93"/>
    <w:rsid w:val="00E21207"/>
    <w:rsid w:val="00E21BEF"/>
    <w:rsid w:val="00E228C4"/>
    <w:rsid w:val="00E234E6"/>
    <w:rsid w:val="00E2372E"/>
    <w:rsid w:val="00E262EE"/>
    <w:rsid w:val="00E31876"/>
    <w:rsid w:val="00E364A3"/>
    <w:rsid w:val="00E36EF2"/>
    <w:rsid w:val="00E413C0"/>
    <w:rsid w:val="00E41511"/>
    <w:rsid w:val="00E46A51"/>
    <w:rsid w:val="00E478CB"/>
    <w:rsid w:val="00E47AF9"/>
    <w:rsid w:val="00E54975"/>
    <w:rsid w:val="00E55FD3"/>
    <w:rsid w:val="00E62D3D"/>
    <w:rsid w:val="00E642E3"/>
    <w:rsid w:val="00E67CE5"/>
    <w:rsid w:val="00E769C8"/>
    <w:rsid w:val="00E8231D"/>
    <w:rsid w:val="00E83250"/>
    <w:rsid w:val="00E84EE8"/>
    <w:rsid w:val="00E90EA2"/>
    <w:rsid w:val="00EA0506"/>
    <w:rsid w:val="00EA1B7A"/>
    <w:rsid w:val="00EA3DC1"/>
    <w:rsid w:val="00EA402D"/>
    <w:rsid w:val="00EB19DF"/>
    <w:rsid w:val="00EB4597"/>
    <w:rsid w:val="00EC0F6E"/>
    <w:rsid w:val="00EC1556"/>
    <w:rsid w:val="00EC79A2"/>
    <w:rsid w:val="00ED2954"/>
    <w:rsid w:val="00ED71AC"/>
    <w:rsid w:val="00EE0BEF"/>
    <w:rsid w:val="00EE496A"/>
    <w:rsid w:val="00EF415D"/>
    <w:rsid w:val="00EF5647"/>
    <w:rsid w:val="00F03F03"/>
    <w:rsid w:val="00F06D23"/>
    <w:rsid w:val="00F106A3"/>
    <w:rsid w:val="00F10921"/>
    <w:rsid w:val="00F25EAF"/>
    <w:rsid w:val="00F27407"/>
    <w:rsid w:val="00F30CDA"/>
    <w:rsid w:val="00F3591C"/>
    <w:rsid w:val="00F376C5"/>
    <w:rsid w:val="00F37F07"/>
    <w:rsid w:val="00F402BB"/>
    <w:rsid w:val="00F42B79"/>
    <w:rsid w:val="00F439BF"/>
    <w:rsid w:val="00F4443B"/>
    <w:rsid w:val="00F444B1"/>
    <w:rsid w:val="00F457DB"/>
    <w:rsid w:val="00F55C9F"/>
    <w:rsid w:val="00F6100C"/>
    <w:rsid w:val="00F6646E"/>
    <w:rsid w:val="00F67FD0"/>
    <w:rsid w:val="00F72576"/>
    <w:rsid w:val="00F75E25"/>
    <w:rsid w:val="00F76E0D"/>
    <w:rsid w:val="00F77525"/>
    <w:rsid w:val="00F80AA7"/>
    <w:rsid w:val="00F82EA4"/>
    <w:rsid w:val="00F82EC1"/>
    <w:rsid w:val="00F8428F"/>
    <w:rsid w:val="00F84BF8"/>
    <w:rsid w:val="00F87672"/>
    <w:rsid w:val="00F90307"/>
    <w:rsid w:val="00F91E77"/>
    <w:rsid w:val="00F91E96"/>
    <w:rsid w:val="00F96EBC"/>
    <w:rsid w:val="00FA186A"/>
    <w:rsid w:val="00FA3DF4"/>
    <w:rsid w:val="00FA5A43"/>
    <w:rsid w:val="00FB04AC"/>
    <w:rsid w:val="00FB3DD1"/>
    <w:rsid w:val="00FB518C"/>
    <w:rsid w:val="00FB6C72"/>
    <w:rsid w:val="00FB7B16"/>
    <w:rsid w:val="00FC123A"/>
    <w:rsid w:val="00FC2B3A"/>
    <w:rsid w:val="00FC45C1"/>
    <w:rsid w:val="00FC5E31"/>
    <w:rsid w:val="00FD1AC3"/>
    <w:rsid w:val="00FD417D"/>
    <w:rsid w:val="00FD541A"/>
    <w:rsid w:val="00FE1A9A"/>
    <w:rsid w:val="00FE569F"/>
    <w:rsid w:val="00FE587C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471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DB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character" w:customStyle="1" w:styleId="apple-converted-space">
    <w:name w:val="apple-converted-space"/>
    <w:basedOn w:val="DefaultParagraphFont"/>
    <w:rsid w:val="00FE569F"/>
  </w:style>
  <w:style w:type="character" w:styleId="FollowedHyperlink">
    <w:name w:val="FollowedHyperlink"/>
    <w:uiPriority w:val="99"/>
    <w:semiHidden/>
    <w:unhideWhenUsed/>
    <w:rsid w:val="00AC16AB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5D153E"/>
    <w:pPr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TableContents">
    <w:name w:val="Table Contents"/>
    <w:basedOn w:val="Normal"/>
    <w:rsid w:val="00BE167B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hi-IN" w:bidi="hi-IN"/>
    </w:rPr>
  </w:style>
  <w:style w:type="character" w:customStyle="1" w:styleId="Heading1Char">
    <w:name w:val="Heading 1 Char"/>
    <w:link w:val="Heading1"/>
    <w:uiPriority w:val="9"/>
    <w:rsid w:val="00AB4719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25A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5A5"/>
    <w:rPr>
      <w:rFonts w:ascii="Tahoma" w:hAnsi="Tahoma" w:cs="Tahoma"/>
      <w:sz w:val="16"/>
      <w:szCs w:val="16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672DBF"/>
    <w:rPr>
      <w:rFonts w:ascii="Cambria" w:eastAsia="Times New Roman" w:hAnsi="Cambria"/>
      <w:b/>
      <w:bCs/>
      <w:sz w:val="26"/>
      <w:szCs w:val="26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2196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02196B"/>
    <w:rPr>
      <w:sz w:val="22"/>
      <w:szCs w:val="22"/>
      <w:lang w:val="en-US" w:eastAsia="en-US"/>
    </w:rPr>
  </w:style>
  <w:style w:type="character" w:styleId="Strong">
    <w:name w:val="Strong"/>
    <w:uiPriority w:val="22"/>
    <w:qFormat/>
    <w:rsid w:val="00C27904"/>
    <w:rPr>
      <w:b/>
      <w:bCs/>
    </w:rPr>
  </w:style>
  <w:style w:type="paragraph" w:customStyle="1" w:styleId="Default">
    <w:name w:val="Default"/>
    <w:rsid w:val="00DC5F5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Spacing">
    <w:name w:val="No Spacing"/>
    <w:uiPriority w:val="1"/>
    <w:qFormat/>
    <w:rsid w:val="00E04A9E"/>
    <w:rPr>
      <w:sz w:val="22"/>
      <w:szCs w:val="22"/>
      <w:lang w:val="en-US" w:eastAsia="en-US"/>
    </w:rPr>
  </w:style>
  <w:style w:type="paragraph" w:customStyle="1" w:styleId="NoSpacing2">
    <w:name w:val="No Spacing2"/>
    <w:qFormat/>
    <w:rsid w:val="00762C55"/>
    <w:rPr>
      <w:sz w:val="22"/>
      <w:szCs w:val="22"/>
      <w:lang w:val="en-US" w:eastAsia="en-US"/>
    </w:rPr>
  </w:style>
  <w:style w:type="paragraph" w:customStyle="1" w:styleId="NoSpacing1">
    <w:name w:val="No Spacing1"/>
    <w:qFormat/>
    <w:rsid w:val="00302159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471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DB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character" w:customStyle="1" w:styleId="apple-converted-space">
    <w:name w:val="apple-converted-space"/>
    <w:basedOn w:val="DefaultParagraphFont"/>
    <w:rsid w:val="00FE569F"/>
  </w:style>
  <w:style w:type="character" w:styleId="FollowedHyperlink">
    <w:name w:val="FollowedHyperlink"/>
    <w:uiPriority w:val="99"/>
    <w:semiHidden/>
    <w:unhideWhenUsed/>
    <w:rsid w:val="00AC16AB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5D153E"/>
    <w:pPr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TableContents">
    <w:name w:val="Table Contents"/>
    <w:basedOn w:val="Normal"/>
    <w:rsid w:val="00BE167B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hi-IN" w:bidi="hi-IN"/>
    </w:rPr>
  </w:style>
  <w:style w:type="character" w:customStyle="1" w:styleId="Heading1Char">
    <w:name w:val="Heading 1 Char"/>
    <w:link w:val="Heading1"/>
    <w:uiPriority w:val="9"/>
    <w:rsid w:val="00AB4719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25A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5A5"/>
    <w:rPr>
      <w:rFonts w:ascii="Tahoma" w:hAnsi="Tahoma" w:cs="Tahoma"/>
      <w:sz w:val="16"/>
      <w:szCs w:val="16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672DBF"/>
    <w:rPr>
      <w:rFonts w:ascii="Cambria" w:eastAsia="Times New Roman" w:hAnsi="Cambria"/>
      <w:b/>
      <w:bCs/>
      <w:sz w:val="26"/>
      <w:szCs w:val="26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2196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02196B"/>
    <w:rPr>
      <w:sz w:val="22"/>
      <w:szCs w:val="22"/>
      <w:lang w:val="en-US" w:eastAsia="en-US"/>
    </w:rPr>
  </w:style>
  <w:style w:type="character" w:styleId="Strong">
    <w:name w:val="Strong"/>
    <w:uiPriority w:val="22"/>
    <w:qFormat/>
    <w:rsid w:val="00C27904"/>
    <w:rPr>
      <w:b/>
      <w:bCs/>
    </w:rPr>
  </w:style>
  <w:style w:type="paragraph" w:customStyle="1" w:styleId="Default">
    <w:name w:val="Default"/>
    <w:rsid w:val="00DC5F5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Spacing">
    <w:name w:val="No Spacing"/>
    <w:uiPriority w:val="1"/>
    <w:qFormat/>
    <w:rsid w:val="00E04A9E"/>
    <w:rPr>
      <w:sz w:val="22"/>
      <w:szCs w:val="22"/>
      <w:lang w:val="en-US" w:eastAsia="en-US"/>
    </w:rPr>
  </w:style>
  <w:style w:type="paragraph" w:customStyle="1" w:styleId="NoSpacing2">
    <w:name w:val="No Spacing2"/>
    <w:qFormat/>
    <w:rsid w:val="00762C55"/>
    <w:rPr>
      <w:sz w:val="22"/>
      <w:szCs w:val="22"/>
      <w:lang w:val="en-US" w:eastAsia="en-US"/>
    </w:rPr>
  </w:style>
  <w:style w:type="paragraph" w:customStyle="1" w:styleId="NoSpacing1">
    <w:name w:val="No Spacing1"/>
    <w:qFormat/>
    <w:rsid w:val="00302159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2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637736">
                  <w:marLeft w:val="0"/>
                  <w:marRight w:val="0"/>
                  <w:marTop w:val="280"/>
                  <w:marBottom w:val="2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9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35038">
                  <w:marLeft w:val="0"/>
                  <w:marRight w:val="0"/>
                  <w:marTop w:val="280"/>
                  <w:marBottom w:val="2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4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User\Downloads\ANTET%20MENCS_2016_pt%20adev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6A5DCE-6271-421C-A99D-A1D4D3887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MENCS_2016_pt adev</Template>
  <TotalTime>10</TotalTime>
  <Pages>1</Pages>
  <Words>107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2015-11-23T11:22:00Z</cp:lastPrinted>
  <dcterms:created xsi:type="dcterms:W3CDTF">2016-05-16T07:50:00Z</dcterms:created>
  <dcterms:modified xsi:type="dcterms:W3CDTF">2016-05-16T08:02:00Z</dcterms:modified>
</cp:coreProperties>
</file>