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56F" w:rsidRDefault="0077656F"/>
    <w:p w:rsidR="0077656F" w:rsidRPr="00040FF4" w:rsidRDefault="0077656F" w:rsidP="00040FF4"/>
    <w:p w:rsidR="0077656F" w:rsidRPr="00040FF4" w:rsidRDefault="0077656F" w:rsidP="00040FF4"/>
    <w:p w:rsidR="0077656F" w:rsidRPr="00040FF4" w:rsidRDefault="0077656F" w:rsidP="00040FF4"/>
    <w:p w:rsidR="0077656F" w:rsidRDefault="0077656F" w:rsidP="00040FF4"/>
    <w:p w:rsidR="0077656F" w:rsidRDefault="0077656F" w:rsidP="00040FF4">
      <w:pPr>
        <w:tabs>
          <w:tab w:val="left" w:pos="3735"/>
        </w:tabs>
        <w:jc w:val="center"/>
        <w:rPr>
          <w:rFonts w:ascii="Times New Roman" w:hAnsi="Times New Roman"/>
          <w:sz w:val="144"/>
          <w:szCs w:val="144"/>
        </w:rPr>
      </w:pPr>
      <w:r w:rsidRPr="00040FF4">
        <w:rPr>
          <w:rFonts w:ascii="Times New Roman" w:hAnsi="Times New Roman"/>
          <w:sz w:val="144"/>
          <w:szCs w:val="144"/>
        </w:rPr>
        <w:t>ANEXE</w:t>
      </w:r>
    </w:p>
    <w:p w:rsidR="0077656F" w:rsidRDefault="0077656F" w:rsidP="00040FF4">
      <w:pPr>
        <w:tabs>
          <w:tab w:val="left" w:pos="3735"/>
        </w:tabs>
        <w:jc w:val="center"/>
        <w:rPr>
          <w:rFonts w:ascii="Times New Roman" w:hAnsi="Times New Roman"/>
          <w:sz w:val="144"/>
          <w:szCs w:val="144"/>
        </w:rPr>
      </w:pPr>
    </w:p>
    <w:p w:rsidR="0077656F" w:rsidRDefault="0077656F" w:rsidP="00040FF4">
      <w:pPr>
        <w:tabs>
          <w:tab w:val="left" w:pos="3735"/>
        </w:tabs>
        <w:jc w:val="center"/>
        <w:rPr>
          <w:rFonts w:ascii="Times New Roman" w:hAnsi="Times New Roman"/>
          <w:sz w:val="144"/>
          <w:szCs w:val="144"/>
        </w:rPr>
      </w:pPr>
    </w:p>
    <w:p w:rsidR="0077656F" w:rsidRDefault="0077656F" w:rsidP="00040FF4">
      <w:pPr>
        <w:tabs>
          <w:tab w:val="left" w:pos="3735"/>
        </w:tabs>
        <w:jc w:val="center"/>
        <w:rPr>
          <w:rFonts w:ascii="Times New Roman" w:hAnsi="Times New Roman"/>
          <w:sz w:val="144"/>
          <w:szCs w:val="144"/>
        </w:rPr>
      </w:pPr>
    </w:p>
    <w:p w:rsidR="0077656F" w:rsidRDefault="0077656F" w:rsidP="00040FF4">
      <w:pPr>
        <w:tabs>
          <w:tab w:val="left" w:pos="3735"/>
        </w:tabs>
        <w:jc w:val="center"/>
        <w:rPr>
          <w:rFonts w:ascii="Times New Roman" w:hAnsi="Times New Roman"/>
          <w:sz w:val="144"/>
          <w:szCs w:val="144"/>
        </w:rPr>
      </w:pPr>
    </w:p>
    <w:p w:rsidR="0077656F" w:rsidRPr="00995A19" w:rsidRDefault="0077656F" w:rsidP="00040FF4">
      <w:pPr>
        <w:tabs>
          <w:tab w:val="left" w:pos="3735"/>
        </w:tabs>
        <w:jc w:val="center"/>
        <w:rPr>
          <w:rFonts w:ascii="Times New Roman" w:hAnsi="Times New Roman"/>
          <w:sz w:val="24"/>
          <w:szCs w:val="24"/>
        </w:rPr>
      </w:pPr>
    </w:p>
    <w:p w:rsidR="0077656F" w:rsidRPr="00861ABC" w:rsidRDefault="0077656F" w:rsidP="001C5BDF">
      <w:pPr>
        <w:tabs>
          <w:tab w:val="left" w:pos="7076"/>
        </w:tabs>
        <w:spacing w:before="24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Anexa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>1</w:t>
      </w: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 - </w:t>
      </w: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   PV</w:t>
      </w: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>Proces verbal,</w:t>
      </w: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 xml:space="preserve">                Încheiat astăzi,..............................,  cu prilejul predării - primirii dosarelor nesoluţionate la ..................................................................................................................................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 xml:space="preserve">( </w:t>
      </w:r>
      <w:r w:rsidRPr="001C5BDF">
        <w:rPr>
          <w:rFonts w:ascii="Times New Roman" w:hAnsi="Times New Roman"/>
          <w:i/>
          <w:sz w:val="24"/>
          <w:szCs w:val="24"/>
          <w:lang w:val="ro-RO"/>
        </w:rPr>
        <w:t>unitatea de învăţământ aflată pe prima poziţie din cele trei opţiuni</w:t>
      </w:r>
      <w:r w:rsidRPr="001C5BDF">
        <w:rPr>
          <w:rFonts w:ascii="Times New Roman" w:hAnsi="Times New Roman"/>
          <w:b/>
          <w:sz w:val="24"/>
          <w:szCs w:val="24"/>
          <w:lang w:val="ro-RO"/>
        </w:rPr>
        <w:t>) în urma departajării pe criterii generale, în etapa I de înscriere în învăţământul preşcolar.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 xml:space="preserve">               Au fost predate doamnei/ domnului..................................................................................,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 xml:space="preserve">de la .......................................................................................................................... ( </w:t>
      </w:r>
      <w:r w:rsidRPr="001C5BDF">
        <w:rPr>
          <w:rFonts w:ascii="Times New Roman" w:hAnsi="Times New Roman"/>
          <w:i/>
          <w:sz w:val="24"/>
          <w:szCs w:val="24"/>
          <w:lang w:val="ro-RO"/>
        </w:rPr>
        <w:t>unitatea de învăţământ aflată pe a doua poziţie din cele trei opţiuni</w:t>
      </w:r>
      <w:r w:rsidRPr="001C5BDF">
        <w:rPr>
          <w:rFonts w:ascii="Times New Roman" w:hAnsi="Times New Roman"/>
          <w:b/>
          <w:sz w:val="24"/>
          <w:szCs w:val="24"/>
          <w:lang w:val="ro-RO"/>
        </w:rPr>
        <w:t xml:space="preserve"> ), cererea tip  şi documentele justificative ale următorilor copii, de către doamna/ domnul ............................................................., membru în Comisia de înscriere în învăţământul preşcolar: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>1.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>2.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>3.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>4.</w:t>
      </w:r>
    </w:p>
    <w:p w:rsidR="0077656F" w:rsidRPr="001C5BDF" w:rsidRDefault="0077656F" w:rsidP="001C5BDF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sz w:val="24"/>
          <w:szCs w:val="24"/>
          <w:lang w:val="ro-RO"/>
        </w:rPr>
        <w:t>5.</w:t>
      </w: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Am predat,            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</w:t>
      </w:r>
      <w:r w:rsidRPr="001C5BDF">
        <w:rPr>
          <w:rFonts w:ascii="Times New Roman" w:hAnsi="Times New Roman"/>
          <w:b/>
          <w:i/>
          <w:sz w:val="24"/>
          <w:szCs w:val="24"/>
          <w:lang w:val="ro-RO"/>
        </w:rPr>
        <w:t xml:space="preserve">  Am primit,</w:t>
      </w: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1C5BDF">
        <w:rPr>
          <w:rFonts w:ascii="Times New Roman" w:hAnsi="Times New Roman"/>
          <w:b/>
          <w:i/>
          <w:sz w:val="24"/>
          <w:szCs w:val="24"/>
          <w:lang w:val="ro-RO"/>
        </w:rPr>
        <w:t xml:space="preserve">  *o copie a cererii tip de înscriere rămâne la şcoala/grădiniţa care predă dosarele</w:t>
      </w:r>
    </w:p>
    <w:p w:rsidR="0077656F" w:rsidRPr="001C5BD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77656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color w:val="FF0000"/>
          <w:sz w:val="24"/>
          <w:szCs w:val="24"/>
          <w:lang w:val="ro-RO"/>
        </w:rPr>
      </w:pPr>
    </w:p>
    <w:p w:rsidR="0077656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color w:val="FF0000"/>
          <w:sz w:val="24"/>
          <w:szCs w:val="24"/>
          <w:lang w:val="ro-RO"/>
        </w:rPr>
      </w:pPr>
    </w:p>
    <w:p w:rsidR="0077656F" w:rsidRDefault="0077656F" w:rsidP="001C5BDF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color w:val="FF0000"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before="24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Anexa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>2</w:t>
      </w: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 - </w:t>
      </w: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   PV</w:t>
      </w:r>
    </w:p>
    <w:p w:rsidR="0077656F" w:rsidRPr="00861ABC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>Proces verbal,</w:t>
      </w:r>
    </w:p>
    <w:p w:rsidR="0077656F" w:rsidRPr="00861ABC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77656F" w:rsidRPr="00861ABC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                    Încheiat astăzi,.............................,  cu prilejul predării- primirii dosarelor nesoluţionate la ...................................................................................................................................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( </w:t>
      </w:r>
      <w:r w:rsidRPr="00861ABC">
        <w:rPr>
          <w:rFonts w:ascii="Times New Roman" w:hAnsi="Times New Roman"/>
          <w:i/>
          <w:sz w:val="24"/>
          <w:szCs w:val="24"/>
          <w:lang w:val="ro-RO"/>
        </w:rPr>
        <w:t>unitatea de învăţământ aflată pe a doua  poziţie din cele trei opţiuni</w:t>
      </w:r>
      <w:r w:rsidRPr="00861ABC">
        <w:rPr>
          <w:rFonts w:ascii="Times New Roman" w:hAnsi="Times New Roman"/>
          <w:b/>
          <w:sz w:val="24"/>
          <w:szCs w:val="24"/>
          <w:lang w:val="ro-RO"/>
        </w:rPr>
        <w:t>) în urma departajării pe criterii generale, în etapa I de înscriere în învăţământul preşcolar.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               Au fost predate doamnei/ domnului..................................................................................,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de la ..............................................................................................................................( </w:t>
      </w:r>
      <w:r w:rsidRPr="00861ABC">
        <w:rPr>
          <w:rFonts w:ascii="Times New Roman" w:hAnsi="Times New Roman"/>
          <w:i/>
          <w:sz w:val="24"/>
          <w:szCs w:val="24"/>
          <w:lang w:val="ro-RO"/>
        </w:rPr>
        <w:t>unitatea de învăţământ aflată pe a treia poziţie din cele trei opţiuni</w:t>
      </w: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 ), cererile tip  şi documentele justificative, de către doamna/ domnul ..............................................................., membru în Comisia de înscriere în învăţământul preșcolar: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>1.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>2.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>3.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>4.</w:t>
      </w:r>
    </w:p>
    <w:p w:rsidR="0077656F" w:rsidRPr="00861ABC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sz w:val="24"/>
          <w:szCs w:val="24"/>
          <w:lang w:val="ro-RO"/>
        </w:rPr>
        <w:t>5.</w:t>
      </w:r>
    </w:p>
    <w:p w:rsidR="0077656F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Am predat,             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</w:t>
      </w: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 Am primit,</w:t>
      </w:r>
    </w:p>
    <w:p w:rsidR="0077656F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A31864" w:rsidRDefault="0077656F" w:rsidP="00A31864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  *o copie a cererii tip de înscriere rămâne la şcoala care predă dosarele</w:t>
      </w:r>
    </w:p>
    <w:p w:rsidR="0077656F" w:rsidRPr="00870C66" w:rsidRDefault="0077656F" w:rsidP="00861ABC">
      <w:pPr>
        <w:tabs>
          <w:tab w:val="left" w:pos="3735"/>
        </w:tabs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77656F" w:rsidRPr="00861ABC" w:rsidRDefault="0077656F" w:rsidP="00861ABC">
      <w:pPr>
        <w:tabs>
          <w:tab w:val="left" w:pos="7076"/>
        </w:tabs>
        <w:spacing w:before="24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Anexa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>3</w:t>
      </w:r>
      <w:r w:rsidRPr="00861ABC">
        <w:rPr>
          <w:rFonts w:ascii="Times New Roman" w:hAnsi="Times New Roman"/>
          <w:b/>
          <w:i/>
          <w:sz w:val="24"/>
          <w:szCs w:val="24"/>
          <w:lang w:val="ro-RO"/>
        </w:rPr>
        <w:t xml:space="preserve">- </w:t>
      </w:r>
      <w:r w:rsidRPr="00861ABC">
        <w:rPr>
          <w:rFonts w:ascii="Times New Roman" w:hAnsi="Times New Roman"/>
          <w:b/>
          <w:sz w:val="24"/>
          <w:szCs w:val="24"/>
          <w:lang w:val="ro-RO"/>
        </w:rPr>
        <w:t xml:space="preserve">   PV</w:t>
      </w:r>
    </w:p>
    <w:p w:rsidR="0077656F" w:rsidRPr="00561169" w:rsidRDefault="0077656F" w:rsidP="00861ABC">
      <w:pPr>
        <w:tabs>
          <w:tab w:val="left" w:pos="7076"/>
        </w:tabs>
        <w:spacing w:before="240"/>
        <w:jc w:val="both"/>
        <w:rPr>
          <w:b/>
          <w:sz w:val="24"/>
          <w:szCs w:val="24"/>
          <w:lang w:val="ro-RO"/>
        </w:rPr>
      </w:pPr>
    </w:p>
    <w:p w:rsidR="0077656F" w:rsidRPr="00421F64" w:rsidRDefault="0077656F" w:rsidP="00861ABC">
      <w:pPr>
        <w:tabs>
          <w:tab w:val="left" w:pos="7076"/>
        </w:tabs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>Proces verbal,</w:t>
      </w:r>
    </w:p>
    <w:p w:rsidR="0077656F" w:rsidRPr="00421F64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 xml:space="preserve">                Încheiat astăzi,............................,  cu prilejul predării- primirii dosarelor nesoluţionate la ..................................................................................................................................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 xml:space="preserve">( </w:t>
      </w:r>
      <w:r w:rsidRPr="00421F64">
        <w:rPr>
          <w:rFonts w:ascii="Times New Roman" w:hAnsi="Times New Roman"/>
          <w:i/>
          <w:sz w:val="24"/>
          <w:szCs w:val="24"/>
          <w:lang w:val="ro-RO"/>
        </w:rPr>
        <w:t>unitatea de învăţământ aflată pe prima poziţie din cele trei opţiuni</w:t>
      </w:r>
      <w:r w:rsidRPr="00421F64">
        <w:rPr>
          <w:rFonts w:ascii="Times New Roman" w:hAnsi="Times New Roman"/>
          <w:b/>
          <w:sz w:val="24"/>
          <w:szCs w:val="24"/>
          <w:lang w:val="ro-RO"/>
        </w:rPr>
        <w:t>) în urma departajării pe criterii generale, în etapa a doua de înscriere în învăţământul preşcolar.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 xml:space="preserve">               Au fost predate doamnei/ domnului..................................................................................,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 xml:space="preserve">de la .......................................................................................................................... ( </w:t>
      </w:r>
      <w:r w:rsidRPr="00421F64">
        <w:rPr>
          <w:rFonts w:ascii="Times New Roman" w:hAnsi="Times New Roman"/>
          <w:i/>
          <w:sz w:val="24"/>
          <w:szCs w:val="24"/>
          <w:lang w:val="ro-RO"/>
        </w:rPr>
        <w:t>unitatea de învăţământ aflată pe a doua poziţie din cele trei opţiuni</w:t>
      </w:r>
      <w:r w:rsidRPr="00421F64">
        <w:rPr>
          <w:rFonts w:ascii="Times New Roman" w:hAnsi="Times New Roman"/>
          <w:b/>
          <w:sz w:val="24"/>
          <w:szCs w:val="24"/>
          <w:lang w:val="ro-RO"/>
        </w:rPr>
        <w:t xml:space="preserve"> ), cererea tip  şi documentele justificative ale următorilor copii, de către doamna/ domnul ............................................................., membru în Comisia de înscriere în învăţământul preşcolar: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>1.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>2.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>3.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>4.</w:t>
      </w:r>
    </w:p>
    <w:p w:rsidR="0077656F" w:rsidRPr="00421F64" w:rsidRDefault="0077656F" w:rsidP="00861ABC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sz w:val="24"/>
          <w:szCs w:val="24"/>
          <w:lang w:val="ro-RO"/>
        </w:rPr>
        <w:t>5.</w:t>
      </w:r>
    </w:p>
    <w:p w:rsidR="0077656F" w:rsidRPr="00421F64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421F64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421F64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Am predat,             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</w:t>
      </w:r>
      <w:r w:rsidRPr="00421F64">
        <w:rPr>
          <w:rFonts w:ascii="Times New Roman" w:hAnsi="Times New Roman"/>
          <w:b/>
          <w:i/>
          <w:sz w:val="24"/>
          <w:szCs w:val="24"/>
          <w:lang w:val="ro-RO"/>
        </w:rPr>
        <w:t xml:space="preserve"> Am primit,</w:t>
      </w:r>
    </w:p>
    <w:p w:rsidR="0077656F" w:rsidRPr="00421F64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421F64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421F64" w:rsidRDefault="0077656F" w:rsidP="00861ABC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861ABC">
      <w:pPr>
        <w:tabs>
          <w:tab w:val="left" w:pos="7076"/>
        </w:tabs>
        <w:spacing w:after="0"/>
        <w:jc w:val="both"/>
        <w:rPr>
          <w:b/>
          <w:i/>
          <w:sz w:val="24"/>
          <w:szCs w:val="24"/>
          <w:lang w:val="ro-RO"/>
        </w:rPr>
      </w:pPr>
    </w:p>
    <w:p w:rsidR="0077656F" w:rsidRDefault="0077656F" w:rsidP="00861ABC">
      <w:pPr>
        <w:tabs>
          <w:tab w:val="left" w:pos="7076"/>
        </w:tabs>
        <w:spacing w:after="0"/>
        <w:jc w:val="both"/>
        <w:rPr>
          <w:b/>
          <w:i/>
          <w:sz w:val="24"/>
          <w:szCs w:val="24"/>
          <w:lang w:val="ro-RO"/>
        </w:rPr>
      </w:pPr>
    </w:p>
    <w:p w:rsidR="0077656F" w:rsidRPr="00561169" w:rsidRDefault="0077656F" w:rsidP="00861ABC">
      <w:pPr>
        <w:tabs>
          <w:tab w:val="left" w:pos="7076"/>
        </w:tabs>
        <w:spacing w:after="0"/>
        <w:jc w:val="both"/>
        <w:rPr>
          <w:b/>
          <w:i/>
          <w:sz w:val="24"/>
          <w:szCs w:val="24"/>
          <w:lang w:val="ro-RO"/>
        </w:rPr>
      </w:pPr>
    </w:p>
    <w:p w:rsidR="0077656F" w:rsidRPr="00561169" w:rsidRDefault="0077656F" w:rsidP="00861ABC">
      <w:pPr>
        <w:tabs>
          <w:tab w:val="left" w:pos="7076"/>
        </w:tabs>
        <w:spacing w:after="0"/>
        <w:jc w:val="both"/>
        <w:rPr>
          <w:b/>
          <w:i/>
          <w:sz w:val="24"/>
          <w:szCs w:val="24"/>
          <w:lang w:val="ro-RO"/>
        </w:rPr>
      </w:pPr>
      <w:r w:rsidRPr="00561169">
        <w:rPr>
          <w:b/>
          <w:i/>
          <w:sz w:val="24"/>
          <w:szCs w:val="24"/>
          <w:lang w:val="ro-RO"/>
        </w:rPr>
        <w:t xml:space="preserve">  *o copie a cererii tip de înscriere rămâne la şcoala</w:t>
      </w:r>
      <w:r>
        <w:rPr>
          <w:b/>
          <w:i/>
          <w:sz w:val="24"/>
          <w:szCs w:val="24"/>
          <w:lang w:val="ro-RO"/>
        </w:rPr>
        <w:t>/grădiniţa</w:t>
      </w:r>
      <w:r w:rsidRPr="00561169">
        <w:rPr>
          <w:b/>
          <w:i/>
          <w:sz w:val="24"/>
          <w:szCs w:val="24"/>
          <w:lang w:val="ro-RO"/>
        </w:rPr>
        <w:t xml:space="preserve"> care predă dosarele</w:t>
      </w:r>
    </w:p>
    <w:p w:rsidR="0077656F" w:rsidRPr="005150DF" w:rsidRDefault="0077656F" w:rsidP="005150DF">
      <w:pPr>
        <w:tabs>
          <w:tab w:val="left" w:pos="7076"/>
        </w:tabs>
        <w:spacing w:before="24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i/>
          <w:sz w:val="24"/>
          <w:szCs w:val="24"/>
          <w:lang w:val="ro-RO"/>
        </w:rPr>
        <w:t xml:space="preserve">Anexa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>4</w:t>
      </w:r>
      <w:r w:rsidRPr="005150DF">
        <w:rPr>
          <w:rFonts w:ascii="Times New Roman" w:hAnsi="Times New Roman"/>
          <w:b/>
          <w:i/>
          <w:sz w:val="24"/>
          <w:szCs w:val="24"/>
          <w:lang w:val="ro-RO"/>
        </w:rPr>
        <w:t xml:space="preserve"> - </w:t>
      </w:r>
      <w:r w:rsidRPr="005150DF">
        <w:rPr>
          <w:rFonts w:ascii="Times New Roman" w:hAnsi="Times New Roman"/>
          <w:b/>
          <w:sz w:val="24"/>
          <w:szCs w:val="24"/>
          <w:lang w:val="ro-RO"/>
        </w:rPr>
        <w:t xml:space="preserve">   PV</w:t>
      </w:r>
    </w:p>
    <w:p w:rsidR="0077656F" w:rsidRPr="0005367B" w:rsidRDefault="0077656F" w:rsidP="005150DF">
      <w:pPr>
        <w:tabs>
          <w:tab w:val="left" w:pos="7076"/>
        </w:tabs>
        <w:spacing w:before="240"/>
        <w:jc w:val="both"/>
        <w:rPr>
          <w:b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>Proces verbal,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 xml:space="preserve">                    Încheiat astăzi,.......................,  cu prilejul predării - primirii dosarelor nesoluţionate la ...................................................................................................................................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 xml:space="preserve">( </w:t>
      </w:r>
      <w:r w:rsidRPr="005150DF">
        <w:rPr>
          <w:rFonts w:ascii="Times New Roman" w:hAnsi="Times New Roman"/>
          <w:i/>
          <w:sz w:val="24"/>
          <w:szCs w:val="24"/>
          <w:lang w:val="ro-RO"/>
        </w:rPr>
        <w:t>unitatea de învăţământ aflată pe a doua  poziţie din cele trei opţiuni</w:t>
      </w:r>
      <w:r w:rsidRPr="005150DF">
        <w:rPr>
          <w:rFonts w:ascii="Times New Roman" w:hAnsi="Times New Roman"/>
          <w:b/>
          <w:sz w:val="24"/>
          <w:szCs w:val="24"/>
          <w:lang w:val="ro-RO"/>
        </w:rPr>
        <w:t>) în urma departajării pe criterii generale, în etapa adoua de înscriere în învăţământul preşcolar.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 xml:space="preserve">               Au fost predate doamnei/ domnului..................................................................................,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 xml:space="preserve">de la ..............................................................................................................................( </w:t>
      </w:r>
      <w:r w:rsidRPr="005150DF">
        <w:rPr>
          <w:rFonts w:ascii="Times New Roman" w:hAnsi="Times New Roman"/>
          <w:i/>
          <w:sz w:val="24"/>
          <w:szCs w:val="24"/>
          <w:lang w:val="ro-RO"/>
        </w:rPr>
        <w:t>unitatea de învăţământ aflată pe a treia poziţie din cele trei opţiuni</w:t>
      </w:r>
      <w:r w:rsidRPr="005150DF">
        <w:rPr>
          <w:rFonts w:ascii="Times New Roman" w:hAnsi="Times New Roman"/>
          <w:b/>
          <w:sz w:val="24"/>
          <w:szCs w:val="24"/>
          <w:lang w:val="ro-RO"/>
        </w:rPr>
        <w:t xml:space="preserve"> ), cererile tip  şi documentele justificative, de către doamna/ domnul ..............................................................., membru în Comisia de înscriere în învăţământul preșcolar:</w:t>
      </w: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>1.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>2.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>3.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>4.</w:t>
      </w: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sz w:val="24"/>
          <w:szCs w:val="24"/>
          <w:lang w:val="ro-RO"/>
        </w:rPr>
        <w:t>5.</w:t>
      </w: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Am predat,              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</w:t>
      </w:r>
      <w:r w:rsidRPr="005150DF">
        <w:rPr>
          <w:rFonts w:ascii="Times New Roman" w:hAnsi="Times New Roman"/>
          <w:b/>
          <w:i/>
          <w:sz w:val="24"/>
          <w:szCs w:val="24"/>
          <w:lang w:val="ro-RO"/>
        </w:rPr>
        <w:t>Am primit,</w:t>
      </w: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5150D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5150DF">
        <w:rPr>
          <w:rFonts w:ascii="Times New Roman" w:hAnsi="Times New Roman"/>
          <w:b/>
          <w:i/>
          <w:sz w:val="24"/>
          <w:szCs w:val="24"/>
          <w:lang w:val="ro-RO"/>
        </w:rPr>
        <w:t xml:space="preserve">  *o copie a cererii tip de înscriere rămâne la şcoala care predă dosarele</w:t>
      </w:r>
    </w:p>
    <w:p w:rsidR="0077656F" w:rsidRDefault="0077656F" w:rsidP="005150DF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1234E8">
      <w:pPr>
        <w:tabs>
          <w:tab w:val="left" w:pos="7076"/>
        </w:tabs>
        <w:spacing w:before="24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i/>
          <w:sz w:val="24"/>
          <w:szCs w:val="24"/>
          <w:lang w:val="ro-RO"/>
        </w:rPr>
        <w:t xml:space="preserve">Anexa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>5</w:t>
      </w:r>
      <w:r w:rsidRPr="001234E8">
        <w:rPr>
          <w:rFonts w:ascii="Times New Roman" w:hAnsi="Times New Roman"/>
          <w:b/>
          <w:i/>
          <w:sz w:val="24"/>
          <w:szCs w:val="24"/>
          <w:lang w:val="ro-RO"/>
        </w:rPr>
        <w:t xml:space="preserve"> - </w:t>
      </w:r>
      <w:r w:rsidRPr="001234E8">
        <w:rPr>
          <w:rFonts w:ascii="Times New Roman" w:hAnsi="Times New Roman"/>
          <w:b/>
          <w:sz w:val="24"/>
          <w:szCs w:val="24"/>
          <w:lang w:val="ro-RO"/>
        </w:rPr>
        <w:t xml:space="preserve"> PV</w:t>
      </w:r>
    </w:p>
    <w:p w:rsidR="0077656F" w:rsidRDefault="0077656F" w:rsidP="001234E8">
      <w:pPr>
        <w:tabs>
          <w:tab w:val="left" w:pos="7076"/>
        </w:tabs>
        <w:spacing w:before="24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before="24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>Proces verbal,</w:t>
      </w: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 xml:space="preserve">                    Încheiat astăzi,.............................cu prilejul predării - primirii dosarelor nesoluţionate la .....................................................................................</w:t>
      </w: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 xml:space="preserve">( </w:t>
      </w:r>
      <w:r w:rsidRPr="001234E8">
        <w:rPr>
          <w:rFonts w:ascii="Times New Roman" w:hAnsi="Times New Roman"/>
          <w:i/>
          <w:sz w:val="24"/>
          <w:szCs w:val="24"/>
          <w:lang w:val="ro-RO"/>
        </w:rPr>
        <w:t>unitatea de învăţământ aflată pe a treia poziţie din cele trei opţiuni</w:t>
      </w:r>
      <w:r w:rsidRPr="001234E8">
        <w:rPr>
          <w:rFonts w:ascii="Times New Roman" w:hAnsi="Times New Roman"/>
          <w:b/>
          <w:sz w:val="24"/>
          <w:szCs w:val="24"/>
          <w:lang w:val="ro-RO"/>
        </w:rPr>
        <w:t>) în urma departajării pe criterii generale, în etapa a doua de înscriere în învăţământul preșcolar.</w:t>
      </w: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 xml:space="preserve">               Au fost predate doamnei/ domnului..............................................................................,</w:t>
      </w: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>membru în Comisia de înscriere în învăţământul preșcolar, de la Gradinita.................................(</w:t>
      </w:r>
      <w:r w:rsidRPr="001234E8">
        <w:rPr>
          <w:rFonts w:ascii="Times New Roman" w:hAnsi="Times New Roman"/>
          <w:i/>
          <w:sz w:val="24"/>
          <w:szCs w:val="24"/>
          <w:lang w:val="ro-RO"/>
        </w:rPr>
        <w:t xml:space="preserve"> unitatea de învăţământ unde au ramas locuri libere),</w:t>
      </w:r>
      <w:r w:rsidRPr="001234E8">
        <w:rPr>
          <w:rFonts w:ascii="Times New Roman" w:hAnsi="Times New Roman"/>
          <w:b/>
          <w:sz w:val="24"/>
          <w:szCs w:val="24"/>
          <w:lang w:val="ro-RO"/>
        </w:rPr>
        <w:t xml:space="preserve">  cererile tip şi documentele justificative:</w:t>
      </w: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>1.</w:t>
      </w: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>2.</w:t>
      </w: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>3.</w:t>
      </w: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>4.</w:t>
      </w:r>
    </w:p>
    <w:p w:rsidR="0077656F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sz w:val="24"/>
          <w:szCs w:val="24"/>
          <w:lang w:val="ro-RO"/>
        </w:rPr>
        <w:t>5.</w:t>
      </w:r>
    </w:p>
    <w:p w:rsidR="0077656F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7656F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C705D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Am predat,              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                           </w:t>
      </w:r>
      <w:r w:rsidRPr="001234E8">
        <w:rPr>
          <w:rFonts w:ascii="Times New Roman" w:hAnsi="Times New Roman"/>
          <w:b/>
          <w:i/>
          <w:sz w:val="24"/>
          <w:szCs w:val="24"/>
          <w:lang w:val="ro-RO"/>
        </w:rPr>
        <w:t>Am primit,</w:t>
      </w: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1234E8" w:rsidRDefault="0077656F" w:rsidP="001234E8">
      <w:pPr>
        <w:tabs>
          <w:tab w:val="left" w:pos="7076"/>
        </w:tabs>
        <w:spacing w:after="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77656F" w:rsidRPr="006673E2" w:rsidRDefault="0077656F" w:rsidP="006673E2">
      <w:pPr>
        <w:tabs>
          <w:tab w:val="left" w:pos="7076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1234E8">
        <w:rPr>
          <w:rFonts w:ascii="Times New Roman" w:hAnsi="Times New Roman"/>
          <w:b/>
          <w:i/>
          <w:sz w:val="24"/>
          <w:szCs w:val="24"/>
          <w:lang w:val="ro-RO"/>
        </w:rPr>
        <w:t xml:space="preserve">  *o copie a cererii tip de înscriere rămâne la şcoala care predă dosarele</w:t>
      </w:r>
      <w:r w:rsidRPr="001234E8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</w:t>
      </w:r>
    </w:p>
    <w:sectPr w:rsidR="0077656F" w:rsidRPr="006673E2" w:rsidSect="003766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0FF4"/>
    <w:rsid w:val="000348E5"/>
    <w:rsid w:val="00040FF4"/>
    <w:rsid w:val="0005367B"/>
    <w:rsid w:val="000A7BEA"/>
    <w:rsid w:val="001234E8"/>
    <w:rsid w:val="00170EDD"/>
    <w:rsid w:val="001926A8"/>
    <w:rsid w:val="001C5BDF"/>
    <w:rsid w:val="00250848"/>
    <w:rsid w:val="00276337"/>
    <w:rsid w:val="00376685"/>
    <w:rsid w:val="00421F64"/>
    <w:rsid w:val="00477348"/>
    <w:rsid w:val="004E4E71"/>
    <w:rsid w:val="005150DF"/>
    <w:rsid w:val="00561169"/>
    <w:rsid w:val="00566616"/>
    <w:rsid w:val="005C1C32"/>
    <w:rsid w:val="006673E2"/>
    <w:rsid w:val="0077656F"/>
    <w:rsid w:val="00825904"/>
    <w:rsid w:val="00861ABC"/>
    <w:rsid w:val="00870C66"/>
    <w:rsid w:val="00995A19"/>
    <w:rsid w:val="00A31864"/>
    <w:rsid w:val="00B8442C"/>
    <w:rsid w:val="00C12D98"/>
    <w:rsid w:val="00C705D8"/>
    <w:rsid w:val="00DB0D6E"/>
    <w:rsid w:val="00E2298A"/>
    <w:rsid w:val="00E32542"/>
    <w:rsid w:val="00E56DED"/>
    <w:rsid w:val="00F93F5F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68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910</Words>
  <Characters>5191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ANEXE</dc:title>
  <dc:subject/>
  <dc:creator>lavinia.supuran</dc:creator>
  <cp:keywords/>
  <dc:description/>
  <cp:lastModifiedBy>User</cp:lastModifiedBy>
  <cp:revision>3</cp:revision>
  <cp:lastPrinted>2015-05-06T09:00:00Z</cp:lastPrinted>
  <dcterms:created xsi:type="dcterms:W3CDTF">2016-05-09T07:52:00Z</dcterms:created>
  <dcterms:modified xsi:type="dcterms:W3CDTF">2016-05-10T09:44:00Z</dcterms:modified>
</cp:coreProperties>
</file>