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46"/>
        <w:tblW w:w="5430" w:type="pct"/>
        <w:tblCellMar>
          <w:left w:w="57" w:type="dxa"/>
          <w:right w:w="0" w:type="dxa"/>
        </w:tblCellMar>
        <w:tblLook w:val="00A0"/>
      </w:tblPr>
      <w:tblGrid>
        <w:gridCol w:w="2725"/>
        <w:gridCol w:w="11411"/>
      </w:tblGrid>
      <w:tr w:rsidR="000533BD" w:rsidRPr="00080547" w:rsidTr="00677EF6">
        <w:trPr>
          <w:trHeight w:val="1217"/>
        </w:trPr>
        <w:tc>
          <w:tcPr>
            <w:tcW w:w="964" w:type="pct"/>
          </w:tcPr>
          <w:p w:rsidR="000533BD" w:rsidRPr="00080547" w:rsidRDefault="000533BD" w:rsidP="00677EF6">
            <w:pPr>
              <w:contextualSpacing/>
              <w:rPr>
                <w:rFonts w:ascii="Calibri" w:hAnsi="Calibri"/>
                <w:sz w:val="28"/>
                <w:szCs w:val="28"/>
              </w:rPr>
            </w:pPr>
            <w:r w:rsidRPr="005A6352">
              <w:rPr>
                <w:rFonts w:ascii="Calibri" w:hAnsi="Calibri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7" o:spid="_x0000_i1025" type="#_x0000_t75" alt="SIGLA-ISJ" style="width:55.5pt;height:52.5pt;visibility:visible">
                  <v:imagedata r:id="rId6" o:title=""/>
                </v:shape>
              </w:pict>
            </w:r>
          </w:p>
        </w:tc>
        <w:tc>
          <w:tcPr>
            <w:tcW w:w="4036" w:type="pct"/>
            <w:vAlign w:val="center"/>
          </w:tcPr>
          <w:p w:rsidR="000533BD" w:rsidRPr="00080547" w:rsidRDefault="000533BD" w:rsidP="00677EF6">
            <w:pPr>
              <w:contextualSpacing/>
              <w:rPr>
                <w:rFonts w:ascii="Calibri" w:hAnsi="Calibri"/>
                <w:b/>
                <w:spacing w:val="24"/>
                <w:sz w:val="28"/>
                <w:szCs w:val="28"/>
              </w:rPr>
            </w:pPr>
            <w:r>
              <w:rPr>
                <w:noProof/>
              </w:rPr>
              <w:pict>
                <v:shape id="Imagine 8" o:spid="_x0000_s1026" type="#_x0000_t75" style="position:absolute;margin-left:302.9pt;margin-top:-.65pt;width:198.9pt;height:55.75pt;z-index:251658240;visibility:visible;mso-position-horizontal-relative:text;mso-position-vertical-relative:text">
                  <v:imagedata r:id="rId7" o:title=""/>
                </v:shape>
              </w:pict>
            </w:r>
            <w:r w:rsidRPr="00080547">
              <w:rPr>
                <w:rFonts w:ascii="Calibri" w:hAnsi="Calibri"/>
                <w:b/>
                <w:spacing w:val="24"/>
                <w:sz w:val="28"/>
                <w:szCs w:val="28"/>
              </w:rPr>
              <w:t xml:space="preserve">INSPECTORATUL </w:t>
            </w:r>
          </w:p>
          <w:p w:rsidR="000533BD" w:rsidRPr="00080547" w:rsidRDefault="000533BD" w:rsidP="00677EF6">
            <w:pPr>
              <w:contextualSpacing/>
              <w:rPr>
                <w:rFonts w:ascii="Calibri" w:hAnsi="Calibri"/>
                <w:b/>
                <w:sz w:val="28"/>
                <w:szCs w:val="28"/>
              </w:rPr>
            </w:pPr>
            <w:r w:rsidRPr="00080547">
              <w:rPr>
                <w:rFonts w:ascii="Calibri" w:hAnsi="Calibri"/>
                <w:b/>
                <w:sz w:val="28"/>
                <w:szCs w:val="28"/>
              </w:rPr>
              <w:t xml:space="preserve">ȘCOLAR JUDEȚEAN </w:t>
            </w:r>
          </w:p>
          <w:p w:rsidR="000533BD" w:rsidRPr="00080547" w:rsidRDefault="000533BD" w:rsidP="00677EF6">
            <w:pPr>
              <w:contextualSpacing/>
              <w:rPr>
                <w:rFonts w:ascii="Calibri" w:hAnsi="Calibri"/>
                <w:b/>
                <w:spacing w:val="76"/>
                <w:sz w:val="28"/>
                <w:szCs w:val="28"/>
              </w:rPr>
            </w:pPr>
            <w:r w:rsidRPr="00080547">
              <w:rPr>
                <w:rFonts w:ascii="Calibri" w:hAnsi="Calibri"/>
                <w:b/>
                <w:spacing w:val="76"/>
                <w:sz w:val="28"/>
                <w:szCs w:val="28"/>
              </w:rPr>
              <w:t>HUNEDOARA</w:t>
            </w:r>
          </w:p>
          <w:p w:rsidR="000533BD" w:rsidRPr="00080547" w:rsidRDefault="000533BD" w:rsidP="00677EF6">
            <w:pPr>
              <w:contextualSpacing/>
              <w:rPr>
                <w:rFonts w:ascii="Calibri" w:hAnsi="Calibri"/>
                <w:b/>
                <w:sz w:val="6"/>
                <w:szCs w:val="28"/>
              </w:rPr>
            </w:pPr>
          </w:p>
        </w:tc>
      </w:tr>
    </w:tbl>
    <w:p w:rsidR="000533BD" w:rsidRPr="005E1295" w:rsidRDefault="000533BD" w:rsidP="00F26BEF">
      <w:pPr>
        <w:rPr>
          <w:lang w:val="pt-BR"/>
        </w:rPr>
      </w:pPr>
      <w:r w:rsidRPr="005E1295">
        <w:rPr>
          <w:lang w:val="pt-BR"/>
        </w:rPr>
        <w:t>Nr.2487 /07.06.2016</w:t>
      </w:r>
    </w:p>
    <w:p w:rsidR="000533BD" w:rsidRDefault="000533BD" w:rsidP="005E1295">
      <w:pPr>
        <w:rPr>
          <w:lang w:val="ro-RO"/>
        </w:rPr>
      </w:pPr>
    </w:p>
    <w:p w:rsidR="000533BD" w:rsidRDefault="000533BD" w:rsidP="00F26BEF">
      <w:pPr>
        <w:jc w:val="center"/>
        <w:rPr>
          <w:lang w:val="ro-RO"/>
        </w:rPr>
      </w:pPr>
      <w:r>
        <w:rPr>
          <w:lang w:val="ro-RO"/>
        </w:rPr>
        <w:t>GRAFICUL DE DESFĂŞURARE A PROBELOR PRACTICE / orale</w:t>
      </w:r>
    </w:p>
    <w:p w:rsidR="000533BD" w:rsidRDefault="000533BD" w:rsidP="00F26BEF">
      <w:pPr>
        <w:jc w:val="center"/>
        <w:rPr>
          <w:lang w:val="ro-RO"/>
        </w:rPr>
      </w:pPr>
      <w:r>
        <w:rPr>
          <w:lang w:val="ro-RO"/>
        </w:rPr>
        <w:t>în profilul postului pentru ocuparea posturilor / catedrelor  vacante / rezervate  din unitățile de învățământ preuniversitar pentru discipline din aria curriculară Tehnologii</w:t>
      </w:r>
    </w:p>
    <w:p w:rsidR="000533BD" w:rsidRDefault="000533BD" w:rsidP="00F26BEF">
      <w:pPr>
        <w:jc w:val="center"/>
        <w:rPr>
          <w:lang w:val="ro-RO"/>
        </w:rPr>
      </w:pPr>
      <w:r>
        <w:rPr>
          <w:lang w:val="ro-RO"/>
        </w:rPr>
        <w:t>PALATE SI CLUBURI ALE COPIILOR SI ELEVILOR</w:t>
      </w:r>
    </w:p>
    <w:tbl>
      <w:tblPr>
        <w:tblW w:w="142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2997"/>
        <w:gridCol w:w="2903"/>
        <w:gridCol w:w="4080"/>
        <w:gridCol w:w="3600"/>
      </w:tblGrid>
      <w:tr w:rsidR="000533BD" w:rsidRPr="009C1D5F" w:rsidTr="005E1295">
        <w:tc>
          <w:tcPr>
            <w:tcW w:w="700" w:type="dxa"/>
          </w:tcPr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Nr. </w:t>
            </w:r>
          </w:p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Fişă</w:t>
            </w:r>
          </w:p>
        </w:tc>
        <w:tc>
          <w:tcPr>
            <w:tcW w:w="2997" w:type="dxa"/>
          </w:tcPr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Numele, iniţiala tatălui, </w:t>
            </w:r>
          </w:p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şi </w:t>
            </w:r>
          </w:p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prenumele candidatului</w:t>
            </w:r>
          </w:p>
        </w:tc>
        <w:tc>
          <w:tcPr>
            <w:tcW w:w="2903" w:type="dxa"/>
          </w:tcPr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Data / </w:t>
            </w:r>
          </w:p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Ora</w:t>
            </w:r>
          </w:p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susţinerii</w:t>
            </w:r>
          </w:p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probei practice</w:t>
            </w:r>
          </w:p>
        </w:tc>
        <w:tc>
          <w:tcPr>
            <w:tcW w:w="4080" w:type="dxa"/>
          </w:tcPr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Disciplina la care susţine proba practică</w:t>
            </w:r>
          </w:p>
        </w:tc>
        <w:tc>
          <w:tcPr>
            <w:tcW w:w="3600" w:type="dxa"/>
          </w:tcPr>
          <w:p w:rsidR="000533BD" w:rsidRPr="009C1D5F" w:rsidRDefault="000533BD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LOCAŢIA</w:t>
            </w:r>
          </w:p>
        </w:tc>
      </w:tr>
      <w:tr w:rsidR="000533BD" w:rsidRPr="005E1295" w:rsidTr="005E1295">
        <w:tc>
          <w:tcPr>
            <w:tcW w:w="700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97" w:type="dxa"/>
          </w:tcPr>
          <w:p w:rsidR="000533BD" w:rsidRPr="0032704E" w:rsidRDefault="000533BD" w:rsidP="0032704E">
            <w:r>
              <w:t>ALINCAI MONICA GABRIELA</w:t>
            </w:r>
          </w:p>
        </w:tc>
        <w:tc>
          <w:tcPr>
            <w:tcW w:w="2903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0533BD" w:rsidRPr="00BF7439" w:rsidRDefault="000533BD" w:rsidP="006E31B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7439">
              <w:rPr>
                <w:rFonts w:ascii="Arial" w:hAnsi="Arial" w:cs="Arial"/>
                <w:sz w:val="20"/>
                <w:szCs w:val="20"/>
                <w:lang w:val="it-IT"/>
              </w:rPr>
              <w:t>MACHETE / CONSTRUCTII (PALATE SI CLUBURI ALE COPIILOR)</w:t>
            </w:r>
          </w:p>
          <w:p w:rsidR="000533BD" w:rsidRPr="009C1D5F" w:rsidRDefault="000533BD" w:rsidP="00080547">
            <w:pPr>
              <w:jc w:val="center"/>
              <w:rPr>
                <w:lang w:val="ro-RO"/>
              </w:rPr>
            </w:pPr>
          </w:p>
        </w:tc>
        <w:tc>
          <w:tcPr>
            <w:tcW w:w="3600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PALATUL COPIILOR DEVA</w:t>
            </w:r>
          </w:p>
        </w:tc>
      </w:tr>
      <w:tr w:rsidR="000533BD" w:rsidRPr="005E1295" w:rsidTr="005E1295">
        <w:tc>
          <w:tcPr>
            <w:tcW w:w="700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97" w:type="dxa"/>
          </w:tcPr>
          <w:p w:rsidR="000533BD" w:rsidRPr="0032704E" w:rsidRDefault="000533BD" w:rsidP="0032704E">
            <w:r>
              <w:t xml:space="preserve">APOSTOIU BURU </w:t>
            </w:r>
          </w:p>
        </w:tc>
        <w:tc>
          <w:tcPr>
            <w:tcW w:w="2903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0533BD" w:rsidRPr="00BF7439" w:rsidRDefault="000533BD" w:rsidP="006E31BA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7439">
              <w:rPr>
                <w:rFonts w:ascii="Arial" w:hAnsi="Arial" w:cs="Arial"/>
                <w:sz w:val="20"/>
                <w:szCs w:val="20"/>
                <w:lang w:val="it-IT"/>
              </w:rPr>
              <w:t>MACHETE / CONSTRUCTII DE MASINI (PALATE SI CLUBURI ALE COPIILOR)</w:t>
            </w:r>
          </w:p>
          <w:p w:rsidR="000533BD" w:rsidRPr="009C1D5F" w:rsidRDefault="000533BD" w:rsidP="00697AB8">
            <w:pPr>
              <w:jc w:val="center"/>
              <w:rPr>
                <w:lang w:val="ro-RO"/>
              </w:rPr>
            </w:pPr>
          </w:p>
        </w:tc>
        <w:tc>
          <w:tcPr>
            <w:tcW w:w="3600" w:type="dxa"/>
          </w:tcPr>
          <w:p w:rsidR="000533BD" w:rsidRPr="009C1D5F" w:rsidRDefault="000533BD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PALATUL COPIILOR DEVA</w:t>
            </w:r>
          </w:p>
        </w:tc>
      </w:tr>
      <w:tr w:rsidR="000533BD" w:rsidRPr="005E1295" w:rsidTr="005E1295">
        <w:tc>
          <w:tcPr>
            <w:tcW w:w="700" w:type="dxa"/>
          </w:tcPr>
          <w:p w:rsidR="000533BD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97" w:type="dxa"/>
          </w:tcPr>
          <w:p w:rsidR="000533BD" w:rsidRPr="0032704E" w:rsidRDefault="000533BD" w:rsidP="0032704E">
            <w:r>
              <w:t>IACOB MARIA</w:t>
            </w:r>
          </w:p>
        </w:tc>
        <w:tc>
          <w:tcPr>
            <w:tcW w:w="2903" w:type="dxa"/>
          </w:tcPr>
          <w:p w:rsidR="000533BD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0533BD" w:rsidRPr="00BF7439" w:rsidRDefault="000533BD" w:rsidP="006C734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7439">
              <w:rPr>
                <w:rFonts w:ascii="Arial" w:hAnsi="Arial" w:cs="Arial"/>
                <w:sz w:val="20"/>
                <w:szCs w:val="20"/>
                <w:lang w:val="it-IT"/>
              </w:rPr>
              <w:t>MACHETE / CONSTRUCTII DE MASINI (PALATE SI CLUBURI ALE COPIILOR)</w:t>
            </w:r>
          </w:p>
          <w:p w:rsidR="000533BD" w:rsidRPr="00DC777E" w:rsidRDefault="000533BD" w:rsidP="00697AB8">
            <w:pPr>
              <w:jc w:val="center"/>
              <w:rPr>
                <w:lang w:val="ro-RO"/>
              </w:rPr>
            </w:pPr>
          </w:p>
        </w:tc>
        <w:tc>
          <w:tcPr>
            <w:tcW w:w="3600" w:type="dxa"/>
          </w:tcPr>
          <w:p w:rsidR="000533BD" w:rsidRDefault="000533BD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PALATUL COPIILOR DEVA</w:t>
            </w:r>
          </w:p>
        </w:tc>
      </w:tr>
      <w:tr w:rsidR="000533BD" w:rsidRPr="009C1D5F" w:rsidTr="005E1295">
        <w:tc>
          <w:tcPr>
            <w:tcW w:w="700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997" w:type="dxa"/>
          </w:tcPr>
          <w:p w:rsidR="000533BD" w:rsidRPr="0032704E" w:rsidRDefault="000533BD" w:rsidP="0032704E">
            <w:r>
              <w:t>GABOR EUGEN ANDREI</w:t>
            </w:r>
          </w:p>
        </w:tc>
        <w:tc>
          <w:tcPr>
            <w:tcW w:w="2903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0533BD" w:rsidRPr="00BF7439" w:rsidRDefault="000533BD" w:rsidP="00EE43F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7439">
              <w:rPr>
                <w:rFonts w:ascii="Arial" w:hAnsi="Arial" w:cs="Arial"/>
                <w:sz w:val="20"/>
                <w:szCs w:val="20"/>
                <w:lang w:val="it-IT"/>
              </w:rPr>
              <w:t>CARTING (PALATE SI CLUBURI ALE COPIILOR)</w:t>
            </w:r>
          </w:p>
          <w:p w:rsidR="000533BD" w:rsidRPr="009C1D5F" w:rsidRDefault="000533BD" w:rsidP="00E91713">
            <w:pPr>
              <w:jc w:val="center"/>
              <w:rPr>
                <w:lang w:val="ro-RO"/>
              </w:rPr>
            </w:pPr>
          </w:p>
        </w:tc>
        <w:tc>
          <w:tcPr>
            <w:tcW w:w="3600" w:type="dxa"/>
          </w:tcPr>
          <w:p w:rsidR="000533BD" w:rsidRPr="009C1D5F" w:rsidRDefault="000533BD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PALATUL COPIILOR DEVA</w:t>
            </w:r>
          </w:p>
        </w:tc>
      </w:tr>
      <w:tr w:rsidR="000533BD" w:rsidRPr="005E1295" w:rsidTr="005E1295">
        <w:tc>
          <w:tcPr>
            <w:tcW w:w="700" w:type="dxa"/>
          </w:tcPr>
          <w:p w:rsidR="000533BD" w:rsidRPr="009C1D5F" w:rsidRDefault="000533BD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997" w:type="dxa"/>
          </w:tcPr>
          <w:p w:rsidR="000533BD" w:rsidRPr="0032704E" w:rsidRDefault="000533BD" w:rsidP="0032704E">
            <w:r>
              <w:t>SAVA VOICU CONSTANTIN</w:t>
            </w:r>
          </w:p>
        </w:tc>
        <w:tc>
          <w:tcPr>
            <w:tcW w:w="2903" w:type="dxa"/>
          </w:tcPr>
          <w:p w:rsidR="000533BD" w:rsidRPr="009C1D5F" w:rsidRDefault="000533BD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0533BD" w:rsidRPr="00BF7439" w:rsidRDefault="000533BD" w:rsidP="00EE43F4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BF7439">
              <w:rPr>
                <w:rFonts w:ascii="Arial" w:hAnsi="Arial" w:cs="Arial"/>
                <w:sz w:val="20"/>
                <w:szCs w:val="20"/>
                <w:lang w:val="it-IT"/>
              </w:rPr>
              <w:t>EDUCATIE RUTIERA (PALATE SI CLUBURI ALE COPIILOR)</w:t>
            </w:r>
          </w:p>
          <w:p w:rsidR="000533BD" w:rsidRPr="005E1295" w:rsidRDefault="000533BD" w:rsidP="00E91713">
            <w:pPr>
              <w:jc w:val="center"/>
              <w:rPr>
                <w:lang w:val="ro-RO"/>
              </w:rPr>
            </w:pPr>
          </w:p>
        </w:tc>
        <w:tc>
          <w:tcPr>
            <w:tcW w:w="3600" w:type="dxa"/>
          </w:tcPr>
          <w:p w:rsidR="000533BD" w:rsidRPr="009C1D5F" w:rsidRDefault="000533BD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PALATUL COPIILOR DEVA</w:t>
            </w:r>
          </w:p>
        </w:tc>
      </w:tr>
    </w:tbl>
    <w:p w:rsidR="000533BD" w:rsidRDefault="000533BD" w:rsidP="00F26BEF">
      <w:pPr>
        <w:rPr>
          <w:lang w:val="ro-RO"/>
        </w:rPr>
      </w:pPr>
      <w:r>
        <w:rPr>
          <w:lang w:val="ro-RO"/>
        </w:rPr>
        <w:t xml:space="preserve">          </w:t>
      </w:r>
    </w:p>
    <w:p w:rsidR="000533BD" w:rsidRDefault="000533BD" w:rsidP="00F26BEF">
      <w:pPr>
        <w:rPr>
          <w:lang w:val="ro-RO"/>
        </w:rPr>
      </w:pPr>
      <w:r>
        <w:rPr>
          <w:lang w:val="ro-RO"/>
        </w:rPr>
        <w:t xml:space="preserve">       PREŞEDINTE,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          SECRETAR</w:t>
      </w:r>
    </w:p>
    <w:p w:rsidR="000533BD" w:rsidRDefault="000533BD" w:rsidP="00F26BEF">
      <w:pPr>
        <w:rPr>
          <w:lang w:val="ro-RO"/>
        </w:rPr>
      </w:pPr>
      <w:r>
        <w:rPr>
          <w:lang w:val="ro-RO"/>
        </w:rPr>
        <w:t>Inspector școlar general adjunct,                                                                                                                  Prof. Carmen BUZATU</w:t>
      </w:r>
    </w:p>
    <w:p w:rsidR="000533BD" w:rsidRDefault="000533BD" w:rsidP="00F26BEF">
      <w:pPr>
        <w:rPr>
          <w:lang w:val="ro-RO"/>
        </w:rPr>
      </w:pPr>
      <w:r>
        <w:rPr>
          <w:lang w:val="ro-RO"/>
        </w:rPr>
        <w:t>Prof.dr. Lavinia ILINA</w:t>
      </w:r>
      <w:bookmarkStart w:id="0" w:name="_GoBack"/>
      <w:bookmarkEnd w:id="0"/>
    </w:p>
    <w:p w:rsidR="000533BD" w:rsidRDefault="000533BD" w:rsidP="00F26BEF">
      <w:pPr>
        <w:rPr>
          <w:lang w:val="ro-RO"/>
        </w:rPr>
      </w:pPr>
      <w:r>
        <w:rPr>
          <w:lang w:val="ro-RO"/>
        </w:rPr>
        <w:t xml:space="preserve"> </w:t>
      </w:r>
    </w:p>
    <w:p w:rsidR="000533BD" w:rsidRPr="00080547" w:rsidRDefault="000533BD" w:rsidP="00080547">
      <w:pPr>
        <w:spacing w:after="100" w:afterAutospacing="1" w:line="276" w:lineRule="auto"/>
        <w:jc w:val="center"/>
        <w:rPr>
          <w:rFonts w:ascii="Calibri" w:hAnsi="Calibri"/>
          <w:sz w:val="22"/>
          <w:szCs w:val="22"/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</w:p>
    <w:p w:rsidR="000533BD" w:rsidRDefault="000533BD" w:rsidP="00F26BEF">
      <w:pPr>
        <w:rPr>
          <w:lang w:val="ro-RO"/>
        </w:rPr>
      </w:pPr>
      <w:r>
        <w:rPr>
          <w:lang w:val="ro-RO"/>
        </w:rPr>
        <w:t xml:space="preserve"> </w:t>
      </w:r>
    </w:p>
    <w:p w:rsidR="000533BD" w:rsidRPr="00EA7CCE" w:rsidRDefault="000533BD" w:rsidP="00F26BEF">
      <w:pPr>
        <w:rPr>
          <w:lang w:val="ro-RO"/>
        </w:rPr>
      </w:pPr>
    </w:p>
    <w:p w:rsidR="000533BD" w:rsidRPr="00EA7CCE" w:rsidRDefault="000533BD" w:rsidP="00F26BEF">
      <w:pPr>
        <w:rPr>
          <w:lang w:val="ro-RO"/>
        </w:rPr>
      </w:pPr>
    </w:p>
    <w:p w:rsidR="000533BD" w:rsidRDefault="000533BD"/>
    <w:sectPr w:rsidR="000533BD" w:rsidSect="008A0E65">
      <w:footerReference w:type="default" r:id="rId8"/>
      <w:pgSz w:w="15840" w:h="12240" w:orient="landscape"/>
      <w:pgMar w:top="720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3BD" w:rsidRDefault="000533BD" w:rsidP="00677EF6">
      <w:r>
        <w:separator/>
      </w:r>
    </w:p>
  </w:endnote>
  <w:endnote w:type="continuationSeparator" w:id="0">
    <w:p w:rsidR="000533BD" w:rsidRDefault="000533BD" w:rsidP="00677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BD" w:rsidRPr="00080547" w:rsidRDefault="000533BD" w:rsidP="00677EF6">
    <w:pPr>
      <w:tabs>
        <w:tab w:val="center" w:pos="4680"/>
        <w:tab w:val="right" w:pos="9360"/>
      </w:tabs>
      <w:spacing w:before="120" w:line="276" w:lineRule="auto"/>
      <w:jc w:val="right"/>
      <w:rPr>
        <w:rFonts w:ascii="Arial" w:hAnsi="Arial" w:cs="Arial"/>
        <w:b/>
        <w:sz w:val="16"/>
        <w:szCs w:val="18"/>
      </w:rPr>
    </w:pPr>
    <w:r w:rsidRPr="00080547">
      <w:rPr>
        <w:rFonts w:ascii="Arial" w:hAnsi="Arial" w:cs="Arial"/>
        <w:b/>
        <w:sz w:val="16"/>
        <w:szCs w:val="18"/>
      </w:rPr>
      <w:t>Str. Gh. Baritiu  nr. 2, 330065 - DEVA, jud. HUNEDOARA</w:t>
    </w:r>
  </w:p>
  <w:p w:rsidR="000533BD" w:rsidRPr="00080547" w:rsidRDefault="000533BD" w:rsidP="00677EF6">
    <w:pPr>
      <w:tabs>
        <w:tab w:val="center" w:pos="4680"/>
        <w:tab w:val="right" w:pos="9360"/>
      </w:tabs>
      <w:spacing w:line="276" w:lineRule="auto"/>
      <w:jc w:val="right"/>
      <w:rPr>
        <w:rFonts w:ascii="Arial" w:hAnsi="Arial" w:cs="Arial"/>
        <w:sz w:val="16"/>
        <w:szCs w:val="18"/>
      </w:rPr>
    </w:pPr>
    <w:r w:rsidRPr="00080547">
      <w:rPr>
        <w:rFonts w:ascii="Arial" w:hAnsi="Arial" w:cs="Arial"/>
        <w:sz w:val="16"/>
        <w:szCs w:val="18"/>
      </w:rPr>
      <w:t>Tel:    +4 (0) 254213315, +4 (0) 254215755</w:t>
    </w:r>
  </w:p>
  <w:p w:rsidR="000533BD" w:rsidRPr="00080547" w:rsidRDefault="000533BD" w:rsidP="00677EF6">
    <w:pPr>
      <w:tabs>
        <w:tab w:val="center" w:pos="4680"/>
        <w:tab w:val="right" w:pos="9360"/>
      </w:tabs>
      <w:spacing w:line="276" w:lineRule="auto"/>
      <w:jc w:val="right"/>
      <w:rPr>
        <w:rFonts w:ascii="Arial" w:hAnsi="Arial" w:cs="Arial"/>
        <w:sz w:val="16"/>
        <w:szCs w:val="18"/>
      </w:rPr>
    </w:pPr>
    <w:r w:rsidRPr="00080547">
      <w:rPr>
        <w:rFonts w:ascii="Arial" w:hAnsi="Arial" w:cs="Arial"/>
        <w:sz w:val="16"/>
        <w:szCs w:val="18"/>
      </w:rPr>
      <w:t>Fax:   +4 (0) 254215034, +4 (0) 254220911</w:t>
    </w:r>
  </w:p>
  <w:p w:rsidR="000533BD" w:rsidRPr="00080547" w:rsidRDefault="000533BD" w:rsidP="00677EF6">
    <w:pPr>
      <w:jc w:val="right"/>
      <w:outlineLvl w:val="0"/>
      <w:rPr>
        <w:rFonts w:ascii="Arial" w:hAnsi="Arial" w:cs="Arial"/>
        <w:sz w:val="16"/>
        <w:szCs w:val="20"/>
      </w:rPr>
    </w:pPr>
    <w:r w:rsidRPr="00080547">
      <w:rPr>
        <w:rFonts w:ascii="Arial" w:hAnsi="Arial" w:cs="Arial"/>
        <w:sz w:val="16"/>
        <w:szCs w:val="20"/>
      </w:rPr>
      <w:t>inspectorat@isj.hd.edu.ro</w:t>
    </w:r>
  </w:p>
  <w:p w:rsidR="000533BD" w:rsidRPr="00080547" w:rsidRDefault="000533BD" w:rsidP="00677EF6">
    <w:pPr>
      <w:tabs>
        <w:tab w:val="center" w:pos="4820"/>
        <w:tab w:val="left" w:pos="7935"/>
      </w:tabs>
      <w:spacing w:after="100" w:afterAutospacing="1" w:line="276" w:lineRule="auto"/>
      <w:jc w:val="right"/>
      <w:rPr>
        <w:rFonts w:ascii="Palatino Linotype" w:hAnsi="Palatino Linotype"/>
        <w:sz w:val="20"/>
        <w:szCs w:val="22"/>
        <w:lang w:val="ro-RO"/>
      </w:rPr>
    </w:pPr>
    <w:hyperlink r:id="rId1" w:history="1">
      <w:r w:rsidRPr="00080547">
        <w:rPr>
          <w:rFonts w:ascii="Arial" w:hAnsi="Arial" w:cs="Arial"/>
          <w:color w:val="0000FF"/>
          <w:sz w:val="16"/>
          <w:szCs w:val="22"/>
          <w:u w:val="single"/>
        </w:rPr>
        <w:t>http://isj.hd.edu.ro</w:t>
      </w:r>
    </w:hyperlink>
  </w:p>
  <w:p w:rsidR="000533BD" w:rsidRDefault="000533BD">
    <w:pPr>
      <w:pStyle w:val="Footer"/>
    </w:pPr>
  </w:p>
  <w:p w:rsidR="000533BD" w:rsidRDefault="000533B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3BD" w:rsidRDefault="000533BD" w:rsidP="00677EF6">
      <w:r>
        <w:separator/>
      </w:r>
    </w:p>
  </w:footnote>
  <w:footnote w:type="continuationSeparator" w:id="0">
    <w:p w:rsidR="000533BD" w:rsidRDefault="000533BD" w:rsidP="00677E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93D"/>
    <w:rsid w:val="000533BD"/>
    <w:rsid w:val="00066BB4"/>
    <w:rsid w:val="00080547"/>
    <w:rsid w:val="00085E85"/>
    <w:rsid w:val="000C44D0"/>
    <w:rsid w:val="0011447A"/>
    <w:rsid w:val="00116F5B"/>
    <w:rsid w:val="00172545"/>
    <w:rsid w:val="00237DDF"/>
    <w:rsid w:val="002C68B6"/>
    <w:rsid w:val="00302521"/>
    <w:rsid w:val="0032704E"/>
    <w:rsid w:val="00336DDB"/>
    <w:rsid w:val="0034323F"/>
    <w:rsid w:val="003E350E"/>
    <w:rsid w:val="004759B4"/>
    <w:rsid w:val="004925DE"/>
    <w:rsid w:val="00494A0A"/>
    <w:rsid w:val="004C726D"/>
    <w:rsid w:val="004F5C3E"/>
    <w:rsid w:val="00562401"/>
    <w:rsid w:val="005A6352"/>
    <w:rsid w:val="005E0FA6"/>
    <w:rsid w:val="005E1295"/>
    <w:rsid w:val="00677EF6"/>
    <w:rsid w:val="00697AB8"/>
    <w:rsid w:val="006B4084"/>
    <w:rsid w:val="006C734B"/>
    <w:rsid w:val="006E31BA"/>
    <w:rsid w:val="007C6F04"/>
    <w:rsid w:val="007F793D"/>
    <w:rsid w:val="00806D50"/>
    <w:rsid w:val="008A0E65"/>
    <w:rsid w:val="008D77B0"/>
    <w:rsid w:val="0097600F"/>
    <w:rsid w:val="009C1D5F"/>
    <w:rsid w:val="00A9490B"/>
    <w:rsid w:val="00AD47D7"/>
    <w:rsid w:val="00B851A9"/>
    <w:rsid w:val="00BB503C"/>
    <w:rsid w:val="00BF7439"/>
    <w:rsid w:val="00D24CDC"/>
    <w:rsid w:val="00D545DE"/>
    <w:rsid w:val="00DC089D"/>
    <w:rsid w:val="00DC777E"/>
    <w:rsid w:val="00E91713"/>
    <w:rsid w:val="00EA7CCE"/>
    <w:rsid w:val="00EE43F4"/>
    <w:rsid w:val="00EF2E75"/>
    <w:rsid w:val="00F26BEF"/>
    <w:rsid w:val="00F73701"/>
    <w:rsid w:val="00F8508A"/>
    <w:rsid w:val="00FF0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3F4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26BE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2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25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77EF6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77EF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77EF6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77E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93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207</Words>
  <Characters>1185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2016-06-08T06:59:00Z</cp:lastPrinted>
  <dcterms:created xsi:type="dcterms:W3CDTF">2016-06-08T07:00:00Z</dcterms:created>
  <dcterms:modified xsi:type="dcterms:W3CDTF">2016-06-08T07:00:00Z</dcterms:modified>
</cp:coreProperties>
</file>