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646"/>
        <w:tblW w:w="5430" w:type="pct"/>
        <w:tblCellMar>
          <w:left w:w="57" w:type="dxa"/>
          <w:right w:w="0" w:type="dxa"/>
        </w:tblCellMar>
        <w:tblLook w:val="00A0"/>
      </w:tblPr>
      <w:tblGrid>
        <w:gridCol w:w="2725"/>
        <w:gridCol w:w="11411"/>
      </w:tblGrid>
      <w:tr w:rsidR="00700BEB" w:rsidRPr="00080547" w:rsidTr="00677EF6">
        <w:trPr>
          <w:trHeight w:val="1217"/>
        </w:trPr>
        <w:tc>
          <w:tcPr>
            <w:tcW w:w="964" w:type="pct"/>
          </w:tcPr>
          <w:p w:rsidR="00700BEB" w:rsidRPr="00080547" w:rsidRDefault="00700BEB" w:rsidP="00677EF6">
            <w:pPr>
              <w:contextualSpacing/>
              <w:rPr>
                <w:rFonts w:ascii="Calibri" w:hAnsi="Calibri"/>
                <w:sz w:val="28"/>
                <w:szCs w:val="28"/>
              </w:rPr>
            </w:pPr>
            <w:r w:rsidRPr="001D51FF">
              <w:rPr>
                <w:rFonts w:ascii="Calibri" w:hAnsi="Calibri"/>
                <w:noProof/>
                <w:sz w:val="28"/>
                <w:szCs w:val="2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7" o:spid="_x0000_i1025" type="#_x0000_t75" alt="SIGLA-ISJ" style="width:55.5pt;height:52.5pt;visibility:visible">
                  <v:imagedata r:id="rId6" o:title=""/>
                </v:shape>
              </w:pict>
            </w:r>
          </w:p>
        </w:tc>
        <w:tc>
          <w:tcPr>
            <w:tcW w:w="4036" w:type="pct"/>
            <w:vAlign w:val="center"/>
          </w:tcPr>
          <w:p w:rsidR="00700BEB" w:rsidRPr="00080547" w:rsidRDefault="00700BEB" w:rsidP="00677EF6">
            <w:pPr>
              <w:contextualSpacing/>
              <w:rPr>
                <w:rFonts w:ascii="Calibri" w:hAnsi="Calibri"/>
                <w:b/>
                <w:spacing w:val="24"/>
                <w:sz w:val="28"/>
                <w:szCs w:val="28"/>
              </w:rPr>
            </w:pPr>
            <w:r>
              <w:rPr>
                <w:noProof/>
              </w:rPr>
              <w:pict>
                <v:shape id="Imagine 8" o:spid="_x0000_s1026" type="#_x0000_t75" style="position:absolute;margin-left:302.9pt;margin-top:-.65pt;width:198.9pt;height:55.75pt;z-index:251658240;visibility:visible;mso-position-horizontal-relative:text;mso-position-vertical-relative:text">
                  <v:imagedata r:id="rId7" o:title=""/>
                </v:shape>
              </w:pict>
            </w:r>
            <w:r w:rsidRPr="00080547">
              <w:rPr>
                <w:rFonts w:ascii="Calibri" w:hAnsi="Calibri"/>
                <w:b/>
                <w:spacing w:val="24"/>
                <w:sz w:val="28"/>
                <w:szCs w:val="28"/>
              </w:rPr>
              <w:t xml:space="preserve">INSPECTORATUL </w:t>
            </w:r>
          </w:p>
          <w:p w:rsidR="00700BEB" w:rsidRPr="00080547" w:rsidRDefault="00700BEB" w:rsidP="00677EF6">
            <w:pPr>
              <w:contextualSpacing/>
              <w:rPr>
                <w:rFonts w:ascii="Calibri" w:hAnsi="Calibri"/>
                <w:b/>
                <w:sz w:val="28"/>
                <w:szCs w:val="28"/>
              </w:rPr>
            </w:pPr>
            <w:r w:rsidRPr="00080547">
              <w:rPr>
                <w:rFonts w:ascii="Calibri" w:hAnsi="Calibri"/>
                <w:b/>
                <w:sz w:val="28"/>
                <w:szCs w:val="28"/>
              </w:rPr>
              <w:t xml:space="preserve">ȘCOLAR JUDEȚEAN </w:t>
            </w:r>
          </w:p>
          <w:p w:rsidR="00700BEB" w:rsidRPr="00080547" w:rsidRDefault="00700BEB" w:rsidP="00677EF6">
            <w:pPr>
              <w:contextualSpacing/>
              <w:rPr>
                <w:rFonts w:ascii="Calibri" w:hAnsi="Calibri"/>
                <w:b/>
                <w:spacing w:val="76"/>
                <w:sz w:val="28"/>
                <w:szCs w:val="28"/>
              </w:rPr>
            </w:pPr>
            <w:r w:rsidRPr="00080547">
              <w:rPr>
                <w:rFonts w:ascii="Calibri" w:hAnsi="Calibri"/>
                <w:b/>
                <w:spacing w:val="76"/>
                <w:sz w:val="28"/>
                <w:szCs w:val="28"/>
              </w:rPr>
              <w:t>HUNEDOARA</w:t>
            </w:r>
          </w:p>
          <w:p w:rsidR="00700BEB" w:rsidRPr="00080547" w:rsidRDefault="00700BEB" w:rsidP="00677EF6">
            <w:pPr>
              <w:contextualSpacing/>
              <w:rPr>
                <w:rFonts w:ascii="Calibri" w:hAnsi="Calibri"/>
                <w:b/>
                <w:sz w:val="6"/>
                <w:szCs w:val="28"/>
              </w:rPr>
            </w:pPr>
          </w:p>
        </w:tc>
      </w:tr>
    </w:tbl>
    <w:p w:rsidR="00700BEB" w:rsidRPr="005E1295" w:rsidRDefault="00700BEB" w:rsidP="00F26BEF">
      <w:pPr>
        <w:rPr>
          <w:lang w:val="pt-BR"/>
        </w:rPr>
      </w:pPr>
      <w:r w:rsidRPr="005E1295">
        <w:rPr>
          <w:lang w:val="pt-BR"/>
        </w:rPr>
        <w:t>Nr.2487 /07.06.2016</w:t>
      </w:r>
    </w:p>
    <w:p w:rsidR="00700BEB" w:rsidRPr="005E1295" w:rsidRDefault="00700BEB" w:rsidP="00F26BEF">
      <w:pPr>
        <w:rPr>
          <w:lang w:val="pt-BR"/>
        </w:rPr>
      </w:pPr>
    </w:p>
    <w:p w:rsidR="00700BEB" w:rsidRDefault="00700BEB" w:rsidP="00F26BEF">
      <w:pPr>
        <w:jc w:val="center"/>
        <w:rPr>
          <w:lang w:val="ro-RO"/>
        </w:rPr>
      </w:pPr>
      <w:r>
        <w:rPr>
          <w:lang w:val="ro-RO"/>
        </w:rPr>
        <w:t>GRAFICUL DE DESFĂŞURARE A PROBELOR PRACTICE / orale</w:t>
      </w:r>
    </w:p>
    <w:p w:rsidR="00700BEB" w:rsidRDefault="00700BEB" w:rsidP="00F26BEF">
      <w:pPr>
        <w:jc w:val="center"/>
        <w:rPr>
          <w:lang w:val="ro-RO"/>
        </w:rPr>
      </w:pPr>
      <w:r>
        <w:rPr>
          <w:lang w:val="ro-RO"/>
        </w:rPr>
        <w:t>în profilul postului pentru ocuparea posturilor / catedrelor  vacante / rezervate  din unitățile de învățământ preuniversitar pentru discipline din aria curriculară Tehnologii</w:t>
      </w:r>
    </w:p>
    <w:tbl>
      <w:tblPr>
        <w:tblW w:w="142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0"/>
        <w:gridCol w:w="2997"/>
        <w:gridCol w:w="2903"/>
        <w:gridCol w:w="4080"/>
        <w:gridCol w:w="3600"/>
      </w:tblGrid>
      <w:tr w:rsidR="00700BEB" w:rsidRPr="009C1D5F" w:rsidTr="005E1295">
        <w:tc>
          <w:tcPr>
            <w:tcW w:w="700" w:type="dxa"/>
          </w:tcPr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Nr. 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Fişă</w:t>
            </w:r>
          </w:p>
        </w:tc>
        <w:tc>
          <w:tcPr>
            <w:tcW w:w="2997" w:type="dxa"/>
          </w:tcPr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Numele, iniţiala tatălui, 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şi 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prenumele candidatului</w:t>
            </w:r>
          </w:p>
        </w:tc>
        <w:tc>
          <w:tcPr>
            <w:tcW w:w="2903" w:type="dxa"/>
          </w:tcPr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 xml:space="preserve">Data / 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Ora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susţinerii</w:t>
            </w:r>
          </w:p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probei practice</w:t>
            </w:r>
          </w:p>
        </w:tc>
        <w:tc>
          <w:tcPr>
            <w:tcW w:w="4080" w:type="dxa"/>
          </w:tcPr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Disciplina la care susţine proba practică</w:t>
            </w:r>
          </w:p>
        </w:tc>
        <w:tc>
          <w:tcPr>
            <w:tcW w:w="3600" w:type="dxa"/>
          </w:tcPr>
          <w:p w:rsidR="00700BEB" w:rsidRPr="009C1D5F" w:rsidRDefault="00700BEB" w:rsidP="00302521">
            <w:pPr>
              <w:jc w:val="center"/>
              <w:rPr>
                <w:lang w:val="ro-RO"/>
              </w:rPr>
            </w:pPr>
            <w:r w:rsidRPr="009C1D5F">
              <w:rPr>
                <w:lang w:val="ro-RO"/>
              </w:rPr>
              <w:t>LOCAŢIA</w:t>
            </w:r>
          </w:p>
        </w:tc>
      </w:tr>
      <w:tr w:rsidR="00700BEB" w:rsidRPr="005E1295" w:rsidTr="005E1295">
        <w:tc>
          <w:tcPr>
            <w:tcW w:w="70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POPA MINERVA</w:t>
            </w:r>
          </w:p>
        </w:tc>
        <w:tc>
          <w:tcPr>
            <w:tcW w:w="2903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IP </w:t>
            </w:r>
            <w:r w:rsidRPr="005E1295">
              <w:rPr>
                <w:lang w:val="ro-RO"/>
              </w:rPr>
              <w:t>ALIMENTATIE PUBLICA SI TURISM / ALIMENTATIE PUBLICA</w:t>
            </w:r>
          </w:p>
        </w:tc>
        <w:tc>
          <w:tcPr>
            <w:tcW w:w="360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alimentație publică</w:t>
            </w:r>
          </w:p>
        </w:tc>
      </w:tr>
      <w:tr w:rsidR="00700BEB" w:rsidRPr="005E1295" w:rsidTr="005E1295">
        <w:tc>
          <w:tcPr>
            <w:tcW w:w="70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DIG VALENTINA IOANA</w:t>
            </w:r>
          </w:p>
        </w:tc>
        <w:tc>
          <w:tcPr>
            <w:tcW w:w="2903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9C1D5F" w:rsidRDefault="00700BEB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IP </w:t>
            </w:r>
            <w:r w:rsidRPr="005E1295">
              <w:rPr>
                <w:lang w:val="ro-RO"/>
              </w:rPr>
              <w:t>ALIMENTATIE PUBLICA SI TURISM / ALIMENTATIE PUBLICA</w:t>
            </w:r>
          </w:p>
        </w:tc>
        <w:tc>
          <w:tcPr>
            <w:tcW w:w="3600" w:type="dxa"/>
          </w:tcPr>
          <w:p w:rsidR="00700BEB" w:rsidRPr="009C1D5F" w:rsidRDefault="00700BEB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alimentație publică</w:t>
            </w:r>
          </w:p>
        </w:tc>
      </w:tr>
      <w:tr w:rsidR="00700BEB" w:rsidRPr="005E1295" w:rsidTr="005E1295">
        <w:tc>
          <w:tcPr>
            <w:tcW w:w="700" w:type="dxa"/>
          </w:tcPr>
          <w:p w:rsidR="00700BEB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TONȚA ALINA</w:t>
            </w:r>
          </w:p>
        </w:tc>
        <w:tc>
          <w:tcPr>
            <w:tcW w:w="2903" w:type="dxa"/>
          </w:tcPr>
          <w:p w:rsidR="00700BEB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DC777E" w:rsidRDefault="00700BEB" w:rsidP="00697AB8">
            <w:pPr>
              <w:jc w:val="center"/>
              <w:rPr>
                <w:lang w:val="ro-RO"/>
              </w:rPr>
            </w:pPr>
            <w:r w:rsidRPr="00DC777E">
              <w:rPr>
                <w:lang w:val="ro-RO"/>
              </w:rPr>
              <w:t>INDUSTRIE ALIMENTARA / INDUSTRIA ALIMENTARA</w:t>
            </w:r>
          </w:p>
        </w:tc>
        <w:tc>
          <w:tcPr>
            <w:tcW w:w="3600" w:type="dxa"/>
          </w:tcPr>
          <w:p w:rsidR="00700BEB" w:rsidRDefault="00700BEB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alimentație publică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CODREA MICLEA CORINA CRISTINA</w:t>
            </w:r>
          </w:p>
        </w:tc>
        <w:tc>
          <w:tcPr>
            <w:tcW w:w="2903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9C1D5F" w:rsidRDefault="00700BEB" w:rsidP="00E9171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CONSTRUCȚII Și LUCRĂRI PUBLICE/CONSTRUCȚII</w:t>
            </w:r>
          </w:p>
        </w:tc>
        <w:tc>
          <w:tcPr>
            <w:tcW w:w="3600" w:type="dxa"/>
          </w:tcPr>
          <w:p w:rsidR="00700BEB" w:rsidRPr="009C1D5F" w:rsidRDefault="00700BEB" w:rsidP="00080547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Ateliere</w:t>
            </w:r>
          </w:p>
        </w:tc>
      </w:tr>
      <w:tr w:rsidR="00700BEB" w:rsidRPr="005E1295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MURAR ANCA LARINA</w:t>
            </w:r>
          </w:p>
        </w:tc>
        <w:tc>
          <w:tcPr>
            <w:tcW w:w="2903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5E1295" w:rsidRDefault="00700BEB" w:rsidP="00E91713">
            <w:pPr>
              <w:jc w:val="center"/>
              <w:rPr>
                <w:lang w:val="ro-RO"/>
              </w:rPr>
            </w:pPr>
            <w:r w:rsidRPr="005E1295">
              <w:rPr>
                <w:lang w:val="ro-RO"/>
              </w:rPr>
              <w:t>ECONOMIC, ADMINISTRATIV, COMERT SI SERVICII / COMERT SI SERVICII</w:t>
            </w:r>
          </w:p>
        </w:tc>
        <w:tc>
          <w:tcPr>
            <w:tcW w:w="36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comerț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997" w:type="dxa"/>
          </w:tcPr>
          <w:p w:rsidR="00700BEB" w:rsidRPr="0032704E" w:rsidRDefault="00700BEB" w:rsidP="0032704E">
            <w:r w:rsidRPr="0032704E">
              <w:t>ICOBESCU DAN OCTAVIAN</w:t>
            </w:r>
          </w:p>
        </w:tc>
        <w:tc>
          <w:tcPr>
            <w:tcW w:w="2903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DC777E" w:rsidRDefault="00700BEB" w:rsidP="00EF2E75">
            <w:pPr>
              <w:jc w:val="center"/>
              <w:rPr>
                <w:lang w:val="ro-RO"/>
              </w:rPr>
            </w:pPr>
            <w:r w:rsidRPr="00DC777E">
              <w:rPr>
                <w:lang w:val="ro-RO"/>
              </w:rPr>
              <w:t>ELECTRONICA SI AUTOMATIZARI / ELECTRONICA SI AUTOMATIZARI</w:t>
            </w:r>
          </w:p>
        </w:tc>
        <w:tc>
          <w:tcPr>
            <w:tcW w:w="36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electronică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CRISTEA IONELA MIHAELA</w:t>
            </w:r>
          </w:p>
        </w:tc>
        <w:tc>
          <w:tcPr>
            <w:tcW w:w="2903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Pr="00DC777E" w:rsidRDefault="00700BEB" w:rsidP="00E91713">
            <w:pPr>
              <w:jc w:val="center"/>
              <w:rPr>
                <w:lang w:val="ro-RO"/>
              </w:rPr>
            </w:pPr>
            <w:r w:rsidRPr="00DC777E">
              <w:rPr>
                <w:lang w:val="ro-RO"/>
              </w:rPr>
              <w:t>ELECTROTEHNICA, ELECTROMECANICA, ENERGETICA / ELECTROTEHNICA - ELECTROMECANICA - ENERGETICA</w:t>
            </w:r>
          </w:p>
        </w:tc>
        <w:tc>
          <w:tcPr>
            <w:tcW w:w="36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electrotehnică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IACOB DELIA</w:t>
            </w:r>
          </w:p>
        </w:tc>
        <w:tc>
          <w:tcPr>
            <w:tcW w:w="2903" w:type="dxa"/>
          </w:tcPr>
          <w:p w:rsidR="00700BEB" w:rsidRPr="009C1D5F" w:rsidRDefault="00700BEB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12.00</w:t>
            </w:r>
          </w:p>
        </w:tc>
        <w:tc>
          <w:tcPr>
            <w:tcW w:w="4080" w:type="dxa"/>
          </w:tcPr>
          <w:p w:rsidR="00700BEB" w:rsidRPr="00DC777E" w:rsidRDefault="00700BEB" w:rsidP="00697AB8">
            <w:pPr>
              <w:jc w:val="center"/>
              <w:rPr>
                <w:lang w:val="ro-RO"/>
              </w:rPr>
            </w:pPr>
            <w:r w:rsidRPr="00DC777E">
              <w:rPr>
                <w:lang w:val="ro-RO"/>
              </w:rPr>
              <w:t>ELECTROTEHNICA, ELECTROMECANICA, ENERGETICA / ELECTROTEHNICA - ELECTROMECANICA - ENERGETICA</w:t>
            </w:r>
          </w:p>
        </w:tc>
        <w:tc>
          <w:tcPr>
            <w:tcW w:w="3600" w:type="dxa"/>
          </w:tcPr>
          <w:p w:rsidR="00700BEB" w:rsidRPr="009C1D5F" w:rsidRDefault="00700BEB" w:rsidP="00697AB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electrotehnică</w:t>
            </w:r>
          </w:p>
        </w:tc>
      </w:tr>
      <w:tr w:rsidR="00700BEB" w:rsidRPr="009C1D5F" w:rsidTr="008D77B0">
        <w:trPr>
          <w:trHeight w:val="818"/>
        </w:trPr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BENEA MĂRIOARA</w:t>
            </w:r>
          </w:p>
        </w:tc>
        <w:tc>
          <w:tcPr>
            <w:tcW w:w="2903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Pr="00DC777E" w:rsidRDefault="00700BEB" w:rsidP="00EF2E75">
            <w:pPr>
              <w:jc w:val="center"/>
              <w:rPr>
                <w:lang w:val="ro-RO"/>
              </w:rPr>
            </w:pPr>
            <w:r w:rsidRPr="00DC777E">
              <w:rPr>
                <w:lang w:val="ro-RO"/>
              </w:rPr>
              <w:t>ESTETICĂ ȘI IGIENA CORPULUI OMNESC</w:t>
            </w:r>
          </w:p>
        </w:tc>
        <w:tc>
          <w:tcPr>
            <w:tcW w:w="36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estetică și igiena corpului omenesc</w:t>
            </w:r>
          </w:p>
        </w:tc>
      </w:tr>
      <w:tr w:rsidR="00700BEB" w:rsidRPr="005E1295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ZOTA MARIUS ADRIAN</w:t>
            </w:r>
          </w:p>
        </w:tc>
        <w:tc>
          <w:tcPr>
            <w:tcW w:w="2903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Pr="009C1D5F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10*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BUCSI VELESCU DORINA</w:t>
            </w:r>
          </w:p>
        </w:tc>
        <w:tc>
          <w:tcPr>
            <w:tcW w:w="2903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11*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MUNTEAN FLORIN PETRU</w:t>
            </w:r>
          </w:p>
        </w:tc>
        <w:tc>
          <w:tcPr>
            <w:tcW w:w="2903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997" w:type="dxa"/>
          </w:tcPr>
          <w:p w:rsidR="00700BEB" w:rsidRPr="0032704E" w:rsidRDefault="00700BEB" w:rsidP="00DC777E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BACIU SORIN PETRU</w:t>
            </w:r>
          </w:p>
        </w:tc>
        <w:tc>
          <w:tcPr>
            <w:tcW w:w="2903" w:type="dxa"/>
          </w:tcPr>
          <w:p w:rsidR="00700BEB" w:rsidRPr="00DC777E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GHERGAN ADELUȚ</w:t>
            </w:r>
          </w:p>
        </w:tc>
        <w:tc>
          <w:tcPr>
            <w:tcW w:w="2903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09.06.2016,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HNATIUC VASILE LILI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IONESCU GABRIELA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IONIȚĂ MARCELA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LUP LUCIAN</w:t>
            </w:r>
          </w:p>
        </w:tc>
        <w:tc>
          <w:tcPr>
            <w:tcW w:w="2903" w:type="dxa"/>
          </w:tcPr>
          <w:p w:rsidR="00700BEB" w:rsidRPr="007C6F04" w:rsidRDefault="00700BEB" w:rsidP="008D648A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8D648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8D648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MACOVEI FLORIN GHEORGHE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OANCE TATIANA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 xml:space="preserve">ECANICA / MECANICA - MECANICA AGRICOLA - MECANICA IN CONSTRUCTII - </w:t>
            </w:r>
            <w:r>
              <w:rPr>
                <w:lang w:val="ro-RO"/>
              </w:rPr>
              <w:t>19</w:t>
            </w:r>
            <w:r w:rsidRPr="00DC777E">
              <w:rPr>
                <w:lang w:val="ro-RO"/>
              </w:rPr>
              <w:t>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OSMAN CARMEN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DC777E">
        <w:trPr>
          <w:trHeight w:val="233"/>
        </w:trPr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SAV CALIN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VONICA MINERVA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</w:t>
            </w:r>
            <w:r w:rsidRPr="00DC777E">
              <w:rPr>
                <w:lang w:val="ro-RO"/>
              </w:rPr>
              <w:t>ECANICA / MECANICA - MECANICA AGRICOLA - MECANICA IN CONSTRUCTII - MECANICA NAVE - METALURGIE - PETROL SI GAZE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5E1295"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SOPOTIUC DORIN STEFAN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TRANSPORTURI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FLOREA ALIN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PROTECTIA MEDIULUI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specialitate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CORBEI VASILE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Default="00700BEB" w:rsidP="00EF2E75">
            <w:pPr>
              <w:jc w:val="center"/>
              <w:rPr>
                <w:lang w:val="ro-RO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CLIMESCU CARMEN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FODOR KATALIN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ILIES DOINITA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2C7512" w:rsidRDefault="00700BEB" w:rsidP="0069025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512">
              <w:rPr>
                <w:rFonts w:ascii="Arial" w:hAnsi="Arial" w:cs="Arial"/>
                <w:sz w:val="20"/>
                <w:szCs w:val="20"/>
                <w:lang w:val="it-IT"/>
              </w:rPr>
              <w:t>ALIMENTATIE PUBLICA SI TURISM / TURISM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INDRIES LILIANA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4F5C3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POP DUMITRU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2C7512" w:rsidRDefault="00700BEB" w:rsidP="0069025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512">
              <w:rPr>
                <w:rFonts w:ascii="Arial" w:hAnsi="Arial" w:cs="Arial"/>
                <w:sz w:val="20"/>
                <w:szCs w:val="20"/>
                <w:lang w:val="it-IT"/>
              </w:rPr>
              <w:t>ALIMENTATIE PUBLICA SI TURISM / TURISM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0C44D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PACURAR DORINA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2C7512" w:rsidRDefault="00700BEB" w:rsidP="00690259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512">
              <w:rPr>
                <w:rFonts w:ascii="Arial" w:hAnsi="Arial" w:cs="Arial"/>
                <w:sz w:val="20"/>
                <w:szCs w:val="20"/>
                <w:lang w:val="it-IT"/>
              </w:rPr>
              <w:t>ALIMENTATIE PUBLICA SI TURISM / TURISM</w:t>
            </w: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806D5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SELESAN RAMONA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806D5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BALOGH ILDIKO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F15668">
        <w:trPr>
          <w:trHeight w:val="728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HOTOIU ELENA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806D5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2997" w:type="dxa"/>
          </w:tcPr>
          <w:p w:rsidR="00700BEB" w:rsidRPr="0032704E" w:rsidRDefault="00700BEB" w:rsidP="008D77B0">
            <w:pPr>
              <w:rPr>
                <w:caps/>
                <w:sz w:val="28"/>
                <w:lang w:val="ro-RO"/>
              </w:rPr>
            </w:pPr>
            <w:r w:rsidRPr="0032704E">
              <w:rPr>
                <w:sz w:val="28"/>
                <w:lang w:val="ro-RO"/>
              </w:rPr>
              <w:t>ROMANESC FELICIA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 w:rsidRPr="007C6F04">
              <w:rPr>
                <w:lang w:val="ro-RO"/>
              </w:rPr>
              <w:t>09.06.2016</w:t>
            </w:r>
            <w:r>
              <w:rPr>
                <w:lang w:val="ro-RO"/>
              </w:rPr>
              <w:t>, ora 12,00</w:t>
            </w:r>
          </w:p>
        </w:tc>
        <w:tc>
          <w:tcPr>
            <w:tcW w:w="4080" w:type="dxa"/>
          </w:tcPr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F5C3E">
              <w:rPr>
                <w:rFonts w:ascii="Arial" w:hAnsi="Arial" w:cs="Arial"/>
                <w:sz w:val="20"/>
                <w:szCs w:val="20"/>
              </w:rPr>
              <w:t>ALIMENTATIE PUBLICA SI TURISM / TURISM</w:t>
            </w:r>
          </w:p>
          <w:p w:rsidR="00700BEB" w:rsidRPr="004F5C3E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turism</w:t>
            </w:r>
          </w:p>
        </w:tc>
      </w:tr>
      <w:tr w:rsidR="00700BEB" w:rsidRPr="009C1D5F" w:rsidTr="00806D5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2997" w:type="dxa"/>
          </w:tcPr>
          <w:p w:rsidR="00700BEB" w:rsidRDefault="00700BEB" w:rsidP="00D957B6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ANTONESCU VALERICA</w:t>
            </w:r>
          </w:p>
          <w:p w:rsidR="00700BEB" w:rsidRPr="0032704E" w:rsidRDefault="00700BEB" w:rsidP="00D957B6">
            <w:pPr>
              <w:rPr>
                <w:sz w:val="28"/>
                <w:lang w:val="ro-RO"/>
              </w:rPr>
            </w:pP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13.06.2016, ora 12.00</w:t>
            </w:r>
          </w:p>
        </w:tc>
        <w:tc>
          <w:tcPr>
            <w:tcW w:w="4080" w:type="dxa"/>
          </w:tcPr>
          <w:p w:rsidR="00700BEB" w:rsidRPr="002C7512" w:rsidRDefault="00700BEB" w:rsidP="00D957B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512">
              <w:rPr>
                <w:rFonts w:ascii="Arial" w:hAnsi="Arial" w:cs="Arial"/>
                <w:sz w:val="20"/>
                <w:szCs w:val="20"/>
                <w:lang w:val="it-IT"/>
              </w:rPr>
              <w:t>ESTETICA SI INGRIJIREA CORPULUI OMENESC / ASISTENTA MEDICALA GENERALA</w:t>
            </w:r>
          </w:p>
          <w:p w:rsidR="00700BEB" w:rsidRPr="002C7512" w:rsidRDefault="00700BEB" w:rsidP="006C734B">
            <w:pPr>
              <w:jc w:val="center"/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00" w:type="dxa"/>
          </w:tcPr>
          <w:p w:rsidR="00700BEB" w:rsidRDefault="00700BEB" w:rsidP="00D957B6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biologie</w:t>
            </w:r>
          </w:p>
        </w:tc>
      </w:tr>
      <w:tr w:rsidR="00700BEB" w:rsidRPr="009C1D5F" w:rsidTr="00806D50">
        <w:trPr>
          <w:trHeight w:val="242"/>
        </w:trPr>
        <w:tc>
          <w:tcPr>
            <w:tcW w:w="700" w:type="dxa"/>
          </w:tcPr>
          <w:p w:rsidR="00700BEB" w:rsidRDefault="00700BEB" w:rsidP="004F5C3E">
            <w:pPr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2997" w:type="dxa"/>
          </w:tcPr>
          <w:p w:rsidR="00700BEB" w:rsidRDefault="00700BEB" w:rsidP="00D957B6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MALEA LUCACIU CARMEN</w:t>
            </w:r>
          </w:p>
        </w:tc>
        <w:tc>
          <w:tcPr>
            <w:tcW w:w="2903" w:type="dxa"/>
          </w:tcPr>
          <w:p w:rsidR="00700BEB" w:rsidRPr="007C6F04" w:rsidRDefault="00700BEB" w:rsidP="008D7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13.06.2016, ora 12.00</w:t>
            </w:r>
          </w:p>
        </w:tc>
        <w:tc>
          <w:tcPr>
            <w:tcW w:w="4080" w:type="dxa"/>
          </w:tcPr>
          <w:p w:rsidR="00700BEB" w:rsidRPr="002C7512" w:rsidRDefault="00700BEB" w:rsidP="00D957B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  <w:r w:rsidRPr="002C7512">
              <w:rPr>
                <w:rFonts w:ascii="Arial" w:hAnsi="Arial" w:cs="Arial"/>
                <w:sz w:val="20"/>
                <w:szCs w:val="20"/>
                <w:lang w:val="it-IT"/>
              </w:rPr>
              <w:t>ESTETICA SI INGRIJIREA CORPULUI OMENESC / ASISTENTA MEDICALA GENERALA</w:t>
            </w:r>
          </w:p>
          <w:p w:rsidR="00700BEB" w:rsidRPr="002C7512" w:rsidRDefault="00700BEB" w:rsidP="00D957B6">
            <w:pPr>
              <w:rPr>
                <w:rFonts w:ascii="Arial" w:hAnsi="Arial" w:cs="Arial"/>
                <w:sz w:val="20"/>
                <w:szCs w:val="20"/>
                <w:lang w:val="it-IT"/>
              </w:rPr>
            </w:pPr>
          </w:p>
        </w:tc>
        <w:tc>
          <w:tcPr>
            <w:tcW w:w="3600" w:type="dxa"/>
          </w:tcPr>
          <w:p w:rsidR="00700BEB" w:rsidRDefault="00700BEB" w:rsidP="00EF2E7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Liceul Tehnologic ”Grigore Moisil”  Deva, Cabinetul de biologie</w:t>
            </w:r>
          </w:p>
        </w:tc>
      </w:tr>
    </w:tbl>
    <w:p w:rsidR="00700BEB" w:rsidRDefault="00700BEB" w:rsidP="002C7512">
      <w:pPr>
        <w:rPr>
          <w:lang w:val="ro-RO"/>
        </w:rPr>
      </w:pPr>
      <w:r>
        <w:rPr>
          <w:lang w:val="ro-RO"/>
        </w:rPr>
        <w:t xml:space="preserve">      PREŞEDINTE,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                          SECRETAR</w:t>
      </w:r>
    </w:p>
    <w:p w:rsidR="00700BEB" w:rsidRDefault="00700BEB" w:rsidP="002C7512">
      <w:pPr>
        <w:rPr>
          <w:lang w:val="ro-RO"/>
        </w:rPr>
      </w:pPr>
      <w:r>
        <w:rPr>
          <w:lang w:val="ro-RO"/>
        </w:rPr>
        <w:t>Inspector școlar general adjunct,                                                                                                           Prof. Dana Luiza CIOARĂ</w:t>
      </w:r>
    </w:p>
    <w:p w:rsidR="00700BEB" w:rsidRDefault="00700BEB" w:rsidP="002C7512">
      <w:pPr>
        <w:rPr>
          <w:lang w:val="ro-RO"/>
        </w:rPr>
      </w:pPr>
      <w:r>
        <w:rPr>
          <w:lang w:val="ro-RO"/>
        </w:rPr>
        <w:t>Prof.dr. Lavinia Ilina</w:t>
      </w:r>
      <w:r>
        <w:rPr>
          <w:lang w:val="ro-RO"/>
        </w:rPr>
        <w:tab/>
      </w:r>
    </w:p>
    <w:p w:rsidR="00700BEB" w:rsidRDefault="00700BEB" w:rsidP="002C7512">
      <w:pPr>
        <w:rPr>
          <w:lang w:val="ro-RO"/>
        </w:rPr>
      </w:pPr>
      <w:r>
        <w:rPr>
          <w:lang w:val="ro-RO"/>
        </w:rPr>
        <w:t xml:space="preserve"> </w:t>
      </w:r>
    </w:p>
    <w:p w:rsidR="00700BEB" w:rsidRDefault="00700BEB" w:rsidP="00F26BEF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</w:p>
    <w:p w:rsidR="00700BEB" w:rsidRPr="00080547" w:rsidRDefault="00700BEB" w:rsidP="00080547">
      <w:pPr>
        <w:spacing w:after="100" w:afterAutospacing="1" w:line="276" w:lineRule="auto"/>
        <w:jc w:val="center"/>
        <w:rPr>
          <w:rFonts w:ascii="Calibri" w:hAnsi="Calibri"/>
          <w:sz w:val="22"/>
          <w:szCs w:val="22"/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  <w:bookmarkStart w:id="0" w:name="_GoBack"/>
      <w:bookmarkEnd w:id="0"/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</w:p>
    <w:p w:rsidR="00700BEB" w:rsidRDefault="00700BEB" w:rsidP="00F26BEF">
      <w:pPr>
        <w:rPr>
          <w:lang w:val="ro-RO"/>
        </w:rPr>
      </w:pPr>
      <w:r>
        <w:rPr>
          <w:lang w:val="ro-RO"/>
        </w:rPr>
        <w:t xml:space="preserve"> </w:t>
      </w:r>
    </w:p>
    <w:p w:rsidR="00700BEB" w:rsidRPr="00EA7CCE" w:rsidRDefault="00700BEB" w:rsidP="00F26BEF">
      <w:pPr>
        <w:rPr>
          <w:lang w:val="ro-RO"/>
        </w:rPr>
      </w:pPr>
    </w:p>
    <w:p w:rsidR="00700BEB" w:rsidRPr="00EA7CCE" w:rsidRDefault="00700BEB" w:rsidP="00F26BEF">
      <w:pPr>
        <w:rPr>
          <w:lang w:val="ro-RO"/>
        </w:rPr>
      </w:pPr>
    </w:p>
    <w:p w:rsidR="00700BEB" w:rsidRDefault="00700BEB"/>
    <w:sectPr w:rsidR="00700BEB" w:rsidSect="008A0E65">
      <w:footerReference w:type="default" r:id="rId8"/>
      <w:pgSz w:w="15840" w:h="12240" w:orient="landscape"/>
      <w:pgMar w:top="720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0BEB" w:rsidRDefault="00700BEB" w:rsidP="00677EF6">
      <w:r>
        <w:separator/>
      </w:r>
    </w:p>
  </w:endnote>
  <w:endnote w:type="continuationSeparator" w:id="0">
    <w:p w:rsidR="00700BEB" w:rsidRDefault="00700BEB" w:rsidP="00677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BEB" w:rsidRPr="00080547" w:rsidRDefault="00700BEB" w:rsidP="00677EF6">
    <w:pPr>
      <w:tabs>
        <w:tab w:val="center" w:pos="4680"/>
        <w:tab w:val="right" w:pos="9360"/>
      </w:tabs>
      <w:spacing w:before="120" w:line="276" w:lineRule="auto"/>
      <w:jc w:val="right"/>
      <w:rPr>
        <w:rFonts w:ascii="Arial" w:hAnsi="Arial" w:cs="Arial"/>
        <w:b/>
        <w:sz w:val="16"/>
        <w:szCs w:val="18"/>
      </w:rPr>
    </w:pPr>
    <w:r w:rsidRPr="00080547">
      <w:rPr>
        <w:rFonts w:ascii="Arial" w:hAnsi="Arial" w:cs="Arial"/>
        <w:b/>
        <w:sz w:val="16"/>
        <w:szCs w:val="18"/>
      </w:rPr>
      <w:t>Str. Gh. Baritiu  nr. 2, 330065 - DEVA, jud. HUNEDOARA</w:t>
    </w:r>
  </w:p>
  <w:p w:rsidR="00700BEB" w:rsidRPr="00080547" w:rsidRDefault="00700BEB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hAnsi="Arial" w:cs="Arial"/>
        <w:sz w:val="16"/>
        <w:szCs w:val="18"/>
      </w:rPr>
    </w:pPr>
    <w:r w:rsidRPr="00080547">
      <w:rPr>
        <w:rFonts w:ascii="Arial" w:hAnsi="Arial" w:cs="Arial"/>
        <w:sz w:val="16"/>
        <w:szCs w:val="18"/>
      </w:rPr>
      <w:t>Tel:    +4 (0) 254213315, +4 (0) 254215755</w:t>
    </w:r>
  </w:p>
  <w:p w:rsidR="00700BEB" w:rsidRPr="00080547" w:rsidRDefault="00700BEB" w:rsidP="00677EF6">
    <w:pPr>
      <w:tabs>
        <w:tab w:val="center" w:pos="4680"/>
        <w:tab w:val="right" w:pos="9360"/>
      </w:tabs>
      <w:spacing w:line="276" w:lineRule="auto"/>
      <w:jc w:val="right"/>
      <w:rPr>
        <w:rFonts w:ascii="Arial" w:hAnsi="Arial" w:cs="Arial"/>
        <w:sz w:val="16"/>
        <w:szCs w:val="18"/>
      </w:rPr>
    </w:pPr>
    <w:r w:rsidRPr="00080547">
      <w:rPr>
        <w:rFonts w:ascii="Arial" w:hAnsi="Arial" w:cs="Arial"/>
        <w:sz w:val="16"/>
        <w:szCs w:val="18"/>
      </w:rPr>
      <w:t>Fax:   +4 (0) 254215034, +4 (0) 254220911</w:t>
    </w:r>
  </w:p>
  <w:p w:rsidR="00700BEB" w:rsidRPr="00080547" w:rsidRDefault="00700BEB" w:rsidP="00677EF6">
    <w:pPr>
      <w:jc w:val="right"/>
      <w:outlineLvl w:val="0"/>
      <w:rPr>
        <w:rFonts w:ascii="Arial" w:hAnsi="Arial" w:cs="Arial"/>
        <w:sz w:val="16"/>
        <w:szCs w:val="20"/>
      </w:rPr>
    </w:pPr>
    <w:r w:rsidRPr="00080547">
      <w:rPr>
        <w:rFonts w:ascii="Arial" w:hAnsi="Arial" w:cs="Arial"/>
        <w:sz w:val="16"/>
        <w:szCs w:val="20"/>
      </w:rPr>
      <w:t>inspectorat@isj.hd.edu.ro</w:t>
    </w:r>
  </w:p>
  <w:p w:rsidR="00700BEB" w:rsidRPr="00080547" w:rsidRDefault="00700BEB" w:rsidP="00677EF6">
    <w:pPr>
      <w:tabs>
        <w:tab w:val="center" w:pos="4820"/>
        <w:tab w:val="left" w:pos="7935"/>
      </w:tabs>
      <w:spacing w:after="100" w:afterAutospacing="1" w:line="276" w:lineRule="auto"/>
      <w:jc w:val="right"/>
      <w:rPr>
        <w:rFonts w:ascii="Palatino Linotype" w:hAnsi="Palatino Linotype"/>
        <w:sz w:val="20"/>
        <w:szCs w:val="22"/>
        <w:lang w:val="ro-RO"/>
      </w:rPr>
    </w:pPr>
    <w:hyperlink r:id="rId1" w:history="1">
      <w:r w:rsidRPr="00080547">
        <w:rPr>
          <w:rFonts w:ascii="Arial" w:hAnsi="Arial" w:cs="Arial"/>
          <w:color w:val="0000FF"/>
          <w:sz w:val="16"/>
          <w:szCs w:val="22"/>
          <w:u w:val="single"/>
        </w:rPr>
        <w:t>http://isj.hd.edu.ro</w:t>
      </w:r>
    </w:hyperlink>
  </w:p>
  <w:p w:rsidR="00700BEB" w:rsidRDefault="00700BEB">
    <w:pPr>
      <w:pStyle w:val="Footer"/>
    </w:pPr>
  </w:p>
  <w:p w:rsidR="00700BEB" w:rsidRDefault="00700B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0BEB" w:rsidRDefault="00700BEB" w:rsidP="00677EF6">
      <w:r>
        <w:separator/>
      </w:r>
    </w:p>
  </w:footnote>
  <w:footnote w:type="continuationSeparator" w:id="0">
    <w:p w:rsidR="00700BEB" w:rsidRDefault="00700BEB" w:rsidP="00677EF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93D"/>
    <w:rsid w:val="00066BB4"/>
    <w:rsid w:val="00080547"/>
    <w:rsid w:val="00085E85"/>
    <w:rsid w:val="000C44D0"/>
    <w:rsid w:val="0011447A"/>
    <w:rsid w:val="00116F5B"/>
    <w:rsid w:val="00172545"/>
    <w:rsid w:val="00197840"/>
    <w:rsid w:val="001D51FF"/>
    <w:rsid w:val="002C68B6"/>
    <w:rsid w:val="002C7512"/>
    <w:rsid w:val="00302521"/>
    <w:rsid w:val="0032704E"/>
    <w:rsid w:val="004759B4"/>
    <w:rsid w:val="004925DE"/>
    <w:rsid w:val="00494A0A"/>
    <w:rsid w:val="004F5C3E"/>
    <w:rsid w:val="00562401"/>
    <w:rsid w:val="005E0FA6"/>
    <w:rsid w:val="005E1295"/>
    <w:rsid w:val="00677EF6"/>
    <w:rsid w:val="00690259"/>
    <w:rsid w:val="00697AB8"/>
    <w:rsid w:val="006B4084"/>
    <w:rsid w:val="006C734B"/>
    <w:rsid w:val="00700BEB"/>
    <w:rsid w:val="007C6F04"/>
    <w:rsid w:val="007F793D"/>
    <w:rsid w:val="00806D50"/>
    <w:rsid w:val="008A0E65"/>
    <w:rsid w:val="008A5407"/>
    <w:rsid w:val="008D648A"/>
    <w:rsid w:val="008D77B0"/>
    <w:rsid w:val="0097600F"/>
    <w:rsid w:val="009C1D5F"/>
    <w:rsid w:val="00A9490B"/>
    <w:rsid w:val="00AB4E0D"/>
    <w:rsid w:val="00AD47D7"/>
    <w:rsid w:val="00B071EA"/>
    <w:rsid w:val="00B851A9"/>
    <w:rsid w:val="00BB503C"/>
    <w:rsid w:val="00D24CDC"/>
    <w:rsid w:val="00D545DE"/>
    <w:rsid w:val="00D957B6"/>
    <w:rsid w:val="00DC089D"/>
    <w:rsid w:val="00DC777E"/>
    <w:rsid w:val="00E91713"/>
    <w:rsid w:val="00EA7CCE"/>
    <w:rsid w:val="00EF2E75"/>
    <w:rsid w:val="00F15668"/>
    <w:rsid w:val="00F26BEF"/>
    <w:rsid w:val="00F73701"/>
    <w:rsid w:val="00F8508A"/>
    <w:rsid w:val="00FF05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C3E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26BE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4925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925D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77EF6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locked/>
    <w:rsid w:val="00677EF6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677EF6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locked/>
    <w:rsid w:val="00677EF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99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1130</Words>
  <Characters>6447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2016-06-07T06:38:00Z</cp:lastPrinted>
  <dcterms:created xsi:type="dcterms:W3CDTF">2016-06-08T07:14:00Z</dcterms:created>
  <dcterms:modified xsi:type="dcterms:W3CDTF">2016-06-08T07:14:00Z</dcterms:modified>
</cp:coreProperties>
</file>