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43B" w:rsidRPr="001E0DF4" w:rsidRDefault="00E5643B" w:rsidP="00783B1C">
      <w:pPr>
        <w:rPr>
          <w:rFonts w:ascii="Times New Roman" w:hAnsi="Times New Roman" w:cs="Times New Roman"/>
          <w:lang w:val="ro-RO"/>
        </w:rPr>
      </w:pPr>
    </w:p>
    <w:p w:rsidR="00E5643B" w:rsidRPr="001E0DF4" w:rsidRDefault="00E5643B" w:rsidP="00F5639C">
      <w:pPr>
        <w:widowControl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Centrul de examen: LICEUL TEHNOLOGIC,,CONSTANTIN BURSAN” HUNEWDOARA</w:t>
      </w:r>
    </w:p>
    <w:p w:rsidR="00E5643B" w:rsidRPr="001E0DF4" w:rsidRDefault="00E5643B" w:rsidP="00F5639C">
      <w:pPr>
        <w:widowControl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Judeţul HUNEDOARA</w:t>
      </w:r>
    </w:p>
    <w:p w:rsidR="00E5643B" w:rsidRPr="001E0DF4" w:rsidRDefault="00E5643B" w:rsidP="00783B1C">
      <w:pPr>
        <w:widowControl/>
        <w:jc w:val="both"/>
        <w:rPr>
          <w:rFonts w:ascii="Times New Roman" w:hAnsi="Times New Roman" w:cs="Times New Roman"/>
          <w:b/>
          <w:bCs/>
          <w:lang w:val="ro-RO" w:eastAsia="ro-RO"/>
        </w:rPr>
      </w:pPr>
    </w:p>
    <w:p w:rsidR="00E5643B" w:rsidRDefault="00E5643B" w:rsidP="00783B1C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 w:cs="Times New Roman"/>
          <w:b/>
          <w:bCs/>
          <w:sz w:val="28"/>
          <w:szCs w:val="28"/>
          <w:lang w:val="ro-RO" w:eastAsia="ro-RO"/>
        </w:rPr>
        <w:t>RAPORT</w:t>
      </w:r>
    </w:p>
    <w:p w:rsidR="00E5643B" w:rsidRPr="00783B1C" w:rsidRDefault="00E5643B" w:rsidP="00783B1C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o-RO"/>
        </w:rPr>
      </w:pPr>
    </w:p>
    <w:p w:rsidR="00E5643B" w:rsidRPr="001E0DF4" w:rsidRDefault="00E5643B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 desfă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urarea examenului de certificare a calificării nivel 4</w:t>
      </w:r>
    </w:p>
    <w:p w:rsidR="00E5643B" w:rsidRPr="001E0DF4" w:rsidRDefault="00E5643B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 w:cs="Times New Roman"/>
          <w:b/>
          <w:bCs/>
          <w:lang w:val="ro-RO" w:eastAsia="ro-RO"/>
        </w:rPr>
        <w:t>2015-2016, sesiunea: MAI – IUNIE 2016</w:t>
      </w:r>
    </w:p>
    <w:p w:rsidR="00E5643B" w:rsidRDefault="00E5643B" w:rsidP="00783B1C">
      <w:pPr>
        <w:widowControl/>
        <w:tabs>
          <w:tab w:val="left" w:pos="278"/>
        </w:tabs>
        <w:rPr>
          <w:rFonts w:ascii="Times New Roman" w:hAnsi="Times New Roman" w:cs="Times New Roman"/>
          <w:lang w:val="ro-RO" w:eastAsia="ro-RO"/>
        </w:rPr>
      </w:pPr>
    </w:p>
    <w:p w:rsidR="00E5643B" w:rsidRPr="001E0DF4" w:rsidRDefault="00E5643B" w:rsidP="00783B1C">
      <w:pPr>
        <w:widowControl/>
        <w:tabs>
          <w:tab w:val="left" w:pos="278"/>
        </w:tabs>
        <w:rPr>
          <w:rFonts w:ascii="Times New Roman" w:hAnsi="Times New Roman" w:cs="Times New Roman"/>
          <w:lang w:val="ro-RO" w:eastAsia="ro-RO"/>
        </w:rPr>
      </w:pPr>
    </w:p>
    <w:p w:rsidR="00E5643B" w:rsidRPr="001E0DF4" w:rsidRDefault="00E5643B" w:rsidP="00783B1C">
      <w:pPr>
        <w:widowControl/>
        <w:tabs>
          <w:tab w:val="left" w:pos="278"/>
        </w:tabs>
        <w:jc w:val="both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>1.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ab/>
        <w:t>Modul de organizare a examenului - informa</w:t>
      </w:r>
      <w:r>
        <w:rPr>
          <w:rFonts w:ascii="Times New Roman" w:hAnsi="Times New Roman" w:cs="Times New Roman"/>
          <w:b/>
          <w:bCs/>
          <w:lang w:val="ro-RO" w:eastAsia="ro-RO"/>
        </w:rPr>
        <w:t>ţ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ii referitoare la:</w:t>
      </w:r>
    </w:p>
    <w:p w:rsidR="00E5643B" w:rsidRDefault="00E5643B" w:rsidP="00783B1C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lang w:val="ro-RO" w:eastAsia="ro-RO"/>
        </w:rPr>
        <w:t xml:space="preserve"> 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i:</w:t>
      </w:r>
    </w:p>
    <w:p w:rsidR="00E5643B" w:rsidRPr="001E0DF4" w:rsidRDefault="00E5643B" w:rsidP="00783B1C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tbl>
      <w:tblPr>
        <w:tblW w:w="93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368"/>
        <w:gridCol w:w="1242"/>
        <w:gridCol w:w="1350"/>
        <w:gridCol w:w="1350"/>
        <w:gridCol w:w="1350"/>
        <w:gridCol w:w="1305"/>
        <w:gridCol w:w="803"/>
      </w:tblGrid>
      <w:tr w:rsidR="00E5643B" w:rsidRPr="00E34BA7" w:rsidTr="00B577A6">
        <w:tc>
          <w:tcPr>
            <w:tcW w:w="540" w:type="dxa"/>
            <w:vAlign w:val="center"/>
          </w:tcPr>
          <w:p w:rsidR="00E5643B" w:rsidRPr="00E34BA7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368" w:type="dxa"/>
            <w:vAlign w:val="center"/>
          </w:tcPr>
          <w:p w:rsidR="00E5643B" w:rsidRPr="00E34BA7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242" w:type="dxa"/>
            <w:vAlign w:val="center"/>
          </w:tcPr>
          <w:p w:rsidR="00E5643B" w:rsidRPr="00E34BA7" w:rsidRDefault="00E5643B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Nr. elevi Calificarea 1: 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ehnician de Telecomunicaţii</w:t>
            </w:r>
          </w:p>
        </w:tc>
        <w:tc>
          <w:tcPr>
            <w:tcW w:w="1350" w:type="dxa"/>
          </w:tcPr>
          <w:p w:rsidR="00E5643B" w:rsidRPr="00E34BA7" w:rsidRDefault="00E5643B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 xml:space="preserve">Nr. elevi Calificarea 2: Tehnician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desenator în construcţii şi instalaţii</w:t>
            </w:r>
          </w:p>
        </w:tc>
        <w:tc>
          <w:tcPr>
            <w:tcW w:w="1350" w:type="dxa"/>
          </w:tcPr>
          <w:p w:rsidR="00E5643B" w:rsidRPr="00E34BA7" w:rsidRDefault="00E5643B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 xml:space="preserve">Nr. elevi Calificarea 3: Tehnician în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instalaţii electrice</w:t>
            </w:r>
          </w:p>
        </w:tc>
        <w:tc>
          <w:tcPr>
            <w:tcW w:w="1350" w:type="dxa"/>
          </w:tcPr>
          <w:p w:rsidR="00E5643B" w:rsidRPr="00E34BA7" w:rsidRDefault="00E5643B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 xml:space="preserve">Nr. elevi Calificarea 4: Tehnician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prelucrări la cald</w:t>
            </w:r>
          </w:p>
        </w:tc>
        <w:tc>
          <w:tcPr>
            <w:tcW w:w="1305" w:type="dxa"/>
            <w:vAlign w:val="center"/>
          </w:tcPr>
          <w:p w:rsidR="00E5643B" w:rsidRPr="00E34BA7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Tehnician în construcţii şi lucrări publice</w:t>
            </w:r>
          </w:p>
        </w:tc>
        <w:tc>
          <w:tcPr>
            <w:tcW w:w="803" w:type="dxa"/>
            <w:vAlign w:val="center"/>
          </w:tcPr>
          <w:p w:rsidR="00E5643B" w:rsidRPr="00E34BA7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E5643B" w:rsidRPr="001E0DF4" w:rsidTr="00B577A6">
        <w:tc>
          <w:tcPr>
            <w:tcW w:w="540" w:type="dxa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368" w:type="dxa"/>
            <w:vAlign w:val="center"/>
          </w:tcPr>
          <w:p w:rsidR="00E5643B" w:rsidRDefault="00E5643B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Liceul Tehnologic,,</w:t>
            </w:r>
          </w:p>
          <w:p w:rsidR="00E5643B" w:rsidRPr="001E0DF4" w:rsidRDefault="00E5643B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Constantin Bursan” Hunedoara</w:t>
            </w:r>
          </w:p>
        </w:tc>
        <w:tc>
          <w:tcPr>
            <w:tcW w:w="1242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D247A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305" w:type="dxa"/>
            <w:vAlign w:val="center"/>
          </w:tcPr>
          <w:p w:rsidR="00E5643B" w:rsidRPr="001E0DF4" w:rsidRDefault="00E5643B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803" w:type="dxa"/>
            <w:vAlign w:val="center"/>
          </w:tcPr>
          <w:p w:rsidR="00E5643B" w:rsidRPr="001E0DF4" w:rsidRDefault="00E5643B" w:rsidP="00B577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24</w:t>
            </w:r>
          </w:p>
        </w:tc>
      </w:tr>
      <w:tr w:rsidR="00E5643B" w:rsidRPr="001E0DF4" w:rsidTr="00B577A6">
        <w:tc>
          <w:tcPr>
            <w:tcW w:w="1908" w:type="dxa"/>
            <w:gridSpan w:val="2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242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135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305" w:type="dxa"/>
            <w:vAlign w:val="center"/>
          </w:tcPr>
          <w:p w:rsidR="00E5643B" w:rsidRPr="001E0DF4" w:rsidRDefault="00E5643B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803" w:type="dxa"/>
            <w:vAlign w:val="center"/>
          </w:tcPr>
          <w:p w:rsidR="00E5643B" w:rsidRPr="001E0DF4" w:rsidRDefault="00E5643B" w:rsidP="00B577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24</w:t>
            </w:r>
          </w:p>
        </w:tc>
      </w:tr>
    </w:tbl>
    <w:p w:rsidR="00E5643B" w:rsidRPr="00783B1C" w:rsidRDefault="00E5643B" w:rsidP="00783B1C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0"/>
          <w:szCs w:val="20"/>
          <w:lang w:val="ro-RO" w:eastAsia="ro-RO"/>
        </w:rPr>
      </w:pPr>
    </w:p>
    <w:p w:rsidR="00E5643B" w:rsidRDefault="00E5643B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asigurarea dotării centrului de examen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; </w:t>
      </w:r>
    </w:p>
    <w:p w:rsidR="00E5643B" w:rsidRPr="004E4148" w:rsidRDefault="00E5643B" w:rsidP="004E4148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 w:cs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.</w:t>
      </w:r>
    </w:p>
    <w:p w:rsidR="00E5643B" w:rsidRPr="001E0DF4" w:rsidRDefault="00E5643B" w:rsidP="00783B1C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- componenţa Comisiei de examinare, nu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mită în baza Deciziei nr. 278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din data de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31.05.2016 a Inspectorului Şcolar G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 xml:space="preserve">eneral din judeţul 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:</w:t>
      </w:r>
    </w:p>
    <w:p w:rsidR="00E5643B" w:rsidRPr="001E0DF4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Preşedinte: Ing. Ardelean Daniel Cosmin / Director Liceul Tehnologic,,Constantin Bursan” Hunedoara</w:t>
      </w:r>
    </w:p>
    <w:p w:rsidR="00E5643B" w:rsidRPr="001E0DF4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Vicepreşedinte: Ing. Lako Ladislau / S.C. RCS-RDS Hunedoara</w:t>
      </w:r>
    </w:p>
    <w:p w:rsidR="00E5643B" w:rsidRPr="001E0DF4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Monitor de calitate: prof. Apolzan Lavinia / Coloegiul Tehnic,,Transilvania”Deva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;</w:t>
      </w:r>
    </w:p>
    <w:p w:rsidR="00E5643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Membrii evaluatori:</w:t>
      </w:r>
    </w:p>
    <w:p w:rsidR="00E5643B" w:rsidRPr="001E0DF4" w:rsidRDefault="00E5643B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Tehnician desenator pentru construcţii şi instalaţii:</w:t>
      </w:r>
    </w:p>
    <w:p w:rsidR="00E5643B" w:rsidRPr="001E0DF4" w:rsidRDefault="00E5643B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Membru Evaluator : prof. Chirculescu Monica / Liceul Tehnologic,,Constantin Bursan” Hunedoara</w:t>
      </w:r>
    </w:p>
    <w:p w:rsidR="00E5643B" w:rsidRDefault="00E5643B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Evaluator extern : prof. Ferenz Gabriela – Liceul Tehnologic,,Ovid Densuşianu” Călan;</w:t>
      </w:r>
    </w:p>
    <w:p w:rsidR="00E5643B" w:rsidRPr="00D247AE" w:rsidRDefault="00E5643B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Agent economic – Ing. Magaon Jane – S.C. MIRAMON PREST COM SRL</w:t>
      </w:r>
    </w:p>
    <w:p w:rsidR="00E5643B" w:rsidRPr="001E0DF4" w:rsidRDefault="00E5643B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Tehnician de Telecomunicaţii:</w:t>
      </w:r>
    </w:p>
    <w:p w:rsidR="00E5643B" w:rsidRPr="001E0DF4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Membru Evaluator : prof. Ion Iulian – Liceul Tehnologic,,Constantin Bursan” Hunedoara</w:t>
      </w:r>
    </w:p>
    <w:p w:rsidR="00E5643B" w:rsidRPr="00D247AE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 w:cs="Times New Roman"/>
          <w:sz w:val="22"/>
          <w:szCs w:val="22"/>
          <w:lang w:val="ro-RO" w:eastAsia="ro-RO"/>
        </w:rPr>
        <w:t>Evalua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tor extern: prof. Oncoş Olivia – Colegiul Tehnic,,Matei Corvin” Hunedoara;</w:t>
      </w:r>
    </w:p>
    <w:p w:rsidR="00E5643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Agent Economic . Ing. Lako Ladislau – S.C. RCS-RDS SRL</w:t>
      </w:r>
    </w:p>
    <w:p w:rsidR="00E5643B" w:rsidRDefault="00E5643B" w:rsidP="00D247AE">
      <w:pPr>
        <w:widowControl/>
        <w:tabs>
          <w:tab w:val="left" w:pos="163"/>
        </w:tabs>
        <w:ind w:left="250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p w:rsidR="00E5643B" w:rsidRPr="00D247AE" w:rsidRDefault="00E5643B" w:rsidP="00D247AE">
      <w:pPr>
        <w:widowControl/>
        <w:tabs>
          <w:tab w:val="left" w:pos="163"/>
        </w:tabs>
        <w:ind w:left="250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p w:rsidR="00E5643B" w:rsidRPr="001E0DF4" w:rsidRDefault="00E5643B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Tehnician în instalaţii electrice:</w:t>
      </w:r>
    </w:p>
    <w:p w:rsidR="00E5643B" w:rsidRPr="00D247AE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Membru Evaluator : prof. Sima Maria – Liceul Tehnologic,,Constantin Bursan” Hunedoara;</w:t>
      </w:r>
    </w:p>
    <w:p w:rsidR="00E5643B" w:rsidRDefault="00E5643B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Evalu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ator extern: Prof. Iliuţă Monica – Colegiul Tehnic,,Matei Corvin” Hunedoara;</w:t>
      </w:r>
    </w:p>
    <w:p w:rsidR="00E5643B" w:rsidRDefault="00E5643B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Agent Economic : Ing. Ştefoni Sabin – S.C. DRAXLMAIER SRL</w:t>
      </w:r>
    </w:p>
    <w:p w:rsidR="00E5643B" w:rsidRPr="001E0DF4" w:rsidRDefault="00E5643B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Tehnician prelucrări la cald:</w:t>
      </w:r>
    </w:p>
    <w:p w:rsidR="00E5643B" w:rsidRPr="00D247AE" w:rsidRDefault="00E5643B" w:rsidP="007E05C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Membru Evaluator : prof. Buda Eugenia - Liceul Tehnologic,,Constantin Bursan” Hunedoara;</w:t>
      </w:r>
    </w:p>
    <w:p w:rsidR="00E5643B" w:rsidRPr="001E0DF4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Evaluator extern: prof. Solomon Emil – Colegiul Tehnic,,Matei 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ab/>
        <w:t>Corvin” Hunedoara;</w:t>
      </w:r>
    </w:p>
    <w:p w:rsidR="00E5643B" w:rsidRPr="004C7E0E" w:rsidRDefault="00E5643B" w:rsidP="00550FB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>Evaluator extern : ing. Matescu Sergiu – S.C. ASSA ABLOY SRL</w:t>
      </w:r>
    </w:p>
    <w:p w:rsidR="00E5643B" w:rsidRDefault="00E5643B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p w:rsidR="00E5643B" w:rsidRPr="001E0DF4" w:rsidRDefault="00E5643B" w:rsidP="00783B1C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judeţul Hunedoara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dical necesar pe perioada desfăş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urării probelor de examen;</w:t>
      </w:r>
    </w:p>
    <w:p w:rsidR="00E5643B" w:rsidRPr="001E0DF4" w:rsidRDefault="00E5643B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E5643B" w:rsidRPr="001E0DF4" w:rsidRDefault="00E5643B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p w:rsidR="00E5643B" w:rsidRDefault="00E5643B" w:rsidP="00783B1C">
      <w:pPr>
        <w:widowControl/>
        <w:tabs>
          <w:tab w:val="left" w:pos="278"/>
        </w:tabs>
        <w:jc w:val="both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>2.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ab/>
        <w:t>Desfă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urarea examenului de certificare - informa</w:t>
      </w:r>
      <w:r>
        <w:rPr>
          <w:rFonts w:ascii="Times New Roman" w:hAnsi="Times New Roman" w:cs="Times New Roman"/>
          <w:b/>
          <w:bCs/>
          <w:lang w:val="ro-RO" w:eastAsia="ro-RO"/>
        </w:rPr>
        <w:t>ţ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ii privitoare la:</w:t>
      </w:r>
    </w:p>
    <w:p w:rsidR="00E5643B" w:rsidRPr="001E0DF4" w:rsidRDefault="00E5643B" w:rsidP="00783B1C">
      <w:pPr>
        <w:widowControl/>
        <w:tabs>
          <w:tab w:val="left" w:pos="278"/>
        </w:tabs>
        <w:jc w:val="both"/>
        <w:rPr>
          <w:rFonts w:ascii="Times New Roman" w:hAnsi="Times New Roman" w:cs="Times New Roman"/>
          <w:b/>
          <w:bCs/>
          <w:lang w:val="ro-RO" w:eastAsia="ro-RO"/>
        </w:rPr>
      </w:pPr>
    </w:p>
    <w:p w:rsidR="00E5643B" w:rsidRDefault="00E5643B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E5643B" w:rsidRPr="001E0DF4" w:rsidRDefault="00E5643B" w:rsidP="00AE7681">
      <w:pPr>
        <w:widowControl/>
        <w:tabs>
          <w:tab w:val="left" w:pos="278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2105"/>
        <w:gridCol w:w="1500"/>
        <w:gridCol w:w="1547"/>
        <w:gridCol w:w="1970"/>
        <w:gridCol w:w="1072"/>
        <w:gridCol w:w="1326"/>
      </w:tblGrid>
      <w:tr w:rsidR="00E5643B" w:rsidRPr="001E0DF4" w:rsidTr="00983847">
        <w:trPr>
          <w:jc w:val="center"/>
        </w:trPr>
        <w:tc>
          <w:tcPr>
            <w:tcW w:w="503" w:type="dxa"/>
            <w:vAlign w:val="center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2105" w:type="dxa"/>
            <w:vAlign w:val="center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500" w:type="dxa"/>
            <w:vAlign w:val="center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1547" w:type="dxa"/>
            <w:vAlign w:val="center"/>
          </w:tcPr>
          <w:p w:rsidR="00E5643B" w:rsidRPr="001E0DF4" w:rsidRDefault="00E5643B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1970" w:type="dxa"/>
            <w:vAlign w:val="center"/>
          </w:tcPr>
          <w:p w:rsidR="00E5643B" w:rsidRPr="001E0DF4" w:rsidRDefault="00E5643B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072" w:type="dxa"/>
            <w:vAlign w:val="center"/>
          </w:tcPr>
          <w:p w:rsidR="00E5643B" w:rsidRPr="001E0DF4" w:rsidRDefault="00E5643B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326" w:type="dxa"/>
            <w:vAlign w:val="center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 w:val="restart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2105" w:type="dxa"/>
            <w:vMerge w:val="restart"/>
          </w:tcPr>
          <w:p w:rsidR="00E5643B" w:rsidRPr="001E0DF4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Liceul Tehnologic,,Constantin Bursan” Hunedoara</w:t>
            </w:r>
          </w:p>
        </w:tc>
        <w:tc>
          <w:tcPr>
            <w:tcW w:w="1500" w:type="dxa"/>
            <w:vMerge w:val="restart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Tehnician de telecomunicaţii</w:t>
            </w: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SIMA A. RAUL ADRIAN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Osciloscopul:Funcţionare şi măsurări realizate cu osciloscopul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PLEŞCA  R.L.ROBERT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Comunicaţii prin satelit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97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E5643B" w:rsidRDefault="00E5643B" w:rsidP="00B345A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Tehnician în instalaţii electrice</w:t>
            </w: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PĂCURAR I. CRĂCIUNEL BUJOR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Împământarea instalaţiilor electrice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326" w:type="dxa"/>
          </w:tcPr>
          <w:p w:rsidR="00E5643B" w:rsidRDefault="00E5643B">
            <w:r w:rsidRPr="009B365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282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PERJERU N. GABRIELA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Aparate digitale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326" w:type="dxa"/>
          </w:tcPr>
          <w:p w:rsidR="00E5643B" w:rsidRDefault="00E5643B">
            <w:r w:rsidRPr="009B365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POP I. LAURA MONICA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Producerea energiei electrice prin transformarea energiei hidraulice 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326" w:type="dxa"/>
          </w:tcPr>
          <w:p w:rsidR="00E5643B" w:rsidRDefault="00E5643B">
            <w:r w:rsidRPr="009B365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POP E. MARILENA VASILICA</w:t>
            </w:r>
          </w:p>
        </w:tc>
        <w:tc>
          <w:tcPr>
            <w:tcW w:w="1970" w:type="dxa"/>
            <w:vAlign w:val="center"/>
          </w:tcPr>
          <w:p w:rsidR="00E5643B" w:rsidRDefault="00E564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Defectele maşinilor electrice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326" w:type="dxa"/>
          </w:tcPr>
          <w:p w:rsidR="00E5643B" w:rsidRDefault="00E5643B">
            <w:r w:rsidRPr="009B3654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BARBONI D. MIHAI</w:t>
            </w:r>
          </w:p>
        </w:tc>
        <w:tc>
          <w:tcPr>
            <w:tcW w:w="1970" w:type="dxa"/>
          </w:tcPr>
          <w:p w:rsidR="00E5643B" w:rsidRPr="00C97420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74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Receptoare de lumină şi forţă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6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COŞOBEA A. DORIN AUREL</w:t>
            </w:r>
          </w:p>
        </w:tc>
        <w:tc>
          <w:tcPr>
            <w:tcW w:w="1970" w:type="dxa"/>
          </w:tcPr>
          <w:p w:rsidR="00E5643B" w:rsidRPr="00C97420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74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Producerea energiei electrice prin transformarea energiei eoliena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3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FLOREA D.V.TIBERIU FLORIN</w:t>
            </w:r>
          </w:p>
        </w:tc>
        <w:tc>
          <w:tcPr>
            <w:tcW w:w="1970" w:type="dxa"/>
          </w:tcPr>
          <w:p w:rsidR="00E5643B" w:rsidRPr="00C97420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74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Sisteme de automatizare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3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MOLDOVAN M.N. MARIUS ADRIAN</w:t>
            </w:r>
          </w:p>
        </w:tc>
        <w:tc>
          <w:tcPr>
            <w:tcW w:w="1970" w:type="dxa"/>
          </w:tcPr>
          <w:p w:rsidR="00E5643B" w:rsidRPr="00C97420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74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Linii electrice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LEON A. AMBROSIE ANGELUŢ</w:t>
            </w:r>
          </w:p>
        </w:tc>
        <w:tc>
          <w:tcPr>
            <w:tcW w:w="1970" w:type="dxa"/>
          </w:tcPr>
          <w:p w:rsidR="00E5643B" w:rsidRPr="00C97420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742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Tipuri de traductoare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326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Tehnician prelucrări la cald</w:t>
            </w: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ATĂNĂSOAI I. LIVIU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Tehnologia de sudare manuală cu arc electric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BOIŢI GH. MARIA DIANA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Sudarea prin presiune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COSTESCU F. EUGEN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Asamblări prin nituire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DUMA D.N. FABIAN DOINEL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Asamblări prin lipire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MIHĂILĂ I. DĂNUŢ COSTEL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Asamblări cu elemente elastice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0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MIHĂILĂ V. VALENTIN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Tehnologia de sudare cu flacără de gaze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326" w:type="dxa"/>
          </w:tcPr>
          <w:p w:rsidR="00E5643B" w:rsidRDefault="00E5643B">
            <w:r w:rsidRPr="0061281F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E5643B" w:rsidRPr="001E0DF4" w:rsidTr="00983847">
        <w:trPr>
          <w:trHeight w:val="180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Tehnician în construcţii şi lucrări publice</w:t>
            </w: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BORDEA I. MARIUS ANDREI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Învelitori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326" w:type="dxa"/>
          </w:tcPr>
          <w:p w:rsidR="00E5643B" w:rsidRDefault="00E5643B">
            <w:r w:rsidRPr="00BA63C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80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GOŢ L. DANIEL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Acoperiş terasă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326" w:type="dxa"/>
          </w:tcPr>
          <w:p w:rsidR="00E5643B" w:rsidRDefault="00E5643B">
            <w:r w:rsidRPr="00BA63C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80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LINCAR I. MARIAN PETRE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Tencuieli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326" w:type="dxa"/>
          </w:tcPr>
          <w:p w:rsidR="00E5643B" w:rsidRDefault="00E5643B">
            <w:r w:rsidRPr="00BA63C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80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NĂNĂU C. CONSTANTIN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Scări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326" w:type="dxa"/>
          </w:tcPr>
          <w:p w:rsidR="00E5643B" w:rsidRDefault="00E5643B">
            <w:r w:rsidRPr="00BA63C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180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4C7E0E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ROŞU A. ALEXANDRA</w:t>
            </w:r>
          </w:p>
        </w:tc>
        <w:tc>
          <w:tcPr>
            <w:tcW w:w="1970" w:type="dxa"/>
          </w:tcPr>
          <w:p w:rsidR="00E5643B" w:rsidRPr="002E36D5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E36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Vopsitorii</w:t>
            </w:r>
          </w:p>
        </w:tc>
        <w:tc>
          <w:tcPr>
            <w:tcW w:w="1072" w:type="dxa"/>
          </w:tcPr>
          <w:p w:rsidR="00E5643B" w:rsidRPr="004C7E0E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326" w:type="dxa"/>
          </w:tcPr>
          <w:p w:rsidR="00E5643B" w:rsidRDefault="00E5643B">
            <w:r w:rsidRPr="00BA63C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22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 w:val="restart"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Tehnician desenator în construcţii şi instalaţii</w:t>
            </w:r>
          </w:p>
        </w:tc>
        <w:tc>
          <w:tcPr>
            <w:tcW w:w="1547" w:type="dxa"/>
          </w:tcPr>
          <w:p w:rsidR="00E5643B" w:rsidRPr="00DC5C96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LIBIŢI C. ADRIAN</w:t>
            </w:r>
          </w:p>
        </w:tc>
        <w:tc>
          <w:tcPr>
            <w:tcW w:w="1970" w:type="dxa"/>
          </w:tcPr>
          <w:p w:rsidR="00E5643B" w:rsidRPr="00312BE7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2BE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Lucrări de artă pentru căi de comunicaţii - poduri</w:t>
            </w:r>
          </w:p>
        </w:tc>
        <w:tc>
          <w:tcPr>
            <w:tcW w:w="1072" w:type="dxa"/>
          </w:tcPr>
          <w:p w:rsidR="00E5643B" w:rsidRPr="00DC5C96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326" w:type="dxa"/>
          </w:tcPr>
          <w:p w:rsidR="00E5643B" w:rsidRDefault="00E5643B">
            <w:r w:rsidRPr="0095021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trHeight w:val="225"/>
          <w:jc w:val="center"/>
        </w:trPr>
        <w:tc>
          <w:tcPr>
            <w:tcW w:w="503" w:type="dxa"/>
            <w:vMerge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05" w:type="dxa"/>
            <w:vMerge/>
          </w:tcPr>
          <w:p w:rsidR="00E5643B" w:rsidRDefault="00E5643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00" w:type="dxa"/>
            <w:vMerge/>
            <w:vAlign w:val="center"/>
          </w:tcPr>
          <w:p w:rsidR="00E5643B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</w:tcPr>
          <w:p w:rsidR="00E5643B" w:rsidRPr="00DC5C96" w:rsidRDefault="00E5643B" w:rsidP="00D83B16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LĂSCUŞ D. ANDREEA MARIA</w:t>
            </w:r>
          </w:p>
        </w:tc>
        <w:tc>
          <w:tcPr>
            <w:tcW w:w="1970" w:type="dxa"/>
          </w:tcPr>
          <w:p w:rsidR="00E5643B" w:rsidRPr="00312BE7" w:rsidRDefault="00E5643B" w:rsidP="00D83B1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2BE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Mediul înconjurător şi construcţiile</w:t>
            </w:r>
          </w:p>
        </w:tc>
        <w:tc>
          <w:tcPr>
            <w:tcW w:w="1072" w:type="dxa"/>
          </w:tcPr>
          <w:p w:rsidR="00E5643B" w:rsidRPr="00DC5C96" w:rsidRDefault="00E5643B" w:rsidP="00D83B1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326" w:type="dxa"/>
          </w:tcPr>
          <w:p w:rsidR="00E5643B" w:rsidRDefault="00E5643B">
            <w:r w:rsidRPr="0095021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EXCELENT</w:t>
            </w:r>
          </w:p>
        </w:tc>
      </w:tr>
      <w:tr w:rsidR="00E5643B" w:rsidRPr="001E0DF4" w:rsidTr="00983847">
        <w:trPr>
          <w:jc w:val="center"/>
        </w:trPr>
        <w:tc>
          <w:tcPr>
            <w:tcW w:w="2608" w:type="dxa"/>
            <w:gridSpan w:val="2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: 24</w:t>
            </w:r>
          </w:p>
        </w:tc>
        <w:tc>
          <w:tcPr>
            <w:tcW w:w="1500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547" w:type="dxa"/>
            <w:vAlign w:val="center"/>
          </w:tcPr>
          <w:p w:rsidR="00E5643B" w:rsidRPr="001E0DF4" w:rsidRDefault="00E5643B" w:rsidP="00217CC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70" w:type="dxa"/>
            <w:vAlign w:val="center"/>
          </w:tcPr>
          <w:p w:rsidR="00E5643B" w:rsidRPr="001E0DF4" w:rsidRDefault="00E5643B" w:rsidP="00985460">
            <w:pPr>
              <w:widowControl/>
              <w:tabs>
                <w:tab w:val="left" w:pos="163"/>
              </w:tabs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2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26" w:type="dxa"/>
            <w:vAlign w:val="center"/>
          </w:tcPr>
          <w:p w:rsidR="00E5643B" w:rsidRPr="001E0DF4" w:rsidRDefault="00E5643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:rsidR="00E5643B" w:rsidRDefault="00E5643B" w:rsidP="00DC5C96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</w:p>
    <w:p w:rsidR="00E5643B" w:rsidRDefault="00E5643B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 w:cs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iei în vigoare;</w:t>
      </w:r>
    </w:p>
    <w:p w:rsidR="00E5643B" w:rsidRPr="001E0DF4" w:rsidRDefault="00E5643B" w:rsidP="004E4148">
      <w:pPr>
        <w:widowControl/>
        <w:tabs>
          <w:tab w:val="left" w:pos="163"/>
        </w:tabs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E5643B" w:rsidRPr="004E4148" w:rsidRDefault="00E5643B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 w:cs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 w:cs="Times New Roman"/>
          <w:lang w:val="ro-RO" w:eastAsia="ro-RO"/>
        </w:rPr>
        <w:t>;</w:t>
      </w:r>
    </w:p>
    <w:p w:rsidR="00E5643B" w:rsidRPr="001E0DF4" w:rsidRDefault="00E5643B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 w:cs="Times New Roman"/>
          <w:sz w:val="22"/>
          <w:szCs w:val="22"/>
          <w:lang w:val="ro-RO" w:eastAsia="ro-RO"/>
        </w:rPr>
      </w:pPr>
      <w:r>
        <w:rPr>
          <w:rFonts w:ascii="Times New Roman" w:hAnsi="Times New Roman" w:cs="Times New Roman"/>
          <w:lang w:val="ro-RO" w:eastAsia="ro-RO"/>
        </w:rPr>
        <w:t>Nu s-au semnalat probleme în timpul desfăşurării examenului de certificare.</w:t>
      </w:r>
    </w:p>
    <w:p w:rsidR="00E5643B" w:rsidRPr="001E0DF4" w:rsidRDefault="00E5643B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 w:cs="Times New Roman"/>
          <w:lang w:val="ro-RO" w:eastAsia="ro-RO"/>
        </w:rPr>
      </w:pPr>
      <w:r w:rsidRPr="001E0DF4">
        <w:rPr>
          <w:rFonts w:ascii="Times New Roman" w:hAnsi="Times New Roman" w:cs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 w:cs="Times New Roman"/>
          <w:lang w:val="ro-RO" w:eastAsia="ro-RO"/>
        </w:rPr>
        <w:t>ş</w:t>
      </w:r>
      <w:r w:rsidRPr="001E0DF4">
        <w:rPr>
          <w:rFonts w:ascii="Times New Roman" w:hAnsi="Times New Roman" w:cs="Times New Roman"/>
          <w:lang w:val="ro-RO" w:eastAsia="ro-RO"/>
        </w:rPr>
        <w:t>i monitorizării examenului de certificare.</w:t>
      </w:r>
    </w:p>
    <w:p w:rsidR="00E5643B" w:rsidRPr="001E0DF4" w:rsidRDefault="00E5643B" w:rsidP="00783B1C">
      <w:pPr>
        <w:widowControl/>
        <w:tabs>
          <w:tab w:val="left" w:pos="163"/>
        </w:tabs>
        <w:jc w:val="both"/>
        <w:rPr>
          <w:rFonts w:ascii="Times New Roman" w:hAnsi="Times New Roman" w:cs="Times New Roman"/>
          <w:lang w:val="ro-RO" w:eastAsia="ro-RO"/>
        </w:rPr>
      </w:pPr>
    </w:p>
    <w:p w:rsidR="00E5643B" w:rsidRPr="001E0DF4" w:rsidRDefault="00E5643B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>Opinii asupra temelor pentru proiecte aprobate de unităţile de învă</w:t>
      </w:r>
      <w:r>
        <w:rPr>
          <w:rFonts w:ascii="Times New Roman" w:hAnsi="Times New Roman" w:cs="Times New Roman"/>
          <w:b/>
          <w:bCs/>
          <w:lang w:val="ro-RO" w:eastAsia="ro-RO"/>
        </w:rPr>
        <w:t>ţ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ământ arondate 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 asupra calită</w:t>
      </w:r>
      <w:r>
        <w:rPr>
          <w:rFonts w:ascii="Times New Roman" w:hAnsi="Times New Roman" w:cs="Times New Roman"/>
          <w:b/>
          <w:bCs/>
          <w:lang w:val="ro-RO" w:eastAsia="ro-RO"/>
        </w:rPr>
        <w:t>ţ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ii examenului</w:t>
      </w:r>
    </w:p>
    <w:p w:rsidR="00E5643B" w:rsidRPr="001E0DF4" w:rsidRDefault="00E5643B" w:rsidP="00783B1C">
      <w:pPr>
        <w:widowControl/>
        <w:tabs>
          <w:tab w:val="left" w:pos="278"/>
        </w:tabs>
        <w:jc w:val="both"/>
        <w:rPr>
          <w:rFonts w:ascii="Times New Roman" w:hAnsi="Times New Roman" w:cs="Times New Roman"/>
          <w:lang w:val="ro-RO" w:eastAsia="ro-RO"/>
        </w:rPr>
      </w:pPr>
      <w:r w:rsidRPr="001E0DF4">
        <w:rPr>
          <w:rFonts w:ascii="Times New Roman" w:hAnsi="Times New Roman" w:cs="Times New Roman"/>
          <w:lang w:val="ro-RO" w:eastAsia="ro-RO"/>
        </w:rPr>
        <w:t>....</w:t>
      </w:r>
    </w:p>
    <w:p w:rsidR="00E5643B" w:rsidRPr="001E0DF4" w:rsidRDefault="00E5643B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i desfă</w:t>
      </w:r>
      <w:r>
        <w:rPr>
          <w:rFonts w:ascii="Times New Roman" w:hAnsi="Times New Roman" w:cs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 w:cs="Times New Roman"/>
          <w:b/>
          <w:bCs/>
          <w:lang w:val="ro-RO" w:eastAsia="ro-RO"/>
        </w:rPr>
        <w:t>urare a examenului de certificare</w:t>
      </w:r>
    </w:p>
    <w:p w:rsidR="00E5643B" w:rsidRPr="001E0DF4" w:rsidRDefault="00E5643B" w:rsidP="00783B1C">
      <w:pPr>
        <w:widowControl/>
        <w:tabs>
          <w:tab w:val="left" w:pos="278"/>
        </w:tabs>
        <w:jc w:val="both"/>
        <w:rPr>
          <w:rFonts w:ascii="Times New Roman" w:hAnsi="Times New Roman" w:cs="Times New Roman"/>
          <w:lang w:val="ro-RO" w:eastAsia="ro-RO"/>
        </w:rPr>
      </w:pPr>
      <w:r w:rsidRPr="001E0DF4">
        <w:rPr>
          <w:rFonts w:ascii="Times New Roman" w:hAnsi="Times New Roman" w:cs="Times New Roman"/>
          <w:lang w:val="ro-RO" w:eastAsia="ro-RO"/>
        </w:rPr>
        <w:t>....</w:t>
      </w:r>
    </w:p>
    <w:p w:rsidR="00E5643B" w:rsidRDefault="00E5643B" w:rsidP="00783B1C">
      <w:pPr>
        <w:jc w:val="both"/>
        <w:rPr>
          <w:rFonts w:ascii="Times New Roman" w:hAnsi="Times New Roman" w:cs="Times New Roman"/>
          <w:lang w:val="ro-RO" w:eastAsia="ro-RO"/>
        </w:rPr>
      </w:pPr>
      <w:r w:rsidRPr="001E0DF4">
        <w:rPr>
          <w:rFonts w:ascii="Times New Roman" w:hAnsi="Times New Roman" w:cs="Times New Roman"/>
          <w:lang w:val="ro-RO" w:eastAsia="ro-RO"/>
        </w:rPr>
        <w:t>Date statistice privind numărul elevilor înscri</w:t>
      </w:r>
      <w:r>
        <w:rPr>
          <w:rFonts w:ascii="Times New Roman" w:hAnsi="Times New Roman" w:cs="Times New Roman"/>
          <w:lang w:val="ro-RO" w:eastAsia="ro-RO"/>
        </w:rPr>
        <w:t>ş</w:t>
      </w:r>
      <w:r w:rsidRPr="001E0DF4">
        <w:rPr>
          <w:rFonts w:ascii="Times New Roman" w:hAnsi="Times New Roman" w:cs="Times New Roman"/>
          <w:lang w:val="ro-RO" w:eastAsia="ro-RO"/>
        </w:rPr>
        <w:t>i, prezen</w:t>
      </w:r>
      <w:r>
        <w:rPr>
          <w:rFonts w:ascii="Times New Roman" w:hAnsi="Times New Roman" w:cs="Times New Roman"/>
          <w:lang w:val="ro-RO" w:eastAsia="ro-RO"/>
        </w:rPr>
        <w:t>ţ</w:t>
      </w:r>
      <w:r w:rsidRPr="001E0DF4">
        <w:rPr>
          <w:rFonts w:ascii="Times New Roman" w:hAnsi="Times New Roman" w:cs="Times New Roman"/>
          <w:lang w:val="ro-RO" w:eastAsia="ro-RO"/>
        </w:rPr>
        <w:t>i, absen</w:t>
      </w:r>
      <w:r>
        <w:rPr>
          <w:rFonts w:ascii="Times New Roman" w:hAnsi="Times New Roman" w:cs="Times New Roman"/>
          <w:lang w:val="ro-RO" w:eastAsia="ro-RO"/>
        </w:rPr>
        <w:t>ţ</w:t>
      </w:r>
      <w:r w:rsidRPr="001E0DF4">
        <w:rPr>
          <w:rFonts w:ascii="Times New Roman" w:hAnsi="Times New Roman" w:cs="Times New Roman"/>
          <w:lang w:val="ro-RO" w:eastAsia="ro-RO"/>
        </w:rPr>
        <w:t>i, promova</w:t>
      </w:r>
      <w:r>
        <w:rPr>
          <w:rFonts w:ascii="Times New Roman" w:hAnsi="Times New Roman" w:cs="Times New Roman"/>
          <w:lang w:val="ro-RO" w:eastAsia="ro-RO"/>
        </w:rPr>
        <w:t>ţ</w:t>
      </w:r>
      <w:r w:rsidRPr="001E0DF4">
        <w:rPr>
          <w:rFonts w:ascii="Times New Roman" w:hAnsi="Times New Roman" w:cs="Times New Roman"/>
          <w:lang w:val="ro-RO" w:eastAsia="ro-RO"/>
        </w:rPr>
        <w:t>i, respin</w:t>
      </w:r>
      <w:r>
        <w:rPr>
          <w:rFonts w:ascii="Times New Roman" w:hAnsi="Times New Roman" w:cs="Times New Roman"/>
          <w:lang w:val="ro-RO" w:eastAsia="ro-RO"/>
        </w:rPr>
        <w:t>ş</w:t>
      </w:r>
      <w:r w:rsidRPr="001E0DF4">
        <w:rPr>
          <w:rFonts w:ascii="Times New Roman" w:hAnsi="Times New Roman" w:cs="Times New Roman"/>
          <w:lang w:val="ro-RO" w:eastAsia="ro-RO"/>
        </w:rPr>
        <w:t xml:space="preserve">i </w:t>
      </w:r>
      <w:r>
        <w:rPr>
          <w:rFonts w:ascii="Times New Roman" w:hAnsi="Times New Roman" w:cs="Times New Roman"/>
          <w:lang w:val="ro-RO" w:eastAsia="ro-RO"/>
        </w:rPr>
        <w:t>ş</w:t>
      </w:r>
      <w:r w:rsidRPr="001E0DF4">
        <w:rPr>
          <w:rFonts w:ascii="Times New Roman" w:hAnsi="Times New Roman" w:cs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 w:cs="Times New Roman"/>
          <w:i/>
          <w:iCs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 w:cs="Times New Roman"/>
          <w:lang w:val="ro-RO" w:eastAsia="ro-RO"/>
        </w:rPr>
        <w:t>.</w:t>
      </w:r>
    </w:p>
    <w:p w:rsidR="00E5643B" w:rsidRPr="001E0DF4" w:rsidRDefault="00E5643B" w:rsidP="00783B1C">
      <w:pPr>
        <w:jc w:val="both"/>
        <w:rPr>
          <w:rFonts w:ascii="Times New Roman" w:hAnsi="Times New Roman" w:cs="Times New Roman"/>
          <w:lang w:val="ro-RO" w:eastAsia="ro-RO"/>
        </w:rPr>
      </w:pPr>
    </w:p>
    <w:p w:rsidR="00E5643B" w:rsidRPr="001E0DF4" w:rsidRDefault="00E5643B" w:rsidP="00783B1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PREŞEDINTE Centru de examen, </w:t>
      </w:r>
    </w:p>
    <w:p w:rsidR="00E5643B" w:rsidRDefault="00E5643B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ING. ARDELEAN DANIEL COSMIN</w:t>
      </w:r>
    </w:p>
    <w:p w:rsidR="00E5643B" w:rsidRPr="001E0DF4" w:rsidRDefault="00E5643B" w:rsidP="00783B1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lang w:val="ro-RO" w:eastAsia="ro-RO"/>
        </w:rPr>
      </w:pPr>
    </w:p>
    <w:p w:rsidR="00E5643B" w:rsidRPr="001E0DF4" w:rsidRDefault="00E5643B" w:rsidP="00783B1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lang w:val="ro-RO" w:eastAsia="ro-RO"/>
        </w:rPr>
      </w:pPr>
      <w:r w:rsidRPr="001E0DF4">
        <w:rPr>
          <w:rFonts w:ascii="Times New Roman" w:hAnsi="Times New Roman" w:cs="Times New Roman"/>
          <w:b/>
          <w:bCs/>
          <w:lang w:val="ro-RO" w:eastAsia="ro-RO"/>
        </w:rPr>
        <w:t xml:space="preserve">SECRETAR, </w:t>
      </w:r>
    </w:p>
    <w:p w:rsidR="00E5643B" w:rsidRPr="00217CC3" w:rsidRDefault="00E5643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SURDILĂ BIANCA MONICA</w:t>
      </w:r>
    </w:p>
    <w:sectPr w:rsidR="00E5643B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cs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B1C"/>
    <w:rsid w:val="00012D58"/>
    <w:rsid w:val="000509E4"/>
    <w:rsid w:val="000C3E89"/>
    <w:rsid w:val="001156E7"/>
    <w:rsid w:val="00176078"/>
    <w:rsid w:val="001A3530"/>
    <w:rsid w:val="001E0DF4"/>
    <w:rsid w:val="002141A1"/>
    <w:rsid w:val="00217CC3"/>
    <w:rsid w:val="0023142E"/>
    <w:rsid w:val="0025363E"/>
    <w:rsid w:val="00297DE0"/>
    <w:rsid w:val="002E36D5"/>
    <w:rsid w:val="002F6286"/>
    <w:rsid w:val="002F7D16"/>
    <w:rsid w:val="00312BE7"/>
    <w:rsid w:val="00367DAE"/>
    <w:rsid w:val="003848D6"/>
    <w:rsid w:val="00391D34"/>
    <w:rsid w:val="003C5AA6"/>
    <w:rsid w:val="003E018A"/>
    <w:rsid w:val="003F31C8"/>
    <w:rsid w:val="0049161B"/>
    <w:rsid w:val="004C7E0E"/>
    <w:rsid w:val="004E3A9A"/>
    <w:rsid w:val="004E4148"/>
    <w:rsid w:val="00546D5C"/>
    <w:rsid w:val="00550FB0"/>
    <w:rsid w:val="005B5396"/>
    <w:rsid w:val="005F1C58"/>
    <w:rsid w:val="006019BC"/>
    <w:rsid w:val="00610B50"/>
    <w:rsid w:val="006125D8"/>
    <w:rsid w:val="0061281F"/>
    <w:rsid w:val="00615552"/>
    <w:rsid w:val="00617E43"/>
    <w:rsid w:val="006939B3"/>
    <w:rsid w:val="006B4D19"/>
    <w:rsid w:val="006B5720"/>
    <w:rsid w:val="006D56A3"/>
    <w:rsid w:val="00783B1C"/>
    <w:rsid w:val="007C3662"/>
    <w:rsid w:val="007D408F"/>
    <w:rsid w:val="007D4AE7"/>
    <w:rsid w:val="007E05C6"/>
    <w:rsid w:val="00826CE7"/>
    <w:rsid w:val="00850C3E"/>
    <w:rsid w:val="00863B32"/>
    <w:rsid w:val="008A2F6D"/>
    <w:rsid w:val="008E5A02"/>
    <w:rsid w:val="009236AC"/>
    <w:rsid w:val="00950213"/>
    <w:rsid w:val="00983847"/>
    <w:rsid w:val="00985460"/>
    <w:rsid w:val="009B3654"/>
    <w:rsid w:val="009D2EF0"/>
    <w:rsid w:val="009E0DE0"/>
    <w:rsid w:val="00A3745F"/>
    <w:rsid w:val="00AE7681"/>
    <w:rsid w:val="00B345A8"/>
    <w:rsid w:val="00B577A6"/>
    <w:rsid w:val="00B633D4"/>
    <w:rsid w:val="00B6474B"/>
    <w:rsid w:val="00BA63C3"/>
    <w:rsid w:val="00C0390E"/>
    <w:rsid w:val="00C45060"/>
    <w:rsid w:val="00C97420"/>
    <w:rsid w:val="00D247AE"/>
    <w:rsid w:val="00D5299E"/>
    <w:rsid w:val="00D83B16"/>
    <w:rsid w:val="00DA4E7E"/>
    <w:rsid w:val="00DB173C"/>
    <w:rsid w:val="00DC5C96"/>
    <w:rsid w:val="00DF339A"/>
    <w:rsid w:val="00E34BA7"/>
    <w:rsid w:val="00E5643B"/>
    <w:rsid w:val="00EC5568"/>
    <w:rsid w:val="00EF27B3"/>
    <w:rsid w:val="00F5639C"/>
    <w:rsid w:val="00F8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 w:cs="Verdan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783B1C"/>
    <w:pPr>
      <w:spacing w:line="341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934</Words>
  <Characters>5330</Characters>
  <Application>Microsoft Office Outlook</Application>
  <DocSecurity>0</DocSecurity>
  <Lines>0</Lines>
  <Paragraphs>0</Paragraphs>
  <ScaleCrop>false</ScaleCrop>
  <Company>xxx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de examen: LICEUL TEHNOLOGIC,,CONSTANTIN BURSAN” HUNEWDOARA</dc:title>
  <dc:subject/>
  <dc:creator>xxx</dc:creator>
  <cp:keywords/>
  <dc:description/>
  <cp:lastModifiedBy>Utilizator</cp:lastModifiedBy>
  <cp:revision>2</cp:revision>
  <cp:lastPrinted>2016-06-13T09:28:00Z</cp:lastPrinted>
  <dcterms:created xsi:type="dcterms:W3CDTF">2016-06-21T10:43:00Z</dcterms:created>
  <dcterms:modified xsi:type="dcterms:W3CDTF">2016-06-21T10:43:00Z</dcterms:modified>
</cp:coreProperties>
</file>