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Tabel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AC4367" w:rsidTr="003F055B">
        <w:trPr>
          <w:trHeight w:val="175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67" w:rsidRDefault="00AC4367">
            <w:pPr>
              <w:pStyle w:val="Antet"/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15D61B3B" wp14:editId="51DF697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-14605</wp:posOffset>
                  </wp:positionV>
                  <wp:extent cx="1143000" cy="1143000"/>
                  <wp:effectExtent l="0" t="0" r="0" b="0"/>
                  <wp:wrapNone/>
                  <wp:docPr id="1" name="Imagine 1" descr="Sigla aurel v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 descr="Sigla aurel v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055B">
              <w:rPr>
                <w:lang w:val="en-US" w:eastAsia="en-US"/>
              </w:rPr>
              <w:t xml:space="preserve">                          </w:t>
            </w:r>
            <w:r>
              <w:rPr>
                <w:lang w:val="en-US" w:eastAsia="en-US"/>
              </w:rPr>
              <w:t>MINISTERUL  EDUCA</w:t>
            </w:r>
            <w:r>
              <w:rPr>
                <w:lang w:eastAsia="en-US"/>
              </w:rPr>
              <w:t xml:space="preserve">ŢIEI </w:t>
            </w:r>
            <w:r w:rsidR="003F055B">
              <w:rPr>
                <w:lang w:eastAsia="en-US"/>
              </w:rPr>
              <w:t xml:space="preserve">NAȚIONALE </w:t>
            </w:r>
            <w:r>
              <w:rPr>
                <w:lang w:eastAsia="en-US"/>
              </w:rPr>
              <w:t>ȘI CERCETĂRII ȘTIINȚIFICE</w:t>
            </w:r>
          </w:p>
          <w:p w:rsidR="00AC4367" w:rsidRDefault="00AC4367">
            <w:pPr>
              <w:pStyle w:val="Antet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</w:t>
            </w:r>
            <w:r w:rsidR="003F055B">
              <w:rPr>
                <w:b/>
                <w:i/>
                <w:lang w:eastAsia="en-US"/>
              </w:rPr>
              <w:t xml:space="preserve">      </w:t>
            </w:r>
            <w:r>
              <w:rPr>
                <w:b/>
                <w:i/>
                <w:lang w:eastAsia="en-US"/>
              </w:rPr>
              <w:t xml:space="preserve">ŞCOALA GIMNAZIALĂ „DR. AUREL VLAD” ORĂȘTIE                                                                 </w:t>
            </w:r>
          </w:p>
          <w:p w:rsidR="00AC4367" w:rsidRDefault="00AC4367">
            <w:pPr>
              <w:pStyle w:val="Antet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Str. Luminii, Nr. 10, Loc. Orăştie, Jud. Hunedoara</w:t>
            </w:r>
          </w:p>
          <w:p w:rsidR="00AC4367" w:rsidRDefault="00AC4367">
            <w:pPr>
              <w:pStyle w:val="Antet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Tel.0254241166;  fax 0254243875</w:t>
            </w:r>
          </w:p>
          <w:p w:rsidR="00AC4367" w:rsidRDefault="00720EB2" w:rsidP="00AC4367">
            <w:pPr>
              <w:pStyle w:val="Antet"/>
              <w:jc w:val="center"/>
              <w:rPr>
                <w:rStyle w:val="Hyperlink"/>
                <w:i/>
                <w:lang w:eastAsia="en-US"/>
              </w:rPr>
            </w:pPr>
            <w:hyperlink r:id="rId7" w:history="1">
              <w:r w:rsidR="00AC4367">
                <w:rPr>
                  <w:rStyle w:val="Hyperlink"/>
                  <w:i/>
                  <w:lang w:eastAsia="en-US"/>
                </w:rPr>
                <w:t>www.scaurelvlad.ro</w:t>
              </w:r>
            </w:hyperlink>
            <w:r w:rsidR="00AC4367">
              <w:rPr>
                <w:i/>
                <w:lang w:val="en-US" w:eastAsia="en-US"/>
              </w:rPr>
              <w:t>;</w:t>
            </w:r>
            <w:r w:rsidR="00AC4367">
              <w:rPr>
                <w:i/>
                <w:lang w:eastAsia="en-US"/>
              </w:rPr>
              <w:t xml:space="preserve">  e-mail: </w:t>
            </w:r>
            <w:hyperlink r:id="rId8" w:history="1">
              <w:r w:rsidR="00AC4367">
                <w:rPr>
                  <w:rStyle w:val="Hyperlink"/>
                  <w:i/>
                  <w:lang w:eastAsia="en-US"/>
                </w:rPr>
                <w:t>scaurelvlad@yahoo.com</w:t>
              </w:r>
            </w:hyperlink>
          </w:p>
          <w:p w:rsidR="00A80800" w:rsidRPr="00A80800" w:rsidRDefault="00A80800" w:rsidP="00720EB2">
            <w:pPr>
              <w:pStyle w:val="Antet"/>
              <w:jc w:val="center"/>
              <w:rPr>
                <w:color w:val="0000FF"/>
                <w:lang w:eastAsia="en-US"/>
              </w:rPr>
            </w:pPr>
            <w:r w:rsidRPr="00A80800">
              <w:rPr>
                <w:rStyle w:val="Hyperlink"/>
                <w:color w:val="auto"/>
                <w:u w:val="none"/>
                <w:lang w:eastAsia="en-US"/>
              </w:rPr>
              <w:t>Nr.</w:t>
            </w:r>
            <w:r w:rsidR="00720EB2">
              <w:rPr>
                <w:rStyle w:val="Hyperlink"/>
                <w:color w:val="auto"/>
                <w:u w:val="none"/>
                <w:lang w:eastAsia="en-US"/>
              </w:rPr>
              <w:t xml:space="preserve"> </w:t>
            </w:r>
            <w:bookmarkStart w:id="0" w:name="_GoBack"/>
            <w:bookmarkEnd w:id="0"/>
            <w:r w:rsidR="00720EB2" w:rsidRPr="00720EB2">
              <w:rPr>
                <w:rStyle w:val="Hyperlink"/>
                <w:i/>
                <w:color w:val="auto"/>
                <w:sz w:val="28"/>
                <w:szCs w:val="28"/>
                <w:u w:val="none"/>
                <w:lang w:eastAsia="en-US"/>
              </w:rPr>
              <w:t>2403/14.07.2016</w:t>
            </w:r>
          </w:p>
        </w:tc>
      </w:tr>
    </w:tbl>
    <w:p w:rsidR="00AC4367" w:rsidRDefault="00AC4367" w:rsidP="00AC4367">
      <w:pPr>
        <w:pStyle w:val="Antet"/>
        <w:jc w:val="center"/>
        <w:rPr>
          <w:i/>
        </w:rPr>
      </w:pPr>
    </w:p>
    <w:p w:rsidR="00AC4367" w:rsidRDefault="00AC4367" w:rsidP="00AC4367"/>
    <w:p w:rsidR="00AC4367" w:rsidRDefault="00AC4367" w:rsidP="00AC4367"/>
    <w:p w:rsidR="00720EB2" w:rsidRPr="00BB5391" w:rsidRDefault="00720EB2" w:rsidP="00720EB2">
      <w:pPr>
        <w:rPr>
          <w:rFonts w:ascii="Times New Roman" w:hAnsi="Times New Roman"/>
          <w:sz w:val="24"/>
          <w:szCs w:val="24"/>
        </w:rPr>
      </w:pPr>
    </w:p>
    <w:p w:rsidR="00720EB2" w:rsidRDefault="00720EB2" w:rsidP="00720EB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  <w:r w:rsidRPr="008A004D">
        <w:rPr>
          <w:b/>
          <w:sz w:val="22"/>
          <w:szCs w:val="22"/>
          <w:lang w:val="ro-RO"/>
        </w:rPr>
        <w:t xml:space="preserve">RAPORT PRIVIND ACTIVITĂȚILE DE EDUCAȚIE JURIDICĂ REALIZATE, ÎN </w:t>
      </w:r>
    </w:p>
    <w:p w:rsidR="00720EB2" w:rsidRDefault="00720EB2" w:rsidP="00720EB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  <w:r w:rsidRPr="008A004D">
        <w:rPr>
          <w:b/>
          <w:sz w:val="22"/>
          <w:szCs w:val="22"/>
          <w:lang w:val="ro-RO"/>
        </w:rPr>
        <w:t>ANUL ȘCOLAR</w:t>
      </w:r>
      <w:r>
        <w:rPr>
          <w:b/>
          <w:sz w:val="22"/>
          <w:szCs w:val="22"/>
          <w:lang w:val="ro-RO"/>
        </w:rPr>
        <w:t xml:space="preserve"> 2015-2016</w:t>
      </w:r>
      <w:r w:rsidRPr="008A004D">
        <w:rPr>
          <w:b/>
          <w:sz w:val="22"/>
          <w:szCs w:val="22"/>
          <w:lang w:val="ro-RO"/>
        </w:rPr>
        <w:t xml:space="preserve">, ÎN </w:t>
      </w:r>
      <w:r>
        <w:rPr>
          <w:b/>
          <w:sz w:val="22"/>
          <w:szCs w:val="22"/>
          <w:lang w:val="ro-RO"/>
        </w:rPr>
        <w:t>ȘCOALA GIMNAZIALĂ ”DR. AUREL VLAD” ORĂȘTIE</w:t>
      </w:r>
    </w:p>
    <w:p w:rsidR="00720EB2" w:rsidRDefault="00720EB2" w:rsidP="00720EB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</w:p>
    <w:p w:rsidR="00720EB2" w:rsidRPr="00A159B5" w:rsidRDefault="00720EB2" w:rsidP="00720EB2">
      <w:pPr>
        <w:numPr>
          <w:ilvl w:val="0"/>
          <w:numId w:val="1"/>
        </w:numPr>
        <w:spacing w:after="0"/>
        <w:jc w:val="center"/>
        <w:rPr>
          <w:rFonts w:ascii="Times New Roman" w:hAnsi="Times New Roman"/>
          <w:sz w:val="24"/>
          <w:szCs w:val="24"/>
        </w:rPr>
      </w:pPr>
      <w:r w:rsidRPr="00A159B5">
        <w:rPr>
          <w:rFonts w:ascii="Times New Roman" w:hAnsi="Times New Roman"/>
          <w:sz w:val="24"/>
          <w:szCs w:val="24"/>
        </w:rPr>
        <w:t>ACTIVITĂŢI DE EDUCAŢIE JURIDICĂ LA NIVEL CURRICULAR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3"/>
        <w:gridCol w:w="3438"/>
        <w:gridCol w:w="1915"/>
        <w:gridCol w:w="1735"/>
        <w:gridCol w:w="3118"/>
      </w:tblGrid>
      <w:tr w:rsidR="00720EB2" w:rsidRPr="00A159B5" w:rsidTr="004F7FBC">
        <w:tc>
          <w:tcPr>
            <w:tcW w:w="993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9B5"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3438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9B5">
              <w:rPr>
                <w:rFonts w:ascii="Times New Roman" w:hAnsi="Times New Roman"/>
                <w:sz w:val="24"/>
                <w:szCs w:val="24"/>
              </w:rPr>
              <w:t>Disciplina</w:t>
            </w:r>
          </w:p>
        </w:tc>
        <w:tc>
          <w:tcPr>
            <w:tcW w:w="1915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9B5">
              <w:rPr>
                <w:rFonts w:ascii="Times New Roman" w:hAnsi="Times New Roman"/>
                <w:sz w:val="24"/>
                <w:szCs w:val="24"/>
              </w:rPr>
              <w:t>Nivelul de înv. şi clasa/ clasele la care se realizează activitatea</w:t>
            </w:r>
          </w:p>
        </w:tc>
        <w:tc>
          <w:tcPr>
            <w:tcW w:w="1735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9B5">
              <w:rPr>
                <w:rFonts w:ascii="Times New Roman" w:hAnsi="Times New Roman"/>
                <w:sz w:val="24"/>
                <w:szCs w:val="24"/>
              </w:rPr>
              <w:t>Data</w:t>
            </w:r>
          </w:p>
        </w:tc>
        <w:tc>
          <w:tcPr>
            <w:tcW w:w="3118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9B5">
              <w:rPr>
                <w:rFonts w:ascii="Times New Roman" w:hAnsi="Times New Roman"/>
                <w:sz w:val="24"/>
                <w:szCs w:val="24"/>
              </w:rPr>
              <w:t>Practicienii dreptului implicaţi în activitate</w:t>
            </w:r>
          </w:p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0EB2" w:rsidRPr="00A159B5" w:rsidTr="004F7FBC">
        <w:tc>
          <w:tcPr>
            <w:tcW w:w="993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8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15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5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20EB2" w:rsidRDefault="00720EB2" w:rsidP="00720EB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</w:p>
    <w:p w:rsidR="00720EB2" w:rsidRPr="00A159B5" w:rsidRDefault="00720EB2" w:rsidP="00720EB2">
      <w:pPr>
        <w:numPr>
          <w:ilvl w:val="0"/>
          <w:numId w:val="1"/>
        </w:numPr>
        <w:spacing w:after="0"/>
        <w:jc w:val="center"/>
        <w:rPr>
          <w:rFonts w:ascii="Times New Roman" w:hAnsi="Times New Roman"/>
          <w:sz w:val="24"/>
          <w:szCs w:val="24"/>
        </w:rPr>
      </w:pPr>
      <w:r w:rsidRPr="00A159B5">
        <w:rPr>
          <w:rFonts w:ascii="Times New Roman" w:hAnsi="Times New Roman"/>
          <w:sz w:val="24"/>
          <w:szCs w:val="24"/>
        </w:rPr>
        <w:t>ACTIVITĂŢI EXTRACURRICULARE DE TIP: EXPUNERE/ DEZBATERE/ PRELEGERE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3"/>
        <w:gridCol w:w="3438"/>
        <w:gridCol w:w="1915"/>
        <w:gridCol w:w="1735"/>
        <w:gridCol w:w="3118"/>
      </w:tblGrid>
      <w:tr w:rsidR="00720EB2" w:rsidRPr="00A159B5" w:rsidTr="004F7FBC">
        <w:tc>
          <w:tcPr>
            <w:tcW w:w="993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9B5"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3438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9B5">
              <w:rPr>
                <w:rFonts w:ascii="Times New Roman" w:hAnsi="Times New Roman"/>
                <w:sz w:val="24"/>
                <w:szCs w:val="24"/>
              </w:rPr>
              <w:t>Tipul activităţii</w:t>
            </w:r>
          </w:p>
        </w:tc>
        <w:tc>
          <w:tcPr>
            <w:tcW w:w="1915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Nivelul de înv. și </w:t>
            </w:r>
            <w:r w:rsidRPr="00A159B5">
              <w:rPr>
                <w:rFonts w:ascii="Times New Roman" w:hAnsi="Times New Roman"/>
                <w:sz w:val="24"/>
                <w:szCs w:val="24"/>
              </w:rPr>
              <w:t>clasa/clasele la care se realizează activitatea</w:t>
            </w:r>
          </w:p>
        </w:tc>
        <w:tc>
          <w:tcPr>
            <w:tcW w:w="1735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9B5">
              <w:rPr>
                <w:rFonts w:ascii="Times New Roman" w:hAnsi="Times New Roman"/>
                <w:sz w:val="24"/>
                <w:szCs w:val="24"/>
              </w:rPr>
              <w:t>Data</w:t>
            </w:r>
          </w:p>
        </w:tc>
        <w:tc>
          <w:tcPr>
            <w:tcW w:w="3118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9B5">
              <w:rPr>
                <w:rFonts w:ascii="Times New Roman" w:hAnsi="Times New Roman"/>
                <w:sz w:val="24"/>
                <w:szCs w:val="24"/>
              </w:rPr>
              <w:t>Practicienii dreptului implicaţi în activitate</w:t>
            </w:r>
          </w:p>
        </w:tc>
      </w:tr>
      <w:tr w:rsidR="00720EB2" w:rsidRPr="00A159B5" w:rsidTr="004F7FBC">
        <w:tc>
          <w:tcPr>
            <w:tcW w:w="993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38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Justiția-apără și înfăptuiește dreptatea</w:t>
            </w:r>
          </w:p>
        </w:tc>
        <w:tc>
          <w:tcPr>
            <w:tcW w:w="1915" w:type="dxa"/>
          </w:tcPr>
          <w:p w:rsidR="00720EB2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Gimnazial</w:t>
            </w:r>
          </w:p>
          <w:p w:rsidR="00720EB2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VIII-a C</w:t>
            </w:r>
          </w:p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VIII-a E</w:t>
            </w:r>
          </w:p>
        </w:tc>
        <w:tc>
          <w:tcPr>
            <w:tcW w:w="1735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18.04.2016</w:t>
            </w:r>
          </w:p>
        </w:tc>
        <w:tc>
          <w:tcPr>
            <w:tcW w:w="3118" w:type="dxa"/>
          </w:tcPr>
          <w:p w:rsidR="00720EB2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Prim-Procuror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Dobra Sîrb Anca Elena</w:t>
            </w:r>
          </w:p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Judecător Florea Napoleon</w:t>
            </w:r>
          </w:p>
        </w:tc>
      </w:tr>
      <w:tr w:rsidR="00720EB2" w:rsidRPr="00A159B5" w:rsidTr="004F7FBC">
        <w:tc>
          <w:tcPr>
            <w:tcW w:w="993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38" w:type="dxa"/>
          </w:tcPr>
          <w:p w:rsidR="00720EB2" w:rsidRPr="004D5DE7" w:rsidRDefault="00720EB2" w:rsidP="004F7FBC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Cum să fii M.A.I. bun!</w:t>
            </w:r>
          </w:p>
        </w:tc>
        <w:tc>
          <w:tcPr>
            <w:tcW w:w="1915" w:type="dxa"/>
          </w:tcPr>
          <w:p w:rsidR="00720EB2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VII-a A, B, C</w:t>
            </w:r>
          </w:p>
          <w:p w:rsidR="00720EB2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VIII-a A,B,D</w:t>
            </w:r>
          </w:p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V-a C</w:t>
            </w:r>
          </w:p>
        </w:tc>
        <w:tc>
          <w:tcPr>
            <w:tcW w:w="1735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19.04.2016</w:t>
            </w:r>
          </w:p>
        </w:tc>
        <w:tc>
          <w:tcPr>
            <w:tcW w:w="3118" w:type="dxa"/>
          </w:tcPr>
          <w:p w:rsidR="00720EB2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Comisar șef de poliție Bogdan Ioan</w:t>
            </w:r>
          </w:p>
          <w:p w:rsidR="00720EB2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Comisari</w:t>
            </w:r>
          </w:p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Agenți</w:t>
            </w:r>
          </w:p>
        </w:tc>
      </w:tr>
    </w:tbl>
    <w:p w:rsidR="00720EB2" w:rsidRDefault="00720EB2" w:rsidP="00720EB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20EB2" w:rsidRPr="00A159B5" w:rsidRDefault="00720EB2" w:rsidP="00720EB2">
      <w:pPr>
        <w:numPr>
          <w:ilvl w:val="0"/>
          <w:numId w:val="1"/>
        </w:numPr>
        <w:spacing w:after="0"/>
        <w:jc w:val="center"/>
        <w:rPr>
          <w:rFonts w:ascii="Times New Roman" w:hAnsi="Times New Roman"/>
          <w:sz w:val="24"/>
          <w:szCs w:val="24"/>
        </w:rPr>
      </w:pPr>
      <w:r w:rsidRPr="00A159B5">
        <w:rPr>
          <w:rFonts w:ascii="Times New Roman" w:hAnsi="Times New Roman"/>
          <w:sz w:val="24"/>
          <w:szCs w:val="24"/>
        </w:rPr>
        <w:t>ACTIVITĂŢI LA NIVELUL ORELOR DE CONSILIERE ŞI ORIENTARE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3"/>
        <w:gridCol w:w="3402"/>
        <w:gridCol w:w="2176"/>
        <w:gridCol w:w="1510"/>
        <w:gridCol w:w="3118"/>
      </w:tblGrid>
      <w:tr w:rsidR="00720EB2" w:rsidRPr="00A159B5" w:rsidTr="004F7FBC">
        <w:tc>
          <w:tcPr>
            <w:tcW w:w="993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9B5"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3402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9B5">
              <w:rPr>
                <w:rFonts w:ascii="Times New Roman" w:hAnsi="Times New Roman"/>
                <w:sz w:val="24"/>
                <w:szCs w:val="24"/>
              </w:rPr>
              <w:t>Tipul activităţii</w:t>
            </w:r>
          </w:p>
        </w:tc>
        <w:tc>
          <w:tcPr>
            <w:tcW w:w="2176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9B5">
              <w:rPr>
                <w:rFonts w:ascii="Times New Roman" w:hAnsi="Times New Roman"/>
                <w:sz w:val="24"/>
                <w:szCs w:val="24"/>
              </w:rPr>
              <w:t>Nivelul de înv. şi clasa/clasele la care se realizează activitatea</w:t>
            </w:r>
          </w:p>
        </w:tc>
        <w:tc>
          <w:tcPr>
            <w:tcW w:w="1510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9B5">
              <w:rPr>
                <w:rFonts w:ascii="Times New Roman" w:hAnsi="Times New Roman"/>
                <w:sz w:val="24"/>
                <w:szCs w:val="24"/>
              </w:rPr>
              <w:t>Data</w:t>
            </w:r>
          </w:p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9B5">
              <w:rPr>
                <w:rFonts w:ascii="Times New Roman" w:hAnsi="Times New Roman"/>
                <w:sz w:val="24"/>
                <w:szCs w:val="24"/>
              </w:rPr>
              <w:t>Practicienii dreptului implicaţi în activitate</w:t>
            </w:r>
          </w:p>
        </w:tc>
      </w:tr>
      <w:tr w:rsidR="00720EB2" w:rsidRPr="00A159B5" w:rsidTr="004F7FBC">
        <w:tc>
          <w:tcPr>
            <w:tcW w:w="993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176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0EB2" w:rsidRPr="00A159B5" w:rsidTr="004F7FBC">
        <w:tc>
          <w:tcPr>
            <w:tcW w:w="993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6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720EB2" w:rsidRPr="00A159B5" w:rsidRDefault="00720EB2" w:rsidP="004F7FB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20EB2" w:rsidRDefault="00720EB2" w:rsidP="00720EB2">
      <w:pPr>
        <w:spacing w:after="0"/>
        <w:ind w:left="218"/>
        <w:jc w:val="center"/>
        <w:rPr>
          <w:rFonts w:ascii="Times New Roman" w:hAnsi="Times New Roman"/>
          <w:sz w:val="24"/>
          <w:szCs w:val="24"/>
        </w:rPr>
      </w:pPr>
    </w:p>
    <w:p w:rsidR="00720EB2" w:rsidRPr="00A159B5" w:rsidRDefault="00720EB2" w:rsidP="00720EB2">
      <w:pPr>
        <w:spacing w:after="0"/>
        <w:ind w:left="2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A159B5">
        <w:rPr>
          <w:rFonts w:ascii="Times New Roman" w:hAnsi="Times New Roman"/>
          <w:sz w:val="24"/>
          <w:szCs w:val="24"/>
        </w:rPr>
        <w:t xml:space="preserve">DIRECTOR,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RESPONSABIL </w:t>
      </w:r>
      <w:r w:rsidRPr="00A159B5">
        <w:rPr>
          <w:rFonts w:ascii="Times New Roman" w:hAnsi="Times New Roman"/>
          <w:sz w:val="24"/>
          <w:szCs w:val="24"/>
        </w:rPr>
        <w:t>,</w:t>
      </w:r>
    </w:p>
    <w:p w:rsidR="00720EB2" w:rsidRPr="00A159B5" w:rsidRDefault="00720EB2" w:rsidP="00720EB2">
      <w:pPr>
        <w:spacing w:after="0"/>
        <w:ind w:left="218"/>
        <w:rPr>
          <w:rFonts w:ascii="Times New Roman" w:hAnsi="Times New Roman"/>
          <w:sz w:val="24"/>
          <w:szCs w:val="24"/>
        </w:rPr>
      </w:pPr>
      <w:r w:rsidRPr="00A159B5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Prof. Dimulescu Rodica</w:t>
      </w:r>
      <w:r w:rsidRPr="00A159B5">
        <w:rPr>
          <w:rFonts w:ascii="Times New Roman" w:hAnsi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prof. Dobrotă Florian </w:t>
      </w:r>
    </w:p>
    <w:p w:rsidR="00720EB2" w:rsidRDefault="00720EB2" w:rsidP="00720EB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</w:p>
    <w:p w:rsidR="00AC4367" w:rsidRDefault="00AC4367" w:rsidP="00AC4367"/>
    <w:p w:rsidR="00AC4367" w:rsidRDefault="00AC4367" w:rsidP="00AC4367"/>
    <w:p w:rsidR="00AC4367" w:rsidRDefault="00AC4367" w:rsidP="00AC4367"/>
    <w:p w:rsidR="004A3C31" w:rsidRDefault="004A3C31" w:rsidP="004A3C31">
      <w:pPr>
        <w:pStyle w:val="Antet"/>
        <w:jc w:val="center"/>
        <w:rPr>
          <w:i/>
        </w:rPr>
      </w:pPr>
    </w:p>
    <w:sectPr w:rsidR="004A3C31" w:rsidSect="00967AAF">
      <w:pgSz w:w="11906" w:h="16838"/>
      <w:pgMar w:top="907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51E6E"/>
    <w:multiLevelType w:val="hybridMultilevel"/>
    <w:tmpl w:val="E998F158"/>
    <w:lvl w:ilvl="0" w:tplc="37D43A16">
      <w:start w:val="1"/>
      <w:numFmt w:val="lowerLetter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EB2"/>
    <w:rsid w:val="003156F6"/>
    <w:rsid w:val="003B442F"/>
    <w:rsid w:val="003F055B"/>
    <w:rsid w:val="004A3C31"/>
    <w:rsid w:val="00720EB2"/>
    <w:rsid w:val="00982E6A"/>
    <w:rsid w:val="00A80800"/>
    <w:rsid w:val="00AC4367"/>
    <w:rsid w:val="00D32155"/>
    <w:rsid w:val="00D6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C3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semiHidden/>
    <w:unhideWhenUsed/>
    <w:rsid w:val="004A3C31"/>
    <w:rPr>
      <w:color w:val="0000FF"/>
      <w:u w:val="single"/>
    </w:rPr>
  </w:style>
  <w:style w:type="paragraph" w:styleId="Antet">
    <w:name w:val="header"/>
    <w:basedOn w:val="Normal"/>
    <w:link w:val="AntetCaracter"/>
    <w:unhideWhenUsed/>
    <w:rsid w:val="004A3C3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ntetCaracter">
    <w:name w:val="Antet Caracter"/>
    <w:basedOn w:val="Fontdeparagrafimplicit"/>
    <w:link w:val="Antet"/>
    <w:rsid w:val="004A3C31"/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GrilTabel">
    <w:name w:val="Table Grid"/>
    <w:basedOn w:val="TabelNormal"/>
    <w:uiPriority w:val="59"/>
    <w:rsid w:val="004A3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rsid w:val="00720EB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rsid w:val="00720EB2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C3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semiHidden/>
    <w:unhideWhenUsed/>
    <w:rsid w:val="004A3C31"/>
    <w:rPr>
      <w:color w:val="0000FF"/>
      <w:u w:val="single"/>
    </w:rPr>
  </w:style>
  <w:style w:type="paragraph" w:styleId="Antet">
    <w:name w:val="header"/>
    <w:basedOn w:val="Normal"/>
    <w:link w:val="AntetCaracter"/>
    <w:unhideWhenUsed/>
    <w:rsid w:val="004A3C3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ntetCaracter">
    <w:name w:val="Antet Caracter"/>
    <w:basedOn w:val="Fontdeparagrafimplicit"/>
    <w:link w:val="Antet"/>
    <w:rsid w:val="004A3C31"/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GrilTabel">
    <w:name w:val="Table Grid"/>
    <w:basedOn w:val="TabelNormal"/>
    <w:uiPriority w:val="59"/>
    <w:rsid w:val="004A3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rsid w:val="00720EB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rsid w:val="00720EB2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3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aurelvlad@yahoo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caurelvlad.r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IAT\Desktop\ANTET%20W%2016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ANTET W 16</Template>
  <TotalTime>5</TotalTime>
  <Pages>2</Pages>
  <Words>251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1</cp:revision>
  <dcterms:created xsi:type="dcterms:W3CDTF">2016-07-14T07:35:00Z</dcterms:created>
  <dcterms:modified xsi:type="dcterms:W3CDTF">2016-07-14T07:40:00Z</dcterms:modified>
</cp:coreProperties>
</file>