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C0" w:rsidRDefault="00E556C0" w:rsidP="00C501D9"/>
    <w:p w:rsidR="00E556C0" w:rsidRDefault="00E556C0" w:rsidP="00E556C0">
      <w:pPr>
        <w:pStyle w:val="Corptext"/>
        <w:ind w:firstLine="708"/>
        <w:jc w:val="center"/>
        <w:rPr>
          <w:b/>
          <w:sz w:val="22"/>
          <w:lang w:val="ro-RO"/>
        </w:rPr>
      </w:pPr>
      <w:r w:rsidRPr="008A004D">
        <w:rPr>
          <w:b/>
          <w:sz w:val="22"/>
          <w:lang w:val="ro-RO"/>
        </w:rPr>
        <w:t xml:space="preserve">RAPORT PRIVIND ACTIVITĂȚILE DE EDUCAȚIE JURIDICĂ REALIZATE, </w:t>
      </w:r>
    </w:p>
    <w:p w:rsidR="00E556C0" w:rsidRDefault="00E556C0" w:rsidP="00E556C0">
      <w:pPr>
        <w:pStyle w:val="Corptext"/>
        <w:ind w:firstLine="708"/>
        <w:jc w:val="center"/>
        <w:rPr>
          <w:b/>
          <w:sz w:val="22"/>
          <w:lang w:val="ro-RO"/>
        </w:rPr>
      </w:pPr>
      <w:r w:rsidRPr="008A004D">
        <w:rPr>
          <w:b/>
          <w:sz w:val="22"/>
          <w:lang w:val="ro-RO"/>
        </w:rPr>
        <w:t>ÎN ANUL ȘCOLAR</w:t>
      </w:r>
      <w:r>
        <w:rPr>
          <w:b/>
          <w:sz w:val="22"/>
          <w:lang w:val="ro-RO"/>
        </w:rPr>
        <w:t xml:space="preserve"> 2015-2016</w:t>
      </w:r>
    </w:p>
    <w:p w:rsidR="00E556C0" w:rsidRDefault="00E556C0" w:rsidP="00E556C0">
      <w:pPr>
        <w:pStyle w:val="Corptext"/>
        <w:ind w:firstLine="708"/>
        <w:jc w:val="center"/>
        <w:rPr>
          <w:b/>
          <w:sz w:val="22"/>
          <w:lang w:val="ro-RO"/>
        </w:rPr>
      </w:pPr>
    </w:p>
    <w:p w:rsidR="00E556C0" w:rsidRPr="00A159B5" w:rsidRDefault="00E556C0" w:rsidP="00E556C0">
      <w:pPr>
        <w:numPr>
          <w:ilvl w:val="0"/>
          <w:numId w:val="41"/>
        </w:num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  <w:r w:rsidRPr="00A159B5">
        <w:rPr>
          <w:rFonts w:ascii="Times New Roman" w:hAnsi="Times New Roman"/>
          <w:sz w:val="24"/>
          <w:szCs w:val="24"/>
          <w:lang w:val="ro-RO"/>
        </w:rPr>
        <w:t>ACTIVITĂŢI DE EDUCAŢIE JURIDICĂ LA NIVEL CURRICULAR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3438"/>
        <w:gridCol w:w="1915"/>
        <w:gridCol w:w="1735"/>
        <w:gridCol w:w="3118"/>
      </w:tblGrid>
      <w:tr w:rsidR="00E556C0" w:rsidRPr="00A159B5" w:rsidTr="00BD4906">
        <w:tc>
          <w:tcPr>
            <w:tcW w:w="993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3438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Disciplina</w:t>
            </w:r>
          </w:p>
        </w:tc>
        <w:tc>
          <w:tcPr>
            <w:tcW w:w="1915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Nivelul de înv. şi clasa/ clasele la care se realizează activitatea</w:t>
            </w:r>
          </w:p>
        </w:tc>
        <w:tc>
          <w:tcPr>
            <w:tcW w:w="1735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Data</w:t>
            </w:r>
          </w:p>
        </w:tc>
        <w:tc>
          <w:tcPr>
            <w:tcW w:w="3118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Practicienii dreptului implicaţi în activitate</w:t>
            </w: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E556C0" w:rsidRPr="00A159B5" w:rsidTr="00BD4906">
        <w:tc>
          <w:tcPr>
            <w:tcW w:w="993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3438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Cultura civica</w:t>
            </w:r>
          </w:p>
          <w:p w:rsidR="00E556C0" w:rsidRPr="00852009" w:rsidRDefault="00E556C0" w:rsidP="00BD4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 xml:space="preserve">Tema: </w:t>
            </w:r>
            <w:r w:rsidRPr="00852009">
              <w:rPr>
                <w:rFonts w:ascii="Times New Roman" w:hAnsi="Times New Roman"/>
                <w:sz w:val="24"/>
                <w:szCs w:val="24"/>
                <w:lang w:val="ro-RO" w:eastAsia="ro-RO"/>
              </w:rPr>
              <w:t>UNDE-I LEGE, NU-I TOCMEALĂ !</w:t>
            </w:r>
          </w:p>
          <w:p w:rsidR="00E556C0" w:rsidRPr="00852009" w:rsidRDefault="00E556C0" w:rsidP="00BD4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o-RO" w:eastAsia="ro-RO"/>
              </w:rPr>
            </w:pPr>
            <w:r w:rsidRPr="00852009">
              <w:rPr>
                <w:rFonts w:ascii="Times New Roman" w:hAnsi="Times New Roman"/>
                <w:bCs/>
                <w:sz w:val="24"/>
                <w:szCs w:val="24"/>
                <w:lang w:val="ro-RO" w:eastAsia="ro-RO"/>
              </w:rPr>
              <w:t>manual de educaţie juridică,</w:t>
            </w: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852009">
              <w:rPr>
                <w:rFonts w:ascii="Times New Roman" w:hAnsi="Times New Roman"/>
                <w:bCs/>
                <w:sz w:val="24"/>
                <w:szCs w:val="24"/>
                <w:lang w:val="ro-RO" w:eastAsia="ro-RO"/>
              </w:rPr>
              <w:t>realizat în conformitate cu Legea nr. 286/2009 privind Noul Codul Penal</w:t>
            </w:r>
          </w:p>
        </w:tc>
        <w:tc>
          <w:tcPr>
            <w:tcW w:w="1915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  <w:p w:rsidR="00E556C0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 a A</w:t>
            </w:r>
          </w:p>
          <w:p w:rsidR="00E556C0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VII- a B</w:t>
            </w: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1735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04  2016</w:t>
            </w:r>
          </w:p>
        </w:tc>
        <w:tc>
          <w:tcPr>
            <w:tcW w:w="3118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556C0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Prof. Dobrotă Florian</w:t>
            </w: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E556C0" w:rsidRDefault="00E556C0" w:rsidP="00E556C0">
      <w:pPr>
        <w:pStyle w:val="Corptext"/>
        <w:ind w:firstLine="708"/>
        <w:jc w:val="center"/>
        <w:rPr>
          <w:b/>
          <w:sz w:val="22"/>
          <w:lang w:val="ro-RO"/>
        </w:rPr>
      </w:pPr>
    </w:p>
    <w:p w:rsidR="00E556C0" w:rsidRPr="00A159B5" w:rsidRDefault="00E556C0" w:rsidP="00E556C0">
      <w:pPr>
        <w:numPr>
          <w:ilvl w:val="0"/>
          <w:numId w:val="41"/>
        </w:num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  <w:r w:rsidRPr="00A159B5">
        <w:rPr>
          <w:rFonts w:ascii="Times New Roman" w:hAnsi="Times New Roman"/>
          <w:sz w:val="24"/>
          <w:szCs w:val="24"/>
          <w:lang w:val="ro-RO"/>
        </w:rPr>
        <w:t>ACTIVITĂŢI EXTRACURRICULARE DE TIP: EXPUNERE/ DEZBATERE/ PRELEGERE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3438"/>
        <w:gridCol w:w="1915"/>
        <w:gridCol w:w="1735"/>
        <w:gridCol w:w="3118"/>
      </w:tblGrid>
      <w:tr w:rsidR="00E556C0" w:rsidRPr="00A159B5" w:rsidTr="00BD4906">
        <w:tc>
          <w:tcPr>
            <w:tcW w:w="993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3438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Tipul activităţii</w:t>
            </w:r>
          </w:p>
        </w:tc>
        <w:tc>
          <w:tcPr>
            <w:tcW w:w="1915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Nivelul de înv. și </w:t>
            </w: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clasa/clasele la care se realizează activitatea</w:t>
            </w:r>
          </w:p>
        </w:tc>
        <w:tc>
          <w:tcPr>
            <w:tcW w:w="1735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Data</w:t>
            </w:r>
          </w:p>
        </w:tc>
        <w:tc>
          <w:tcPr>
            <w:tcW w:w="3118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Practicienii dreptului implicaţi în activitate</w:t>
            </w:r>
          </w:p>
        </w:tc>
      </w:tr>
      <w:tr w:rsidR="00E556C0" w:rsidRPr="00A159B5" w:rsidTr="00BD4906">
        <w:tc>
          <w:tcPr>
            <w:tcW w:w="993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438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1915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35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118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E556C0" w:rsidRPr="00A159B5" w:rsidTr="00BD4906">
        <w:tc>
          <w:tcPr>
            <w:tcW w:w="993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438" w:type="dxa"/>
          </w:tcPr>
          <w:p w:rsidR="00E556C0" w:rsidRPr="004D5DE7" w:rsidRDefault="00E556C0" w:rsidP="00BD490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1915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35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118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E556C0" w:rsidRDefault="00E556C0" w:rsidP="00E556C0">
      <w:p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556C0" w:rsidRPr="00A159B5" w:rsidRDefault="00E556C0" w:rsidP="00E556C0">
      <w:pPr>
        <w:numPr>
          <w:ilvl w:val="0"/>
          <w:numId w:val="41"/>
        </w:num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  <w:r w:rsidRPr="00A159B5">
        <w:rPr>
          <w:rFonts w:ascii="Times New Roman" w:hAnsi="Times New Roman"/>
          <w:sz w:val="24"/>
          <w:szCs w:val="24"/>
          <w:lang w:val="ro-RO"/>
        </w:rPr>
        <w:t>ACTIVITĂŢI LA NIVELUL ORELOR DE CONSILIERE ŞI ORIENTARE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3402"/>
        <w:gridCol w:w="2176"/>
        <w:gridCol w:w="1510"/>
        <w:gridCol w:w="3118"/>
      </w:tblGrid>
      <w:tr w:rsidR="00E556C0" w:rsidRPr="00A159B5" w:rsidTr="00BD4906">
        <w:tc>
          <w:tcPr>
            <w:tcW w:w="993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3402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Tipul activităţii</w:t>
            </w:r>
          </w:p>
        </w:tc>
        <w:tc>
          <w:tcPr>
            <w:tcW w:w="2176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Nivelul de înv. şi clasa/clasele la care se realizează activitatea</w:t>
            </w:r>
          </w:p>
        </w:tc>
        <w:tc>
          <w:tcPr>
            <w:tcW w:w="1510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Data</w:t>
            </w:r>
          </w:p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118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159B5">
              <w:rPr>
                <w:rFonts w:ascii="Times New Roman" w:hAnsi="Times New Roman"/>
                <w:sz w:val="24"/>
                <w:szCs w:val="24"/>
                <w:lang w:val="ro-RO"/>
              </w:rPr>
              <w:t>Practicienii dreptului implicaţi în activitate</w:t>
            </w:r>
          </w:p>
        </w:tc>
      </w:tr>
      <w:tr w:rsidR="00E556C0" w:rsidRPr="00A159B5" w:rsidTr="00BD4906">
        <w:tc>
          <w:tcPr>
            <w:tcW w:w="993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2176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0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118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E556C0" w:rsidRPr="00A159B5" w:rsidTr="00BD4906">
        <w:tc>
          <w:tcPr>
            <w:tcW w:w="993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76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0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118" w:type="dxa"/>
          </w:tcPr>
          <w:p w:rsidR="00E556C0" w:rsidRPr="00A159B5" w:rsidRDefault="00E556C0" w:rsidP="00BD490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E556C0" w:rsidRDefault="00E556C0" w:rsidP="00E556C0">
      <w:pPr>
        <w:spacing w:after="0"/>
        <w:ind w:left="218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E556C0" w:rsidRPr="00A159B5" w:rsidRDefault="00E556C0" w:rsidP="00E556C0">
      <w:pPr>
        <w:spacing w:after="0"/>
        <w:ind w:left="218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</w:t>
      </w:r>
      <w:r w:rsidRPr="00A159B5">
        <w:rPr>
          <w:rFonts w:ascii="Times New Roman" w:hAnsi="Times New Roman"/>
          <w:sz w:val="24"/>
          <w:szCs w:val="24"/>
          <w:lang w:val="ro-RO"/>
        </w:rPr>
        <w:t xml:space="preserve">DIRECTOR,                                                        </w:t>
      </w:r>
      <w:r>
        <w:rPr>
          <w:rFonts w:ascii="Times New Roman" w:hAnsi="Times New Roman"/>
          <w:sz w:val="24"/>
          <w:szCs w:val="24"/>
          <w:lang w:val="ro-RO"/>
        </w:rPr>
        <w:t xml:space="preserve">                    RESPONSABIL </w:t>
      </w:r>
      <w:r w:rsidRPr="00A159B5">
        <w:rPr>
          <w:rFonts w:ascii="Times New Roman" w:hAnsi="Times New Roman"/>
          <w:sz w:val="24"/>
          <w:szCs w:val="24"/>
          <w:lang w:val="ro-RO"/>
        </w:rPr>
        <w:t>,</w:t>
      </w:r>
    </w:p>
    <w:p w:rsidR="00E556C0" w:rsidRPr="00A159B5" w:rsidRDefault="00E556C0" w:rsidP="00E556C0">
      <w:pPr>
        <w:spacing w:after="0"/>
        <w:ind w:left="218"/>
        <w:rPr>
          <w:rFonts w:ascii="Times New Roman" w:hAnsi="Times New Roman"/>
          <w:sz w:val="24"/>
          <w:szCs w:val="24"/>
          <w:lang w:val="ro-RO"/>
        </w:rPr>
      </w:pPr>
      <w:r w:rsidRPr="00A159B5">
        <w:rPr>
          <w:rFonts w:ascii="Times New Roman" w:hAnsi="Times New Roman"/>
          <w:sz w:val="24"/>
          <w:szCs w:val="24"/>
          <w:lang w:val="ro-RO"/>
        </w:rPr>
        <w:t xml:space="preserve">        </w:t>
      </w:r>
      <w:r>
        <w:rPr>
          <w:rFonts w:ascii="Times New Roman" w:hAnsi="Times New Roman"/>
          <w:sz w:val="24"/>
          <w:szCs w:val="24"/>
          <w:lang w:val="ro-RO"/>
        </w:rPr>
        <w:t>Prof. Șiler Marius</w:t>
      </w:r>
      <w:r w:rsidRPr="00A159B5">
        <w:rPr>
          <w:rFonts w:ascii="Times New Roman" w:hAnsi="Times New Roman"/>
          <w:sz w:val="24"/>
          <w:szCs w:val="24"/>
          <w:lang w:val="ro-RO"/>
        </w:rPr>
        <w:t xml:space="preserve">                                     </w:t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  <w:t xml:space="preserve"> prof. Dobrotă Florian </w:t>
      </w:r>
    </w:p>
    <w:p w:rsidR="00E556C0" w:rsidRPr="00E556C0" w:rsidRDefault="00E556C0" w:rsidP="00C501D9"/>
    <w:sectPr w:rsidR="00E556C0" w:rsidRPr="00E556C0" w:rsidSect="00E23EBC">
      <w:headerReference w:type="default" r:id="rId8"/>
      <w:footerReference w:type="default" r:id="rId9"/>
      <w:pgSz w:w="12240" w:h="15840"/>
      <w:pgMar w:top="1440" w:right="1260" w:bottom="539" w:left="1622" w:header="27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74E" w:rsidRDefault="00DE774E">
      <w:r>
        <w:separator/>
      </w:r>
    </w:p>
  </w:endnote>
  <w:endnote w:type="continuationSeparator" w:id="1">
    <w:p w:rsidR="00DE774E" w:rsidRDefault="00DE7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EBC" w:rsidRPr="00E6457B" w:rsidRDefault="00E23EBC" w:rsidP="00E23EBC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</w:rPr>
    </w:pPr>
    <w:r w:rsidRPr="00E6457B">
      <w:rPr>
        <w:rFonts w:ascii="Times New Roman" w:hAnsi="Times New Roman"/>
        <w:sz w:val="20"/>
        <w:szCs w:val="20"/>
      </w:rPr>
      <w:t>Str.Independentei nr.47  jud.Hunedoara</w:t>
    </w:r>
  </w:p>
  <w:p w:rsidR="00E23EBC" w:rsidRDefault="00E23EBC" w:rsidP="00E23EBC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  <w:lang w:val="fr-FR"/>
      </w:rPr>
    </w:pPr>
    <w:r w:rsidRPr="00E6457B">
      <w:rPr>
        <w:rFonts w:ascii="Times New Roman" w:hAnsi="Times New Roman"/>
        <w:sz w:val="20"/>
        <w:szCs w:val="20"/>
        <w:lang w:val="fr-FR"/>
      </w:rPr>
      <w:t xml:space="preserve">tel 0254248518/0254248877  </w:t>
    </w:r>
  </w:p>
  <w:p w:rsidR="00E23EBC" w:rsidRPr="00E6457B" w:rsidRDefault="00E23EBC" w:rsidP="00E23EBC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  <w:lang w:val="fr-FR"/>
      </w:rPr>
    </w:pPr>
    <w:r w:rsidRPr="00E6457B">
      <w:rPr>
        <w:rFonts w:ascii="Times New Roman" w:hAnsi="Times New Roman"/>
        <w:sz w:val="20"/>
        <w:szCs w:val="20"/>
        <w:lang w:val="fr-FR"/>
      </w:rPr>
      <w:t>fax.0254248299/0254248877</w:t>
    </w:r>
  </w:p>
  <w:p w:rsidR="00E23EBC" w:rsidRPr="00E6457B" w:rsidRDefault="00E23EBC" w:rsidP="00E23EBC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  <w:lang w:val="fr-FR"/>
      </w:rPr>
    </w:pPr>
    <w:r w:rsidRPr="00E6457B">
      <w:rPr>
        <w:rFonts w:ascii="Times New Roman" w:hAnsi="Times New Roman"/>
        <w:sz w:val="20"/>
        <w:szCs w:val="20"/>
        <w:lang w:val="fr-FR"/>
      </w:rPr>
      <w:t xml:space="preserve">e-mail: </w:t>
    </w:r>
    <w:hyperlink r:id="rId1" w:history="1">
      <w:r w:rsidRPr="00E6457B">
        <w:rPr>
          <w:rStyle w:val="Hyperlink"/>
          <w:rFonts w:ascii="Times New Roman" w:hAnsi="Times New Roman"/>
          <w:sz w:val="20"/>
          <w:szCs w:val="20"/>
          <w:lang w:val="fr-FR"/>
        </w:rPr>
        <w:t>ctageoagiu@yahoo.com</w:t>
      </w:r>
    </w:hyperlink>
  </w:p>
  <w:p w:rsidR="00E23EBC" w:rsidRPr="00E6457B" w:rsidRDefault="009243F6" w:rsidP="00E23EBC">
    <w:pPr>
      <w:pStyle w:val="Antet"/>
      <w:spacing w:after="0" w:line="240" w:lineRule="auto"/>
      <w:jc w:val="right"/>
      <w:rPr>
        <w:rFonts w:ascii="Times New Roman" w:hAnsi="Times New Roman"/>
        <w:sz w:val="20"/>
        <w:szCs w:val="20"/>
        <w:lang w:val="fr-FR"/>
      </w:rPr>
    </w:pPr>
    <w:hyperlink r:id="rId2" w:history="1">
      <w:r w:rsidR="00E23EBC" w:rsidRPr="00E6457B">
        <w:rPr>
          <w:rStyle w:val="Hyperlink"/>
          <w:rFonts w:ascii="Times New Roman" w:hAnsi="Times New Roman"/>
          <w:sz w:val="20"/>
          <w:szCs w:val="20"/>
          <w:lang w:val="fr-FR"/>
        </w:rPr>
        <w:t>www.ctageoagiu.ro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74E" w:rsidRDefault="00DE774E">
      <w:r>
        <w:separator/>
      </w:r>
    </w:p>
  </w:footnote>
  <w:footnote w:type="continuationSeparator" w:id="1">
    <w:p w:rsidR="00DE774E" w:rsidRDefault="00DE7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EBC" w:rsidRPr="003C0E1E" w:rsidRDefault="00473179" w:rsidP="00052721">
    <w:pPr>
      <w:pStyle w:val="Antet"/>
      <w:tabs>
        <w:tab w:val="clear" w:pos="4703"/>
        <w:tab w:val="left" w:pos="1560"/>
        <w:tab w:val="center" w:pos="4395"/>
      </w:tabs>
      <w:spacing w:after="0" w:line="240" w:lineRule="auto"/>
      <w:rPr>
        <w:rFonts w:ascii="Palatino Linotype" w:hAnsi="Palatino Linotype"/>
        <w:b/>
        <w:sz w:val="28"/>
        <w:szCs w:val="28"/>
      </w:rPr>
    </w:pPr>
    <w:r>
      <w:rPr>
        <w:rFonts w:ascii="Palatino Linotype" w:hAnsi="Palatino Linotype"/>
        <w:b/>
        <w:noProof/>
        <w:sz w:val="28"/>
        <w:szCs w:val="28"/>
        <w:lang w:val="ro-RO" w:eastAsia="ro-RO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margin">
            <wp:posOffset>-501015</wp:posOffset>
          </wp:positionH>
          <wp:positionV relativeFrom="paragraph">
            <wp:posOffset>47625</wp:posOffset>
          </wp:positionV>
          <wp:extent cx="855980" cy="864870"/>
          <wp:effectExtent l="19050" t="0" r="1270" b="0"/>
          <wp:wrapNone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4046220</wp:posOffset>
          </wp:positionH>
          <wp:positionV relativeFrom="paragraph">
            <wp:posOffset>19050</wp:posOffset>
          </wp:positionV>
          <wp:extent cx="2628900" cy="828675"/>
          <wp:effectExtent l="19050" t="0" r="0" b="0"/>
          <wp:wrapThrough wrapText="bothSides">
            <wp:wrapPolygon edited="0">
              <wp:start x="-157" y="0"/>
              <wp:lineTo x="-157" y="21352"/>
              <wp:lineTo x="21600" y="21352"/>
              <wp:lineTo x="21600" y="0"/>
              <wp:lineTo x="-157" y="0"/>
            </wp:wrapPolygon>
          </wp:wrapThrough>
          <wp:docPr id="5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52721">
      <w:rPr>
        <w:rFonts w:ascii="Palatino Linotype" w:hAnsi="Palatino Linotype"/>
        <w:b/>
        <w:sz w:val="28"/>
        <w:szCs w:val="28"/>
      </w:rPr>
      <w:t xml:space="preserve">                              </w:t>
    </w:r>
    <w:r w:rsidR="002F59C0" w:rsidRPr="003C0E1E">
      <w:rPr>
        <w:rFonts w:ascii="Palatino Linotype" w:hAnsi="Palatino Linotype"/>
        <w:b/>
        <w:sz w:val="28"/>
        <w:szCs w:val="28"/>
      </w:rPr>
      <w:t>COLEGIUL TEHNIC AGRICOL</w:t>
    </w:r>
  </w:p>
  <w:p w:rsidR="002F59C0" w:rsidRPr="003C0E1E" w:rsidRDefault="00E93888" w:rsidP="00E93888">
    <w:pPr>
      <w:pStyle w:val="Antet"/>
      <w:spacing w:after="0" w:line="240" w:lineRule="auto"/>
      <w:rPr>
        <w:rFonts w:ascii="Palatino Linotype" w:hAnsi="Palatino Linotype"/>
        <w:b/>
        <w:sz w:val="28"/>
        <w:szCs w:val="28"/>
      </w:rPr>
    </w:pPr>
    <w:r>
      <w:rPr>
        <w:rFonts w:ascii="Palatino Linotype" w:hAnsi="Palatino Linotype"/>
        <w:b/>
        <w:sz w:val="28"/>
        <w:szCs w:val="28"/>
      </w:rPr>
      <w:t xml:space="preserve">                                    </w:t>
    </w:r>
    <w:r w:rsidR="002F59C0" w:rsidRPr="003C0E1E">
      <w:rPr>
        <w:rFonts w:ascii="Palatino Linotype" w:hAnsi="Palatino Linotype"/>
        <w:b/>
        <w:sz w:val="28"/>
        <w:szCs w:val="28"/>
      </w:rPr>
      <w:t>“ALEXANDRU BORZA”</w:t>
    </w:r>
    <w:r w:rsidR="00E6457B" w:rsidRPr="003C0E1E">
      <w:rPr>
        <w:rFonts w:ascii="Palatino Linotype" w:hAnsi="Palatino Linotype"/>
        <w:b/>
        <w:sz w:val="28"/>
        <w:szCs w:val="28"/>
      </w:rPr>
      <w:t xml:space="preserve"> </w:t>
    </w:r>
  </w:p>
  <w:p w:rsidR="002F59C0" w:rsidRDefault="00E93888" w:rsidP="00E93888">
    <w:pPr>
      <w:pStyle w:val="Antet"/>
      <w:spacing w:after="0" w:line="240" w:lineRule="auto"/>
      <w:rPr>
        <w:rFonts w:ascii="Palatino Linotype" w:hAnsi="Palatino Linotype"/>
        <w:b/>
        <w:sz w:val="28"/>
        <w:szCs w:val="28"/>
      </w:rPr>
    </w:pPr>
    <w:r>
      <w:rPr>
        <w:rFonts w:ascii="Palatino Linotype" w:hAnsi="Palatino Linotype"/>
        <w:b/>
        <w:sz w:val="28"/>
        <w:szCs w:val="28"/>
      </w:rPr>
      <w:t xml:space="preserve">                                               </w:t>
    </w:r>
    <w:r w:rsidR="002F59C0" w:rsidRPr="003C0E1E">
      <w:rPr>
        <w:rFonts w:ascii="Palatino Linotype" w:hAnsi="Palatino Linotype"/>
        <w:b/>
        <w:sz w:val="28"/>
        <w:szCs w:val="28"/>
      </w:rPr>
      <w:t>GEOAGIU</w:t>
    </w:r>
  </w:p>
  <w:p w:rsidR="00B37D77" w:rsidRPr="00B37D77" w:rsidRDefault="00B37D77" w:rsidP="00B37D77">
    <w:pPr>
      <w:pStyle w:val="Antet"/>
      <w:spacing w:after="0" w:line="240" w:lineRule="auto"/>
      <w:rPr>
        <w:rFonts w:ascii="Palatino Linotype" w:hAnsi="Palatino Linotype"/>
        <w:b/>
        <w:sz w:val="24"/>
        <w:szCs w:val="24"/>
      </w:rPr>
    </w:pPr>
    <w:r>
      <w:rPr>
        <w:rFonts w:ascii="Palatino Linotype" w:hAnsi="Palatino Linotype"/>
        <w:b/>
        <w:sz w:val="24"/>
        <w:szCs w:val="24"/>
      </w:rPr>
      <w:t xml:space="preserve">                                    </w:t>
    </w:r>
    <w:r w:rsidRPr="003C0E1E">
      <w:rPr>
        <w:rFonts w:ascii="Palatino Linotype" w:hAnsi="Palatino Linotype"/>
        <w:b/>
        <w:sz w:val="24"/>
        <w:szCs w:val="24"/>
      </w:rPr>
      <w:t>Nr.___</w:t>
    </w:r>
    <w:r>
      <w:rPr>
        <w:rFonts w:ascii="Palatino Linotype" w:hAnsi="Palatino Linotype"/>
        <w:b/>
        <w:sz w:val="24"/>
        <w:szCs w:val="24"/>
      </w:rPr>
      <w:t>____</w:t>
    </w:r>
    <w:r w:rsidRPr="003C0E1E">
      <w:rPr>
        <w:rFonts w:ascii="Palatino Linotype" w:hAnsi="Palatino Linotype"/>
        <w:b/>
        <w:sz w:val="24"/>
        <w:szCs w:val="24"/>
      </w:rPr>
      <w:t>_/____________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5073A"/>
    <w:multiLevelType w:val="hybridMultilevel"/>
    <w:tmpl w:val="DDA46A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325933"/>
    <w:multiLevelType w:val="hybridMultilevel"/>
    <w:tmpl w:val="B3B24B5E"/>
    <w:lvl w:ilvl="0" w:tplc="84566770"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>
    <w:nsid w:val="15E23830"/>
    <w:multiLevelType w:val="hybridMultilevel"/>
    <w:tmpl w:val="796CA4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49581A"/>
    <w:multiLevelType w:val="hybridMultilevel"/>
    <w:tmpl w:val="57782BA0"/>
    <w:lvl w:ilvl="0" w:tplc="E28CD2FA">
      <w:start w:val="1"/>
      <w:numFmt w:val="upperRoman"/>
      <w:lvlText w:val="%1."/>
      <w:lvlJc w:val="left"/>
      <w:pPr>
        <w:tabs>
          <w:tab w:val="num" w:pos="2145"/>
        </w:tabs>
        <w:ind w:left="21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4">
    <w:nsid w:val="26C34395"/>
    <w:multiLevelType w:val="hybridMultilevel"/>
    <w:tmpl w:val="E73E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D51E6E"/>
    <w:multiLevelType w:val="hybridMultilevel"/>
    <w:tmpl w:val="E998F158"/>
    <w:lvl w:ilvl="0" w:tplc="37D43A16">
      <w:start w:val="1"/>
      <w:numFmt w:val="lowerLetter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34B11533"/>
    <w:multiLevelType w:val="hybridMultilevel"/>
    <w:tmpl w:val="DE585658"/>
    <w:lvl w:ilvl="0" w:tplc="0409000B">
      <w:start w:val="1"/>
      <w:numFmt w:val="bullet"/>
      <w:lvlText w:val="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860"/>
        </w:tabs>
        <w:ind w:left="7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80"/>
        </w:tabs>
        <w:ind w:left="8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00"/>
        </w:tabs>
        <w:ind w:left="9300" w:hanging="360"/>
      </w:pPr>
      <w:rPr>
        <w:rFonts w:ascii="Wingdings" w:hAnsi="Wingdings" w:hint="default"/>
      </w:rPr>
    </w:lvl>
  </w:abstractNum>
  <w:abstractNum w:abstractNumId="7">
    <w:nsid w:val="351768F0"/>
    <w:multiLevelType w:val="hybridMultilevel"/>
    <w:tmpl w:val="5546F3DC"/>
    <w:lvl w:ilvl="0" w:tplc="DC484A14">
      <w:numFmt w:val="bullet"/>
      <w:lvlText w:val="-"/>
      <w:lvlJc w:val="left"/>
      <w:pPr>
        <w:tabs>
          <w:tab w:val="num" w:pos="1845"/>
        </w:tabs>
        <w:ind w:left="18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65"/>
        </w:tabs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85"/>
        </w:tabs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05"/>
        </w:tabs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25"/>
        </w:tabs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45"/>
        </w:tabs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65"/>
        </w:tabs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85"/>
        </w:tabs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05"/>
        </w:tabs>
        <w:ind w:left="7605" w:hanging="360"/>
      </w:pPr>
      <w:rPr>
        <w:rFonts w:ascii="Wingdings" w:hAnsi="Wingdings" w:hint="default"/>
      </w:rPr>
    </w:lvl>
  </w:abstractNum>
  <w:abstractNum w:abstractNumId="8">
    <w:nsid w:val="361758CC"/>
    <w:multiLevelType w:val="hybridMultilevel"/>
    <w:tmpl w:val="5D2A9FFC"/>
    <w:lvl w:ilvl="0" w:tplc="D8245DF8"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960"/>
        </w:tabs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hint="default"/>
      </w:rPr>
    </w:lvl>
  </w:abstractNum>
  <w:abstractNum w:abstractNumId="9">
    <w:nsid w:val="37697E57"/>
    <w:multiLevelType w:val="hybridMultilevel"/>
    <w:tmpl w:val="241CC8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542053"/>
    <w:multiLevelType w:val="hybridMultilevel"/>
    <w:tmpl w:val="ED14AEF0"/>
    <w:lvl w:ilvl="0" w:tplc="989635C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1">
    <w:nsid w:val="3AFB5FA2"/>
    <w:multiLevelType w:val="hybridMultilevel"/>
    <w:tmpl w:val="4EE0732A"/>
    <w:lvl w:ilvl="0" w:tplc="0409000B">
      <w:start w:val="1"/>
      <w:numFmt w:val="bullet"/>
      <w:lvlText w:val="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960"/>
        </w:tabs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hint="default"/>
      </w:rPr>
    </w:lvl>
  </w:abstractNum>
  <w:abstractNum w:abstractNumId="12">
    <w:nsid w:val="3D551360"/>
    <w:multiLevelType w:val="hybridMultilevel"/>
    <w:tmpl w:val="D9866C14"/>
    <w:lvl w:ilvl="0" w:tplc="53A43AC4">
      <w:start w:val="1"/>
      <w:numFmt w:val="decimal"/>
      <w:lvlText w:val="%1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120"/>
        </w:tabs>
        <w:ind w:left="3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13">
    <w:nsid w:val="40D269A7"/>
    <w:multiLevelType w:val="hybridMultilevel"/>
    <w:tmpl w:val="F2F2B6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F90A0D"/>
    <w:multiLevelType w:val="hybridMultilevel"/>
    <w:tmpl w:val="4524F8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2A36F9"/>
    <w:multiLevelType w:val="hybridMultilevel"/>
    <w:tmpl w:val="058063B4"/>
    <w:lvl w:ilvl="0" w:tplc="AC98CE4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A9283D"/>
    <w:multiLevelType w:val="hybridMultilevel"/>
    <w:tmpl w:val="704A3302"/>
    <w:lvl w:ilvl="0" w:tplc="DF9A9818">
      <w:start w:val="2009"/>
      <w:numFmt w:val="bullet"/>
      <w:lvlText w:val="-"/>
      <w:lvlJc w:val="left"/>
      <w:pPr>
        <w:tabs>
          <w:tab w:val="num" w:pos="2550"/>
        </w:tabs>
        <w:ind w:left="25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17">
    <w:nsid w:val="51613C0E"/>
    <w:multiLevelType w:val="hybridMultilevel"/>
    <w:tmpl w:val="68C26BEA"/>
    <w:lvl w:ilvl="0" w:tplc="0409000B">
      <w:start w:val="1"/>
      <w:numFmt w:val="bullet"/>
      <w:lvlText w:val="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00"/>
        </w:tabs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20"/>
        </w:tabs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40"/>
        </w:tabs>
        <w:ind w:left="8040" w:hanging="360"/>
      </w:pPr>
      <w:rPr>
        <w:rFonts w:ascii="Wingdings" w:hAnsi="Wingdings" w:hint="default"/>
      </w:rPr>
    </w:lvl>
  </w:abstractNum>
  <w:abstractNum w:abstractNumId="18">
    <w:nsid w:val="51D11474"/>
    <w:multiLevelType w:val="hybridMultilevel"/>
    <w:tmpl w:val="9C4CB9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C81465"/>
    <w:multiLevelType w:val="hybridMultilevel"/>
    <w:tmpl w:val="DF4887B6"/>
    <w:lvl w:ilvl="0" w:tplc="7310A6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B013E"/>
    <w:multiLevelType w:val="hybridMultilevel"/>
    <w:tmpl w:val="BDA01EE6"/>
    <w:lvl w:ilvl="0" w:tplc="0409000D">
      <w:start w:val="1"/>
      <w:numFmt w:val="bullet"/>
      <w:lvlText w:val=""/>
      <w:lvlJc w:val="left"/>
      <w:pPr>
        <w:tabs>
          <w:tab w:val="num" w:pos="3465"/>
        </w:tabs>
        <w:ind w:left="34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85"/>
        </w:tabs>
        <w:ind w:left="4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05"/>
        </w:tabs>
        <w:ind w:left="4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345"/>
        </w:tabs>
        <w:ind w:left="6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065"/>
        </w:tabs>
        <w:ind w:left="7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85"/>
        </w:tabs>
        <w:ind w:left="7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05"/>
        </w:tabs>
        <w:ind w:left="8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25"/>
        </w:tabs>
        <w:ind w:left="9225" w:hanging="360"/>
      </w:pPr>
      <w:rPr>
        <w:rFonts w:ascii="Wingdings" w:hAnsi="Wingdings" w:hint="default"/>
      </w:rPr>
    </w:lvl>
  </w:abstractNum>
  <w:abstractNum w:abstractNumId="21">
    <w:nsid w:val="583C2DE3"/>
    <w:multiLevelType w:val="hybridMultilevel"/>
    <w:tmpl w:val="FE384A9C"/>
    <w:lvl w:ilvl="0" w:tplc="77F693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9FE3323"/>
    <w:multiLevelType w:val="multilevel"/>
    <w:tmpl w:val="D6F61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CD93A37"/>
    <w:multiLevelType w:val="hybridMultilevel"/>
    <w:tmpl w:val="39A628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D90561"/>
    <w:multiLevelType w:val="hybridMultilevel"/>
    <w:tmpl w:val="F1C230E8"/>
    <w:lvl w:ilvl="0" w:tplc="0409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25">
    <w:nsid w:val="5E5D6C67"/>
    <w:multiLevelType w:val="hybridMultilevel"/>
    <w:tmpl w:val="FAF679EC"/>
    <w:lvl w:ilvl="0" w:tplc="0409000B">
      <w:start w:val="1"/>
      <w:numFmt w:val="bullet"/>
      <w:lvlText w:val="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440"/>
        </w:tabs>
        <w:ind w:left="7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160"/>
        </w:tabs>
        <w:ind w:left="8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880"/>
        </w:tabs>
        <w:ind w:left="8880" w:hanging="360"/>
      </w:pPr>
      <w:rPr>
        <w:rFonts w:ascii="Wingdings" w:hAnsi="Wingdings" w:hint="default"/>
      </w:rPr>
    </w:lvl>
  </w:abstractNum>
  <w:abstractNum w:abstractNumId="26">
    <w:nsid w:val="5F58753D"/>
    <w:multiLevelType w:val="hybridMultilevel"/>
    <w:tmpl w:val="851C216C"/>
    <w:lvl w:ilvl="0" w:tplc="04090001">
      <w:start w:val="1"/>
      <w:numFmt w:val="bullet"/>
      <w:lvlText w:val=""/>
      <w:lvlJc w:val="left"/>
      <w:pPr>
        <w:tabs>
          <w:tab w:val="num" w:pos="2625"/>
        </w:tabs>
        <w:ind w:left="26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345"/>
        </w:tabs>
        <w:ind w:left="3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065"/>
        </w:tabs>
        <w:ind w:left="4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785"/>
        </w:tabs>
        <w:ind w:left="4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05"/>
        </w:tabs>
        <w:ind w:left="5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25"/>
        </w:tabs>
        <w:ind w:left="6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45"/>
        </w:tabs>
        <w:ind w:left="6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65"/>
        </w:tabs>
        <w:ind w:left="7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385"/>
        </w:tabs>
        <w:ind w:left="8385" w:hanging="360"/>
      </w:pPr>
      <w:rPr>
        <w:rFonts w:ascii="Wingdings" w:hAnsi="Wingdings" w:hint="default"/>
      </w:rPr>
    </w:lvl>
  </w:abstractNum>
  <w:abstractNum w:abstractNumId="27">
    <w:nsid w:val="614673C5"/>
    <w:multiLevelType w:val="hybridMultilevel"/>
    <w:tmpl w:val="7300681C"/>
    <w:lvl w:ilvl="0" w:tplc="0AFCA676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8">
    <w:nsid w:val="6276264D"/>
    <w:multiLevelType w:val="hybridMultilevel"/>
    <w:tmpl w:val="B7863392"/>
    <w:lvl w:ilvl="0" w:tplc="3E187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43063C9"/>
    <w:multiLevelType w:val="hybridMultilevel"/>
    <w:tmpl w:val="D41857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7C0C08"/>
    <w:multiLevelType w:val="hybridMultilevel"/>
    <w:tmpl w:val="6AF255F8"/>
    <w:lvl w:ilvl="0" w:tplc="0409000B">
      <w:start w:val="1"/>
      <w:numFmt w:val="bullet"/>
      <w:lvlText w:val=""/>
      <w:lvlJc w:val="left"/>
      <w:pPr>
        <w:tabs>
          <w:tab w:val="num" w:pos="3465"/>
        </w:tabs>
        <w:ind w:left="34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85"/>
        </w:tabs>
        <w:ind w:left="4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05"/>
        </w:tabs>
        <w:ind w:left="4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345"/>
        </w:tabs>
        <w:ind w:left="6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065"/>
        </w:tabs>
        <w:ind w:left="7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85"/>
        </w:tabs>
        <w:ind w:left="7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05"/>
        </w:tabs>
        <w:ind w:left="8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25"/>
        </w:tabs>
        <w:ind w:left="9225" w:hanging="360"/>
      </w:pPr>
      <w:rPr>
        <w:rFonts w:ascii="Wingdings" w:hAnsi="Wingdings" w:hint="default"/>
      </w:rPr>
    </w:lvl>
  </w:abstractNum>
  <w:abstractNum w:abstractNumId="31">
    <w:nsid w:val="69C875F8"/>
    <w:multiLevelType w:val="hybridMultilevel"/>
    <w:tmpl w:val="D6F616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CD15907"/>
    <w:multiLevelType w:val="hybridMultilevel"/>
    <w:tmpl w:val="60CAC0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E1E4C16"/>
    <w:multiLevelType w:val="hybridMultilevel"/>
    <w:tmpl w:val="6DAE2F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E3A772C"/>
    <w:multiLevelType w:val="hybridMultilevel"/>
    <w:tmpl w:val="394097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24F11BC"/>
    <w:multiLevelType w:val="hybridMultilevel"/>
    <w:tmpl w:val="95CC224C"/>
    <w:lvl w:ilvl="0" w:tplc="53DC7204">
      <w:start w:val="1"/>
      <w:numFmt w:val="upperRoman"/>
      <w:lvlText w:val="%1."/>
      <w:lvlJc w:val="left"/>
      <w:pPr>
        <w:tabs>
          <w:tab w:val="num" w:pos="2070"/>
        </w:tabs>
        <w:ind w:left="20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30"/>
        </w:tabs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50"/>
        </w:tabs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70"/>
        </w:tabs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90"/>
        </w:tabs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10"/>
        </w:tabs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30"/>
        </w:tabs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50"/>
        </w:tabs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70"/>
        </w:tabs>
        <w:ind w:left="7470" w:hanging="180"/>
      </w:pPr>
    </w:lvl>
  </w:abstractNum>
  <w:abstractNum w:abstractNumId="36">
    <w:nsid w:val="78B21DE6"/>
    <w:multiLevelType w:val="hybridMultilevel"/>
    <w:tmpl w:val="E9ECAE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D0D2805"/>
    <w:multiLevelType w:val="hybridMultilevel"/>
    <w:tmpl w:val="8E56F9A4"/>
    <w:lvl w:ilvl="0" w:tplc="199CC40C">
      <w:start w:val="1"/>
      <w:numFmt w:val="decimal"/>
      <w:lvlText w:val="%1)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38">
    <w:nsid w:val="7D201345"/>
    <w:multiLevelType w:val="hybridMultilevel"/>
    <w:tmpl w:val="07F48674"/>
    <w:lvl w:ilvl="0" w:tplc="04090003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10"/>
        </w:tabs>
        <w:ind w:left="7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430"/>
        </w:tabs>
        <w:ind w:left="8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150"/>
        </w:tabs>
        <w:ind w:left="9150" w:hanging="360"/>
      </w:pPr>
      <w:rPr>
        <w:rFonts w:ascii="Wingdings" w:hAnsi="Wingdings" w:hint="default"/>
      </w:rPr>
    </w:lvl>
  </w:abstractNum>
  <w:abstractNum w:abstractNumId="39">
    <w:nsid w:val="7EE57C51"/>
    <w:multiLevelType w:val="hybridMultilevel"/>
    <w:tmpl w:val="21504F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3A3849"/>
    <w:multiLevelType w:val="hybridMultilevel"/>
    <w:tmpl w:val="0D3ADB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25"/>
  </w:num>
  <w:num w:numId="3">
    <w:abstractNumId w:val="6"/>
  </w:num>
  <w:num w:numId="4">
    <w:abstractNumId w:val="38"/>
  </w:num>
  <w:num w:numId="5">
    <w:abstractNumId w:val="20"/>
  </w:num>
  <w:num w:numId="6">
    <w:abstractNumId w:val="30"/>
  </w:num>
  <w:num w:numId="7">
    <w:abstractNumId w:val="37"/>
  </w:num>
  <w:num w:numId="8">
    <w:abstractNumId w:val="13"/>
  </w:num>
  <w:num w:numId="9">
    <w:abstractNumId w:val="8"/>
  </w:num>
  <w:num w:numId="10">
    <w:abstractNumId w:val="35"/>
  </w:num>
  <w:num w:numId="11">
    <w:abstractNumId w:val="3"/>
  </w:num>
  <w:num w:numId="12">
    <w:abstractNumId w:val="11"/>
  </w:num>
  <w:num w:numId="13">
    <w:abstractNumId w:val="12"/>
  </w:num>
  <w:num w:numId="14">
    <w:abstractNumId w:val="16"/>
  </w:num>
  <w:num w:numId="15">
    <w:abstractNumId w:val="7"/>
  </w:num>
  <w:num w:numId="16">
    <w:abstractNumId w:val="17"/>
  </w:num>
  <w:num w:numId="17">
    <w:abstractNumId w:val="24"/>
  </w:num>
  <w:num w:numId="18">
    <w:abstractNumId w:val="32"/>
  </w:num>
  <w:num w:numId="19">
    <w:abstractNumId w:val="33"/>
  </w:num>
  <w:num w:numId="20">
    <w:abstractNumId w:val="28"/>
  </w:num>
  <w:num w:numId="21">
    <w:abstractNumId w:val="36"/>
  </w:num>
  <w:num w:numId="22">
    <w:abstractNumId w:val="0"/>
  </w:num>
  <w:num w:numId="23">
    <w:abstractNumId w:val="27"/>
  </w:num>
  <w:num w:numId="24">
    <w:abstractNumId w:val="9"/>
  </w:num>
  <w:num w:numId="25">
    <w:abstractNumId w:val="40"/>
  </w:num>
  <w:num w:numId="26">
    <w:abstractNumId w:val="31"/>
  </w:num>
  <w:num w:numId="27">
    <w:abstractNumId w:val="22"/>
  </w:num>
  <w:num w:numId="28">
    <w:abstractNumId w:val="34"/>
  </w:num>
  <w:num w:numId="29">
    <w:abstractNumId w:val="18"/>
  </w:num>
  <w:num w:numId="30">
    <w:abstractNumId w:val="39"/>
  </w:num>
  <w:num w:numId="31">
    <w:abstractNumId w:val="1"/>
  </w:num>
  <w:num w:numId="32">
    <w:abstractNumId w:val="4"/>
  </w:num>
  <w:num w:numId="33">
    <w:abstractNumId w:val="10"/>
  </w:num>
  <w:num w:numId="34">
    <w:abstractNumId w:val="21"/>
  </w:num>
  <w:num w:numId="35">
    <w:abstractNumId w:val="2"/>
  </w:num>
  <w:num w:numId="36">
    <w:abstractNumId w:val="14"/>
  </w:num>
  <w:num w:numId="37">
    <w:abstractNumId w:val="15"/>
  </w:num>
  <w:num w:numId="38">
    <w:abstractNumId w:val="19"/>
  </w:num>
  <w:num w:numId="39">
    <w:abstractNumId w:val="29"/>
  </w:num>
  <w:num w:numId="40">
    <w:abstractNumId w:val="23"/>
  </w:num>
  <w:num w:numId="4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2F59C0"/>
    <w:rsid w:val="00002BD2"/>
    <w:rsid w:val="00006890"/>
    <w:rsid w:val="00011C1F"/>
    <w:rsid w:val="00012738"/>
    <w:rsid w:val="00014A67"/>
    <w:rsid w:val="00023AF3"/>
    <w:rsid w:val="000262BA"/>
    <w:rsid w:val="00031081"/>
    <w:rsid w:val="000374E5"/>
    <w:rsid w:val="000408C8"/>
    <w:rsid w:val="00045716"/>
    <w:rsid w:val="00052721"/>
    <w:rsid w:val="000545D9"/>
    <w:rsid w:val="00065262"/>
    <w:rsid w:val="000706F3"/>
    <w:rsid w:val="000736C6"/>
    <w:rsid w:val="000830C9"/>
    <w:rsid w:val="00085F60"/>
    <w:rsid w:val="000940D7"/>
    <w:rsid w:val="000953DC"/>
    <w:rsid w:val="000A63E9"/>
    <w:rsid w:val="000B7006"/>
    <w:rsid w:val="000C3FB5"/>
    <w:rsid w:val="000C6803"/>
    <w:rsid w:val="000D0780"/>
    <w:rsid w:val="000D4A36"/>
    <w:rsid w:val="000D62CA"/>
    <w:rsid w:val="000E1CB0"/>
    <w:rsid w:val="000E1DC8"/>
    <w:rsid w:val="000E20F2"/>
    <w:rsid w:val="000E5FD7"/>
    <w:rsid w:val="000E7534"/>
    <w:rsid w:val="000E7BBE"/>
    <w:rsid w:val="000E7D49"/>
    <w:rsid w:val="001030CD"/>
    <w:rsid w:val="00104275"/>
    <w:rsid w:val="00116498"/>
    <w:rsid w:val="00117953"/>
    <w:rsid w:val="00121324"/>
    <w:rsid w:val="00124355"/>
    <w:rsid w:val="00127DB5"/>
    <w:rsid w:val="0013148E"/>
    <w:rsid w:val="00141A7C"/>
    <w:rsid w:val="001424DD"/>
    <w:rsid w:val="00143FA4"/>
    <w:rsid w:val="00155CC5"/>
    <w:rsid w:val="00155D73"/>
    <w:rsid w:val="00156D17"/>
    <w:rsid w:val="0016050F"/>
    <w:rsid w:val="00170A9A"/>
    <w:rsid w:val="00172C2D"/>
    <w:rsid w:val="001748C8"/>
    <w:rsid w:val="00175571"/>
    <w:rsid w:val="001829ED"/>
    <w:rsid w:val="00192AA4"/>
    <w:rsid w:val="00197329"/>
    <w:rsid w:val="001977BD"/>
    <w:rsid w:val="00197A1C"/>
    <w:rsid w:val="001A10EE"/>
    <w:rsid w:val="001A55E7"/>
    <w:rsid w:val="001A5612"/>
    <w:rsid w:val="001B08CD"/>
    <w:rsid w:val="001B0F9D"/>
    <w:rsid w:val="001B1198"/>
    <w:rsid w:val="001B250F"/>
    <w:rsid w:val="001B27B6"/>
    <w:rsid w:val="001B47CF"/>
    <w:rsid w:val="001B61FB"/>
    <w:rsid w:val="001B7845"/>
    <w:rsid w:val="001D1868"/>
    <w:rsid w:val="001E6684"/>
    <w:rsid w:val="001F08AB"/>
    <w:rsid w:val="001F0F9A"/>
    <w:rsid w:val="001F58D0"/>
    <w:rsid w:val="002033A7"/>
    <w:rsid w:val="00203AB4"/>
    <w:rsid w:val="00213CEB"/>
    <w:rsid w:val="002273FE"/>
    <w:rsid w:val="00231AC3"/>
    <w:rsid w:val="002327D3"/>
    <w:rsid w:val="00235CDC"/>
    <w:rsid w:val="00241923"/>
    <w:rsid w:val="00247896"/>
    <w:rsid w:val="00247D7A"/>
    <w:rsid w:val="00247DEE"/>
    <w:rsid w:val="00250BEF"/>
    <w:rsid w:val="00254153"/>
    <w:rsid w:val="00256904"/>
    <w:rsid w:val="00256B1A"/>
    <w:rsid w:val="00261091"/>
    <w:rsid w:val="0027695C"/>
    <w:rsid w:val="00277056"/>
    <w:rsid w:val="00277191"/>
    <w:rsid w:val="002809FC"/>
    <w:rsid w:val="00281A50"/>
    <w:rsid w:val="00282236"/>
    <w:rsid w:val="00283F27"/>
    <w:rsid w:val="00290B40"/>
    <w:rsid w:val="00290D65"/>
    <w:rsid w:val="00290D76"/>
    <w:rsid w:val="0029197D"/>
    <w:rsid w:val="002A7536"/>
    <w:rsid w:val="002B2A0E"/>
    <w:rsid w:val="002C20E1"/>
    <w:rsid w:val="002C5CF3"/>
    <w:rsid w:val="002C7B19"/>
    <w:rsid w:val="002D17A4"/>
    <w:rsid w:val="002D1E99"/>
    <w:rsid w:val="002D4AAA"/>
    <w:rsid w:val="002D5EF3"/>
    <w:rsid w:val="002D726C"/>
    <w:rsid w:val="002E4144"/>
    <w:rsid w:val="002F1465"/>
    <w:rsid w:val="002F59C0"/>
    <w:rsid w:val="002F6987"/>
    <w:rsid w:val="002F72B1"/>
    <w:rsid w:val="00302A6E"/>
    <w:rsid w:val="003078EB"/>
    <w:rsid w:val="0031180B"/>
    <w:rsid w:val="0032219A"/>
    <w:rsid w:val="00327F17"/>
    <w:rsid w:val="0033185E"/>
    <w:rsid w:val="00332F6E"/>
    <w:rsid w:val="003349F9"/>
    <w:rsid w:val="00341269"/>
    <w:rsid w:val="0034629B"/>
    <w:rsid w:val="003471E8"/>
    <w:rsid w:val="00362985"/>
    <w:rsid w:val="0037357C"/>
    <w:rsid w:val="00376F91"/>
    <w:rsid w:val="00383D52"/>
    <w:rsid w:val="00385282"/>
    <w:rsid w:val="00397405"/>
    <w:rsid w:val="003A6428"/>
    <w:rsid w:val="003B3078"/>
    <w:rsid w:val="003C0E1E"/>
    <w:rsid w:val="003C19FF"/>
    <w:rsid w:val="003C2175"/>
    <w:rsid w:val="003C3708"/>
    <w:rsid w:val="003D2504"/>
    <w:rsid w:val="003D2554"/>
    <w:rsid w:val="003D5B0C"/>
    <w:rsid w:val="003D659A"/>
    <w:rsid w:val="003E14D8"/>
    <w:rsid w:val="003E154A"/>
    <w:rsid w:val="003E5ECF"/>
    <w:rsid w:val="003E6D18"/>
    <w:rsid w:val="003F1795"/>
    <w:rsid w:val="003F38EE"/>
    <w:rsid w:val="003F69B2"/>
    <w:rsid w:val="00402543"/>
    <w:rsid w:val="00413F9E"/>
    <w:rsid w:val="00416862"/>
    <w:rsid w:val="00416DE6"/>
    <w:rsid w:val="00423AE5"/>
    <w:rsid w:val="00431BEE"/>
    <w:rsid w:val="00432685"/>
    <w:rsid w:val="0043445E"/>
    <w:rsid w:val="00435AE8"/>
    <w:rsid w:val="004375E1"/>
    <w:rsid w:val="004405DB"/>
    <w:rsid w:val="00440E26"/>
    <w:rsid w:val="004413E0"/>
    <w:rsid w:val="00446F62"/>
    <w:rsid w:val="00447512"/>
    <w:rsid w:val="00451DCB"/>
    <w:rsid w:val="00455C65"/>
    <w:rsid w:val="004561DB"/>
    <w:rsid w:val="00463FB3"/>
    <w:rsid w:val="0046432E"/>
    <w:rsid w:val="00470FA1"/>
    <w:rsid w:val="00473179"/>
    <w:rsid w:val="0049006B"/>
    <w:rsid w:val="0049451C"/>
    <w:rsid w:val="004A229A"/>
    <w:rsid w:val="004A4AA7"/>
    <w:rsid w:val="004B2B49"/>
    <w:rsid w:val="004B2E46"/>
    <w:rsid w:val="004B6EA8"/>
    <w:rsid w:val="004C2AA5"/>
    <w:rsid w:val="004C6E29"/>
    <w:rsid w:val="004C7487"/>
    <w:rsid w:val="004C764E"/>
    <w:rsid w:val="004D346A"/>
    <w:rsid w:val="004F2765"/>
    <w:rsid w:val="004F3AC0"/>
    <w:rsid w:val="004F6BFA"/>
    <w:rsid w:val="005215A6"/>
    <w:rsid w:val="00535318"/>
    <w:rsid w:val="00535C0D"/>
    <w:rsid w:val="00536DD3"/>
    <w:rsid w:val="00546852"/>
    <w:rsid w:val="00574754"/>
    <w:rsid w:val="005771D4"/>
    <w:rsid w:val="00584B98"/>
    <w:rsid w:val="00592418"/>
    <w:rsid w:val="00592F45"/>
    <w:rsid w:val="00595AD9"/>
    <w:rsid w:val="005977BD"/>
    <w:rsid w:val="005A13B0"/>
    <w:rsid w:val="005A1A25"/>
    <w:rsid w:val="005A24F6"/>
    <w:rsid w:val="005A5739"/>
    <w:rsid w:val="005A667E"/>
    <w:rsid w:val="005B218B"/>
    <w:rsid w:val="005B24BC"/>
    <w:rsid w:val="005B2B6C"/>
    <w:rsid w:val="005B2FDE"/>
    <w:rsid w:val="005C7788"/>
    <w:rsid w:val="005D3EEF"/>
    <w:rsid w:val="005D4EF0"/>
    <w:rsid w:val="005E0ACE"/>
    <w:rsid w:val="005E35DE"/>
    <w:rsid w:val="005E486F"/>
    <w:rsid w:val="005F34E4"/>
    <w:rsid w:val="006008C4"/>
    <w:rsid w:val="00605825"/>
    <w:rsid w:val="00610CFA"/>
    <w:rsid w:val="00616514"/>
    <w:rsid w:val="00621DD2"/>
    <w:rsid w:val="00627656"/>
    <w:rsid w:val="00627D22"/>
    <w:rsid w:val="006358F1"/>
    <w:rsid w:val="0064617F"/>
    <w:rsid w:val="006463B1"/>
    <w:rsid w:val="00650E7C"/>
    <w:rsid w:val="00650EC9"/>
    <w:rsid w:val="00671F35"/>
    <w:rsid w:val="0067204A"/>
    <w:rsid w:val="006772C4"/>
    <w:rsid w:val="00687D70"/>
    <w:rsid w:val="006908FA"/>
    <w:rsid w:val="00695617"/>
    <w:rsid w:val="00695C9C"/>
    <w:rsid w:val="006A6A06"/>
    <w:rsid w:val="006B7240"/>
    <w:rsid w:val="006C212E"/>
    <w:rsid w:val="006C5B99"/>
    <w:rsid w:val="006C676A"/>
    <w:rsid w:val="006C74E0"/>
    <w:rsid w:val="006D2999"/>
    <w:rsid w:val="006D648C"/>
    <w:rsid w:val="006E0B0A"/>
    <w:rsid w:val="006E6A2D"/>
    <w:rsid w:val="006F4C7F"/>
    <w:rsid w:val="006F56C3"/>
    <w:rsid w:val="00723BDB"/>
    <w:rsid w:val="00730051"/>
    <w:rsid w:val="00733350"/>
    <w:rsid w:val="00734E11"/>
    <w:rsid w:val="00743494"/>
    <w:rsid w:val="00744C6B"/>
    <w:rsid w:val="00747780"/>
    <w:rsid w:val="0075698C"/>
    <w:rsid w:val="0076260A"/>
    <w:rsid w:val="0077260D"/>
    <w:rsid w:val="00772693"/>
    <w:rsid w:val="00780294"/>
    <w:rsid w:val="00780586"/>
    <w:rsid w:val="00787A68"/>
    <w:rsid w:val="007A4C44"/>
    <w:rsid w:val="007B0C54"/>
    <w:rsid w:val="007B58F5"/>
    <w:rsid w:val="007D0183"/>
    <w:rsid w:val="007D079E"/>
    <w:rsid w:val="007D094C"/>
    <w:rsid w:val="007D344B"/>
    <w:rsid w:val="007E3917"/>
    <w:rsid w:val="007E546C"/>
    <w:rsid w:val="0080187C"/>
    <w:rsid w:val="00802AA3"/>
    <w:rsid w:val="00813C26"/>
    <w:rsid w:val="00814721"/>
    <w:rsid w:val="00815C47"/>
    <w:rsid w:val="0081611B"/>
    <w:rsid w:val="00817A43"/>
    <w:rsid w:val="00820B70"/>
    <w:rsid w:val="008257EA"/>
    <w:rsid w:val="00826B08"/>
    <w:rsid w:val="00826CD9"/>
    <w:rsid w:val="008329BF"/>
    <w:rsid w:val="008349C7"/>
    <w:rsid w:val="0083514F"/>
    <w:rsid w:val="008452BA"/>
    <w:rsid w:val="00860E0F"/>
    <w:rsid w:val="0087104C"/>
    <w:rsid w:val="0088208E"/>
    <w:rsid w:val="008850B4"/>
    <w:rsid w:val="00885126"/>
    <w:rsid w:val="0088687D"/>
    <w:rsid w:val="008914AE"/>
    <w:rsid w:val="008924B4"/>
    <w:rsid w:val="008A3F4A"/>
    <w:rsid w:val="008B13B2"/>
    <w:rsid w:val="008B159E"/>
    <w:rsid w:val="008B2B64"/>
    <w:rsid w:val="008B537E"/>
    <w:rsid w:val="008B7B0C"/>
    <w:rsid w:val="008C0B8F"/>
    <w:rsid w:val="008C0FE0"/>
    <w:rsid w:val="008C1997"/>
    <w:rsid w:val="008C662D"/>
    <w:rsid w:val="008E1819"/>
    <w:rsid w:val="008E279D"/>
    <w:rsid w:val="008E6679"/>
    <w:rsid w:val="008F2AD8"/>
    <w:rsid w:val="008F5FC8"/>
    <w:rsid w:val="00906D6D"/>
    <w:rsid w:val="00914818"/>
    <w:rsid w:val="009243F6"/>
    <w:rsid w:val="00932A8A"/>
    <w:rsid w:val="00937041"/>
    <w:rsid w:val="00940514"/>
    <w:rsid w:val="00940F0C"/>
    <w:rsid w:val="00945D91"/>
    <w:rsid w:val="00950F5B"/>
    <w:rsid w:val="009519F2"/>
    <w:rsid w:val="00952FF3"/>
    <w:rsid w:val="00956692"/>
    <w:rsid w:val="00960D92"/>
    <w:rsid w:val="009639E4"/>
    <w:rsid w:val="00967898"/>
    <w:rsid w:val="00973B40"/>
    <w:rsid w:val="009770DD"/>
    <w:rsid w:val="00977409"/>
    <w:rsid w:val="0098101B"/>
    <w:rsid w:val="00987A89"/>
    <w:rsid w:val="00990362"/>
    <w:rsid w:val="00995C10"/>
    <w:rsid w:val="00997033"/>
    <w:rsid w:val="0099796F"/>
    <w:rsid w:val="009A1B47"/>
    <w:rsid w:val="009A210B"/>
    <w:rsid w:val="009A3637"/>
    <w:rsid w:val="009A778F"/>
    <w:rsid w:val="009B3C8F"/>
    <w:rsid w:val="009B3DE8"/>
    <w:rsid w:val="009B5848"/>
    <w:rsid w:val="009C3A07"/>
    <w:rsid w:val="009C4157"/>
    <w:rsid w:val="009C7341"/>
    <w:rsid w:val="009C7551"/>
    <w:rsid w:val="009D0F21"/>
    <w:rsid w:val="009D7FA5"/>
    <w:rsid w:val="009E1799"/>
    <w:rsid w:val="009E4394"/>
    <w:rsid w:val="009E5CDF"/>
    <w:rsid w:val="009F1EBD"/>
    <w:rsid w:val="009F3170"/>
    <w:rsid w:val="009F379E"/>
    <w:rsid w:val="009F563C"/>
    <w:rsid w:val="00A10C21"/>
    <w:rsid w:val="00A16338"/>
    <w:rsid w:val="00A172DD"/>
    <w:rsid w:val="00A242E3"/>
    <w:rsid w:val="00A26E12"/>
    <w:rsid w:val="00A32250"/>
    <w:rsid w:val="00A34210"/>
    <w:rsid w:val="00A4154D"/>
    <w:rsid w:val="00A42A05"/>
    <w:rsid w:val="00A55D0A"/>
    <w:rsid w:val="00A5623E"/>
    <w:rsid w:val="00A5686A"/>
    <w:rsid w:val="00A629D8"/>
    <w:rsid w:val="00A64CFC"/>
    <w:rsid w:val="00A65796"/>
    <w:rsid w:val="00A756C5"/>
    <w:rsid w:val="00A76316"/>
    <w:rsid w:val="00A80E37"/>
    <w:rsid w:val="00A818E9"/>
    <w:rsid w:val="00A8207E"/>
    <w:rsid w:val="00A8222E"/>
    <w:rsid w:val="00A828E8"/>
    <w:rsid w:val="00A83440"/>
    <w:rsid w:val="00A83F71"/>
    <w:rsid w:val="00A93875"/>
    <w:rsid w:val="00A9759F"/>
    <w:rsid w:val="00A97681"/>
    <w:rsid w:val="00A977DE"/>
    <w:rsid w:val="00AA559E"/>
    <w:rsid w:val="00AA5B75"/>
    <w:rsid w:val="00AB0274"/>
    <w:rsid w:val="00AB423A"/>
    <w:rsid w:val="00AC55B1"/>
    <w:rsid w:val="00AC6DA5"/>
    <w:rsid w:val="00AC77FF"/>
    <w:rsid w:val="00AD02CF"/>
    <w:rsid w:val="00AF215F"/>
    <w:rsid w:val="00B026A4"/>
    <w:rsid w:val="00B11B27"/>
    <w:rsid w:val="00B16785"/>
    <w:rsid w:val="00B20515"/>
    <w:rsid w:val="00B20939"/>
    <w:rsid w:val="00B271DB"/>
    <w:rsid w:val="00B31CC1"/>
    <w:rsid w:val="00B3440F"/>
    <w:rsid w:val="00B35C62"/>
    <w:rsid w:val="00B36FAA"/>
    <w:rsid w:val="00B37D77"/>
    <w:rsid w:val="00B473F3"/>
    <w:rsid w:val="00B574D1"/>
    <w:rsid w:val="00B636EB"/>
    <w:rsid w:val="00B71615"/>
    <w:rsid w:val="00B71B6B"/>
    <w:rsid w:val="00B83314"/>
    <w:rsid w:val="00B84A6F"/>
    <w:rsid w:val="00B9384C"/>
    <w:rsid w:val="00B96898"/>
    <w:rsid w:val="00BA08ED"/>
    <w:rsid w:val="00BA4305"/>
    <w:rsid w:val="00BB2126"/>
    <w:rsid w:val="00BC0944"/>
    <w:rsid w:val="00BC2057"/>
    <w:rsid w:val="00BD2B96"/>
    <w:rsid w:val="00BE3669"/>
    <w:rsid w:val="00BE5DB4"/>
    <w:rsid w:val="00BF1CEA"/>
    <w:rsid w:val="00BF3939"/>
    <w:rsid w:val="00BF7661"/>
    <w:rsid w:val="00C11E37"/>
    <w:rsid w:val="00C1237D"/>
    <w:rsid w:val="00C22C24"/>
    <w:rsid w:val="00C2390C"/>
    <w:rsid w:val="00C24774"/>
    <w:rsid w:val="00C37789"/>
    <w:rsid w:val="00C43E4C"/>
    <w:rsid w:val="00C501D9"/>
    <w:rsid w:val="00C51AB2"/>
    <w:rsid w:val="00C52A49"/>
    <w:rsid w:val="00C81BB7"/>
    <w:rsid w:val="00C84A2F"/>
    <w:rsid w:val="00C9450A"/>
    <w:rsid w:val="00C95592"/>
    <w:rsid w:val="00C96111"/>
    <w:rsid w:val="00C96B95"/>
    <w:rsid w:val="00CA0F89"/>
    <w:rsid w:val="00CA3976"/>
    <w:rsid w:val="00CB38C8"/>
    <w:rsid w:val="00CB6697"/>
    <w:rsid w:val="00CB7484"/>
    <w:rsid w:val="00CC0E67"/>
    <w:rsid w:val="00CC11D5"/>
    <w:rsid w:val="00CC3C8F"/>
    <w:rsid w:val="00CD4FEA"/>
    <w:rsid w:val="00CD50E7"/>
    <w:rsid w:val="00CD51E0"/>
    <w:rsid w:val="00CD6772"/>
    <w:rsid w:val="00CE54B9"/>
    <w:rsid w:val="00CF217B"/>
    <w:rsid w:val="00CF7289"/>
    <w:rsid w:val="00D028A1"/>
    <w:rsid w:val="00D0463D"/>
    <w:rsid w:val="00D12930"/>
    <w:rsid w:val="00D168DE"/>
    <w:rsid w:val="00D201FE"/>
    <w:rsid w:val="00D20B9B"/>
    <w:rsid w:val="00D21E60"/>
    <w:rsid w:val="00D23DD0"/>
    <w:rsid w:val="00D27FE4"/>
    <w:rsid w:val="00D32456"/>
    <w:rsid w:val="00D32967"/>
    <w:rsid w:val="00D36FA7"/>
    <w:rsid w:val="00D45DF5"/>
    <w:rsid w:val="00D531DF"/>
    <w:rsid w:val="00D53449"/>
    <w:rsid w:val="00D555B5"/>
    <w:rsid w:val="00D61B1F"/>
    <w:rsid w:val="00D62BCB"/>
    <w:rsid w:val="00D757D3"/>
    <w:rsid w:val="00D8078E"/>
    <w:rsid w:val="00D8505E"/>
    <w:rsid w:val="00D859D2"/>
    <w:rsid w:val="00D92B93"/>
    <w:rsid w:val="00D92DE5"/>
    <w:rsid w:val="00D974DE"/>
    <w:rsid w:val="00D97B34"/>
    <w:rsid w:val="00DA4491"/>
    <w:rsid w:val="00DB04DF"/>
    <w:rsid w:val="00DB2C12"/>
    <w:rsid w:val="00DB4C92"/>
    <w:rsid w:val="00DB5A9D"/>
    <w:rsid w:val="00DC10C4"/>
    <w:rsid w:val="00DD7BD4"/>
    <w:rsid w:val="00DE0031"/>
    <w:rsid w:val="00DE133A"/>
    <w:rsid w:val="00DE774E"/>
    <w:rsid w:val="00DF01C1"/>
    <w:rsid w:val="00DF3756"/>
    <w:rsid w:val="00DF53F2"/>
    <w:rsid w:val="00E141A5"/>
    <w:rsid w:val="00E2000E"/>
    <w:rsid w:val="00E23EBC"/>
    <w:rsid w:val="00E30B4C"/>
    <w:rsid w:val="00E34E00"/>
    <w:rsid w:val="00E36EED"/>
    <w:rsid w:val="00E4063F"/>
    <w:rsid w:val="00E40B19"/>
    <w:rsid w:val="00E41279"/>
    <w:rsid w:val="00E44216"/>
    <w:rsid w:val="00E47C97"/>
    <w:rsid w:val="00E50CEA"/>
    <w:rsid w:val="00E54258"/>
    <w:rsid w:val="00E54534"/>
    <w:rsid w:val="00E556C0"/>
    <w:rsid w:val="00E57DFE"/>
    <w:rsid w:val="00E61AF6"/>
    <w:rsid w:val="00E62990"/>
    <w:rsid w:val="00E63F80"/>
    <w:rsid w:val="00E6457B"/>
    <w:rsid w:val="00E717D2"/>
    <w:rsid w:val="00E7419A"/>
    <w:rsid w:val="00E9097C"/>
    <w:rsid w:val="00E917E7"/>
    <w:rsid w:val="00E9262B"/>
    <w:rsid w:val="00E93888"/>
    <w:rsid w:val="00E96D42"/>
    <w:rsid w:val="00EA3694"/>
    <w:rsid w:val="00EA5D3D"/>
    <w:rsid w:val="00EA7244"/>
    <w:rsid w:val="00EA7D59"/>
    <w:rsid w:val="00EC6E80"/>
    <w:rsid w:val="00EC76FF"/>
    <w:rsid w:val="00EE3B00"/>
    <w:rsid w:val="00EE4164"/>
    <w:rsid w:val="00EF0C44"/>
    <w:rsid w:val="00EF52F5"/>
    <w:rsid w:val="00F03295"/>
    <w:rsid w:val="00F051FD"/>
    <w:rsid w:val="00F0619C"/>
    <w:rsid w:val="00F074BE"/>
    <w:rsid w:val="00F1047C"/>
    <w:rsid w:val="00F11369"/>
    <w:rsid w:val="00F162E4"/>
    <w:rsid w:val="00F25ACD"/>
    <w:rsid w:val="00F311BA"/>
    <w:rsid w:val="00F41845"/>
    <w:rsid w:val="00F44975"/>
    <w:rsid w:val="00F55B39"/>
    <w:rsid w:val="00F5612E"/>
    <w:rsid w:val="00F60A13"/>
    <w:rsid w:val="00F61CD2"/>
    <w:rsid w:val="00F6385C"/>
    <w:rsid w:val="00F74842"/>
    <w:rsid w:val="00F776B9"/>
    <w:rsid w:val="00F80D63"/>
    <w:rsid w:val="00F81CD7"/>
    <w:rsid w:val="00F86660"/>
    <w:rsid w:val="00F93BAA"/>
    <w:rsid w:val="00FA07D2"/>
    <w:rsid w:val="00FA0888"/>
    <w:rsid w:val="00FB1C68"/>
    <w:rsid w:val="00FB3E13"/>
    <w:rsid w:val="00FC4E7F"/>
    <w:rsid w:val="00FD3B3D"/>
    <w:rsid w:val="00FD5EEE"/>
    <w:rsid w:val="00FD709D"/>
    <w:rsid w:val="00FE3065"/>
    <w:rsid w:val="00FE46BE"/>
    <w:rsid w:val="00FE533B"/>
    <w:rsid w:val="00FF34A8"/>
    <w:rsid w:val="00FF4735"/>
    <w:rsid w:val="00FF4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0FA1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9243F6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9243F6"/>
    <w:pPr>
      <w:tabs>
        <w:tab w:val="center" w:pos="4703"/>
        <w:tab w:val="right" w:pos="9406"/>
      </w:tabs>
    </w:pPr>
  </w:style>
  <w:style w:type="paragraph" w:styleId="Corptext">
    <w:name w:val="Body Text"/>
    <w:basedOn w:val="Normal"/>
    <w:rsid w:val="009243F6"/>
    <w:pPr>
      <w:jc w:val="both"/>
    </w:pPr>
    <w:rPr>
      <w:sz w:val="28"/>
    </w:rPr>
  </w:style>
  <w:style w:type="table" w:styleId="GrilTabel">
    <w:name w:val="Table Grid"/>
    <w:basedOn w:val="TabelNormal"/>
    <w:rsid w:val="00085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9B5848"/>
    <w:rPr>
      <w:rFonts w:ascii="Tahoma" w:hAnsi="Tahoma" w:cs="Tahoma"/>
      <w:sz w:val="16"/>
      <w:szCs w:val="16"/>
    </w:rPr>
  </w:style>
  <w:style w:type="character" w:styleId="Hyperlink">
    <w:name w:val="Hyperlink"/>
    <w:rsid w:val="009E4394"/>
    <w:rPr>
      <w:color w:val="0000FF"/>
      <w:u w:val="single"/>
    </w:rPr>
  </w:style>
  <w:style w:type="paragraph" w:customStyle="1" w:styleId="Default">
    <w:name w:val="Default"/>
    <w:rsid w:val="001B250F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tageoagiu.ro" TargetMode="External"/><Relationship Id="rId1" Type="http://schemas.openxmlformats.org/officeDocument/2006/relationships/hyperlink" Target="mailto:ctageoagiu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ntel\Desktop\SABLON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0CBE5-A036-4897-8C33-D02A4507E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</Template>
  <TotalTime>2</TotalTime>
  <Pages>1</Pages>
  <Words>171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ADEVERINŢĂ</vt:lpstr>
      <vt:lpstr>ADEVERINŢĂ</vt:lpstr>
    </vt:vector>
  </TitlesOfParts>
  <Company/>
  <LinksUpToDate>false</LinksUpToDate>
  <CharactersWithSpaces>1161</CharactersWithSpaces>
  <SharedDoc>false</SharedDoc>
  <HLinks>
    <vt:vector size="12" baseType="variant">
      <vt:variant>
        <vt:i4>327756</vt:i4>
      </vt:variant>
      <vt:variant>
        <vt:i4>3</vt:i4>
      </vt:variant>
      <vt:variant>
        <vt:i4>0</vt:i4>
      </vt:variant>
      <vt:variant>
        <vt:i4>5</vt:i4>
      </vt:variant>
      <vt:variant>
        <vt:lpwstr>http://www.ctageoagiu.ro/</vt:lpwstr>
      </vt:variant>
      <vt:variant>
        <vt:lpwstr/>
      </vt:variant>
      <vt:variant>
        <vt:i4>131129</vt:i4>
      </vt:variant>
      <vt:variant>
        <vt:i4>0</vt:i4>
      </vt:variant>
      <vt:variant>
        <vt:i4>0</vt:i4>
      </vt:variant>
      <vt:variant>
        <vt:i4>5</vt:i4>
      </vt:variant>
      <vt:variant>
        <vt:lpwstr>mailto:ctageoagiu@yahoo.com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ADEVERINŢĂ</dc:title>
  <dc:subject/>
  <dc:creator>Intel</dc:creator>
  <cp:keywords/>
  <dc:description/>
  <cp:lastModifiedBy>DANA</cp:lastModifiedBy>
  <cp:revision>2</cp:revision>
  <cp:lastPrinted>2016-05-26T08:23:00Z</cp:lastPrinted>
  <dcterms:created xsi:type="dcterms:W3CDTF">2016-07-15T07:42:00Z</dcterms:created>
  <dcterms:modified xsi:type="dcterms:W3CDTF">2016-07-15T07:42:00Z</dcterms:modified>
</cp:coreProperties>
</file>