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BC3" w:rsidRPr="00A16F3C" w:rsidRDefault="003C3BC3" w:rsidP="00A16F3C">
      <w:pPr>
        <w:tabs>
          <w:tab w:val="center" w:pos="5102"/>
          <w:tab w:val="right" w:pos="10205"/>
        </w:tabs>
        <w:spacing w:after="0" w:line="240" w:lineRule="auto"/>
        <w:ind w:left="420" w:hanging="420"/>
        <w:jc w:val="right"/>
        <w:rPr>
          <w:rFonts w:ascii="Times New Roman" w:hAnsi="Times New Roman"/>
          <w:b/>
          <w:sz w:val="24"/>
          <w:szCs w:val="24"/>
          <w:lang w:val="it-IT"/>
        </w:rPr>
      </w:pPr>
    </w:p>
    <w:p w:rsidR="003C3BC3" w:rsidRDefault="003C3BC3" w:rsidP="009B34C6">
      <w:r>
        <w:t xml:space="preserve">  Nr.2785 /25.10.2016</w:t>
      </w:r>
    </w:p>
    <w:p w:rsidR="003C3BC3" w:rsidRDefault="003C3BC3" w:rsidP="009B34C6"/>
    <w:p w:rsidR="003C3BC3" w:rsidRDefault="003C3BC3" w:rsidP="009B34C6">
      <w:r>
        <w:t xml:space="preserve">                                  Catre,</w:t>
      </w:r>
    </w:p>
    <w:p w:rsidR="003C3BC3" w:rsidRDefault="003C3BC3" w:rsidP="009B34C6">
      <w:r>
        <w:t xml:space="preserve">                                             Inspectoratul  Școlar Judetean  Hunedoara,</w:t>
      </w:r>
    </w:p>
    <w:p w:rsidR="003C3BC3" w:rsidRDefault="003C3BC3" w:rsidP="009B34C6">
      <w:r>
        <w:tab/>
      </w:r>
      <w:r>
        <w:tab/>
        <w:t xml:space="preserve">         Doamnei  inspector  școlar, prof. Carmen  Buzatu</w:t>
      </w:r>
    </w:p>
    <w:p w:rsidR="003C3BC3" w:rsidRDefault="003C3BC3" w:rsidP="009B34C6">
      <w:r>
        <w:t xml:space="preserve"> </w:t>
      </w:r>
      <w:r>
        <w:tab/>
        <w:t xml:space="preserve">   Ref. Programul activităților  Școala Altfel</w:t>
      </w:r>
    </w:p>
    <w:p w:rsidR="003C3BC3" w:rsidRDefault="003C3BC3" w:rsidP="009B34C6">
      <w:r>
        <w:tab/>
        <w:t xml:space="preserve"> Data  25.10.2016</w:t>
      </w:r>
    </w:p>
    <w:p w:rsidR="003C3BC3" w:rsidRDefault="003C3BC3" w:rsidP="009B34C6">
      <w:r>
        <w:tab/>
        <w:t>De la  Liceul Tehnologic  „Ovid  Densusianu „-Structură Școala Gimnazială  Călan</w:t>
      </w:r>
    </w:p>
    <w:p w:rsidR="003C3BC3" w:rsidRDefault="003C3BC3" w:rsidP="009B34C6">
      <w:r>
        <w:t xml:space="preserve">               Nr. pagini  1</w:t>
      </w:r>
    </w:p>
    <w:p w:rsidR="003C3BC3" w:rsidRDefault="003C3BC3" w:rsidP="009B34C6"/>
    <w:p w:rsidR="003C3BC3" w:rsidRDefault="003C3BC3" w:rsidP="009B34C6">
      <w:r>
        <w:tab/>
        <w:t xml:space="preserve">         Având în vedere adresa dumneavoastră din data de 24.10.2016,referitoare la  planificarea programului  activităților „ Școala Altfel”  pentru anul  școlar 2016-2017,Școala Gimnazială   Călan  vă tramsmite că desfășurarea activităților la toate nivelele (preșcolar,primar,gimnazial), va avea loc  în perioada 29.05.2017 – 4.06.2017.</w:t>
      </w:r>
    </w:p>
    <w:p w:rsidR="003C3BC3" w:rsidRDefault="003C3BC3" w:rsidP="009B34C6"/>
    <w:p w:rsidR="003C3BC3" w:rsidRDefault="003C3BC3" w:rsidP="009B34C6"/>
    <w:p w:rsidR="003C3BC3" w:rsidRPr="000C6594" w:rsidRDefault="003C3BC3" w:rsidP="009B34C6">
      <w:pPr>
        <w:rPr>
          <w:lang w:val="en-US"/>
        </w:rPr>
      </w:pPr>
      <w:r>
        <w:t xml:space="preserve">                                  DIRECTOR ,                                                                 SECRETAR</w:t>
      </w:r>
      <w:r>
        <w:rPr>
          <w:lang w:val="en-US"/>
        </w:rPr>
        <w:t>,</w:t>
      </w:r>
    </w:p>
    <w:p w:rsidR="003C3BC3" w:rsidRPr="004001A6" w:rsidRDefault="003C3BC3" w:rsidP="009B34C6">
      <w:r>
        <w:t xml:space="preserve">                       Prof.Bruzan  Petrișor                                                        Codea  Nicoleta</w:t>
      </w:r>
    </w:p>
    <w:p w:rsidR="003C3BC3" w:rsidRDefault="003C3BC3" w:rsidP="009B34C6">
      <w:pPr>
        <w:tabs>
          <w:tab w:val="left" w:pos="2175"/>
        </w:tabs>
        <w:rPr>
          <w:sz w:val="28"/>
        </w:rPr>
      </w:pPr>
    </w:p>
    <w:p w:rsidR="003C3BC3" w:rsidRPr="00A32CF1" w:rsidRDefault="003C3BC3" w:rsidP="00A32CF1">
      <w:pPr>
        <w:tabs>
          <w:tab w:val="left" w:pos="2175"/>
        </w:tabs>
        <w:rPr>
          <w:sz w:val="28"/>
        </w:rPr>
      </w:pPr>
    </w:p>
    <w:sectPr w:rsidR="003C3BC3" w:rsidRPr="00A32CF1" w:rsidSect="003C2A0A">
      <w:headerReference w:type="default" r:id="rId7"/>
      <w:footerReference w:type="default" r:id="rId8"/>
      <w:type w:val="continuous"/>
      <w:pgSz w:w="11906" w:h="16838" w:code="9"/>
      <w:pgMar w:top="1418" w:right="567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BC3" w:rsidRDefault="003C3BC3" w:rsidP="003A27D2">
      <w:pPr>
        <w:spacing w:after="0" w:line="240" w:lineRule="auto"/>
      </w:pPr>
      <w:r>
        <w:separator/>
      </w:r>
    </w:p>
  </w:endnote>
  <w:endnote w:type="continuationSeparator" w:id="0">
    <w:p w:rsidR="003C3BC3" w:rsidRDefault="003C3BC3" w:rsidP="003A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BC3" w:rsidRDefault="003C3BC3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3C3BC3" w:rsidRDefault="003C3BC3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Independentei, nr. 8, cod 335300</w:t>
    </w:r>
  </w:p>
  <w:p w:rsidR="003C3BC3" w:rsidRDefault="003C3BC3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0254731402; 0254731402</w:t>
    </w:r>
  </w:p>
  <w:p w:rsidR="003C3BC3" w:rsidRDefault="003C3BC3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www. ltodcalan.ro;  e-mail:lsgsargetiacalan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  <w:p w:rsidR="003C3BC3" w:rsidRDefault="003C3BC3" w:rsidP="002F304B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BC3" w:rsidRDefault="003C3BC3" w:rsidP="003A27D2">
      <w:pPr>
        <w:spacing w:after="0" w:line="240" w:lineRule="auto"/>
      </w:pPr>
      <w:r>
        <w:separator/>
      </w:r>
    </w:p>
  </w:footnote>
  <w:footnote w:type="continuationSeparator" w:id="0">
    <w:p w:rsidR="003C3BC3" w:rsidRDefault="003C3BC3" w:rsidP="003A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BC3" w:rsidRDefault="003C3BC3" w:rsidP="003043AF">
    <w:pPr>
      <w:pStyle w:val="Header"/>
    </w:pPr>
    <w:r w:rsidRPr="005F4436"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ine 1" o:spid="_x0000_i1026" type="#_x0000_t75" style="width:174pt;height:81.75pt;visibility:visible">
          <v:imagedata r:id="rId1" o:title=""/>
        </v:shape>
      </w:pict>
    </w:r>
    <w:r>
      <w:rPr>
        <w:noProof/>
        <w:lang w:val="en-US"/>
      </w:rPr>
      <w:pict>
        <v:shape id="Imagine 17" o:spid="_x0000_s2049" type="#_x0000_t75" style="position:absolute;margin-left:330.65pt;margin-top:10.45pt;width:118.4pt;height:59.5pt;z-index:251660288;visibility:visible;mso-position-horizontal-relative:text;mso-position-vertical-relative:text">
          <v:imagedata r:id="rId2" o:title="" cropright="47940f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70973"/>
    <w:multiLevelType w:val="hybridMultilevel"/>
    <w:tmpl w:val="9F1EB00A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27D2"/>
    <w:rsid w:val="000036B7"/>
    <w:rsid w:val="000722AA"/>
    <w:rsid w:val="000A02F6"/>
    <w:rsid w:val="000B5EDF"/>
    <w:rsid w:val="000C6594"/>
    <w:rsid w:val="000D4B58"/>
    <w:rsid w:val="000D576B"/>
    <w:rsid w:val="001158D0"/>
    <w:rsid w:val="00117CB7"/>
    <w:rsid w:val="001303B1"/>
    <w:rsid w:val="001324D1"/>
    <w:rsid w:val="00152DC6"/>
    <w:rsid w:val="001A0977"/>
    <w:rsid w:val="001B62A4"/>
    <w:rsid w:val="002028B1"/>
    <w:rsid w:val="002031A9"/>
    <w:rsid w:val="00217A7C"/>
    <w:rsid w:val="00274A52"/>
    <w:rsid w:val="00297F43"/>
    <w:rsid w:val="002A36F8"/>
    <w:rsid w:val="002A3768"/>
    <w:rsid w:val="002C0424"/>
    <w:rsid w:val="002F304B"/>
    <w:rsid w:val="003043AF"/>
    <w:rsid w:val="00311404"/>
    <w:rsid w:val="00330BF2"/>
    <w:rsid w:val="00336F6C"/>
    <w:rsid w:val="00354F1B"/>
    <w:rsid w:val="003731F7"/>
    <w:rsid w:val="003A27D2"/>
    <w:rsid w:val="003C2A0A"/>
    <w:rsid w:val="003C3BC3"/>
    <w:rsid w:val="003D7FFE"/>
    <w:rsid w:val="004001A6"/>
    <w:rsid w:val="004214CE"/>
    <w:rsid w:val="00446F04"/>
    <w:rsid w:val="004612EC"/>
    <w:rsid w:val="004A59AB"/>
    <w:rsid w:val="004C1239"/>
    <w:rsid w:val="004D7EDA"/>
    <w:rsid w:val="004E2788"/>
    <w:rsid w:val="004E39EF"/>
    <w:rsid w:val="00511354"/>
    <w:rsid w:val="0051773E"/>
    <w:rsid w:val="00544931"/>
    <w:rsid w:val="00567D55"/>
    <w:rsid w:val="005715CB"/>
    <w:rsid w:val="005B185A"/>
    <w:rsid w:val="005F4436"/>
    <w:rsid w:val="00630920"/>
    <w:rsid w:val="0065686E"/>
    <w:rsid w:val="00687C37"/>
    <w:rsid w:val="006C0F24"/>
    <w:rsid w:val="006C388C"/>
    <w:rsid w:val="006D2D9C"/>
    <w:rsid w:val="00715608"/>
    <w:rsid w:val="007250A1"/>
    <w:rsid w:val="0072517A"/>
    <w:rsid w:val="00725F08"/>
    <w:rsid w:val="00731C05"/>
    <w:rsid w:val="00733889"/>
    <w:rsid w:val="00744C66"/>
    <w:rsid w:val="00773CAA"/>
    <w:rsid w:val="007A2C31"/>
    <w:rsid w:val="007C50C4"/>
    <w:rsid w:val="007D3E46"/>
    <w:rsid w:val="007D4FC5"/>
    <w:rsid w:val="007F1158"/>
    <w:rsid w:val="007F7B2C"/>
    <w:rsid w:val="0085167C"/>
    <w:rsid w:val="0085208C"/>
    <w:rsid w:val="00896378"/>
    <w:rsid w:val="008F212F"/>
    <w:rsid w:val="0090145B"/>
    <w:rsid w:val="00924595"/>
    <w:rsid w:val="00927A35"/>
    <w:rsid w:val="009302E8"/>
    <w:rsid w:val="00957A38"/>
    <w:rsid w:val="009704EC"/>
    <w:rsid w:val="00985CBA"/>
    <w:rsid w:val="00995923"/>
    <w:rsid w:val="009A606C"/>
    <w:rsid w:val="009B34C6"/>
    <w:rsid w:val="009B3977"/>
    <w:rsid w:val="009B3D68"/>
    <w:rsid w:val="009C26F0"/>
    <w:rsid w:val="009D3835"/>
    <w:rsid w:val="009F6E84"/>
    <w:rsid w:val="00A0437C"/>
    <w:rsid w:val="00A11E9E"/>
    <w:rsid w:val="00A16F3C"/>
    <w:rsid w:val="00A32CF1"/>
    <w:rsid w:val="00A3366D"/>
    <w:rsid w:val="00A3711F"/>
    <w:rsid w:val="00A457E2"/>
    <w:rsid w:val="00A61696"/>
    <w:rsid w:val="00AC222F"/>
    <w:rsid w:val="00AD14BD"/>
    <w:rsid w:val="00AE6163"/>
    <w:rsid w:val="00AE6F5A"/>
    <w:rsid w:val="00AF3652"/>
    <w:rsid w:val="00B21E6E"/>
    <w:rsid w:val="00B44A35"/>
    <w:rsid w:val="00B8638A"/>
    <w:rsid w:val="00BF1DEA"/>
    <w:rsid w:val="00C11A48"/>
    <w:rsid w:val="00C3744B"/>
    <w:rsid w:val="00C506F0"/>
    <w:rsid w:val="00CC1070"/>
    <w:rsid w:val="00CD3AD3"/>
    <w:rsid w:val="00CD5516"/>
    <w:rsid w:val="00CF68DE"/>
    <w:rsid w:val="00D10BC1"/>
    <w:rsid w:val="00D168E7"/>
    <w:rsid w:val="00D31B02"/>
    <w:rsid w:val="00D453B0"/>
    <w:rsid w:val="00D75A4A"/>
    <w:rsid w:val="00D77DCA"/>
    <w:rsid w:val="00D86231"/>
    <w:rsid w:val="00D869D5"/>
    <w:rsid w:val="00DB169A"/>
    <w:rsid w:val="00DD19F9"/>
    <w:rsid w:val="00DE41F8"/>
    <w:rsid w:val="00DE55DF"/>
    <w:rsid w:val="00DF652A"/>
    <w:rsid w:val="00E53819"/>
    <w:rsid w:val="00E87049"/>
    <w:rsid w:val="00E97BC0"/>
    <w:rsid w:val="00EB7A52"/>
    <w:rsid w:val="00EC42E2"/>
    <w:rsid w:val="00ED3091"/>
    <w:rsid w:val="00EE311A"/>
    <w:rsid w:val="00F0174B"/>
    <w:rsid w:val="00F04469"/>
    <w:rsid w:val="00F13C0E"/>
    <w:rsid w:val="00F3613F"/>
    <w:rsid w:val="00F56262"/>
    <w:rsid w:val="00F76537"/>
    <w:rsid w:val="00F86FFD"/>
    <w:rsid w:val="00FA3540"/>
    <w:rsid w:val="00FB3500"/>
    <w:rsid w:val="00FC4C93"/>
    <w:rsid w:val="00FD5FA9"/>
    <w:rsid w:val="00FE7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D55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A27D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A27D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3A2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A27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2F30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table" w:styleId="TableGrid">
    <w:name w:val="Table Grid"/>
    <w:basedOn w:val="TableNormal"/>
    <w:uiPriority w:val="99"/>
    <w:rsid w:val="0072517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E7D20"/>
    <w:pPr>
      <w:ind w:left="720"/>
      <w:contextualSpacing/>
    </w:pPr>
  </w:style>
  <w:style w:type="paragraph" w:customStyle="1" w:styleId="Style7">
    <w:name w:val="Style7"/>
    <w:basedOn w:val="Normal"/>
    <w:uiPriority w:val="99"/>
    <w:rsid w:val="00CF68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Style10">
    <w:name w:val="Style10"/>
    <w:basedOn w:val="Normal"/>
    <w:uiPriority w:val="99"/>
    <w:rsid w:val="00CF68DE"/>
    <w:pPr>
      <w:widowControl w:val="0"/>
      <w:autoSpaceDE w:val="0"/>
      <w:autoSpaceDN w:val="0"/>
      <w:adjustRightInd w:val="0"/>
      <w:spacing w:after="0" w:line="276" w:lineRule="exact"/>
      <w:ind w:firstLine="1008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Style11">
    <w:name w:val="Style11"/>
    <w:basedOn w:val="Normal"/>
    <w:uiPriority w:val="99"/>
    <w:rsid w:val="00CF68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22">
    <w:name w:val="Font Style22"/>
    <w:basedOn w:val="DefaultParagraphFont"/>
    <w:uiPriority w:val="99"/>
    <w:rsid w:val="00CF68DE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58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8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570</TotalTime>
  <Pages>1</Pages>
  <Words>145</Words>
  <Characters>828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DCC CALAN</dc:creator>
  <cp:keywords/>
  <dc:description/>
  <cp:lastModifiedBy>comp18</cp:lastModifiedBy>
  <cp:revision>36</cp:revision>
  <cp:lastPrinted>2016-10-21T09:20:00Z</cp:lastPrinted>
  <dcterms:created xsi:type="dcterms:W3CDTF">2016-04-04T10:17:00Z</dcterms:created>
  <dcterms:modified xsi:type="dcterms:W3CDTF">2016-10-26T12:37:00Z</dcterms:modified>
</cp:coreProperties>
</file>