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1DA" w:rsidRDefault="004451DA" w:rsidP="00F72576">
      <w:pPr>
        <w:rPr>
          <w:lang w:val="ro-RO"/>
        </w:rPr>
      </w:pPr>
    </w:p>
    <w:p w:rsidR="00B67245" w:rsidRDefault="00B67245" w:rsidP="00F72576">
      <w:pPr>
        <w:rPr>
          <w:lang w:val="ro-RO"/>
        </w:rPr>
      </w:pPr>
    </w:p>
    <w:p w:rsidR="00B67245" w:rsidRDefault="00A875FA" w:rsidP="00A875FA">
      <w:pPr>
        <w:tabs>
          <w:tab w:val="left" w:pos="3254"/>
          <w:tab w:val="left" w:pos="701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</w:p>
    <w:p w:rsidR="00420931" w:rsidRDefault="00420931" w:rsidP="00A875FA">
      <w:pPr>
        <w:tabs>
          <w:tab w:val="left" w:pos="7019"/>
        </w:tabs>
        <w:rPr>
          <w:lang w:val="ro-RO"/>
        </w:rPr>
      </w:pPr>
    </w:p>
    <w:p w:rsidR="00F3036F" w:rsidRDefault="00440A44" w:rsidP="00A875FA">
      <w:pPr>
        <w:tabs>
          <w:tab w:val="left" w:pos="7019"/>
        </w:tabs>
        <w:rPr>
          <w:lang w:val="ro-RO"/>
        </w:rPr>
      </w:pPr>
      <w:r>
        <w:rPr>
          <w:lang w:val="ro-RO"/>
        </w:rPr>
        <w:t>NR.3321</w:t>
      </w:r>
      <w:r w:rsidR="004233B7">
        <w:rPr>
          <w:lang w:val="ro-RO"/>
        </w:rPr>
        <w:t>/</w:t>
      </w:r>
      <w:r>
        <w:rPr>
          <w:lang w:val="ro-RO"/>
        </w:rPr>
        <w:t>27</w:t>
      </w:r>
      <w:r w:rsidR="00F85AC5">
        <w:rPr>
          <w:lang w:val="ro-RO"/>
        </w:rPr>
        <w:t>.10.2016</w:t>
      </w:r>
    </w:p>
    <w:p w:rsidR="00A65DEF" w:rsidRDefault="00A65DEF" w:rsidP="00A875FA">
      <w:pPr>
        <w:tabs>
          <w:tab w:val="left" w:pos="7019"/>
        </w:tabs>
        <w:rPr>
          <w:lang w:val="ro-RO"/>
        </w:rPr>
      </w:pPr>
    </w:p>
    <w:p w:rsidR="00A65DEF" w:rsidRDefault="00A65DEF" w:rsidP="00A875FA">
      <w:pPr>
        <w:tabs>
          <w:tab w:val="left" w:pos="7019"/>
        </w:tabs>
        <w:rPr>
          <w:lang w:val="ro-RO"/>
        </w:rPr>
      </w:pPr>
    </w:p>
    <w:p w:rsidR="001D2584" w:rsidRDefault="00A65DEF" w:rsidP="00F3036F">
      <w:pPr>
        <w:jc w:val="center"/>
        <w:rPr>
          <w:b/>
          <w:sz w:val="32"/>
          <w:szCs w:val="32"/>
          <w:lang w:val="ro-RO"/>
        </w:rPr>
      </w:pPr>
      <w:r w:rsidRPr="00A65DEF">
        <w:rPr>
          <w:b/>
          <w:sz w:val="32"/>
          <w:szCs w:val="32"/>
          <w:lang w:val="ro-RO"/>
        </w:rPr>
        <w:t>ADEVERINTA</w:t>
      </w:r>
    </w:p>
    <w:p w:rsidR="00A65DEF" w:rsidRPr="00A65DEF" w:rsidRDefault="00A65DEF" w:rsidP="00F3036F">
      <w:pPr>
        <w:jc w:val="center"/>
        <w:rPr>
          <w:b/>
          <w:sz w:val="32"/>
          <w:szCs w:val="32"/>
          <w:lang w:val="ro-RO"/>
        </w:rPr>
      </w:pPr>
    </w:p>
    <w:p w:rsidR="00A65DEF" w:rsidRDefault="00A65DEF" w:rsidP="00F3036F">
      <w:pPr>
        <w:jc w:val="center"/>
        <w:rPr>
          <w:lang w:val="ro-RO"/>
        </w:rPr>
      </w:pPr>
    </w:p>
    <w:p w:rsidR="00A65DEF" w:rsidRPr="00440A44" w:rsidRDefault="00A65DEF" w:rsidP="00440A44">
      <w:pPr>
        <w:rPr>
          <w:sz w:val="28"/>
          <w:szCs w:val="28"/>
          <w:lang w:val="ro-RO"/>
        </w:rPr>
      </w:pPr>
      <w:r>
        <w:rPr>
          <w:lang w:val="ro-RO"/>
        </w:rPr>
        <w:tab/>
      </w:r>
      <w:r w:rsidR="00440A44" w:rsidRPr="00440A44">
        <w:rPr>
          <w:sz w:val="28"/>
          <w:szCs w:val="28"/>
          <w:lang w:val="ro-RO"/>
        </w:rPr>
        <w:t>Va comunicam datele solititate cu referire la Programul national „Scoala Altfel”:</w:t>
      </w:r>
    </w:p>
    <w:p w:rsidR="00440A44" w:rsidRDefault="00440A44" w:rsidP="00440A44">
      <w:pPr>
        <w:pStyle w:val="ListParagraph"/>
        <w:numPr>
          <w:ilvl w:val="0"/>
          <w:numId w:val="35"/>
        </w:numPr>
        <w:rPr>
          <w:lang w:val="ro-RO"/>
        </w:rPr>
      </w:pPr>
      <w:r>
        <w:rPr>
          <w:lang w:val="ro-RO"/>
        </w:rPr>
        <w:t>Pentru invatamantul  primar :27.02.2017-31.03.2017</w:t>
      </w:r>
    </w:p>
    <w:p w:rsidR="00440A44" w:rsidRPr="00440A44" w:rsidRDefault="00440A44" w:rsidP="00440A44">
      <w:pPr>
        <w:pStyle w:val="ListParagraph"/>
        <w:numPr>
          <w:ilvl w:val="0"/>
          <w:numId w:val="35"/>
        </w:numPr>
        <w:rPr>
          <w:lang w:val="ro-RO"/>
        </w:rPr>
      </w:pPr>
      <w:r>
        <w:rPr>
          <w:lang w:val="ro-RO"/>
        </w:rPr>
        <w:t>Pentru invatamantul gimnazial si liceal:27.02.2017</w:t>
      </w:r>
      <w:bookmarkStart w:id="0" w:name="_GoBack"/>
      <w:bookmarkEnd w:id="0"/>
      <w:r>
        <w:rPr>
          <w:lang w:val="ro-RO"/>
        </w:rPr>
        <w:t>-31.03.2017</w:t>
      </w:r>
    </w:p>
    <w:p w:rsidR="00D11ED9" w:rsidRDefault="00D11ED9" w:rsidP="00F3036F">
      <w:pPr>
        <w:jc w:val="center"/>
        <w:rPr>
          <w:lang w:val="ro-RO"/>
        </w:rPr>
      </w:pPr>
    </w:p>
    <w:p w:rsidR="00D9085C" w:rsidRDefault="00D9085C" w:rsidP="00F3036F">
      <w:pPr>
        <w:jc w:val="center"/>
        <w:rPr>
          <w:lang w:val="ro-RO"/>
        </w:rPr>
      </w:pPr>
    </w:p>
    <w:p w:rsidR="0088089B" w:rsidRDefault="00867F61" w:rsidP="00A65DEF">
      <w:pPr>
        <w:spacing w:line="240" w:lineRule="auto"/>
        <w:ind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Director</w:t>
      </w:r>
      <w:r w:rsidR="0088089B" w:rsidRPr="0088089B">
        <w:rPr>
          <w:rFonts w:ascii="Times New Roman" w:hAnsi="Times New Roman"/>
          <w:b/>
          <w:sz w:val="24"/>
          <w:szCs w:val="24"/>
          <w:lang w:val="ro-RO"/>
        </w:rPr>
        <w:t>,</w:t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  <w:t>Secretar,</w:t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</w:p>
    <w:p w:rsidR="003D1934" w:rsidRPr="0088089B" w:rsidRDefault="003D1934" w:rsidP="00A65DEF">
      <w:pPr>
        <w:spacing w:line="240" w:lineRule="auto"/>
        <w:ind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Prof.Tanasa Dorina</w:t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</w:r>
      <w:r w:rsidR="00A65DEF">
        <w:rPr>
          <w:rFonts w:ascii="Times New Roman" w:hAnsi="Times New Roman"/>
          <w:b/>
          <w:sz w:val="24"/>
          <w:szCs w:val="24"/>
          <w:lang w:val="ro-RO"/>
        </w:rPr>
        <w:tab/>
        <w:t>Troia Venera</w:t>
      </w:r>
    </w:p>
    <w:p w:rsidR="0088089B" w:rsidRDefault="0088089B" w:rsidP="00F72576">
      <w:pPr>
        <w:rPr>
          <w:lang w:val="ro-RO"/>
        </w:rPr>
      </w:pPr>
    </w:p>
    <w:p w:rsidR="00D11ED9" w:rsidRDefault="00D11ED9" w:rsidP="00F72576">
      <w:pPr>
        <w:rPr>
          <w:lang w:val="ro-RO"/>
        </w:rPr>
      </w:pPr>
    </w:p>
    <w:sectPr w:rsidR="00D11ED9" w:rsidSect="00B672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-49" w:right="850" w:bottom="144" w:left="141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0FA" w:rsidRDefault="00BE60FA" w:rsidP="00FE1A9A">
      <w:pPr>
        <w:spacing w:after="0" w:line="240" w:lineRule="auto"/>
      </w:pPr>
      <w:r>
        <w:separator/>
      </w:r>
    </w:p>
  </w:endnote>
  <w:endnote w:type="continuationSeparator" w:id="0">
    <w:p w:rsidR="00BE60FA" w:rsidRDefault="00BE60F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EA" w:rsidRDefault="002C5CE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862"/>
    </w:tblGrid>
    <w:tr w:rsidR="00363A2E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363A2E" w:rsidRPr="00F6646E" w:rsidRDefault="00363A2E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Str. </w:t>
          </w:r>
          <w:proofErr w:type="spellStart"/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Victoriei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nr. 2</w:t>
          </w:r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3</w:t>
          </w: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, 33</w:t>
          </w:r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1075</w:t>
          </w: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-</w:t>
          </w:r>
          <w:proofErr w:type="spellStart"/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Hunedoara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,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jud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. HUNEDOARA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717959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, +4 (0) 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3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>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407991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Fax:   </w:t>
          </w:r>
          <w:r w:rsidR="00F72576" w:rsidRPr="00F6646E">
            <w:rPr>
              <w:rFonts w:ascii="Arial" w:hAnsi="Arial" w:cs="Arial"/>
              <w:color w:val="7F7F7F"/>
              <w:sz w:val="16"/>
              <w:szCs w:val="18"/>
            </w:rPr>
            <w:t>+4 (0) 254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717959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, </w:t>
          </w:r>
        </w:p>
        <w:p w:rsidR="00363A2E" w:rsidRPr="00A97032" w:rsidRDefault="00F72576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>
            <w:rPr>
              <w:rFonts w:ascii="Arial" w:hAnsi="Arial" w:cs="Arial"/>
              <w:color w:val="7F7F7F"/>
              <w:sz w:val="16"/>
              <w:szCs w:val="20"/>
            </w:rPr>
            <w:t>cni_traian_lalescu</w:t>
          </w:r>
          <w:r w:rsidR="00E47AF9">
            <w:rPr>
              <w:rFonts w:ascii="Arial" w:hAnsi="Arial" w:cs="Arial"/>
              <w:color w:val="7F7F7F"/>
              <w:sz w:val="16"/>
              <w:szCs w:val="20"/>
            </w:rPr>
            <w:t>@</w:t>
          </w:r>
          <w:r>
            <w:rPr>
              <w:rFonts w:ascii="Arial" w:hAnsi="Arial" w:cs="Arial"/>
              <w:color w:val="7F7F7F"/>
              <w:sz w:val="16"/>
              <w:szCs w:val="20"/>
            </w:rPr>
            <w:t>yahoo.com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</w:rPr>
          </w:pPr>
        </w:p>
      </w:tc>
    </w:tr>
  </w:tbl>
  <w:p w:rsidR="00363A2E" w:rsidRDefault="00363A2E" w:rsidP="008419E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EA" w:rsidRDefault="002C5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0FA" w:rsidRDefault="00BE60FA" w:rsidP="00FE1A9A">
      <w:pPr>
        <w:spacing w:after="0" w:line="240" w:lineRule="auto"/>
      </w:pPr>
      <w:r>
        <w:separator/>
      </w:r>
    </w:p>
  </w:footnote>
  <w:footnote w:type="continuationSeparator" w:id="0">
    <w:p w:rsidR="00BE60FA" w:rsidRDefault="00BE60F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EA" w:rsidRDefault="002C5CE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60" w:type="pct"/>
      <w:tblInd w:w="-369" w:type="dxa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6803"/>
      <w:gridCol w:w="757"/>
      <w:gridCol w:w="2648"/>
    </w:tblGrid>
    <w:tr w:rsidR="00FB3DD1" w:rsidRPr="00A24154" w:rsidTr="00A875FA">
      <w:trPr>
        <w:trHeight w:val="1120"/>
      </w:trPr>
      <w:tc>
        <w:tcPr>
          <w:tcW w:w="3332" w:type="pct"/>
          <w:shd w:val="clear" w:color="auto" w:fill="auto"/>
          <w:vAlign w:val="center"/>
        </w:tcPr>
        <w:p w:rsidR="00FB3DD1" w:rsidRDefault="00A875FA" w:rsidP="00FB3DD1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color w:val="0F243E"/>
              <w:lang w:val="ro-RO" w:eastAsia="ro-RO"/>
            </w:rPr>
            <w:drawing>
              <wp:anchor distT="0" distB="0" distL="114300" distR="114300" simplePos="0" relativeHeight="251659264" behindDoc="0" locked="0" layoutInCell="1" allowOverlap="1" wp14:anchorId="0076510D" wp14:editId="56101FDC">
                <wp:simplePos x="0" y="0"/>
                <wp:positionH relativeFrom="column">
                  <wp:posOffset>4272915</wp:posOffset>
                </wp:positionH>
                <wp:positionV relativeFrom="paragraph">
                  <wp:posOffset>-50165</wp:posOffset>
                </wp:positionV>
                <wp:extent cx="2116455" cy="550545"/>
                <wp:effectExtent l="0" t="0" r="0" b="1905"/>
                <wp:wrapNone/>
                <wp:docPr id="4" name="Picture 4" descr="logo MEC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ogo MEC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6455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B3DD1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ȘCOLAR </w:t>
          </w:r>
          <w:r w:rsidR="002C5CEA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 JUDEȚEAN</w:t>
          </w:r>
          <w:r w:rsidR="00FB3DD1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 HUNEDOARA</w:t>
          </w:r>
        </w:p>
        <w:p w:rsidR="00FB3DD1" w:rsidRPr="00FB3DD1" w:rsidRDefault="00FB3DD1" w:rsidP="00FB3DD1">
          <w:pPr>
            <w:spacing w:after="0" w:line="240" w:lineRule="auto"/>
            <w:contextualSpacing/>
            <w:jc w:val="center"/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</w:pPr>
          <w:r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COLEGIUL NAȚIONAL DE INFORMATICĂ</w:t>
          </w:r>
        </w:p>
        <w:p w:rsidR="00FB3DD1" w:rsidRPr="003F3E0B" w:rsidRDefault="00FB3DD1" w:rsidP="00F72576">
          <w:pPr>
            <w:spacing w:after="0" w:line="240" w:lineRule="auto"/>
            <w:contextualSpacing/>
            <w:jc w:val="center"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„TRAIAN LALESCU”</w:t>
          </w:r>
        </w:p>
      </w:tc>
      <w:tc>
        <w:tcPr>
          <w:tcW w:w="371" w:type="pct"/>
          <w:shd w:val="clear" w:color="auto" w:fill="auto"/>
          <w:vAlign w:val="center"/>
        </w:tcPr>
        <w:p w:rsidR="00FB3DD1" w:rsidRPr="00A24154" w:rsidRDefault="00FB3DD1" w:rsidP="00FC45C1">
          <w:pPr>
            <w:spacing w:after="0"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297" w:type="pct"/>
          <w:shd w:val="clear" w:color="auto" w:fill="auto"/>
          <w:vAlign w:val="center"/>
        </w:tcPr>
        <w:p w:rsidR="00FB3DD1" w:rsidRPr="00A24154" w:rsidRDefault="00FB3DD1" w:rsidP="00FC45C1">
          <w:pPr>
            <w:spacing w:after="0"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363A2E" w:rsidRPr="00FC45C1" w:rsidRDefault="00363A2E" w:rsidP="00B67245">
    <w:pPr>
      <w:pStyle w:val="Header"/>
      <w:spacing w:after="0"/>
      <w:jc w:val="right"/>
      <w:rPr>
        <w:sz w:val="12"/>
        <w:lang w:val="ro-R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EA" w:rsidRDefault="002C5C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E58E1"/>
    <w:multiLevelType w:val="hybridMultilevel"/>
    <w:tmpl w:val="CA4E885E"/>
    <w:lvl w:ilvl="0" w:tplc="AD121B7C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0A091A98"/>
    <w:multiLevelType w:val="hybridMultilevel"/>
    <w:tmpl w:val="EED63D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D17D4F"/>
    <w:multiLevelType w:val="hybridMultilevel"/>
    <w:tmpl w:val="608A20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D3EFB"/>
    <w:multiLevelType w:val="hybridMultilevel"/>
    <w:tmpl w:val="F9640264"/>
    <w:lvl w:ilvl="0" w:tplc="CEE47B5C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70787D"/>
    <w:multiLevelType w:val="hybridMultilevel"/>
    <w:tmpl w:val="0EFAD8B8"/>
    <w:lvl w:ilvl="0" w:tplc="816EC6E8">
      <w:start w:val="1"/>
      <w:numFmt w:val="bullet"/>
      <w:lvlText w:val=""/>
      <w:lvlJc w:val="left"/>
      <w:pPr>
        <w:tabs>
          <w:tab w:val="num" w:pos="4547"/>
        </w:tabs>
        <w:ind w:left="4547" w:hanging="227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823261"/>
    <w:multiLevelType w:val="hybridMultilevel"/>
    <w:tmpl w:val="F0E2D17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D35FE2"/>
    <w:multiLevelType w:val="hybridMultilevel"/>
    <w:tmpl w:val="4F12B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C174F5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4D49A4"/>
    <w:multiLevelType w:val="hybridMultilevel"/>
    <w:tmpl w:val="9CF8458C"/>
    <w:lvl w:ilvl="0" w:tplc="0418000F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9">
    <w:nsid w:val="33086EFC"/>
    <w:multiLevelType w:val="hybridMultilevel"/>
    <w:tmpl w:val="B5D2ECD8"/>
    <w:lvl w:ilvl="0" w:tplc="CA22EF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E741E"/>
    <w:multiLevelType w:val="hybridMultilevel"/>
    <w:tmpl w:val="AA3C56D4"/>
    <w:lvl w:ilvl="0" w:tplc="9D8A47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0D2C60"/>
    <w:multiLevelType w:val="hybridMultilevel"/>
    <w:tmpl w:val="C674C672"/>
    <w:lvl w:ilvl="0" w:tplc="F71812E8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BD7587C"/>
    <w:multiLevelType w:val="hybridMultilevel"/>
    <w:tmpl w:val="8BF25756"/>
    <w:lvl w:ilvl="0" w:tplc="D728BA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FE79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E87E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4E92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7076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3C6C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EC55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7AFE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081A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E186CBA"/>
    <w:multiLevelType w:val="hybridMultilevel"/>
    <w:tmpl w:val="599E8D98"/>
    <w:lvl w:ilvl="0" w:tplc="758A8EF8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b w:val="0"/>
        <w:color w:val="auto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BC1F5B"/>
    <w:multiLevelType w:val="hybridMultilevel"/>
    <w:tmpl w:val="A4BA24B4"/>
    <w:lvl w:ilvl="0" w:tplc="1A50C42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8F2ABA"/>
    <w:multiLevelType w:val="hybridMultilevel"/>
    <w:tmpl w:val="48F0A892"/>
    <w:lvl w:ilvl="0" w:tplc="DE9815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D5A9F"/>
    <w:multiLevelType w:val="hybridMultilevel"/>
    <w:tmpl w:val="4EC8BDD8"/>
    <w:lvl w:ilvl="0" w:tplc="F10ACBD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6328D3"/>
    <w:multiLevelType w:val="hybridMultilevel"/>
    <w:tmpl w:val="AE267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4E2EBB"/>
    <w:multiLevelType w:val="hybridMultilevel"/>
    <w:tmpl w:val="FB0E15C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E21724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4A4E"/>
    <w:multiLevelType w:val="hybridMultilevel"/>
    <w:tmpl w:val="CA5473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51146D"/>
    <w:multiLevelType w:val="hybridMultilevel"/>
    <w:tmpl w:val="AB72EA04"/>
    <w:lvl w:ilvl="0" w:tplc="011A78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FA53BD"/>
    <w:multiLevelType w:val="hybridMultilevel"/>
    <w:tmpl w:val="5DD87D3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2B7C8A"/>
    <w:multiLevelType w:val="hybridMultilevel"/>
    <w:tmpl w:val="31AC0C76"/>
    <w:lvl w:ilvl="0" w:tplc="00DAF6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006300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561387"/>
    <w:multiLevelType w:val="hybridMultilevel"/>
    <w:tmpl w:val="8DACA3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324FEF"/>
    <w:multiLevelType w:val="hybridMultilevel"/>
    <w:tmpl w:val="D84431C0"/>
    <w:lvl w:ilvl="0" w:tplc="6DF235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AD57B7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76454F"/>
    <w:multiLevelType w:val="hybridMultilevel"/>
    <w:tmpl w:val="9F840C7E"/>
    <w:lvl w:ilvl="0" w:tplc="17F4495C">
      <w:start w:val="2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89A37D7"/>
    <w:multiLevelType w:val="hybridMultilevel"/>
    <w:tmpl w:val="358804F4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095279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BD6E9A"/>
    <w:multiLevelType w:val="hybridMultilevel"/>
    <w:tmpl w:val="686682B0"/>
    <w:lvl w:ilvl="0" w:tplc="A85A0FC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54A6F66"/>
    <w:multiLevelType w:val="hybridMultilevel"/>
    <w:tmpl w:val="08B44A60"/>
    <w:lvl w:ilvl="0" w:tplc="04741D7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FA16EB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211A3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5"/>
  </w:num>
  <w:num w:numId="3">
    <w:abstractNumId w:val="25"/>
  </w:num>
  <w:num w:numId="4">
    <w:abstractNumId w:val="12"/>
  </w:num>
  <w:num w:numId="5">
    <w:abstractNumId w:val="6"/>
  </w:num>
  <w:num w:numId="6">
    <w:abstractNumId w:val="23"/>
  </w:num>
  <w:num w:numId="7">
    <w:abstractNumId w:val="16"/>
  </w:num>
  <w:num w:numId="8">
    <w:abstractNumId w:val="17"/>
  </w:num>
  <w:num w:numId="9">
    <w:abstractNumId w:val="11"/>
  </w:num>
  <w:num w:numId="10">
    <w:abstractNumId w:val="10"/>
  </w:num>
  <w:num w:numId="11">
    <w:abstractNumId w:val="5"/>
  </w:num>
  <w:num w:numId="12">
    <w:abstractNumId w:val="20"/>
  </w:num>
  <w:num w:numId="13">
    <w:abstractNumId w:val="1"/>
  </w:num>
  <w:num w:numId="14">
    <w:abstractNumId w:val="31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4"/>
  </w:num>
  <w:num w:numId="19">
    <w:abstractNumId w:val="3"/>
  </w:num>
  <w:num w:numId="20">
    <w:abstractNumId w:val="32"/>
  </w:num>
  <w:num w:numId="21">
    <w:abstractNumId w:val="4"/>
  </w:num>
  <w:num w:numId="22">
    <w:abstractNumId w:val="21"/>
  </w:num>
  <w:num w:numId="23">
    <w:abstractNumId w:val="9"/>
  </w:num>
  <w:num w:numId="24">
    <w:abstractNumId w:val="26"/>
  </w:num>
  <w:num w:numId="25">
    <w:abstractNumId w:val="7"/>
  </w:num>
  <w:num w:numId="26">
    <w:abstractNumId w:val="0"/>
  </w:num>
  <w:num w:numId="27">
    <w:abstractNumId w:val="24"/>
  </w:num>
  <w:num w:numId="28">
    <w:abstractNumId w:val="30"/>
  </w:num>
  <w:num w:numId="29">
    <w:abstractNumId w:val="8"/>
  </w:num>
  <w:num w:numId="30">
    <w:abstractNumId w:val="34"/>
  </w:num>
  <w:num w:numId="31">
    <w:abstractNumId w:val="33"/>
  </w:num>
  <w:num w:numId="32">
    <w:abstractNumId w:val="19"/>
  </w:num>
  <w:num w:numId="33">
    <w:abstractNumId w:val="27"/>
  </w:num>
  <w:num w:numId="34">
    <w:abstractNumId w:val="18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B13"/>
    <w:rsid w:val="00000782"/>
    <w:rsid w:val="00002496"/>
    <w:rsid w:val="0000272A"/>
    <w:rsid w:val="00011DBB"/>
    <w:rsid w:val="00015457"/>
    <w:rsid w:val="0002196B"/>
    <w:rsid w:val="0002282D"/>
    <w:rsid w:val="00022E9D"/>
    <w:rsid w:val="000233B3"/>
    <w:rsid w:val="00023E3A"/>
    <w:rsid w:val="00025FC5"/>
    <w:rsid w:val="00026B9D"/>
    <w:rsid w:val="00030E07"/>
    <w:rsid w:val="00034240"/>
    <w:rsid w:val="00045EDB"/>
    <w:rsid w:val="00047652"/>
    <w:rsid w:val="00047AF8"/>
    <w:rsid w:val="00050C25"/>
    <w:rsid w:val="0005469E"/>
    <w:rsid w:val="00055259"/>
    <w:rsid w:val="0005552E"/>
    <w:rsid w:val="0005651E"/>
    <w:rsid w:val="00060093"/>
    <w:rsid w:val="00065C8F"/>
    <w:rsid w:val="00066239"/>
    <w:rsid w:val="0007030E"/>
    <w:rsid w:val="00073C81"/>
    <w:rsid w:val="00077255"/>
    <w:rsid w:val="0008175C"/>
    <w:rsid w:val="000821F7"/>
    <w:rsid w:val="00082C8B"/>
    <w:rsid w:val="00083027"/>
    <w:rsid w:val="00092D7B"/>
    <w:rsid w:val="00096078"/>
    <w:rsid w:val="000969F5"/>
    <w:rsid w:val="000A146D"/>
    <w:rsid w:val="000A592B"/>
    <w:rsid w:val="000B05EF"/>
    <w:rsid w:val="000B30F2"/>
    <w:rsid w:val="000B478C"/>
    <w:rsid w:val="000B7FD9"/>
    <w:rsid w:val="000C0B83"/>
    <w:rsid w:val="000C1ECC"/>
    <w:rsid w:val="000C253F"/>
    <w:rsid w:val="000C3120"/>
    <w:rsid w:val="000C5E0C"/>
    <w:rsid w:val="000D0121"/>
    <w:rsid w:val="000D0A67"/>
    <w:rsid w:val="000D0DC6"/>
    <w:rsid w:val="000D46A1"/>
    <w:rsid w:val="000D5737"/>
    <w:rsid w:val="000D57AD"/>
    <w:rsid w:val="000D5DCE"/>
    <w:rsid w:val="000D63D4"/>
    <w:rsid w:val="000F1FCD"/>
    <w:rsid w:val="000F45DC"/>
    <w:rsid w:val="000F6FAE"/>
    <w:rsid w:val="000F790C"/>
    <w:rsid w:val="00100DB7"/>
    <w:rsid w:val="0010113F"/>
    <w:rsid w:val="00101D2A"/>
    <w:rsid w:val="00103AD2"/>
    <w:rsid w:val="00104C77"/>
    <w:rsid w:val="00105E60"/>
    <w:rsid w:val="00106145"/>
    <w:rsid w:val="001064CB"/>
    <w:rsid w:val="00116F68"/>
    <w:rsid w:val="00122559"/>
    <w:rsid w:val="00122E40"/>
    <w:rsid w:val="001268F2"/>
    <w:rsid w:val="0013141F"/>
    <w:rsid w:val="0013398A"/>
    <w:rsid w:val="001344D8"/>
    <w:rsid w:val="00140F0A"/>
    <w:rsid w:val="001423B7"/>
    <w:rsid w:val="00142F69"/>
    <w:rsid w:val="00147279"/>
    <w:rsid w:val="00150381"/>
    <w:rsid w:val="00150969"/>
    <w:rsid w:val="00152A4A"/>
    <w:rsid w:val="001535D4"/>
    <w:rsid w:val="001556B9"/>
    <w:rsid w:val="001564A3"/>
    <w:rsid w:val="00162F56"/>
    <w:rsid w:val="001645B7"/>
    <w:rsid w:val="0016696C"/>
    <w:rsid w:val="00171ED4"/>
    <w:rsid w:val="0017684B"/>
    <w:rsid w:val="00176F2A"/>
    <w:rsid w:val="001770D2"/>
    <w:rsid w:val="001808AD"/>
    <w:rsid w:val="001830A0"/>
    <w:rsid w:val="001830BD"/>
    <w:rsid w:val="00184620"/>
    <w:rsid w:val="00185DA1"/>
    <w:rsid w:val="0019455E"/>
    <w:rsid w:val="0019577F"/>
    <w:rsid w:val="001A6FCB"/>
    <w:rsid w:val="001B0FEF"/>
    <w:rsid w:val="001B699D"/>
    <w:rsid w:val="001C0BDB"/>
    <w:rsid w:val="001D2584"/>
    <w:rsid w:val="001D4E27"/>
    <w:rsid w:val="001E1BB4"/>
    <w:rsid w:val="001E1F93"/>
    <w:rsid w:val="001E4FD6"/>
    <w:rsid w:val="001E5DD5"/>
    <w:rsid w:val="001E794D"/>
    <w:rsid w:val="001F1164"/>
    <w:rsid w:val="001F1CE7"/>
    <w:rsid w:val="00200974"/>
    <w:rsid w:val="00200F30"/>
    <w:rsid w:val="00206E79"/>
    <w:rsid w:val="0020732D"/>
    <w:rsid w:val="0020756A"/>
    <w:rsid w:val="0021124B"/>
    <w:rsid w:val="002153D5"/>
    <w:rsid w:val="002167E6"/>
    <w:rsid w:val="00217D45"/>
    <w:rsid w:val="0022124A"/>
    <w:rsid w:val="00222828"/>
    <w:rsid w:val="00224D73"/>
    <w:rsid w:val="00230C4E"/>
    <w:rsid w:val="00232BE4"/>
    <w:rsid w:val="0023358E"/>
    <w:rsid w:val="00240DA8"/>
    <w:rsid w:val="002426B6"/>
    <w:rsid w:val="0025031C"/>
    <w:rsid w:val="0025084F"/>
    <w:rsid w:val="00253F59"/>
    <w:rsid w:val="002567E3"/>
    <w:rsid w:val="00257772"/>
    <w:rsid w:val="002577F6"/>
    <w:rsid w:val="00260180"/>
    <w:rsid w:val="00260A47"/>
    <w:rsid w:val="0026522A"/>
    <w:rsid w:val="00266C4C"/>
    <w:rsid w:val="002674A0"/>
    <w:rsid w:val="00267A2E"/>
    <w:rsid w:val="00267AE9"/>
    <w:rsid w:val="00267D67"/>
    <w:rsid w:val="0027147E"/>
    <w:rsid w:val="00271A8B"/>
    <w:rsid w:val="00275C83"/>
    <w:rsid w:val="0027609E"/>
    <w:rsid w:val="002769C6"/>
    <w:rsid w:val="00277D3D"/>
    <w:rsid w:val="00280126"/>
    <w:rsid w:val="002827A0"/>
    <w:rsid w:val="002870A8"/>
    <w:rsid w:val="002915D5"/>
    <w:rsid w:val="00291A52"/>
    <w:rsid w:val="0029284C"/>
    <w:rsid w:val="002A0C04"/>
    <w:rsid w:val="002A0C1D"/>
    <w:rsid w:val="002A0F93"/>
    <w:rsid w:val="002A138B"/>
    <w:rsid w:val="002A265B"/>
    <w:rsid w:val="002A334F"/>
    <w:rsid w:val="002A3DD3"/>
    <w:rsid w:val="002A5440"/>
    <w:rsid w:val="002A7E64"/>
    <w:rsid w:val="002B3633"/>
    <w:rsid w:val="002B465D"/>
    <w:rsid w:val="002C016C"/>
    <w:rsid w:val="002C04C2"/>
    <w:rsid w:val="002C0FD2"/>
    <w:rsid w:val="002C2CB5"/>
    <w:rsid w:val="002C4F8D"/>
    <w:rsid w:val="002C5149"/>
    <w:rsid w:val="002C5CEA"/>
    <w:rsid w:val="002D3D99"/>
    <w:rsid w:val="002D5C9B"/>
    <w:rsid w:val="002E13CD"/>
    <w:rsid w:val="002E177A"/>
    <w:rsid w:val="002E1F7D"/>
    <w:rsid w:val="002E2432"/>
    <w:rsid w:val="002E29A2"/>
    <w:rsid w:val="002E3ACF"/>
    <w:rsid w:val="002F0753"/>
    <w:rsid w:val="002F3238"/>
    <w:rsid w:val="00302159"/>
    <w:rsid w:val="00305B6C"/>
    <w:rsid w:val="00317FC9"/>
    <w:rsid w:val="00327847"/>
    <w:rsid w:val="00333D8D"/>
    <w:rsid w:val="0033414C"/>
    <w:rsid w:val="003419E4"/>
    <w:rsid w:val="00345D1B"/>
    <w:rsid w:val="00350462"/>
    <w:rsid w:val="003511B1"/>
    <w:rsid w:val="003512A8"/>
    <w:rsid w:val="0035177A"/>
    <w:rsid w:val="00352ADE"/>
    <w:rsid w:val="00352C84"/>
    <w:rsid w:val="00352E1C"/>
    <w:rsid w:val="003547F3"/>
    <w:rsid w:val="00355934"/>
    <w:rsid w:val="00361EF2"/>
    <w:rsid w:val="00363A2E"/>
    <w:rsid w:val="00366BB7"/>
    <w:rsid w:val="0037501C"/>
    <w:rsid w:val="003757CA"/>
    <w:rsid w:val="00376198"/>
    <w:rsid w:val="00380394"/>
    <w:rsid w:val="00381670"/>
    <w:rsid w:val="0038448C"/>
    <w:rsid w:val="003845CA"/>
    <w:rsid w:val="00384C80"/>
    <w:rsid w:val="00384ED9"/>
    <w:rsid w:val="00384F9D"/>
    <w:rsid w:val="00385B32"/>
    <w:rsid w:val="003915A7"/>
    <w:rsid w:val="003922A8"/>
    <w:rsid w:val="00394B01"/>
    <w:rsid w:val="00396D1D"/>
    <w:rsid w:val="00397DEB"/>
    <w:rsid w:val="003A0E02"/>
    <w:rsid w:val="003A2A3A"/>
    <w:rsid w:val="003A380B"/>
    <w:rsid w:val="003A72A6"/>
    <w:rsid w:val="003A7ABD"/>
    <w:rsid w:val="003B43F7"/>
    <w:rsid w:val="003B57FD"/>
    <w:rsid w:val="003B6575"/>
    <w:rsid w:val="003B6A6C"/>
    <w:rsid w:val="003B742D"/>
    <w:rsid w:val="003C1D2A"/>
    <w:rsid w:val="003C526E"/>
    <w:rsid w:val="003D1671"/>
    <w:rsid w:val="003D1934"/>
    <w:rsid w:val="003D1D5A"/>
    <w:rsid w:val="003D2A69"/>
    <w:rsid w:val="003D4EA0"/>
    <w:rsid w:val="003D5000"/>
    <w:rsid w:val="003D5225"/>
    <w:rsid w:val="003D7CE0"/>
    <w:rsid w:val="003E76E8"/>
    <w:rsid w:val="003E7ACD"/>
    <w:rsid w:val="003F1A15"/>
    <w:rsid w:val="003F1ABB"/>
    <w:rsid w:val="003F23FD"/>
    <w:rsid w:val="003F3E0B"/>
    <w:rsid w:val="003F4357"/>
    <w:rsid w:val="003F4B6B"/>
    <w:rsid w:val="004016D7"/>
    <w:rsid w:val="00407DE3"/>
    <w:rsid w:val="00413E0F"/>
    <w:rsid w:val="004166BB"/>
    <w:rsid w:val="00420687"/>
    <w:rsid w:val="00420931"/>
    <w:rsid w:val="004233B7"/>
    <w:rsid w:val="00425F77"/>
    <w:rsid w:val="00427BDA"/>
    <w:rsid w:val="00427CB5"/>
    <w:rsid w:val="00433DDD"/>
    <w:rsid w:val="00440A44"/>
    <w:rsid w:val="00440CE1"/>
    <w:rsid w:val="004451DA"/>
    <w:rsid w:val="00446A40"/>
    <w:rsid w:val="00450714"/>
    <w:rsid w:val="00451849"/>
    <w:rsid w:val="00456E80"/>
    <w:rsid w:val="00457769"/>
    <w:rsid w:val="0046001D"/>
    <w:rsid w:val="00464779"/>
    <w:rsid w:val="004656ED"/>
    <w:rsid w:val="00466568"/>
    <w:rsid w:val="004677EF"/>
    <w:rsid w:val="0047059B"/>
    <w:rsid w:val="004713F2"/>
    <w:rsid w:val="00472C59"/>
    <w:rsid w:val="004740E7"/>
    <w:rsid w:val="00484BE1"/>
    <w:rsid w:val="004850B8"/>
    <w:rsid w:val="0048519B"/>
    <w:rsid w:val="00487FCE"/>
    <w:rsid w:val="004A08ED"/>
    <w:rsid w:val="004A19DB"/>
    <w:rsid w:val="004A1B27"/>
    <w:rsid w:val="004A2A1C"/>
    <w:rsid w:val="004A3F8F"/>
    <w:rsid w:val="004A5CDD"/>
    <w:rsid w:val="004A6BC8"/>
    <w:rsid w:val="004A7CA2"/>
    <w:rsid w:val="004B1778"/>
    <w:rsid w:val="004B22D5"/>
    <w:rsid w:val="004B4641"/>
    <w:rsid w:val="004B6C06"/>
    <w:rsid w:val="004B6C75"/>
    <w:rsid w:val="004C0B76"/>
    <w:rsid w:val="004C1C03"/>
    <w:rsid w:val="004C2411"/>
    <w:rsid w:val="004C31D0"/>
    <w:rsid w:val="004C57ED"/>
    <w:rsid w:val="004C62C6"/>
    <w:rsid w:val="004D13C5"/>
    <w:rsid w:val="004D6E81"/>
    <w:rsid w:val="004E0E98"/>
    <w:rsid w:val="004E446A"/>
    <w:rsid w:val="004E75C3"/>
    <w:rsid w:val="004F0DDB"/>
    <w:rsid w:val="004F25F0"/>
    <w:rsid w:val="004F7555"/>
    <w:rsid w:val="00513E4D"/>
    <w:rsid w:val="00515941"/>
    <w:rsid w:val="00515A14"/>
    <w:rsid w:val="00515A95"/>
    <w:rsid w:val="00523A1D"/>
    <w:rsid w:val="00524900"/>
    <w:rsid w:val="00526666"/>
    <w:rsid w:val="005270A8"/>
    <w:rsid w:val="005271F7"/>
    <w:rsid w:val="00527645"/>
    <w:rsid w:val="005421DC"/>
    <w:rsid w:val="0054251B"/>
    <w:rsid w:val="0054652A"/>
    <w:rsid w:val="00552D04"/>
    <w:rsid w:val="00555178"/>
    <w:rsid w:val="00555765"/>
    <w:rsid w:val="00555AA2"/>
    <w:rsid w:val="005576CD"/>
    <w:rsid w:val="00572C10"/>
    <w:rsid w:val="00573AA8"/>
    <w:rsid w:val="00573B70"/>
    <w:rsid w:val="00575178"/>
    <w:rsid w:val="00575F7B"/>
    <w:rsid w:val="0057630C"/>
    <w:rsid w:val="005814F9"/>
    <w:rsid w:val="00581D88"/>
    <w:rsid w:val="00585A30"/>
    <w:rsid w:val="00585D6E"/>
    <w:rsid w:val="00587BFF"/>
    <w:rsid w:val="00587CEA"/>
    <w:rsid w:val="00590B13"/>
    <w:rsid w:val="00595887"/>
    <w:rsid w:val="00595BEE"/>
    <w:rsid w:val="00596B1B"/>
    <w:rsid w:val="00596F67"/>
    <w:rsid w:val="005A21C2"/>
    <w:rsid w:val="005A42C2"/>
    <w:rsid w:val="005A430C"/>
    <w:rsid w:val="005A78D4"/>
    <w:rsid w:val="005B0F82"/>
    <w:rsid w:val="005B11AC"/>
    <w:rsid w:val="005B16BB"/>
    <w:rsid w:val="005B51BE"/>
    <w:rsid w:val="005B58C7"/>
    <w:rsid w:val="005B58D6"/>
    <w:rsid w:val="005B611C"/>
    <w:rsid w:val="005B6738"/>
    <w:rsid w:val="005B71DB"/>
    <w:rsid w:val="005B786B"/>
    <w:rsid w:val="005C19D8"/>
    <w:rsid w:val="005C4481"/>
    <w:rsid w:val="005C488A"/>
    <w:rsid w:val="005C5C73"/>
    <w:rsid w:val="005D153E"/>
    <w:rsid w:val="005E0428"/>
    <w:rsid w:val="005F09AF"/>
    <w:rsid w:val="005F1ABF"/>
    <w:rsid w:val="005F2891"/>
    <w:rsid w:val="005F4087"/>
    <w:rsid w:val="005F5667"/>
    <w:rsid w:val="006003E4"/>
    <w:rsid w:val="006026C5"/>
    <w:rsid w:val="0060420F"/>
    <w:rsid w:val="0060557D"/>
    <w:rsid w:val="00607B05"/>
    <w:rsid w:val="0061229E"/>
    <w:rsid w:val="0061294D"/>
    <w:rsid w:val="00613D40"/>
    <w:rsid w:val="006155FD"/>
    <w:rsid w:val="00623900"/>
    <w:rsid w:val="006251FD"/>
    <w:rsid w:val="0062677C"/>
    <w:rsid w:val="00626A4B"/>
    <w:rsid w:val="00630005"/>
    <w:rsid w:val="00633745"/>
    <w:rsid w:val="00633907"/>
    <w:rsid w:val="00642DEE"/>
    <w:rsid w:val="00647728"/>
    <w:rsid w:val="00653B6C"/>
    <w:rsid w:val="0065493F"/>
    <w:rsid w:val="006633FE"/>
    <w:rsid w:val="006648A2"/>
    <w:rsid w:val="00666BE9"/>
    <w:rsid w:val="00672180"/>
    <w:rsid w:val="00672DBF"/>
    <w:rsid w:val="006743E6"/>
    <w:rsid w:val="00675F73"/>
    <w:rsid w:val="0067614A"/>
    <w:rsid w:val="00676432"/>
    <w:rsid w:val="00683C90"/>
    <w:rsid w:val="00686074"/>
    <w:rsid w:val="00686867"/>
    <w:rsid w:val="00686A1B"/>
    <w:rsid w:val="00686CD4"/>
    <w:rsid w:val="00690D7B"/>
    <w:rsid w:val="006A6D50"/>
    <w:rsid w:val="006A71D0"/>
    <w:rsid w:val="006A79E9"/>
    <w:rsid w:val="006B3B9C"/>
    <w:rsid w:val="006B4A80"/>
    <w:rsid w:val="006C2350"/>
    <w:rsid w:val="006D2FA8"/>
    <w:rsid w:val="006D4E8C"/>
    <w:rsid w:val="006D4F00"/>
    <w:rsid w:val="006E0817"/>
    <w:rsid w:val="006E3654"/>
    <w:rsid w:val="006E50C7"/>
    <w:rsid w:val="006E59AB"/>
    <w:rsid w:val="006E5E69"/>
    <w:rsid w:val="006E6511"/>
    <w:rsid w:val="006E6778"/>
    <w:rsid w:val="006F68CB"/>
    <w:rsid w:val="006F7436"/>
    <w:rsid w:val="007025ED"/>
    <w:rsid w:val="007117C4"/>
    <w:rsid w:val="00711B18"/>
    <w:rsid w:val="0071206E"/>
    <w:rsid w:val="00712107"/>
    <w:rsid w:val="0071222B"/>
    <w:rsid w:val="007125CE"/>
    <w:rsid w:val="0071711C"/>
    <w:rsid w:val="00733CA1"/>
    <w:rsid w:val="00742B82"/>
    <w:rsid w:val="007457F6"/>
    <w:rsid w:val="00750763"/>
    <w:rsid w:val="00750A7C"/>
    <w:rsid w:val="007519AF"/>
    <w:rsid w:val="007530E8"/>
    <w:rsid w:val="00753CD7"/>
    <w:rsid w:val="007559D7"/>
    <w:rsid w:val="0076103B"/>
    <w:rsid w:val="0076107C"/>
    <w:rsid w:val="00762C55"/>
    <w:rsid w:val="0076464A"/>
    <w:rsid w:val="00765AC3"/>
    <w:rsid w:val="00766F80"/>
    <w:rsid w:val="00771C67"/>
    <w:rsid w:val="00772620"/>
    <w:rsid w:val="007746F0"/>
    <w:rsid w:val="007748FD"/>
    <w:rsid w:val="007759B9"/>
    <w:rsid w:val="007772BB"/>
    <w:rsid w:val="007874FF"/>
    <w:rsid w:val="007915B0"/>
    <w:rsid w:val="007926A4"/>
    <w:rsid w:val="007A24BF"/>
    <w:rsid w:val="007A426D"/>
    <w:rsid w:val="007A50FD"/>
    <w:rsid w:val="007A7670"/>
    <w:rsid w:val="007A7E71"/>
    <w:rsid w:val="007C3EA0"/>
    <w:rsid w:val="007C5A08"/>
    <w:rsid w:val="007C690F"/>
    <w:rsid w:val="007C6C9B"/>
    <w:rsid w:val="007C7E44"/>
    <w:rsid w:val="007D2BA5"/>
    <w:rsid w:val="007E1928"/>
    <w:rsid w:val="007E3607"/>
    <w:rsid w:val="007E6234"/>
    <w:rsid w:val="007E6989"/>
    <w:rsid w:val="007E7677"/>
    <w:rsid w:val="007F0505"/>
    <w:rsid w:val="007F42E3"/>
    <w:rsid w:val="007F72F4"/>
    <w:rsid w:val="00801CAE"/>
    <w:rsid w:val="00802215"/>
    <w:rsid w:val="008041CA"/>
    <w:rsid w:val="00804498"/>
    <w:rsid w:val="008073D6"/>
    <w:rsid w:val="00815079"/>
    <w:rsid w:val="0081618B"/>
    <w:rsid w:val="00825307"/>
    <w:rsid w:val="00827C1D"/>
    <w:rsid w:val="0083185D"/>
    <w:rsid w:val="008343D1"/>
    <w:rsid w:val="008401DF"/>
    <w:rsid w:val="008419EB"/>
    <w:rsid w:val="00841CF1"/>
    <w:rsid w:val="008425A5"/>
    <w:rsid w:val="00843D6C"/>
    <w:rsid w:val="00846024"/>
    <w:rsid w:val="00846470"/>
    <w:rsid w:val="0084704A"/>
    <w:rsid w:val="00856902"/>
    <w:rsid w:val="00856CF0"/>
    <w:rsid w:val="0086006F"/>
    <w:rsid w:val="00860475"/>
    <w:rsid w:val="008619CE"/>
    <w:rsid w:val="0086661B"/>
    <w:rsid w:val="008667BA"/>
    <w:rsid w:val="00867F61"/>
    <w:rsid w:val="008705A7"/>
    <w:rsid w:val="008717C1"/>
    <w:rsid w:val="008729F1"/>
    <w:rsid w:val="00873476"/>
    <w:rsid w:val="008744E3"/>
    <w:rsid w:val="00876F3F"/>
    <w:rsid w:val="00877044"/>
    <w:rsid w:val="00877ADA"/>
    <w:rsid w:val="0088089B"/>
    <w:rsid w:val="008811CE"/>
    <w:rsid w:val="00882279"/>
    <w:rsid w:val="00884BCB"/>
    <w:rsid w:val="00886A8C"/>
    <w:rsid w:val="00893730"/>
    <w:rsid w:val="00895BE5"/>
    <w:rsid w:val="0089711A"/>
    <w:rsid w:val="00897ABB"/>
    <w:rsid w:val="008A016A"/>
    <w:rsid w:val="008A0B3D"/>
    <w:rsid w:val="008A17CB"/>
    <w:rsid w:val="008B14E1"/>
    <w:rsid w:val="008B61A2"/>
    <w:rsid w:val="008B79D1"/>
    <w:rsid w:val="008B7F88"/>
    <w:rsid w:val="008C2020"/>
    <w:rsid w:val="008C27E4"/>
    <w:rsid w:val="008D2D80"/>
    <w:rsid w:val="008E0853"/>
    <w:rsid w:val="008E2125"/>
    <w:rsid w:val="008F0C43"/>
    <w:rsid w:val="008F49B4"/>
    <w:rsid w:val="009010B7"/>
    <w:rsid w:val="00901B91"/>
    <w:rsid w:val="00905D8B"/>
    <w:rsid w:val="0091436B"/>
    <w:rsid w:val="009155C5"/>
    <w:rsid w:val="009178A4"/>
    <w:rsid w:val="00921DF7"/>
    <w:rsid w:val="00922781"/>
    <w:rsid w:val="00923F95"/>
    <w:rsid w:val="00925DEB"/>
    <w:rsid w:val="00926ACA"/>
    <w:rsid w:val="009305EA"/>
    <w:rsid w:val="00931F5E"/>
    <w:rsid w:val="009322FF"/>
    <w:rsid w:val="00933056"/>
    <w:rsid w:val="00934C4D"/>
    <w:rsid w:val="00934FFF"/>
    <w:rsid w:val="0094058F"/>
    <w:rsid w:val="0094275A"/>
    <w:rsid w:val="009438A9"/>
    <w:rsid w:val="00944D28"/>
    <w:rsid w:val="00944FE4"/>
    <w:rsid w:val="00947484"/>
    <w:rsid w:val="0094757E"/>
    <w:rsid w:val="00952D46"/>
    <w:rsid w:val="00955733"/>
    <w:rsid w:val="00964C30"/>
    <w:rsid w:val="0097062F"/>
    <w:rsid w:val="00971904"/>
    <w:rsid w:val="009807BA"/>
    <w:rsid w:val="00982152"/>
    <w:rsid w:val="00982629"/>
    <w:rsid w:val="00982964"/>
    <w:rsid w:val="009832B5"/>
    <w:rsid w:val="00985E60"/>
    <w:rsid w:val="00996477"/>
    <w:rsid w:val="009A417E"/>
    <w:rsid w:val="009A4CC8"/>
    <w:rsid w:val="009B7190"/>
    <w:rsid w:val="009C0CF1"/>
    <w:rsid w:val="009C6BFE"/>
    <w:rsid w:val="009C6DCC"/>
    <w:rsid w:val="009D0798"/>
    <w:rsid w:val="009D7AB2"/>
    <w:rsid w:val="009E760E"/>
    <w:rsid w:val="009E7DAA"/>
    <w:rsid w:val="009F0967"/>
    <w:rsid w:val="009F437D"/>
    <w:rsid w:val="009F5C0E"/>
    <w:rsid w:val="00A037B9"/>
    <w:rsid w:val="00A03DD4"/>
    <w:rsid w:val="00A07AAB"/>
    <w:rsid w:val="00A12728"/>
    <w:rsid w:val="00A2287C"/>
    <w:rsid w:val="00A24E29"/>
    <w:rsid w:val="00A25952"/>
    <w:rsid w:val="00A26528"/>
    <w:rsid w:val="00A2660D"/>
    <w:rsid w:val="00A26E57"/>
    <w:rsid w:val="00A306D9"/>
    <w:rsid w:val="00A353AA"/>
    <w:rsid w:val="00A373E3"/>
    <w:rsid w:val="00A4097A"/>
    <w:rsid w:val="00A4369A"/>
    <w:rsid w:val="00A44F1C"/>
    <w:rsid w:val="00A45115"/>
    <w:rsid w:val="00A45CAF"/>
    <w:rsid w:val="00A45F82"/>
    <w:rsid w:val="00A47A00"/>
    <w:rsid w:val="00A50028"/>
    <w:rsid w:val="00A577FF"/>
    <w:rsid w:val="00A61966"/>
    <w:rsid w:val="00A65DEF"/>
    <w:rsid w:val="00A722DD"/>
    <w:rsid w:val="00A72EE3"/>
    <w:rsid w:val="00A760F9"/>
    <w:rsid w:val="00A77AD7"/>
    <w:rsid w:val="00A875FA"/>
    <w:rsid w:val="00A87C75"/>
    <w:rsid w:val="00A90723"/>
    <w:rsid w:val="00A90FD6"/>
    <w:rsid w:val="00A97032"/>
    <w:rsid w:val="00A97403"/>
    <w:rsid w:val="00A97CD4"/>
    <w:rsid w:val="00AA0F68"/>
    <w:rsid w:val="00AA29DF"/>
    <w:rsid w:val="00AA2FFB"/>
    <w:rsid w:val="00AA48C4"/>
    <w:rsid w:val="00AB03B4"/>
    <w:rsid w:val="00AB3167"/>
    <w:rsid w:val="00AB4719"/>
    <w:rsid w:val="00AB7841"/>
    <w:rsid w:val="00AC02E0"/>
    <w:rsid w:val="00AC0F5D"/>
    <w:rsid w:val="00AC16AB"/>
    <w:rsid w:val="00AC65B2"/>
    <w:rsid w:val="00AD6A9D"/>
    <w:rsid w:val="00AD792A"/>
    <w:rsid w:val="00AE0BC5"/>
    <w:rsid w:val="00AE0E91"/>
    <w:rsid w:val="00AE1711"/>
    <w:rsid w:val="00AE3019"/>
    <w:rsid w:val="00AE468B"/>
    <w:rsid w:val="00AE4A34"/>
    <w:rsid w:val="00AF13DA"/>
    <w:rsid w:val="00AF3227"/>
    <w:rsid w:val="00AF3312"/>
    <w:rsid w:val="00AF442F"/>
    <w:rsid w:val="00B013BF"/>
    <w:rsid w:val="00B03449"/>
    <w:rsid w:val="00B0367D"/>
    <w:rsid w:val="00B05811"/>
    <w:rsid w:val="00B065CB"/>
    <w:rsid w:val="00B07447"/>
    <w:rsid w:val="00B07E7E"/>
    <w:rsid w:val="00B10683"/>
    <w:rsid w:val="00B127F4"/>
    <w:rsid w:val="00B1315D"/>
    <w:rsid w:val="00B13CB4"/>
    <w:rsid w:val="00B1478E"/>
    <w:rsid w:val="00B16F90"/>
    <w:rsid w:val="00B179FA"/>
    <w:rsid w:val="00B21EC4"/>
    <w:rsid w:val="00B22B4B"/>
    <w:rsid w:val="00B41B8C"/>
    <w:rsid w:val="00B47406"/>
    <w:rsid w:val="00B65190"/>
    <w:rsid w:val="00B67245"/>
    <w:rsid w:val="00B708DA"/>
    <w:rsid w:val="00B71348"/>
    <w:rsid w:val="00B72780"/>
    <w:rsid w:val="00B73CA1"/>
    <w:rsid w:val="00B73F42"/>
    <w:rsid w:val="00B745D0"/>
    <w:rsid w:val="00B754DF"/>
    <w:rsid w:val="00B800F6"/>
    <w:rsid w:val="00B81ECF"/>
    <w:rsid w:val="00B81F62"/>
    <w:rsid w:val="00B82BF8"/>
    <w:rsid w:val="00B84B0A"/>
    <w:rsid w:val="00B85449"/>
    <w:rsid w:val="00B87B7D"/>
    <w:rsid w:val="00B9159D"/>
    <w:rsid w:val="00B9468E"/>
    <w:rsid w:val="00B94F47"/>
    <w:rsid w:val="00B95B6E"/>
    <w:rsid w:val="00B95D57"/>
    <w:rsid w:val="00B96AB3"/>
    <w:rsid w:val="00BA0E05"/>
    <w:rsid w:val="00BA40B7"/>
    <w:rsid w:val="00BA62F5"/>
    <w:rsid w:val="00BB7E78"/>
    <w:rsid w:val="00BC02B9"/>
    <w:rsid w:val="00BC4695"/>
    <w:rsid w:val="00BC486A"/>
    <w:rsid w:val="00BC6A06"/>
    <w:rsid w:val="00BC78F8"/>
    <w:rsid w:val="00BD55C7"/>
    <w:rsid w:val="00BD6D22"/>
    <w:rsid w:val="00BE12C9"/>
    <w:rsid w:val="00BE167B"/>
    <w:rsid w:val="00BE4CE7"/>
    <w:rsid w:val="00BE4ECC"/>
    <w:rsid w:val="00BE531A"/>
    <w:rsid w:val="00BE5D8B"/>
    <w:rsid w:val="00BE60FA"/>
    <w:rsid w:val="00BE666B"/>
    <w:rsid w:val="00BE7198"/>
    <w:rsid w:val="00BF1EE4"/>
    <w:rsid w:val="00BF274F"/>
    <w:rsid w:val="00BF5659"/>
    <w:rsid w:val="00BF790C"/>
    <w:rsid w:val="00C0139E"/>
    <w:rsid w:val="00C05380"/>
    <w:rsid w:val="00C05892"/>
    <w:rsid w:val="00C05C45"/>
    <w:rsid w:val="00C07079"/>
    <w:rsid w:val="00C124FA"/>
    <w:rsid w:val="00C13AB5"/>
    <w:rsid w:val="00C203C7"/>
    <w:rsid w:val="00C22AF1"/>
    <w:rsid w:val="00C25063"/>
    <w:rsid w:val="00C25F40"/>
    <w:rsid w:val="00C27904"/>
    <w:rsid w:val="00C31AB0"/>
    <w:rsid w:val="00C35C8E"/>
    <w:rsid w:val="00C36AC1"/>
    <w:rsid w:val="00C36E33"/>
    <w:rsid w:val="00C42E2A"/>
    <w:rsid w:val="00C47F8C"/>
    <w:rsid w:val="00C5274D"/>
    <w:rsid w:val="00C57040"/>
    <w:rsid w:val="00C57E00"/>
    <w:rsid w:val="00C6271D"/>
    <w:rsid w:val="00C63B7F"/>
    <w:rsid w:val="00C65E7C"/>
    <w:rsid w:val="00C7074F"/>
    <w:rsid w:val="00C70EF3"/>
    <w:rsid w:val="00C73F1F"/>
    <w:rsid w:val="00C750D7"/>
    <w:rsid w:val="00C76682"/>
    <w:rsid w:val="00C80A3E"/>
    <w:rsid w:val="00C82771"/>
    <w:rsid w:val="00C91558"/>
    <w:rsid w:val="00C9181C"/>
    <w:rsid w:val="00C92AEB"/>
    <w:rsid w:val="00C9357E"/>
    <w:rsid w:val="00CA61EA"/>
    <w:rsid w:val="00CA695A"/>
    <w:rsid w:val="00CB0C74"/>
    <w:rsid w:val="00CB4F7D"/>
    <w:rsid w:val="00CB60BB"/>
    <w:rsid w:val="00CB78E7"/>
    <w:rsid w:val="00CC1286"/>
    <w:rsid w:val="00CD1FB6"/>
    <w:rsid w:val="00CD2816"/>
    <w:rsid w:val="00CD2ED7"/>
    <w:rsid w:val="00CD371A"/>
    <w:rsid w:val="00CD3969"/>
    <w:rsid w:val="00CD5DFC"/>
    <w:rsid w:val="00CD704B"/>
    <w:rsid w:val="00CE0B27"/>
    <w:rsid w:val="00CE3517"/>
    <w:rsid w:val="00CE5266"/>
    <w:rsid w:val="00CE7B4B"/>
    <w:rsid w:val="00CF72E7"/>
    <w:rsid w:val="00CF7B2D"/>
    <w:rsid w:val="00D01363"/>
    <w:rsid w:val="00D042E3"/>
    <w:rsid w:val="00D053C4"/>
    <w:rsid w:val="00D1093E"/>
    <w:rsid w:val="00D11ED9"/>
    <w:rsid w:val="00D1516E"/>
    <w:rsid w:val="00D20800"/>
    <w:rsid w:val="00D316D7"/>
    <w:rsid w:val="00D349D7"/>
    <w:rsid w:val="00D369C9"/>
    <w:rsid w:val="00D36DFF"/>
    <w:rsid w:val="00D371E1"/>
    <w:rsid w:val="00D407D3"/>
    <w:rsid w:val="00D41C62"/>
    <w:rsid w:val="00D524D6"/>
    <w:rsid w:val="00D54B32"/>
    <w:rsid w:val="00D56DDA"/>
    <w:rsid w:val="00D5700D"/>
    <w:rsid w:val="00D60016"/>
    <w:rsid w:val="00D60F75"/>
    <w:rsid w:val="00D700A7"/>
    <w:rsid w:val="00D73958"/>
    <w:rsid w:val="00D76AFE"/>
    <w:rsid w:val="00D81AB2"/>
    <w:rsid w:val="00D826B9"/>
    <w:rsid w:val="00D9085C"/>
    <w:rsid w:val="00D9104A"/>
    <w:rsid w:val="00D93E61"/>
    <w:rsid w:val="00DA1263"/>
    <w:rsid w:val="00DA1488"/>
    <w:rsid w:val="00DA14AC"/>
    <w:rsid w:val="00DA7691"/>
    <w:rsid w:val="00DA7C83"/>
    <w:rsid w:val="00DB4CC5"/>
    <w:rsid w:val="00DB69E1"/>
    <w:rsid w:val="00DB7801"/>
    <w:rsid w:val="00DC1BB2"/>
    <w:rsid w:val="00DC523A"/>
    <w:rsid w:val="00DC5F54"/>
    <w:rsid w:val="00DD1225"/>
    <w:rsid w:val="00DD1C0D"/>
    <w:rsid w:val="00DD6529"/>
    <w:rsid w:val="00DD6BAC"/>
    <w:rsid w:val="00DE11E4"/>
    <w:rsid w:val="00DE39C4"/>
    <w:rsid w:val="00DE3D92"/>
    <w:rsid w:val="00DE48AF"/>
    <w:rsid w:val="00DF0601"/>
    <w:rsid w:val="00DF4FAC"/>
    <w:rsid w:val="00E00B75"/>
    <w:rsid w:val="00E02144"/>
    <w:rsid w:val="00E03745"/>
    <w:rsid w:val="00E04A9E"/>
    <w:rsid w:val="00E0727C"/>
    <w:rsid w:val="00E111CE"/>
    <w:rsid w:val="00E1294C"/>
    <w:rsid w:val="00E12BF5"/>
    <w:rsid w:val="00E154C6"/>
    <w:rsid w:val="00E16930"/>
    <w:rsid w:val="00E16E93"/>
    <w:rsid w:val="00E21207"/>
    <w:rsid w:val="00E21BEF"/>
    <w:rsid w:val="00E228C4"/>
    <w:rsid w:val="00E234E6"/>
    <w:rsid w:val="00E2372E"/>
    <w:rsid w:val="00E262EE"/>
    <w:rsid w:val="00E31876"/>
    <w:rsid w:val="00E364A3"/>
    <w:rsid w:val="00E36EF2"/>
    <w:rsid w:val="00E413C0"/>
    <w:rsid w:val="00E41511"/>
    <w:rsid w:val="00E46A51"/>
    <w:rsid w:val="00E478CB"/>
    <w:rsid w:val="00E47AF9"/>
    <w:rsid w:val="00E54975"/>
    <w:rsid w:val="00E55FD3"/>
    <w:rsid w:val="00E62D3D"/>
    <w:rsid w:val="00E642E3"/>
    <w:rsid w:val="00E67CE5"/>
    <w:rsid w:val="00E769C8"/>
    <w:rsid w:val="00E8231D"/>
    <w:rsid w:val="00E83250"/>
    <w:rsid w:val="00E84EE8"/>
    <w:rsid w:val="00E90EA2"/>
    <w:rsid w:val="00EA0506"/>
    <w:rsid w:val="00EA1B7A"/>
    <w:rsid w:val="00EA3DC1"/>
    <w:rsid w:val="00EA402D"/>
    <w:rsid w:val="00EB19DF"/>
    <w:rsid w:val="00EB4597"/>
    <w:rsid w:val="00EC0F6E"/>
    <w:rsid w:val="00EC1556"/>
    <w:rsid w:val="00EC79A2"/>
    <w:rsid w:val="00ED2954"/>
    <w:rsid w:val="00ED71AC"/>
    <w:rsid w:val="00EE0BEF"/>
    <w:rsid w:val="00EE496A"/>
    <w:rsid w:val="00EF415D"/>
    <w:rsid w:val="00EF5647"/>
    <w:rsid w:val="00F03F03"/>
    <w:rsid w:val="00F06D23"/>
    <w:rsid w:val="00F106A3"/>
    <w:rsid w:val="00F10921"/>
    <w:rsid w:val="00F160EC"/>
    <w:rsid w:val="00F25EAF"/>
    <w:rsid w:val="00F2656E"/>
    <w:rsid w:val="00F27407"/>
    <w:rsid w:val="00F3036F"/>
    <w:rsid w:val="00F30CDA"/>
    <w:rsid w:val="00F3591C"/>
    <w:rsid w:val="00F376C5"/>
    <w:rsid w:val="00F37F07"/>
    <w:rsid w:val="00F402BB"/>
    <w:rsid w:val="00F42B79"/>
    <w:rsid w:val="00F439BF"/>
    <w:rsid w:val="00F4443B"/>
    <w:rsid w:val="00F444B1"/>
    <w:rsid w:val="00F457DB"/>
    <w:rsid w:val="00F55C9F"/>
    <w:rsid w:val="00F6100C"/>
    <w:rsid w:val="00F64CC3"/>
    <w:rsid w:val="00F6646E"/>
    <w:rsid w:val="00F67FD0"/>
    <w:rsid w:val="00F720F7"/>
    <w:rsid w:val="00F72576"/>
    <w:rsid w:val="00F75E25"/>
    <w:rsid w:val="00F76E0D"/>
    <w:rsid w:val="00F77525"/>
    <w:rsid w:val="00F80AA7"/>
    <w:rsid w:val="00F82EA4"/>
    <w:rsid w:val="00F82EC1"/>
    <w:rsid w:val="00F8428F"/>
    <w:rsid w:val="00F84BF8"/>
    <w:rsid w:val="00F85AC5"/>
    <w:rsid w:val="00F87672"/>
    <w:rsid w:val="00F90307"/>
    <w:rsid w:val="00F91E77"/>
    <w:rsid w:val="00F91E96"/>
    <w:rsid w:val="00F96EBC"/>
    <w:rsid w:val="00FA186A"/>
    <w:rsid w:val="00FA3DF4"/>
    <w:rsid w:val="00FA5A43"/>
    <w:rsid w:val="00FB04AC"/>
    <w:rsid w:val="00FB3DD1"/>
    <w:rsid w:val="00FB518C"/>
    <w:rsid w:val="00FB5D6E"/>
    <w:rsid w:val="00FB6C72"/>
    <w:rsid w:val="00FB7B16"/>
    <w:rsid w:val="00FC0D8E"/>
    <w:rsid w:val="00FC1200"/>
    <w:rsid w:val="00FC123A"/>
    <w:rsid w:val="00FC2B3A"/>
    <w:rsid w:val="00FC45C1"/>
    <w:rsid w:val="00FC5E31"/>
    <w:rsid w:val="00FD1AC3"/>
    <w:rsid w:val="00FD417D"/>
    <w:rsid w:val="00FD541A"/>
    <w:rsid w:val="00FD6D0B"/>
    <w:rsid w:val="00FE1A9A"/>
    <w:rsid w:val="00FE569F"/>
    <w:rsid w:val="00FE587C"/>
    <w:rsid w:val="00FE7405"/>
    <w:rsid w:val="00FE744B"/>
    <w:rsid w:val="00FF2119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471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DB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character" w:customStyle="1" w:styleId="apple-converted-space">
    <w:name w:val="apple-converted-space"/>
    <w:basedOn w:val="DefaultParagraphFont"/>
    <w:rsid w:val="00FE569F"/>
  </w:style>
  <w:style w:type="character" w:styleId="FollowedHyperlink">
    <w:name w:val="FollowedHyperlink"/>
    <w:uiPriority w:val="99"/>
    <w:semiHidden/>
    <w:unhideWhenUsed/>
    <w:rsid w:val="00AC16AB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D153E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TableContents">
    <w:name w:val="Table Contents"/>
    <w:basedOn w:val="Normal"/>
    <w:rsid w:val="00BE167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hi-IN" w:bidi="hi-IN"/>
    </w:rPr>
  </w:style>
  <w:style w:type="character" w:customStyle="1" w:styleId="Heading1Char">
    <w:name w:val="Heading 1 Char"/>
    <w:link w:val="Heading1"/>
    <w:uiPriority w:val="9"/>
    <w:rsid w:val="00AB4719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5A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5A5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672DBF"/>
    <w:rPr>
      <w:rFonts w:ascii="Cambria" w:eastAsia="Times New Roman" w:hAnsi="Cambria"/>
      <w:b/>
      <w:bCs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2196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02196B"/>
    <w:rPr>
      <w:sz w:val="22"/>
      <w:szCs w:val="22"/>
      <w:lang w:val="en-US" w:eastAsia="en-US"/>
    </w:rPr>
  </w:style>
  <w:style w:type="character" w:styleId="Strong">
    <w:name w:val="Strong"/>
    <w:uiPriority w:val="22"/>
    <w:qFormat/>
    <w:rsid w:val="00C27904"/>
    <w:rPr>
      <w:b/>
      <w:bCs/>
    </w:rPr>
  </w:style>
  <w:style w:type="paragraph" w:customStyle="1" w:styleId="Default">
    <w:name w:val="Default"/>
    <w:rsid w:val="00DC5F5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Spacing">
    <w:name w:val="No Spacing"/>
    <w:uiPriority w:val="1"/>
    <w:qFormat/>
    <w:rsid w:val="00E04A9E"/>
    <w:rPr>
      <w:sz w:val="22"/>
      <w:szCs w:val="22"/>
      <w:lang w:val="en-US" w:eastAsia="en-US"/>
    </w:rPr>
  </w:style>
  <w:style w:type="paragraph" w:customStyle="1" w:styleId="NoSpacing2">
    <w:name w:val="No Spacing2"/>
    <w:qFormat/>
    <w:rsid w:val="00762C55"/>
    <w:rPr>
      <w:sz w:val="22"/>
      <w:szCs w:val="22"/>
      <w:lang w:val="en-US" w:eastAsia="en-US"/>
    </w:rPr>
  </w:style>
  <w:style w:type="paragraph" w:customStyle="1" w:styleId="NoSpacing1">
    <w:name w:val="No Spacing1"/>
    <w:qFormat/>
    <w:rsid w:val="00302159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471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DB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character" w:customStyle="1" w:styleId="apple-converted-space">
    <w:name w:val="apple-converted-space"/>
    <w:basedOn w:val="DefaultParagraphFont"/>
    <w:rsid w:val="00FE569F"/>
  </w:style>
  <w:style w:type="character" w:styleId="FollowedHyperlink">
    <w:name w:val="FollowedHyperlink"/>
    <w:uiPriority w:val="99"/>
    <w:semiHidden/>
    <w:unhideWhenUsed/>
    <w:rsid w:val="00AC16AB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D153E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TableContents">
    <w:name w:val="Table Contents"/>
    <w:basedOn w:val="Normal"/>
    <w:rsid w:val="00BE167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hi-IN" w:bidi="hi-IN"/>
    </w:rPr>
  </w:style>
  <w:style w:type="character" w:customStyle="1" w:styleId="Heading1Char">
    <w:name w:val="Heading 1 Char"/>
    <w:link w:val="Heading1"/>
    <w:uiPriority w:val="9"/>
    <w:rsid w:val="00AB4719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5A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5A5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672DBF"/>
    <w:rPr>
      <w:rFonts w:ascii="Cambria" w:eastAsia="Times New Roman" w:hAnsi="Cambria"/>
      <w:b/>
      <w:bCs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2196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02196B"/>
    <w:rPr>
      <w:sz w:val="22"/>
      <w:szCs w:val="22"/>
      <w:lang w:val="en-US" w:eastAsia="en-US"/>
    </w:rPr>
  </w:style>
  <w:style w:type="character" w:styleId="Strong">
    <w:name w:val="Strong"/>
    <w:uiPriority w:val="22"/>
    <w:qFormat/>
    <w:rsid w:val="00C27904"/>
    <w:rPr>
      <w:b/>
      <w:bCs/>
    </w:rPr>
  </w:style>
  <w:style w:type="paragraph" w:customStyle="1" w:styleId="Default">
    <w:name w:val="Default"/>
    <w:rsid w:val="00DC5F5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Spacing">
    <w:name w:val="No Spacing"/>
    <w:uiPriority w:val="1"/>
    <w:qFormat/>
    <w:rsid w:val="00E04A9E"/>
    <w:rPr>
      <w:sz w:val="22"/>
      <w:szCs w:val="22"/>
      <w:lang w:val="en-US" w:eastAsia="en-US"/>
    </w:rPr>
  </w:style>
  <w:style w:type="paragraph" w:customStyle="1" w:styleId="NoSpacing2">
    <w:name w:val="No Spacing2"/>
    <w:qFormat/>
    <w:rsid w:val="00762C55"/>
    <w:rPr>
      <w:sz w:val="22"/>
      <w:szCs w:val="22"/>
      <w:lang w:val="en-US" w:eastAsia="en-US"/>
    </w:rPr>
  </w:style>
  <w:style w:type="paragraph" w:customStyle="1" w:styleId="NoSpacing1">
    <w:name w:val="No Spacing1"/>
    <w:qFormat/>
    <w:rsid w:val="00302159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7736">
                  <w:marLeft w:val="0"/>
                  <w:marRight w:val="0"/>
                  <w:marTop w:val="280"/>
                  <w:marBottom w:val="2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9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5038">
                  <w:marLeft w:val="0"/>
                  <w:marRight w:val="0"/>
                  <w:marTop w:val="280"/>
                  <w:marBottom w:val="2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4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User\Downloads\ANTET%20MENCS_2016_pt%20adev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D7961-02D7-4DB7-8EBC-14E2AA745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MENCS_2016_pt adev</Template>
  <TotalTime>179</TotalTime>
  <Pages>1</Pages>
  <Words>45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2016-10-12T08:24:00Z</cp:lastPrinted>
  <dcterms:created xsi:type="dcterms:W3CDTF">2016-10-10T10:34:00Z</dcterms:created>
  <dcterms:modified xsi:type="dcterms:W3CDTF">2016-10-27T11:01:00Z</dcterms:modified>
</cp:coreProperties>
</file>