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842" w:rsidRDefault="00892842">
      <w:bookmarkStart w:id="0" w:name="_GoBack"/>
      <w:bookmarkEnd w:id="0"/>
      <w:r>
        <w:t>OLIMPIADE ŞI CONCURSURI ŞCOLARE 2016/2017</w:t>
      </w:r>
    </w:p>
    <w:p w:rsidR="00892842" w:rsidRDefault="00892842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95"/>
        <w:gridCol w:w="2453"/>
        <w:gridCol w:w="1800"/>
        <w:gridCol w:w="2340"/>
        <w:gridCol w:w="1762"/>
        <w:gridCol w:w="1658"/>
        <w:gridCol w:w="2042"/>
      </w:tblGrid>
      <w:tr w:rsidR="00892842" w:rsidRPr="00E214DB" w:rsidTr="00152E97">
        <w:tc>
          <w:tcPr>
            <w:tcW w:w="895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Nr. crt.</w:t>
            </w:r>
          </w:p>
        </w:tc>
        <w:tc>
          <w:tcPr>
            <w:tcW w:w="2453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Olimpiada/Concursul</w:t>
            </w:r>
          </w:p>
        </w:tc>
        <w:tc>
          <w:tcPr>
            <w:tcW w:w="1800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pe şcoală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 </w:t>
            </w:r>
          </w:p>
        </w:tc>
        <w:tc>
          <w:tcPr>
            <w:tcW w:w="2340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locală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</w:t>
            </w:r>
          </w:p>
        </w:tc>
        <w:tc>
          <w:tcPr>
            <w:tcW w:w="1762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judeţeană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1658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naţională</w:t>
            </w:r>
          </w:p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2042" w:type="dxa"/>
          </w:tcPr>
          <w:p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Obs.</w:t>
            </w:r>
          </w:p>
        </w:tc>
      </w:tr>
      <w:tr w:rsidR="00892842" w:rsidRPr="00FA7BBE" w:rsidTr="00152E97">
        <w:tc>
          <w:tcPr>
            <w:tcW w:w="89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1.</w:t>
            </w:r>
          </w:p>
        </w:tc>
        <w:tc>
          <w:tcPr>
            <w:tcW w:w="2453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Olimpiada de istorie</w:t>
            </w:r>
          </w:p>
        </w:tc>
        <w:tc>
          <w:tcPr>
            <w:tcW w:w="1800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DECEMBRIE 2015</w:t>
            </w:r>
          </w:p>
        </w:tc>
        <w:tc>
          <w:tcPr>
            <w:tcW w:w="2340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14 IANUARIE 2017</w:t>
            </w:r>
          </w:p>
        </w:tc>
        <w:tc>
          <w:tcPr>
            <w:tcW w:w="1762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18 martie 2017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 xml:space="preserve">Colegiul Tehnic „Transilvania” Deva 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 xml:space="preserve"> </w:t>
            </w:r>
          </w:p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 xml:space="preserve"> </w:t>
            </w:r>
          </w:p>
        </w:tc>
        <w:tc>
          <w:tcPr>
            <w:tcW w:w="165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24-28 aprilie </w:t>
            </w:r>
            <w:r>
              <w:rPr>
                <w:lang w:val="ro-RO"/>
              </w:rPr>
              <w:t xml:space="preserve">2017 </w:t>
            </w:r>
            <w:r w:rsidRPr="00FA7BBE">
              <w:rPr>
                <w:lang w:val="ro-RO"/>
              </w:rPr>
              <w:t>Buzău</w:t>
            </w:r>
          </w:p>
        </w:tc>
        <w:tc>
          <w:tcPr>
            <w:tcW w:w="2042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:rsidTr="00152E97">
        <w:tc>
          <w:tcPr>
            <w:tcW w:w="89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2.</w:t>
            </w:r>
          </w:p>
        </w:tc>
        <w:tc>
          <w:tcPr>
            <w:tcW w:w="2453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Olimpiada de ştiinţe socio-umane</w:t>
            </w:r>
          </w:p>
        </w:tc>
        <w:tc>
          <w:tcPr>
            <w:tcW w:w="1800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DECEMBRIE 2016</w:t>
            </w:r>
          </w:p>
        </w:tc>
        <w:tc>
          <w:tcPr>
            <w:tcW w:w="2340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14 ianuarie 2017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-Colegiul Naţional „Decebal” Deva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 Colegiul Naţional „I. C. Brătianu” Haţeg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 Colegiul Naţional „A. Iancu” Brad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-Colegiul Naţional „M. Eminescu”-Şc. Gimn. „A. Stanca” Petroşani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-Colegiul Economic „E. Gojdu”-Şc. Nr. 7 Hunedoara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-Liceul Teoretic „M. EliadE” Lupeni</w:t>
            </w:r>
          </w:p>
          <w:p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 xml:space="preserve">-Şcoala Gimnazială „D. Stanca”  Orăştie </w:t>
            </w:r>
          </w:p>
        </w:tc>
        <w:tc>
          <w:tcPr>
            <w:tcW w:w="1762" w:type="dxa"/>
          </w:tcPr>
          <w:p w:rsidR="00892842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11 martie 2017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Colegiul Tehnic Transport Feroviar „A. Saligny” Simeria </w:t>
            </w:r>
          </w:p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 xml:space="preserve"> </w:t>
            </w:r>
          </w:p>
        </w:tc>
        <w:tc>
          <w:tcPr>
            <w:tcW w:w="165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24-28 aprilie </w:t>
            </w:r>
            <w:r>
              <w:rPr>
                <w:lang w:val="ro-RO"/>
              </w:rPr>
              <w:t xml:space="preserve">2017 </w:t>
            </w:r>
            <w:r w:rsidRPr="00FA7BBE">
              <w:rPr>
                <w:lang w:val="ro-RO"/>
              </w:rPr>
              <w:t xml:space="preserve">Deva </w:t>
            </w:r>
          </w:p>
        </w:tc>
        <w:tc>
          <w:tcPr>
            <w:tcW w:w="2042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Etapa locală se desfăşoară doar pentru disciplinele </w:t>
            </w:r>
            <w:r w:rsidRPr="00FA7BBE">
              <w:rPr>
                <w:i/>
                <w:iCs/>
                <w:lang w:val="ro-RO"/>
              </w:rPr>
              <w:t xml:space="preserve">Educaţie civică </w:t>
            </w:r>
            <w:r w:rsidRPr="00FA7BBE">
              <w:rPr>
                <w:lang w:val="ro-RO"/>
              </w:rPr>
              <w:t xml:space="preserve">şi </w:t>
            </w:r>
            <w:r w:rsidRPr="00FA7BBE">
              <w:rPr>
                <w:i/>
                <w:iCs/>
                <w:lang w:val="ro-RO"/>
              </w:rPr>
              <w:t xml:space="preserve">Cultură civică </w:t>
            </w:r>
          </w:p>
        </w:tc>
      </w:tr>
      <w:tr w:rsidR="00892842" w:rsidRPr="00FA7BBE" w:rsidTr="00152E97">
        <w:tc>
          <w:tcPr>
            <w:tcW w:w="89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3.</w:t>
            </w:r>
          </w:p>
        </w:tc>
        <w:tc>
          <w:tcPr>
            <w:tcW w:w="2453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Concursul Naţional „Democraţie şi toleranţă”</w:t>
            </w:r>
          </w:p>
        </w:tc>
        <w:tc>
          <w:tcPr>
            <w:tcW w:w="1800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FEBRUARIE 2016</w:t>
            </w:r>
          </w:p>
        </w:tc>
        <w:tc>
          <w:tcPr>
            <w:tcW w:w="2340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MARTIE 2016</w:t>
            </w:r>
          </w:p>
        </w:tc>
        <w:tc>
          <w:tcPr>
            <w:tcW w:w="1762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11 mai 2017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Colegiul Tehnic Energetic „D. Hurmuzescu” Deva 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65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24-27 iulie Neamţ</w:t>
            </w:r>
          </w:p>
        </w:tc>
        <w:tc>
          <w:tcPr>
            <w:tcW w:w="2042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:rsidTr="00152E97">
        <w:tc>
          <w:tcPr>
            <w:tcW w:w="89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4.</w:t>
            </w:r>
          </w:p>
        </w:tc>
        <w:tc>
          <w:tcPr>
            <w:tcW w:w="2453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„Istorie şi societate în dimensiune virtuală”</w:t>
            </w:r>
          </w:p>
        </w:tc>
        <w:tc>
          <w:tcPr>
            <w:tcW w:w="1800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</w:p>
        </w:tc>
        <w:tc>
          <w:tcPr>
            <w:tcW w:w="2340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62" w:type="dxa"/>
          </w:tcPr>
          <w:p w:rsidR="00892842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 xml:space="preserve"> 21 februarie 2017 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Colegiul Naţional „A. Iancu” Brad 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65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4-7 martie Prahova </w:t>
            </w:r>
          </w:p>
        </w:tc>
        <w:tc>
          <w:tcPr>
            <w:tcW w:w="2042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:rsidTr="00152E97">
        <w:tc>
          <w:tcPr>
            <w:tcW w:w="89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5.</w:t>
            </w:r>
          </w:p>
        </w:tc>
        <w:tc>
          <w:tcPr>
            <w:tcW w:w="2453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Concursul de referate şi comunicări ştiinţifice ale elevilor de liceu la istorie şi discipline socio-umane</w:t>
            </w:r>
          </w:p>
        </w:tc>
        <w:tc>
          <w:tcPr>
            <w:tcW w:w="1800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2340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1762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23 martie 2017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>
              <w:rPr>
                <w:color w:val="008000"/>
                <w:lang w:val="ro-RO"/>
              </w:rPr>
              <w:t xml:space="preserve"> </w:t>
            </w:r>
            <w:r w:rsidRPr="00152E97">
              <w:rPr>
                <w:lang w:val="ro-RO"/>
              </w:rPr>
              <w:t xml:space="preserve">Colegiul Naţional Pedagogic „Regina Maria” Deva </w:t>
            </w:r>
          </w:p>
        </w:tc>
        <w:tc>
          <w:tcPr>
            <w:tcW w:w="165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 24-27 iulie Vrancea </w:t>
            </w:r>
          </w:p>
        </w:tc>
        <w:tc>
          <w:tcPr>
            <w:tcW w:w="2042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- La disciplina Istorie tematica acestui an este </w:t>
            </w:r>
            <w:r w:rsidRPr="00FA7BBE">
              <w:rPr>
                <w:rStyle w:val="Emphasis"/>
                <w:rFonts w:ascii="Arial" w:hAnsi="Arial" w:cs="Arial"/>
                <w:sz w:val="20"/>
                <w:szCs w:val="20"/>
                <w:shd w:val="clear" w:color="auto" w:fill="FFFFFF"/>
              </w:rPr>
              <w:t>dedicată  participării României la Primul Război Mondial (1916-1918)</w:t>
            </w:r>
            <w:r w:rsidRPr="00FA7BBE">
              <w:rPr>
                <w:lang w:val="ro-RO"/>
              </w:rPr>
              <w:t xml:space="preserve"> </w:t>
            </w:r>
          </w:p>
        </w:tc>
      </w:tr>
      <w:tr w:rsidR="00892842" w:rsidRPr="00FA7BBE" w:rsidTr="00152E97">
        <w:tc>
          <w:tcPr>
            <w:tcW w:w="895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6.</w:t>
            </w:r>
          </w:p>
        </w:tc>
        <w:tc>
          <w:tcPr>
            <w:tcW w:w="2453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Concursul „Cultură şi civilizaţie în România”</w:t>
            </w:r>
          </w:p>
        </w:tc>
        <w:tc>
          <w:tcPr>
            <w:tcW w:w="1800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2340" w:type="dxa"/>
          </w:tcPr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1762" w:type="dxa"/>
          </w:tcPr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21 martie 2017</w:t>
            </w:r>
          </w:p>
          <w:p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 xml:space="preserve">Colegiul Naţional Sportiv „Cetate” Deva </w:t>
            </w:r>
          </w:p>
          <w:p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</w:p>
        </w:tc>
        <w:tc>
          <w:tcPr>
            <w:tcW w:w="1658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13-16 mai Vâlcea  </w:t>
            </w:r>
          </w:p>
        </w:tc>
        <w:tc>
          <w:tcPr>
            <w:tcW w:w="2042" w:type="dxa"/>
          </w:tcPr>
          <w:p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</w:tbl>
    <w:p w:rsidR="00892842" w:rsidRPr="00FA7BBE" w:rsidRDefault="00892842" w:rsidP="0060606E">
      <w:pPr>
        <w:spacing w:after="0"/>
        <w:rPr>
          <w:color w:val="008000"/>
          <w:lang w:val="ro-RO"/>
        </w:rPr>
      </w:pPr>
      <w:r w:rsidRPr="00FA7BBE">
        <w:rPr>
          <w:color w:val="008000"/>
          <w:lang w:val="ro-RO"/>
        </w:rPr>
        <w:t xml:space="preserve"> </w:t>
      </w:r>
    </w:p>
    <w:sectPr w:rsidR="00892842" w:rsidRPr="00FA7BBE" w:rsidSect="000167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862"/>
    <w:rsid w:val="00015944"/>
    <w:rsid w:val="000167FB"/>
    <w:rsid w:val="00026E4D"/>
    <w:rsid w:val="000820D8"/>
    <w:rsid w:val="000969E9"/>
    <w:rsid w:val="000F0FE7"/>
    <w:rsid w:val="00152E97"/>
    <w:rsid w:val="001806B0"/>
    <w:rsid w:val="001D36CC"/>
    <w:rsid w:val="001F5C60"/>
    <w:rsid w:val="002A673F"/>
    <w:rsid w:val="002C0EBE"/>
    <w:rsid w:val="00321927"/>
    <w:rsid w:val="00363A1D"/>
    <w:rsid w:val="00365610"/>
    <w:rsid w:val="003C182C"/>
    <w:rsid w:val="003D51E4"/>
    <w:rsid w:val="00444440"/>
    <w:rsid w:val="004555E8"/>
    <w:rsid w:val="0046634A"/>
    <w:rsid w:val="004D5862"/>
    <w:rsid w:val="005102DE"/>
    <w:rsid w:val="005616A4"/>
    <w:rsid w:val="005A1934"/>
    <w:rsid w:val="0060606E"/>
    <w:rsid w:val="006E0106"/>
    <w:rsid w:val="007D3077"/>
    <w:rsid w:val="0085605B"/>
    <w:rsid w:val="008657A0"/>
    <w:rsid w:val="00892842"/>
    <w:rsid w:val="008A2C53"/>
    <w:rsid w:val="008B3C90"/>
    <w:rsid w:val="008B7034"/>
    <w:rsid w:val="008E2EFC"/>
    <w:rsid w:val="008E7A7F"/>
    <w:rsid w:val="00903699"/>
    <w:rsid w:val="0091388F"/>
    <w:rsid w:val="00936358"/>
    <w:rsid w:val="00941080"/>
    <w:rsid w:val="009D7862"/>
    <w:rsid w:val="00AF78A6"/>
    <w:rsid w:val="00B4768E"/>
    <w:rsid w:val="00B52EF4"/>
    <w:rsid w:val="00BB06E4"/>
    <w:rsid w:val="00BF756D"/>
    <w:rsid w:val="00C11410"/>
    <w:rsid w:val="00D639E0"/>
    <w:rsid w:val="00D84771"/>
    <w:rsid w:val="00D9565A"/>
    <w:rsid w:val="00DA7C32"/>
    <w:rsid w:val="00DE40CF"/>
    <w:rsid w:val="00E214DB"/>
    <w:rsid w:val="00EA12CD"/>
    <w:rsid w:val="00EB2983"/>
    <w:rsid w:val="00EC439B"/>
    <w:rsid w:val="00EF121A"/>
    <w:rsid w:val="00F8491B"/>
    <w:rsid w:val="00FA43C3"/>
    <w:rsid w:val="00FA7BBE"/>
    <w:rsid w:val="00FD6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167F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C1141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2</Pages>
  <Words>240</Words>
  <Characters>1373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OLIMPIADE ŞI CONCURSURI ŞCOLARE 2014/2015</dc:title>
  <dc:subject/>
  <dc:creator>Mirela</dc:creator>
  <cp:keywords/>
  <dc:description/>
  <cp:lastModifiedBy>User</cp:lastModifiedBy>
  <cp:revision>5</cp:revision>
  <cp:lastPrinted>2015-11-19T08:36:00Z</cp:lastPrinted>
  <dcterms:created xsi:type="dcterms:W3CDTF">2016-09-20T13:47:00Z</dcterms:created>
  <dcterms:modified xsi:type="dcterms:W3CDTF">2016-11-07T11:09:00Z</dcterms:modified>
</cp:coreProperties>
</file>