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62F" w:rsidRDefault="000E262F" w:rsidP="00E87A20"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25" o:spid="_x0000_s1026" type="#_x0000_t75" alt="logo_mects" style="position:absolute;margin-left:307.8pt;margin-top:-44.55pt;width:215.25pt;height:43.5pt;z-index:251656704;visibility:visible">
            <v:imagedata r:id="rId7" o:title=""/>
          </v:shape>
        </w:pict>
      </w:r>
      <w:r>
        <w:rPr>
          <w:noProof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31pt;margin-top:-39.6pt;width:257.9pt;height:19.25pt;z-index:251658752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noProof/>
          <w:lang w:val="en-US"/>
        </w:rPr>
        <w:pict>
          <v:shape id="Picture 2" o:spid="_x0000_s1028" type="#_x0000_t75" style="position:absolute;margin-left:-29.7pt;margin-top:-65.35pt;width:55.5pt;height:56.25pt;z-index:251657728;visibility:visible">
            <v:imagedata r:id="rId8" o:title=""/>
            <w10:wrap type="square"/>
          </v:shape>
        </w:pict>
      </w:r>
      <w:r>
        <w:t xml:space="preserve"> </w:t>
      </w:r>
    </w:p>
    <w:p w:rsidR="000E262F" w:rsidRPr="00275F30" w:rsidRDefault="000E262F" w:rsidP="006637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5F30">
        <w:rPr>
          <w:rFonts w:ascii="Times New Roman" w:hAnsi="Times New Roman" w:cs="Times New Roman"/>
          <w:b/>
          <w:bCs/>
          <w:sz w:val="24"/>
          <w:szCs w:val="24"/>
        </w:rPr>
        <w:t xml:space="preserve">Nr. înregistrare: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109 /30.01.2017</w:t>
      </w:r>
    </w:p>
    <w:p w:rsidR="000E262F" w:rsidRPr="00F77876" w:rsidRDefault="000E262F" w:rsidP="0066370A">
      <w:pPr>
        <w:jc w:val="center"/>
        <w:rPr>
          <w:b/>
          <w:bCs/>
          <w:lang w:val="pt-BR"/>
        </w:rPr>
      </w:pPr>
    </w:p>
    <w:p w:rsidR="000E262F" w:rsidRPr="00275F30" w:rsidRDefault="000E262F" w:rsidP="0066370A">
      <w:pPr>
        <w:rPr>
          <w:rFonts w:ascii="Times New Roman" w:hAnsi="Times New Roman" w:cs="Times New Roman"/>
          <w:b/>
          <w:bCs/>
          <w:noProof/>
        </w:rPr>
      </w:pPr>
      <w:r w:rsidRPr="00275F30">
        <w:rPr>
          <w:rFonts w:ascii="Times New Roman" w:hAnsi="Times New Roman" w:cs="Times New Roman"/>
          <w:b/>
          <w:bCs/>
          <w:noProof/>
        </w:rPr>
        <w:t>CĂTRE,</w:t>
      </w:r>
    </w:p>
    <w:p w:rsidR="000E262F" w:rsidRPr="00275F30" w:rsidRDefault="000E262F" w:rsidP="0066370A">
      <w:pPr>
        <w:spacing w:line="360" w:lineRule="auto"/>
        <w:ind w:left="1416" w:firstLine="708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275F30">
        <w:rPr>
          <w:rFonts w:ascii="Times New Roman" w:hAnsi="Times New Roman" w:cs="Times New Roman"/>
          <w:b/>
          <w:bCs/>
          <w:noProof/>
          <w:sz w:val="24"/>
          <w:szCs w:val="24"/>
        </w:rPr>
        <w:t>INSPECTORATUL  ŞCOLAR  JUDEŢEAN  HUNEDOARA</w:t>
      </w:r>
    </w:p>
    <w:p w:rsidR="000E262F" w:rsidRPr="00275F30" w:rsidRDefault="000E262F" w:rsidP="0066370A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5F30">
        <w:rPr>
          <w:rFonts w:ascii="Times New Roman" w:hAnsi="Times New Roman" w:cs="Times New Roman"/>
          <w:b/>
          <w:bCs/>
          <w:sz w:val="24"/>
          <w:szCs w:val="24"/>
        </w:rPr>
        <w:t>COMISIA JUDEŢEANĂ  DE  CERTIFICARE  A  COMPETENŢELOR</w:t>
      </w:r>
    </w:p>
    <w:p w:rsidR="000E262F" w:rsidRPr="00A07939" w:rsidRDefault="000E262F" w:rsidP="0066370A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5F30">
        <w:rPr>
          <w:rFonts w:ascii="Times New Roman" w:hAnsi="Times New Roman" w:cs="Times New Roman"/>
          <w:b/>
          <w:bCs/>
          <w:sz w:val="24"/>
          <w:szCs w:val="24"/>
        </w:rPr>
        <w:t>PROFESIONALE   NIVEL 5</w:t>
      </w:r>
    </w:p>
    <w:p w:rsidR="000E262F" w:rsidRPr="00F77876" w:rsidRDefault="000E262F" w:rsidP="0066370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7876">
        <w:rPr>
          <w:rFonts w:ascii="Times New Roman" w:hAnsi="Times New Roman" w:cs="Times New Roman"/>
          <w:b/>
          <w:bCs/>
          <w:sz w:val="24"/>
          <w:szCs w:val="24"/>
        </w:rPr>
        <w:t>EXAMEN DE ABSOLVIRE ŞCOALĂ POSTLICEALĂ ŞI DE MAIŞTRI</w:t>
      </w:r>
    </w:p>
    <w:p w:rsidR="000E262F" w:rsidRPr="00F77876" w:rsidRDefault="000E262F" w:rsidP="0066370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7876">
        <w:rPr>
          <w:rFonts w:ascii="Times New Roman" w:hAnsi="Times New Roman" w:cs="Times New Roman"/>
          <w:b/>
          <w:bCs/>
          <w:sz w:val="24"/>
          <w:szCs w:val="24"/>
        </w:rPr>
        <w:t>SESIUNEA : FEBRUARIE 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0E262F" w:rsidRPr="00275F30" w:rsidRDefault="000E262F" w:rsidP="00F77876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F77876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r w:rsidRPr="00F77876">
        <w:rPr>
          <w:rFonts w:ascii="Times New Roman" w:hAnsi="Times New Roman" w:cs="Times New Roman"/>
          <w:sz w:val="24"/>
          <w:szCs w:val="24"/>
        </w:rPr>
        <w:t xml:space="preserve"> :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  Ing. </w:t>
      </w:r>
      <w:r>
        <w:rPr>
          <w:rFonts w:ascii="Times New Roman" w:hAnsi="Times New Roman" w:cs="Times New Roman"/>
          <w:sz w:val="24"/>
          <w:szCs w:val="24"/>
          <w:lang w:val="es-ES"/>
        </w:rPr>
        <w:t>Claudiu  Sorin VOINIA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director 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  al  Colegiului Tehnic “Matei  Corvin”  Hunedoara</w:t>
      </w:r>
    </w:p>
    <w:p w:rsidR="000E262F" w:rsidRPr="00275F30" w:rsidRDefault="000E262F" w:rsidP="0066370A">
      <w:pPr>
        <w:rPr>
          <w:rFonts w:ascii="Times New Roman" w:hAnsi="Times New Roman" w:cs="Times New Roman"/>
          <w:sz w:val="24"/>
          <w:szCs w:val="24"/>
        </w:rPr>
      </w:pPr>
      <w:r w:rsidRPr="00F77876">
        <w:rPr>
          <w:rFonts w:ascii="Times New Roman" w:hAnsi="Times New Roman" w:cs="Times New Roman"/>
          <w:b/>
          <w:bCs/>
          <w:sz w:val="24"/>
          <w:szCs w:val="24"/>
          <w:lang w:val="es-ES"/>
        </w:rPr>
        <w:t>Vicepreşedinte</w:t>
      </w:r>
      <w:r w:rsidRPr="00F77876">
        <w:rPr>
          <w:rFonts w:ascii="Times New Roman" w:hAnsi="Times New Roman" w:cs="Times New Roman"/>
          <w:sz w:val="24"/>
          <w:szCs w:val="24"/>
          <w:lang w:val="es-ES"/>
        </w:rPr>
        <w:t>:  Manuela MIH</w:t>
      </w:r>
      <w:r>
        <w:rPr>
          <w:rFonts w:ascii="Times New Roman" w:hAnsi="Times New Roman" w:cs="Times New Roman"/>
          <w:sz w:val="24"/>
          <w:szCs w:val="24"/>
        </w:rPr>
        <w:t xml:space="preserve">ĂIESCU – </w:t>
      </w:r>
      <w:r w:rsidRPr="00275F30">
        <w:rPr>
          <w:rFonts w:ascii="Times New Roman" w:hAnsi="Times New Roman" w:cs="Times New Roman"/>
          <w:sz w:val="24"/>
          <w:szCs w:val="24"/>
        </w:rPr>
        <w:t xml:space="preserve"> reprezentant  A.J.O.F.M. Hunedoara</w:t>
      </w:r>
    </w:p>
    <w:p w:rsidR="000E262F" w:rsidRPr="00F77876" w:rsidRDefault="000E262F" w:rsidP="0066370A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F77876">
        <w:rPr>
          <w:rFonts w:ascii="Times New Roman" w:hAnsi="Times New Roman" w:cs="Times New Roman"/>
          <w:b/>
          <w:bCs/>
          <w:sz w:val="24"/>
          <w:szCs w:val="24"/>
          <w:lang w:val="pt-BR"/>
        </w:rPr>
        <w:t>Monitor de calitate</w:t>
      </w:r>
      <w:r w:rsidRPr="00F77876">
        <w:rPr>
          <w:rFonts w:ascii="Times New Roman" w:hAnsi="Times New Roman" w:cs="Times New Roman"/>
          <w:sz w:val="24"/>
          <w:szCs w:val="24"/>
          <w:lang w:val="pt-BR"/>
        </w:rPr>
        <w:t xml:space="preserve"> :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Maria CRISTEA </w:t>
      </w:r>
    </w:p>
    <w:p w:rsidR="000E262F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83108D">
        <w:rPr>
          <w:rFonts w:ascii="Times New Roman" w:hAnsi="Times New Roman" w:cs="Times New Roman"/>
          <w:b/>
          <w:bCs/>
          <w:sz w:val="24"/>
          <w:szCs w:val="24"/>
          <w:lang w:val="es-ES"/>
        </w:rPr>
        <w:t>Secretar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>: Dorina  Leonida  POPESCU</w:t>
      </w:r>
    </w:p>
    <w:p w:rsidR="000E262F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         Anton  MOLNAR  – Informatician </w:t>
      </w:r>
    </w:p>
    <w:p w:rsidR="000E262F" w:rsidRDefault="000E262F" w:rsidP="0066370A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es-ES"/>
        </w:rPr>
      </w:pPr>
    </w:p>
    <w:p w:rsidR="000E262F" w:rsidRPr="00275F3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275F30">
        <w:rPr>
          <w:rFonts w:ascii="Times New Roman" w:hAnsi="Times New Roman" w:cs="Times New Roman"/>
          <w:i/>
          <w:iCs/>
          <w:sz w:val="24"/>
          <w:szCs w:val="24"/>
          <w:lang w:val="es-ES"/>
        </w:rPr>
        <w:t>Domeniul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 : </w:t>
      </w:r>
      <w:r w:rsidRPr="00275F30">
        <w:rPr>
          <w:rFonts w:ascii="Times New Roman" w:hAnsi="Times New Roman" w:cs="Times New Roman"/>
          <w:b/>
          <w:bCs/>
          <w:sz w:val="24"/>
          <w:szCs w:val="24"/>
          <w:lang w:val="es-ES"/>
        </w:rPr>
        <w:t>ELECTRIC</w:t>
      </w:r>
    </w:p>
    <w:p w:rsidR="000E262F" w:rsidRPr="00275F30" w:rsidRDefault="000E262F" w:rsidP="0066370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275F30">
        <w:rPr>
          <w:rFonts w:ascii="Times New Roman" w:hAnsi="Times New Roman" w:cs="Times New Roman"/>
          <w:i/>
          <w:iCs/>
          <w:sz w:val="24"/>
          <w:szCs w:val="24"/>
          <w:lang w:val="es-ES"/>
        </w:rPr>
        <w:t>Calificarea profesională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r w:rsidRPr="00275F30">
        <w:rPr>
          <w:rFonts w:ascii="Times New Roman" w:hAnsi="Times New Roman" w:cs="Times New Roman"/>
          <w:b/>
          <w:bCs/>
          <w:sz w:val="24"/>
          <w:szCs w:val="24"/>
          <w:lang w:val="es-ES"/>
        </w:rPr>
        <w:t>MAISTRU ELECTROMECANIC APARATE DE MĂSURĂ  ŞI</w:t>
      </w:r>
    </w:p>
    <w:p w:rsidR="000E262F" w:rsidRDefault="000E262F" w:rsidP="0066370A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275F30">
        <w:rPr>
          <w:rFonts w:ascii="Times New Roman" w:hAnsi="Times New Roman" w:cs="Times New Roman"/>
          <w:b/>
          <w:bCs/>
          <w:sz w:val="24"/>
          <w:szCs w:val="24"/>
          <w:lang w:val="es-ES"/>
        </w:rPr>
        <w:t>AUTOMATIZĂRI</w:t>
      </w:r>
    </w:p>
    <w:p w:rsidR="000E262F" w:rsidRPr="00275F30" w:rsidRDefault="000E262F" w:rsidP="0066370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:rsidR="000E262F" w:rsidRPr="0055436C" w:rsidRDefault="000E262F" w:rsidP="0066370A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Membri</w:t>
      </w:r>
      <w:r w:rsidRPr="0055436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examinatori  pentru proba practică şi pentru proba de susţinere a proiectului:</w:t>
      </w:r>
    </w:p>
    <w:p w:rsidR="000E262F" w:rsidRDefault="000E262F" w:rsidP="00A252A2">
      <w:pPr>
        <w:pStyle w:val="ListParagraph"/>
        <w:spacing w:after="0"/>
        <w:ind w:left="0"/>
        <w:rPr>
          <w:rFonts w:ascii="Times New Roman" w:hAnsi="Times New Roman" w:cs="Times New Roman"/>
          <w:sz w:val="24"/>
          <w:szCs w:val="24"/>
          <w:lang w:val="es-ES"/>
        </w:rPr>
      </w:pPr>
      <w:r w:rsidRPr="00275F30">
        <w:rPr>
          <w:rFonts w:ascii="Times New Roman" w:hAnsi="Times New Roman" w:cs="Times New Roman"/>
          <w:sz w:val="24"/>
          <w:szCs w:val="24"/>
          <w:lang w:val="es-ES"/>
        </w:rPr>
        <w:t>Ing.Monica  ILIUŢĂ   –  Colegiul  T</w:t>
      </w:r>
      <w:r>
        <w:rPr>
          <w:rFonts w:ascii="Times New Roman" w:hAnsi="Times New Roman" w:cs="Times New Roman"/>
          <w:sz w:val="24"/>
          <w:szCs w:val="24"/>
          <w:lang w:val="es-ES"/>
        </w:rPr>
        <w:t>ehnic “Matei  Corvin” Hunedoara</w:t>
      </w:r>
    </w:p>
    <w:p w:rsidR="000E262F" w:rsidRDefault="000E262F" w:rsidP="00A252A2">
      <w:pPr>
        <w:pStyle w:val="ListParagraph"/>
        <w:spacing w:after="0"/>
        <w:ind w:left="0"/>
        <w:rPr>
          <w:rFonts w:ascii="Times New Roman" w:hAnsi="Times New Roman" w:cs="Times New Roman"/>
          <w:sz w:val="24"/>
          <w:szCs w:val="24"/>
          <w:lang w:val="es-ES"/>
        </w:rPr>
      </w:pPr>
      <w:r w:rsidRPr="00275F30">
        <w:rPr>
          <w:rFonts w:ascii="Times New Roman" w:hAnsi="Times New Roman" w:cs="Times New Roman"/>
          <w:sz w:val="24"/>
          <w:szCs w:val="24"/>
          <w:lang w:val="es-ES"/>
        </w:rPr>
        <w:t>Ing. Lavinia APOLZAN  – evaluator extern – Colegiul Tehnic “Transilvania”  Deva</w:t>
      </w:r>
    </w:p>
    <w:p w:rsidR="000E262F" w:rsidRPr="00E87A20" w:rsidRDefault="000E262F" w:rsidP="00A252A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</w:t>
      </w:r>
      <w:r w:rsidRPr="00E87A20">
        <w:rPr>
          <w:rFonts w:ascii="Times New Roman" w:hAnsi="Times New Roman" w:cs="Times New Roman"/>
          <w:sz w:val="24"/>
          <w:szCs w:val="24"/>
        </w:rPr>
        <w:t xml:space="preserve">. </w:t>
      </w:r>
      <w:r w:rsidRPr="00E87A20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Ionel COMAN -  profesor  îndrumător proiect</w:t>
      </w:r>
      <w:r w:rsidRPr="00E87A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52A2">
        <w:rPr>
          <w:rFonts w:ascii="Times New Roman" w:hAnsi="Times New Roman" w:cs="Times New Roman"/>
          <w:sz w:val="24"/>
          <w:szCs w:val="24"/>
        </w:rPr>
        <w:t>Colegiul Na</w:t>
      </w:r>
      <w:r w:rsidRPr="00A252A2">
        <w:rPr>
          <w:sz w:val="24"/>
          <w:szCs w:val="24"/>
        </w:rPr>
        <w:t>ț</w:t>
      </w:r>
      <w:r w:rsidRPr="00A252A2">
        <w:rPr>
          <w:rFonts w:ascii="Times New Roman" w:hAnsi="Times New Roman" w:cs="Times New Roman"/>
          <w:sz w:val="24"/>
          <w:szCs w:val="24"/>
        </w:rPr>
        <w:t>ional „Mihai Eminescu” Topli</w:t>
      </w:r>
      <w:r w:rsidRPr="00A252A2">
        <w:rPr>
          <w:sz w:val="24"/>
          <w:szCs w:val="24"/>
        </w:rPr>
        <w:t>ț</w:t>
      </w:r>
      <w:r w:rsidRPr="00A252A2">
        <w:rPr>
          <w:rFonts w:ascii="Times New Roman" w:hAnsi="Times New Roman" w:cs="Times New Roman"/>
          <w:sz w:val="24"/>
          <w:szCs w:val="24"/>
        </w:rPr>
        <w:t>a</w:t>
      </w:r>
      <w:r w:rsidRPr="00E87A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E262F" w:rsidRDefault="000E262F" w:rsidP="00585F9C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Membr</w:t>
      </w:r>
      <w:r w:rsidRPr="0055436C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evaluatori pentru proba scrisă</w:t>
      </w:r>
    </w:p>
    <w:p w:rsidR="000E262F" w:rsidRPr="00585F9C" w:rsidRDefault="000E262F" w:rsidP="00585F9C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</w:t>
      </w:r>
      <w:r w:rsidRPr="00585F9C">
        <w:rPr>
          <w:rFonts w:ascii="Times New Roman" w:hAnsi="Times New Roman" w:cs="Times New Roman"/>
          <w:sz w:val="24"/>
          <w:szCs w:val="24"/>
          <w:lang w:val="es-ES"/>
        </w:rPr>
        <w:t xml:space="preserve">Ing. Lavinia APOLZAN  –  Colegiul Tehnic “Transilvania”  Deva </w:t>
      </w:r>
    </w:p>
    <w:p w:rsidR="000E262F" w:rsidRPr="00275F3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   Ing. </w:t>
      </w:r>
      <w:r>
        <w:rPr>
          <w:rFonts w:ascii="Times New Roman" w:hAnsi="Times New Roman" w:cs="Times New Roman"/>
          <w:sz w:val="24"/>
          <w:szCs w:val="24"/>
          <w:lang w:val="es-ES"/>
        </w:rPr>
        <w:t>Ramona OSMAN</w:t>
      </w:r>
      <w:r w:rsidRPr="00275F30">
        <w:rPr>
          <w:rFonts w:ascii="Times New Roman" w:hAnsi="Times New Roman" w:cs="Times New Roman"/>
          <w:sz w:val="24"/>
          <w:szCs w:val="24"/>
          <w:lang w:val="es-ES"/>
        </w:rPr>
        <w:t xml:space="preserve">  -  </w:t>
      </w:r>
      <w:r>
        <w:rPr>
          <w:rFonts w:ascii="Times New Roman" w:hAnsi="Times New Roman" w:cs="Times New Roman"/>
          <w:sz w:val="24"/>
          <w:szCs w:val="24"/>
        </w:rPr>
        <w:t>Colegiul Tehnic de Transport Feroviar  ”Anghel  Saligny” Simeria</w:t>
      </w:r>
    </w:p>
    <w:p w:rsidR="000E262F" w:rsidRDefault="000E262F" w:rsidP="0066370A">
      <w:pPr>
        <w:spacing w:after="0"/>
        <w:rPr>
          <w:rFonts w:ascii="Times New Roman" w:hAnsi="Times New Roman" w:cs="Times New Roman"/>
        </w:rPr>
      </w:pP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i/>
          <w:iCs/>
          <w:sz w:val="24"/>
          <w:szCs w:val="24"/>
          <w:lang w:val="es-ES"/>
        </w:rPr>
        <w:t>Domeniul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: </w:t>
      </w:r>
      <w:r w:rsidRPr="00E87A20">
        <w:rPr>
          <w:rFonts w:ascii="Times New Roman" w:hAnsi="Times New Roman" w:cs="Times New Roman"/>
          <w:b/>
          <w:bCs/>
          <w:sz w:val="24"/>
          <w:szCs w:val="24"/>
          <w:lang w:val="es-ES"/>
        </w:rPr>
        <w:t>INFORMATICĂ</w:t>
      </w:r>
    </w:p>
    <w:p w:rsidR="000E262F" w:rsidRPr="00E87A20" w:rsidRDefault="000E262F" w:rsidP="0066370A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i/>
          <w:iCs/>
          <w:sz w:val="24"/>
          <w:szCs w:val="24"/>
          <w:lang w:val="es-ES"/>
        </w:rPr>
        <w:t>Calificarea profesională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r w:rsidRPr="00E87A20">
        <w:rPr>
          <w:rFonts w:ascii="Times New Roman" w:hAnsi="Times New Roman" w:cs="Times New Roman"/>
          <w:b/>
          <w:bCs/>
          <w:sz w:val="24"/>
          <w:szCs w:val="24"/>
          <w:lang w:val="es-ES"/>
        </w:rPr>
        <w:t>ANALIST PROGRAMATOR</w:t>
      </w:r>
    </w:p>
    <w:p w:rsidR="000E262F" w:rsidRPr="00A252A2" w:rsidRDefault="000E262F" w:rsidP="0066370A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  <w:lang w:val="es-ES"/>
        </w:rPr>
      </w:pPr>
      <w:r w:rsidRPr="00A252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Membri examinatori  pentru proba practică şi pentru proba de susţinere a proiectului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  Prof. Claudia  MOLNAR  – Colegiul  Tehnic “Matei  Corvin” Hunedoara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  Prof. Diana MUSCALAGIU – evaluator extern –  Colegiul  de Informatică “Traian  Lalescu”      Hunedoara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A252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Membri evaluatori pentru proba scrisă</w:t>
      </w:r>
      <w:r w:rsidRPr="00E87A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sz w:val="24"/>
          <w:szCs w:val="24"/>
        </w:rPr>
        <w:t xml:space="preserve">   Prof. Claudia MOL</w:t>
      </w:r>
      <w:r>
        <w:rPr>
          <w:rFonts w:ascii="Times New Roman" w:hAnsi="Times New Roman" w:cs="Times New Roman"/>
          <w:sz w:val="24"/>
          <w:szCs w:val="24"/>
        </w:rPr>
        <w:t>NAR</w:t>
      </w:r>
      <w:r w:rsidRPr="00E87A20">
        <w:rPr>
          <w:rFonts w:ascii="Times New Roman" w:hAnsi="Times New Roman" w:cs="Times New Roman"/>
          <w:sz w:val="24"/>
          <w:szCs w:val="24"/>
        </w:rPr>
        <w:t xml:space="preserve">  –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Colegiul  Tehnic “Matei  Corvin” Hunedoara    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  Prof. Diana MUSCALAGIU  –  Colegiul  de Informatică “Traian  Lalescu” Hunedoara</w:t>
      </w:r>
    </w:p>
    <w:p w:rsidR="000E262F" w:rsidRDefault="000E262F" w:rsidP="0066370A">
      <w:pPr>
        <w:spacing w:after="0"/>
        <w:ind w:left="3960" w:hanging="39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E262F" w:rsidRDefault="000E262F" w:rsidP="0066370A">
      <w:pPr>
        <w:spacing w:after="0"/>
        <w:ind w:left="3960" w:hanging="39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i/>
          <w:iCs/>
          <w:sz w:val="24"/>
          <w:szCs w:val="24"/>
          <w:lang w:val="es-ES"/>
        </w:rPr>
        <w:t>Domeniul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: </w:t>
      </w:r>
      <w:r w:rsidRPr="00E87A20">
        <w:rPr>
          <w:rFonts w:ascii="Times New Roman" w:hAnsi="Times New Roman" w:cs="Times New Roman"/>
          <w:b/>
          <w:bCs/>
          <w:sz w:val="24"/>
          <w:szCs w:val="24"/>
          <w:lang w:val="es-ES"/>
        </w:rPr>
        <w:t>INFORMATICĂ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E87A20">
        <w:rPr>
          <w:rFonts w:ascii="Times New Roman" w:hAnsi="Times New Roman" w:cs="Times New Roman"/>
          <w:i/>
          <w:iCs/>
          <w:sz w:val="24"/>
          <w:szCs w:val="24"/>
          <w:lang w:val="es-ES"/>
        </w:rPr>
        <w:t>Calificarea profesională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r w:rsidRPr="00E87A20">
        <w:rPr>
          <w:rFonts w:ascii="Times New Roman" w:hAnsi="Times New Roman" w:cs="Times New Roman"/>
          <w:b/>
          <w:bCs/>
          <w:sz w:val="24"/>
          <w:szCs w:val="24"/>
          <w:lang w:val="es-ES"/>
        </w:rPr>
        <w:t>TEHNICIAN  ECHIPAMENTE  PERIFERICE  ŞI  BIROTICĂ</w:t>
      </w:r>
    </w:p>
    <w:p w:rsidR="000E262F" w:rsidRPr="00E87A20" w:rsidRDefault="000E262F" w:rsidP="00F77876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E262F" w:rsidRPr="00E87A20" w:rsidRDefault="000E262F" w:rsidP="00F77876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  <w:lang w:val="es-ES"/>
        </w:rPr>
      </w:pPr>
      <w:r w:rsidRPr="00A252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Membri examinatori  pentru proba practică</w:t>
      </w:r>
      <w:r w:rsidRPr="00E87A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0E262F" w:rsidRPr="00E87A20" w:rsidRDefault="000E262F" w:rsidP="002C05C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>Prof. Angelica FULEA  – Liceul Tehnologic “Ovid Densuşianu” Călan</w:t>
      </w:r>
    </w:p>
    <w:p w:rsidR="000E262F" w:rsidRPr="00E87A20" w:rsidRDefault="000E262F" w:rsidP="002C05C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>Prof.  Nicoleta BULBOACĂ- evaluator extern  – Liceul Tehnologic „Nicolaus Olahus” Oră</w:t>
      </w:r>
      <w:r w:rsidRPr="00E87A20">
        <w:rPr>
          <w:sz w:val="24"/>
          <w:szCs w:val="24"/>
        </w:rPr>
        <w:t>ș</w:t>
      </w:r>
      <w:r w:rsidRPr="00E87A20">
        <w:rPr>
          <w:rFonts w:ascii="Times New Roman" w:hAnsi="Times New Roman" w:cs="Times New Roman"/>
          <w:sz w:val="24"/>
          <w:szCs w:val="24"/>
        </w:rPr>
        <w:t>tie.</w:t>
      </w:r>
    </w:p>
    <w:p w:rsidR="000E262F" w:rsidRPr="00E87A20" w:rsidRDefault="000E262F" w:rsidP="00F77876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E262F" w:rsidRPr="00A252A2" w:rsidRDefault="000E262F" w:rsidP="00F7787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252A2">
        <w:rPr>
          <w:rFonts w:ascii="Times New Roman" w:hAnsi="Times New Roman" w:cs="Times New Roman"/>
          <w:b/>
          <w:bCs/>
          <w:sz w:val="24"/>
          <w:szCs w:val="24"/>
        </w:rPr>
        <w:t>Membri evaluatori pentru proba scrisă</w:t>
      </w:r>
    </w:p>
    <w:p w:rsidR="000E262F" w:rsidRPr="00E87A20" w:rsidRDefault="000E262F" w:rsidP="002C05C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>Prof.  Nicoleta BULBOACĂ- evaluator extern  – Liceul Tehnologic „Nicolaus Olahus” Oră</w:t>
      </w:r>
      <w:r w:rsidRPr="00E87A20">
        <w:rPr>
          <w:sz w:val="24"/>
          <w:szCs w:val="24"/>
        </w:rPr>
        <w:t>ș</w:t>
      </w:r>
      <w:r w:rsidRPr="00E87A20">
        <w:rPr>
          <w:rFonts w:ascii="Times New Roman" w:hAnsi="Times New Roman" w:cs="Times New Roman"/>
          <w:sz w:val="24"/>
          <w:szCs w:val="24"/>
        </w:rPr>
        <w:t>tie.</w:t>
      </w:r>
    </w:p>
    <w:p w:rsidR="000E262F" w:rsidRPr="00E87A20" w:rsidRDefault="000E262F" w:rsidP="002C05CD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>Prof.  Alfred Adrian IRIMIE  evaluato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E87A20">
        <w:rPr>
          <w:rFonts w:ascii="Times New Roman" w:hAnsi="Times New Roman" w:cs="Times New Roman"/>
          <w:sz w:val="24"/>
          <w:szCs w:val="24"/>
        </w:rPr>
        <w:t xml:space="preserve"> extern  – Liceul Tehnologic „Nicolaus Olahus” Oră</w:t>
      </w:r>
      <w:r w:rsidRPr="00E87A20">
        <w:rPr>
          <w:sz w:val="24"/>
          <w:szCs w:val="24"/>
        </w:rPr>
        <w:t>ș</w:t>
      </w:r>
      <w:r w:rsidRPr="00E87A20">
        <w:rPr>
          <w:rFonts w:ascii="Times New Roman" w:hAnsi="Times New Roman" w:cs="Times New Roman"/>
          <w:sz w:val="24"/>
          <w:szCs w:val="24"/>
        </w:rPr>
        <w:t>tie.</w:t>
      </w:r>
    </w:p>
    <w:p w:rsidR="000E262F" w:rsidRPr="00E87A20" w:rsidRDefault="000E262F" w:rsidP="006637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E262F" w:rsidRPr="00A252A2" w:rsidRDefault="000E262F" w:rsidP="0066370A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252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Membri examinatori  pentru proba de susţinere a proiectului</w:t>
      </w:r>
    </w:p>
    <w:p w:rsidR="000E262F" w:rsidRPr="00E87A20" w:rsidRDefault="000E262F" w:rsidP="002C05C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>Prof. Angelica FULEA  – Liceul Tehnologic “Ovid Densuşianu” Călan</w:t>
      </w:r>
    </w:p>
    <w:p w:rsidR="000E262F" w:rsidRPr="00E87A20" w:rsidRDefault="000E262F" w:rsidP="002C05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>Prof.  Alfred Adrian IRIMIE  evaluatoe extern  – Liceul Tehnologic „Nicolaus Olahus” Oră</w:t>
      </w:r>
      <w:r w:rsidRPr="00E87A20">
        <w:rPr>
          <w:sz w:val="24"/>
          <w:szCs w:val="24"/>
        </w:rPr>
        <w:t>ș</w:t>
      </w:r>
      <w:r w:rsidRPr="00E87A20">
        <w:rPr>
          <w:rFonts w:ascii="Times New Roman" w:hAnsi="Times New Roman" w:cs="Times New Roman"/>
          <w:sz w:val="24"/>
          <w:szCs w:val="24"/>
        </w:rPr>
        <w:t>tie</w:t>
      </w:r>
    </w:p>
    <w:p w:rsidR="000E262F" w:rsidRDefault="000E262F" w:rsidP="00A252A2">
      <w:pPr>
        <w:spacing w:after="0"/>
        <w:ind w:left="3960" w:hanging="39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E262F" w:rsidRPr="00E87A20" w:rsidRDefault="000E262F" w:rsidP="00A252A2">
      <w:pPr>
        <w:spacing w:after="0"/>
        <w:ind w:left="3960" w:hanging="39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87A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Profesori asistenţi :</w:t>
      </w:r>
    </w:p>
    <w:p w:rsidR="000E262F" w:rsidRPr="00E87A20" w:rsidRDefault="000E262F" w:rsidP="00A252A2">
      <w:pPr>
        <w:spacing w:after="0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</w:t>
      </w:r>
      <w:r w:rsidRPr="00E87A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Cristescu  Olimpia </w:t>
      </w:r>
      <w:r w:rsidRPr="00E87A20">
        <w:rPr>
          <w:rFonts w:ascii="Times New Roman" w:hAnsi="Times New Roman" w:cs="Times New Roman"/>
          <w:sz w:val="24"/>
          <w:szCs w:val="24"/>
        </w:rPr>
        <w:t xml:space="preserve"> –  Liceul Tehnologic ”Constantin Bursan” Hunedoara</w:t>
      </w:r>
    </w:p>
    <w:p w:rsidR="000E262F" w:rsidRPr="00E87A20" w:rsidRDefault="000E262F" w:rsidP="00A252A2">
      <w:pPr>
        <w:spacing w:after="0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E87A20">
        <w:rPr>
          <w:rFonts w:ascii="Times New Roman" w:hAnsi="Times New Roman" w:cs="Times New Roman"/>
          <w:sz w:val="24"/>
          <w:szCs w:val="24"/>
        </w:rPr>
        <w:t xml:space="preserve">ng. </w:t>
      </w:r>
      <w:r>
        <w:rPr>
          <w:rFonts w:ascii="Times New Roman" w:hAnsi="Times New Roman" w:cs="Times New Roman"/>
          <w:sz w:val="24"/>
          <w:szCs w:val="24"/>
        </w:rPr>
        <w:t xml:space="preserve">Ion Iulian </w:t>
      </w:r>
      <w:r w:rsidRPr="00E87A20">
        <w:rPr>
          <w:rFonts w:ascii="Times New Roman" w:hAnsi="Times New Roman" w:cs="Times New Roman"/>
          <w:sz w:val="24"/>
          <w:szCs w:val="24"/>
        </w:rPr>
        <w:t>–  Liceul Tehnologic ”Constantin Bursan” Hunedoara</w:t>
      </w:r>
    </w:p>
    <w:p w:rsidR="000E262F" w:rsidRPr="00E87A20" w:rsidRDefault="000E262F" w:rsidP="00A252A2">
      <w:pPr>
        <w:spacing w:after="0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Florea Alin </w:t>
      </w:r>
      <w:r w:rsidRPr="00E87A20">
        <w:rPr>
          <w:rFonts w:ascii="Times New Roman" w:hAnsi="Times New Roman" w:cs="Times New Roman"/>
          <w:sz w:val="24"/>
          <w:szCs w:val="24"/>
        </w:rPr>
        <w:t>–  Liceul Tehnologic ”Constantin Bursan” Hunedoara</w:t>
      </w:r>
    </w:p>
    <w:p w:rsidR="000E262F" w:rsidRPr="00E87A20" w:rsidRDefault="000E262F" w:rsidP="00A252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Mitrica Doina </w:t>
      </w:r>
      <w:r w:rsidRPr="00E87A20">
        <w:rPr>
          <w:rFonts w:ascii="Times New Roman" w:hAnsi="Times New Roman" w:cs="Times New Roman"/>
          <w:sz w:val="24"/>
          <w:szCs w:val="24"/>
        </w:rPr>
        <w:t xml:space="preserve"> –  Liceul Tehnologic ”Constantin Bursan” Hunedoara</w:t>
      </w:r>
    </w:p>
    <w:p w:rsidR="000E262F" w:rsidRPr="00A252A2" w:rsidRDefault="000E262F" w:rsidP="00A252A2">
      <w:pPr>
        <w:spacing w:after="0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A252A2">
        <w:rPr>
          <w:rFonts w:ascii="Times New Roman" w:hAnsi="Times New Roman" w:cs="Times New Roman"/>
          <w:sz w:val="24"/>
          <w:szCs w:val="24"/>
        </w:rPr>
        <w:t>rof. Diaconescu Manuela   –  Liceul Tehnologic ”Constantin Bursan” Hunedoara</w:t>
      </w:r>
    </w:p>
    <w:p w:rsidR="000E262F" w:rsidRDefault="000E262F" w:rsidP="00A252A2">
      <w:pPr>
        <w:spacing w:after="0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</w:t>
      </w:r>
      <w:r w:rsidRPr="00E87A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.Romeo JILCA - </w:t>
      </w:r>
      <w:r w:rsidRPr="00E87A20">
        <w:rPr>
          <w:rFonts w:ascii="Times New Roman" w:hAnsi="Times New Roman" w:cs="Times New Roman"/>
          <w:sz w:val="24"/>
          <w:szCs w:val="24"/>
        </w:rPr>
        <w:t>Liceul Tehnologic “Ovid Densuşianu” Călan</w:t>
      </w:r>
    </w:p>
    <w:p w:rsidR="000E262F" w:rsidRDefault="000E262F" w:rsidP="00A252A2">
      <w:pPr>
        <w:spacing w:after="0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</w:t>
      </w:r>
      <w:r w:rsidRPr="00E87A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 Ionela CACUCI -</w:t>
      </w:r>
      <w:r w:rsidRPr="00E87A20">
        <w:rPr>
          <w:rFonts w:ascii="Times New Roman" w:hAnsi="Times New Roman" w:cs="Times New Roman"/>
          <w:sz w:val="24"/>
          <w:szCs w:val="24"/>
        </w:rPr>
        <w:t>Liceul Tehnologic “Ovid Densuşianu” Călan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262F" w:rsidRDefault="000E262F" w:rsidP="00FE6C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Tamara MILION-</w:t>
      </w:r>
      <w:r w:rsidRPr="00FE6C33">
        <w:rPr>
          <w:rFonts w:ascii="Times New Roman" w:hAnsi="Times New Roman" w:cs="Times New Roman"/>
          <w:sz w:val="24"/>
          <w:szCs w:val="24"/>
        </w:rPr>
        <w:t xml:space="preserve"> </w:t>
      </w:r>
      <w:r w:rsidRPr="00E87A20">
        <w:rPr>
          <w:rFonts w:ascii="Times New Roman" w:hAnsi="Times New Roman" w:cs="Times New Roman"/>
          <w:sz w:val="24"/>
          <w:szCs w:val="24"/>
        </w:rPr>
        <w:t>Liceul Tehnologic “Ovid Densuşianu” Călan</w:t>
      </w:r>
    </w:p>
    <w:p w:rsidR="000E262F" w:rsidRDefault="000E262F" w:rsidP="00FE6C33">
      <w:pPr>
        <w:spacing w:after="0" w:line="240" w:lineRule="auto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Imola IONELE-</w:t>
      </w:r>
      <w:r w:rsidRPr="00FE6C33">
        <w:rPr>
          <w:rFonts w:ascii="Times New Roman" w:hAnsi="Times New Roman" w:cs="Times New Roman"/>
          <w:sz w:val="24"/>
          <w:szCs w:val="24"/>
        </w:rPr>
        <w:t xml:space="preserve"> </w:t>
      </w:r>
      <w:r w:rsidRPr="00E87A20">
        <w:rPr>
          <w:rFonts w:ascii="Times New Roman" w:hAnsi="Times New Roman" w:cs="Times New Roman"/>
          <w:sz w:val="24"/>
          <w:szCs w:val="24"/>
        </w:rPr>
        <w:t>Liceul Tehnologic “Ovid Densuşianu” Călan</w:t>
      </w:r>
    </w:p>
    <w:p w:rsidR="000E262F" w:rsidRDefault="000E262F" w:rsidP="00FE6C33">
      <w:pPr>
        <w:spacing w:after="0" w:line="240" w:lineRule="auto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Diana  PREJBAN -</w:t>
      </w:r>
      <w:r w:rsidRPr="00FE6C33">
        <w:rPr>
          <w:rFonts w:ascii="Times New Roman" w:hAnsi="Times New Roman" w:cs="Times New Roman"/>
          <w:sz w:val="24"/>
          <w:szCs w:val="24"/>
        </w:rPr>
        <w:t xml:space="preserve"> </w:t>
      </w:r>
      <w:r w:rsidRPr="00E87A20">
        <w:rPr>
          <w:rFonts w:ascii="Times New Roman" w:hAnsi="Times New Roman" w:cs="Times New Roman"/>
          <w:sz w:val="24"/>
          <w:szCs w:val="24"/>
        </w:rPr>
        <w:t>Liceul Tehnologic “Ovid Densuşianu” Călan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262F" w:rsidRDefault="000E262F" w:rsidP="00FE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rof. </w:t>
      </w:r>
      <w:r>
        <w:rPr>
          <w:rFonts w:ascii="Times New Roman" w:hAnsi="Times New Roman" w:cs="Times New Roman"/>
          <w:sz w:val="24"/>
          <w:szCs w:val="24"/>
          <w:lang w:val="es-ES"/>
        </w:rPr>
        <w:t>Corina BOLEA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 xml:space="preserve">  – Colegiul  Tehnic “Matei  Corvin” Hunedoara</w:t>
      </w:r>
      <w:r w:rsidRPr="00E87A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262F" w:rsidRDefault="000E262F" w:rsidP="00FE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Cornelia DINGA</w:t>
      </w:r>
      <w:r w:rsidRPr="00E87A20">
        <w:rPr>
          <w:rFonts w:ascii="Times New Roman" w:hAnsi="Times New Roman" w:cs="Times New Roman"/>
          <w:sz w:val="24"/>
          <w:szCs w:val="24"/>
          <w:lang w:val="es-ES"/>
        </w:rPr>
        <w:t>– Colegiul  Tehnic “Matei  Corvin” Hunedoara</w:t>
      </w:r>
    </w:p>
    <w:p w:rsidR="000E262F" w:rsidRPr="00E87A20" w:rsidRDefault="000E262F" w:rsidP="00FE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262F" w:rsidRDefault="000E262F" w:rsidP="00701C8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E262F" w:rsidRPr="00E87A20" w:rsidRDefault="000E262F" w:rsidP="00701C8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7A20">
        <w:rPr>
          <w:rFonts w:ascii="Times New Roman" w:hAnsi="Times New Roman" w:cs="Times New Roman"/>
          <w:sz w:val="24"/>
          <w:szCs w:val="24"/>
        </w:rPr>
        <w:t xml:space="preserve">Director, </w:t>
      </w:r>
    </w:p>
    <w:p w:rsidR="000E262F" w:rsidRPr="00A252A2" w:rsidRDefault="000E262F" w:rsidP="00EB1A5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52A2">
        <w:rPr>
          <w:rFonts w:ascii="Times New Roman" w:hAnsi="Times New Roman" w:cs="Times New Roman"/>
          <w:sz w:val="24"/>
          <w:szCs w:val="24"/>
        </w:rPr>
        <w:t xml:space="preserve">Ing. Claudiu Sorin  Voinia </w:t>
      </w:r>
    </w:p>
    <w:p w:rsidR="000E262F" w:rsidRDefault="000E262F" w:rsidP="00EB1A50">
      <w:pPr>
        <w:ind w:firstLine="720"/>
        <w:jc w:val="both"/>
      </w:pPr>
    </w:p>
    <w:sectPr w:rsidR="000E262F" w:rsidSect="00E87A20">
      <w:pgSz w:w="11906" w:h="16838"/>
      <w:pgMar w:top="1134" w:right="567" w:bottom="567" w:left="1021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62F" w:rsidRDefault="000E262F" w:rsidP="00305CEA">
      <w:pPr>
        <w:spacing w:after="0" w:line="240" w:lineRule="auto"/>
      </w:pPr>
      <w:r>
        <w:separator/>
      </w:r>
    </w:p>
  </w:endnote>
  <w:endnote w:type="continuationSeparator" w:id="0">
    <w:p w:rsidR="000E262F" w:rsidRDefault="000E262F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62F" w:rsidRDefault="000E262F" w:rsidP="00305CEA">
      <w:pPr>
        <w:spacing w:after="0" w:line="240" w:lineRule="auto"/>
      </w:pPr>
      <w:r>
        <w:separator/>
      </w:r>
    </w:p>
  </w:footnote>
  <w:footnote w:type="continuationSeparator" w:id="0">
    <w:p w:rsidR="000E262F" w:rsidRDefault="000E262F" w:rsidP="00305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>
    <w:nsid w:val="28673074"/>
    <w:multiLevelType w:val="hybridMultilevel"/>
    <w:tmpl w:val="AAA64D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4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6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6EA"/>
    <w:rsid w:val="000475F8"/>
    <w:rsid w:val="000A00A4"/>
    <w:rsid w:val="000E10D8"/>
    <w:rsid w:val="000E262F"/>
    <w:rsid w:val="000E31CE"/>
    <w:rsid w:val="001033C0"/>
    <w:rsid w:val="00115401"/>
    <w:rsid w:val="0021463E"/>
    <w:rsid w:val="00275F30"/>
    <w:rsid w:val="002C05CD"/>
    <w:rsid w:val="00305CEA"/>
    <w:rsid w:val="003126BA"/>
    <w:rsid w:val="003C3AB2"/>
    <w:rsid w:val="003C4B38"/>
    <w:rsid w:val="003E337A"/>
    <w:rsid w:val="00404263"/>
    <w:rsid w:val="00456E03"/>
    <w:rsid w:val="00460A58"/>
    <w:rsid w:val="004617D0"/>
    <w:rsid w:val="00486C0F"/>
    <w:rsid w:val="004A752E"/>
    <w:rsid w:val="004B32D4"/>
    <w:rsid w:val="004C3C9A"/>
    <w:rsid w:val="0052121F"/>
    <w:rsid w:val="00537923"/>
    <w:rsid w:val="0055436C"/>
    <w:rsid w:val="00585F9C"/>
    <w:rsid w:val="005C06FB"/>
    <w:rsid w:val="005C23C1"/>
    <w:rsid w:val="005E6686"/>
    <w:rsid w:val="00657F66"/>
    <w:rsid w:val="0066370A"/>
    <w:rsid w:val="00701C8B"/>
    <w:rsid w:val="00703912"/>
    <w:rsid w:val="00754E18"/>
    <w:rsid w:val="0077050D"/>
    <w:rsid w:val="00784342"/>
    <w:rsid w:val="007C01B5"/>
    <w:rsid w:val="007D5F52"/>
    <w:rsid w:val="008211AE"/>
    <w:rsid w:val="0083108D"/>
    <w:rsid w:val="00895EC9"/>
    <w:rsid w:val="008A780B"/>
    <w:rsid w:val="008D3F25"/>
    <w:rsid w:val="008D4FD1"/>
    <w:rsid w:val="008F06EA"/>
    <w:rsid w:val="0095076D"/>
    <w:rsid w:val="00966B22"/>
    <w:rsid w:val="009B4DB1"/>
    <w:rsid w:val="009B529D"/>
    <w:rsid w:val="009C77E4"/>
    <w:rsid w:val="00A07939"/>
    <w:rsid w:val="00A252A2"/>
    <w:rsid w:val="00A3731E"/>
    <w:rsid w:val="00A76B4D"/>
    <w:rsid w:val="00A77F47"/>
    <w:rsid w:val="00AA1FED"/>
    <w:rsid w:val="00AD235E"/>
    <w:rsid w:val="00B4631E"/>
    <w:rsid w:val="00B575C1"/>
    <w:rsid w:val="00B60517"/>
    <w:rsid w:val="00B77CB4"/>
    <w:rsid w:val="00B9761B"/>
    <w:rsid w:val="00BC1CAF"/>
    <w:rsid w:val="00BC7A17"/>
    <w:rsid w:val="00BD3B76"/>
    <w:rsid w:val="00D325FF"/>
    <w:rsid w:val="00DC27AD"/>
    <w:rsid w:val="00DD2986"/>
    <w:rsid w:val="00E74669"/>
    <w:rsid w:val="00E87A20"/>
    <w:rsid w:val="00E937CD"/>
    <w:rsid w:val="00EB1A50"/>
    <w:rsid w:val="00EB51D6"/>
    <w:rsid w:val="00F31B79"/>
    <w:rsid w:val="00F66BB1"/>
    <w:rsid w:val="00F77876"/>
    <w:rsid w:val="00F909BA"/>
    <w:rsid w:val="00FE6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E937CD"/>
    <w:rPr>
      <w:rFonts w:ascii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5CEA"/>
  </w:style>
  <w:style w:type="paragraph" w:styleId="BalloonText">
    <w:name w:val="Balloon Text"/>
    <w:basedOn w:val="Normal"/>
    <w:link w:val="BalloonTextChar"/>
    <w:uiPriority w:val="99"/>
    <w:semiHidden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5C06FB"/>
    <w:pPr>
      <w:ind w:left="720"/>
    </w:pPr>
  </w:style>
  <w:style w:type="paragraph" w:styleId="NoSpacing">
    <w:name w:val="No Spacing"/>
    <w:uiPriority w:val="99"/>
    <w:qFormat/>
    <w:rsid w:val="00F77876"/>
    <w:rPr>
      <w:rFonts w:cs="Calibri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69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404</TotalTime>
  <Pages>2</Pages>
  <Words>496</Words>
  <Characters>2830</Characters>
  <Application>Microsoft Office Outlook</Application>
  <DocSecurity>0</DocSecurity>
  <Lines>0</Lines>
  <Paragraphs>0</Paragraphs>
  <ScaleCrop>false</ScaleCrop>
  <Company>Matei Corvin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M6</cp:lastModifiedBy>
  <cp:revision>10</cp:revision>
  <cp:lastPrinted>2017-01-31T11:20:00Z</cp:lastPrinted>
  <dcterms:created xsi:type="dcterms:W3CDTF">2017-01-30T08:00:00Z</dcterms:created>
  <dcterms:modified xsi:type="dcterms:W3CDTF">2017-01-31T11:20:00Z</dcterms:modified>
</cp:coreProperties>
</file>