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980" w:rsidRPr="00FD30B3" w:rsidRDefault="00B95980" w:rsidP="000867F4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  <w:b/>
          <w:sz w:val="28"/>
          <w:szCs w:val="28"/>
        </w:rPr>
      </w:pPr>
      <w:bookmarkStart w:id="0" w:name="_GoBack"/>
      <w:bookmarkEnd w:id="0"/>
    </w:p>
    <w:p w:rsidR="00B95980" w:rsidRPr="00FD30B3" w:rsidRDefault="00B95980" w:rsidP="00B8118F">
      <w:pPr>
        <w:shd w:val="clear" w:color="auto" w:fill="FFFFFF"/>
        <w:jc w:val="center"/>
        <w:rPr>
          <w:rFonts w:ascii="Calibri" w:hAnsi="Calibri"/>
          <w:b/>
          <w:color w:val="000000"/>
          <w:sz w:val="28"/>
          <w:szCs w:val="28"/>
        </w:rPr>
      </w:pPr>
      <w:r w:rsidRPr="00FD30B3">
        <w:rPr>
          <w:rFonts w:ascii="Calibri" w:hAnsi="Calibri"/>
          <w:b/>
          <w:color w:val="000000"/>
          <w:sz w:val="28"/>
          <w:szCs w:val="28"/>
        </w:rPr>
        <w:t xml:space="preserve">Caravana </w:t>
      </w:r>
      <w:r w:rsidRPr="00FD30B3">
        <w:rPr>
          <w:rFonts w:ascii="Calibri" w:hAnsi="Calibri"/>
          <w:b/>
          <w:i/>
          <w:color w:val="000000"/>
          <w:sz w:val="28"/>
          <w:szCs w:val="28"/>
        </w:rPr>
        <w:t>Poftă de carte</w:t>
      </w:r>
    </w:p>
    <w:p w:rsidR="00B95980" w:rsidRPr="00FD30B3" w:rsidRDefault="00B95980" w:rsidP="00B8118F">
      <w:pPr>
        <w:shd w:val="clear" w:color="auto" w:fill="FFFFFF"/>
        <w:jc w:val="center"/>
        <w:rPr>
          <w:rFonts w:ascii="Calibri" w:hAnsi="Calibri"/>
          <w:color w:val="000000"/>
          <w:lang w:val="ro-RO"/>
        </w:rPr>
      </w:pPr>
      <w:r w:rsidRPr="00FD30B3">
        <w:rPr>
          <w:rFonts w:ascii="Calibri" w:hAnsi="Calibri"/>
          <w:color w:val="000000"/>
        </w:rPr>
        <w:t xml:space="preserve">HD_Deva_Concluzii </w:t>
      </w:r>
      <w:r w:rsidRPr="00FD30B3">
        <w:rPr>
          <w:rFonts w:ascii="Calibri" w:hAnsi="Calibri"/>
          <w:color w:val="000000"/>
          <w:lang w:val="ro-RO"/>
        </w:rPr>
        <w:t>întâlnire județeană,</w:t>
      </w:r>
    </w:p>
    <w:p w:rsidR="00B95980" w:rsidRPr="00FD30B3" w:rsidRDefault="00B95980" w:rsidP="000867F4">
      <w:pPr>
        <w:shd w:val="clear" w:color="auto" w:fill="FFFFFF"/>
        <w:jc w:val="center"/>
        <w:rPr>
          <w:rFonts w:ascii="Calibri" w:hAnsi="Calibri"/>
          <w:color w:val="000000"/>
        </w:rPr>
      </w:pPr>
      <w:r w:rsidRPr="00FD30B3">
        <w:rPr>
          <w:rFonts w:ascii="Calibri" w:hAnsi="Calibri"/>
          <w:color w:val="000000"/>
        </w:rPr>
        <w:t>10 martie 2017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color w:val="000000"/>
        </w:rPr>
      </w:pPr>
    </w:p>
    <w:p w:rsidR="00B95980" w:rsidRPr="00FD30B3" w:rsidRDefault="00B95980" w:rsidP="00B8118F">
      <w:pPr>
        <w:shd w:val="clear" w:color="auto" w:fill="FFFFFF"/>
        <w:rPr>
          <w:rFonts w:ascii="Calibri" w:hAnsi="Calibri"/>
          <w:b/>
          <w:color w:val="000000"/>
        </w:rPr>
      </w:pPr>
      <w:r w:rsidRPr="00FD30B3">
        <w:rPr>
          <w:rFonts w:ascii="Calibri" w:hAnsi="Calibri"/>
          <w:b/>
          <w:color w:val="000000"/>
        </w:rPr>
        <w:t>Participanți:</w:t>
      </w:r>
    </w:p>
    <w:p w:rsidR="00B95980" w:rsidRDefault="00B95980" w:rsidP="001034C3">
      <w:pPr>
        <w:rPr>
          <w:rFonts w:ascii="Calibri" w:hAnsi="Calibri"/>
        </w:rPr>
      </w:pPr>
    </w:p>
    <w:p w:rsidR="00B95980" w:rsidRPr="00702A17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Valer Ungur – Prefect – Prefectură</w:t>
      </w:r>
    </w:p>
    <w:p w:rsidR="00B95980" w:rsidRPr="00FD30B3" w:rsidRDefault="00B95980" w:rsidP="00702A17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Fabius Kiszely – Subprefect – Prefectură</w:t>
      </w:r>
    </w:p>
    <w:p w:rsidR="00B95980" w:rsidRPr="00FD30B3" w:rsidRDefault="00B95980" w:rsidP="001034C3">
      <w:pPr>
        <w:rPr>
          <w:rFonts w:ascii="Calibri" w:hAnsi="Calibri"/>
        </w:rPr>
      </w:pPr>
      <w:r w:rsidRPr="00FD30B3">
        <w:rPr>
          <w:rFonts w:ascii="Calibri" w:hAnsi="Calibri"/>
        </w:rPr>
        <w:t xml:space="preserve">Dorina Milian – Consilier afaceri europene – Prefectură </w:t>
      </w:r>
    </w:p>
    <w:p w:rsidR="00B95980" w:rsidRPr="00FD30B3" w:rsidRDefault="00B95980" w:rsidP="00702A17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Voichița Crișan – Secretar cancelarie – Prefectură</w:t>
      </w:r>
    </w:p>
    <w:p w:rsidR="00B95980" w:rsidRPr="00702A17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Călin-Narcis Pogăciaș - Director cancelarie – Prefectură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</w:rPr>
        <w:t>Cecilia Bir</w:t>
      </w:r>
      <w:r w:rsidRPr="00FD30B3">
        <w:rPr>
          <w:rFonts w:ascii="Calibri" w:hAnsi="Calibri"/>
          <w:lang w:val="ro-RO"/>
        </w:rPr>
        <w:t>ău – Medic șef – DSP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 xml:space="preserve">Adriana Anca – Consilier – CJ 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Lenuța Olari - Șef serviciu – DGASPC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Maria Ștefanie – Inspector școlar general – ISJ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Gabriela Berbeceanu – Inspector școlar EdT – ISJ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Ramona Estera Ința – Director - Școala Aninoasa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Rozalia Cîmpian – Director adjunct - Școala 6 Vulcan</w:t>
      </w:r>
    </w:p>
    <w:p w:rsidR="00B95980" w:rsidRPr="00FD30B3" w:rsidRDefault="00B95980" w:rsidP="001034C3">
      <w:pPr>
        <w:rPr>
          <w:rFonts w:ascii="Calibri" w:hAnsi="Calibri"/>
          <w:lang w:val="ro-RO"/>
        </w:rPr>
      </w:pPr>
      <w:r w:rsidRPr="00FD30B3">
        <w:rPr>
          <w:rFonts w:ascii="Calibri" w:hAnsi="Calibri"/>
          <w:lang w:val="ro-RO"/>
        </w:rPr>
        <w:t>Mircea Zidărescu - Șef serviciu - AJPIS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color w:val="000000"/>
        </w:rPr>
      </w:pPr>
    </w:p>
    <w:p w:rsidR="00B95980" w:rsidRPr="00FD30B3" w:rsidRDefault="00B95980" w:rsidP="00B8118F">
      <w:pPr>
        <w:shd w:val="clear" w:color="auto" w:fill="FFFFFF"/>
        <w:rPr>
          <w:rFonts w:ascii="Calibri" w:hAnsi="Calibri"/>
          <w:color w:val="000000"/>
        </w:rPr>
      </w:pPr>
      <w:r w:rsidRPr="00FD30B3">
        <w:rPr>
          <w:rFonts w:ascii="Calibri" w:hAnsi="Calibri"/>
          <w:color w:val="000000"/>
        </w:rPr>
        <w:t>Elena Moc</w:t>
      </w:r>
      <w:r w:rsidRPr="00FD30B3">
        <w:rPr>
          <w:rFonts w:ascii="Calibri" w:hAnsi="Calibri"/>
          <w:color w:val="000000"/>
          <w:lang w:val="ro-RO"/>
        </w:rPr>
        <w:t>ăniță</w:t>
      </w:r>
      <w:r w:rsidRPr="00FD30B3">
        <w:rPr>
          <w:rFonts w:ascii="Calibri" w:hAnsi="Calibri"/>
          <w:color w:val="000000"/>
        </w:rPr>
        <w:t xml:space="preserve"> - </w:t>
      </w:r>
      <w:r w:rsidRPr="00FD30B3">
        <w:rPr>
          <w:rFonts w:ascii="Calibri" w:hAnsi="Calibri"/>
          <w:bCs/>
          <w:color w:val="000000"/>
        </w:rPr>
        <w:t>OvidiuRo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color w:val="000000"/>
          <w:lang w:val="ro-RO"/>
        </w:rPr>
      </w:pPr>
      <w:r w:rsidRPr="00FD30B3">
        <w:rPr>
          <w:rFonts w:ascii="Calibri" w:hAnsi="Calibri"/>
          <w:color w:val="000000"/>
          <w:lang w:val="ro-RO"/>
        </w:rPr>
        <w:t xml:space="preserve">Luca Oghină – </w:t>
      </w:r>
      <w:r w:rsidRPr="00FD30B3">
        <w:rPr>
          <w:rFonts w:ascii="Calibri" w:hAnsi="Calibri"/>
          <w:bCs/>
          <w:color w:val="000000"/>
        </w:rPr>
        <w:t>OvidiuRo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color w:val="000000"/>
        </w:rPr>
      </w:pPr>
      <w:r w:rsidRPr="00FD30B3">
        <w:rPr>
          <w:rFonts w:ascii="Calibri" w:hAnsi="Calibri"/>
          <w:color w:val="000000"/>
          <w:lang w:val="ro-RO"/>
        </w:rPr>
        <w:t xml:space="preserve">Alina Seghedi - </w:t>
      </w:r>
      <w:r w:rsidRPr="00FD30B3">
        <w:rPr>
          <w:rFonts w:ascii="Calibri" w:hAnsi="Calibri"/>
          <w:bCs/>
          <w:color w:val="000000"/>
        </w:rPr>
        <w:t>OvidiuRo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bCs/>
          <w:color w:val="000000"/>
        </w:rPr>
      </w:pPr>
      <w:r w:rsidRPr="00FD30B3">
        <w:rPr>
          <w:rFonts w:ascii="Calibri" w:hAnsi="Calibri"/>
          <w:bCs/>
          <w:color w:val="000000"/>
        </w:rPr>
        <w:t>Irina Dobriță – OvidiuRo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bCs/>
          <w:color w:val="000000"/>
        </w:rPr>
      </w:pPr>
      <w:r w:rsidRPr="00FD30B3">
        <w:rPr>
          <w:rFonts w:ascii="Calibri" w:hAnsi="Calibri"/>
          <w:bCs/>
          <w:color w:val="000000"/>
        </w:rPr>
        <w:t>Nadia Gavrilă - OvidiuRo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b/>
          <w:bCs/>
          <w:color w:val="000000"/>
        </w:rPr>
      </w:pPr>
    </w:p>
    <w:p w:rsidR="00B95980" w:rsidRPr="00FD30B3" w:rsidRDefault="00B95980" w:rsidP="00B8118F">
      <w:pPr>
        <w:shd w:val="clear" w:color="auto" w:fill="FFFFFF"/>
        <w:rPr>
          <w:rFonts w:ascii="Calibri" w:hAnsi="Calibri"/>
          <w:b/>
          <w:bCs/>
          <w:color w:val="000000"/>
        </w:rPr>
      </w:pPr>
    </w:p>
    <w:p w:rsidR="00B95980" w:rsidRPr="00FD30B3" w:rsidRDefault="00B95980" w:rsidP="00B8118F">
      <w:pPr>
        <w:shd w:val="clear" w:color="auto" w:fill="FFFFFF"/>
        <w:rPr>
          <w:rFonts w:ascii="Calibri" w:hAnsi="Calibri"/>
          <w:b/>
          <w:bCs/>
          <w:color w:val="000000"/>
        </w:rPr>
      </w:pPr>
      <w:r w:rsidRPr="00FD30B3">
        <w:rPr>
          <w:rFonts w:ascii="Calibri" w:hAnsi="Calibri"/>
          <w:b/>
          <w:bCs/>
          <w:color w:val="000000"/>
        </w:rPr>
        <w:t xml:space="preserve">Probleme/nevoi identificate și soluții propuse: </w:t>
      </w:r>
    </w:p>
    <w:p w:rsidR="00B95980" w:rsidRPr="00FD30B3" w:rsidRDefault="00B95980" w:rsidP="00B8118F">
      <w:pPr>
        <w:shd w:val="clear" w:color="auto" w:fill="FFFFFF"/>
        <w:rPr>
          <w:rFonts w:ascii="Calibri" w:hAnsi="Calibri"/>
          <w:b/>
          <w:bCs/>
          <w:color w:val="000000"/>
        </w:rPr>
      </w:pP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 xml:space="preserve">a. Înscrierea tuturor copiilor la grădiniță. </w:t>
      </w:r>
      <w:r w:rsidRPr="00FD30B3">
        <w:rPr>
          <w:rFonts w:ascii="Calibri" w:hAnsi="Calibri"/>
        </w:rPr>
        <w:t xml:space="preserve">În localitățile vizitate am descoperit că sunt copii </w:t>
      </w:r>
      <w:r>
        <w:rPr>
          <w:rFonts w:ascii="Calibri" w:hAnsi="Calibri"/>
        </w:rPr>
        <w:t>neînscriș</w:t>
      </w:r>
      <w:r w:rsidRPr="00FD30B3">
        <w:rPr>
          <w:rFonts w:ascii="Calibri" w:hAnsi="Calibri"/>
        </w:rPr>
        <w:t xml:space="preserve">i la grădiniță. Petrila </w:t>
      </w:r>
      <w:r>
        <w:rPr>
          <w:rFonts w:ascii="Calibri" w:hAnsi="Calibri"/>
        </w:rPr>
        <w:t>este un astfel de exemplu.</w:t>
      </w:r>
    </w:p>
    <w:p w:rsidR="00B95980" w:rsidRDefault="00B95980" w:rsidP="009E74D0">
      <w:pPr>
        <w:rPr>
          <w:rFonts w:ascii="Calibri" w:hAnsi="Calibri"/>
        </w:rPr>
      </w:pPr>
      <w:r>
        <w:rPr>
          <w:rFonts w:ascii="Calibri" w:hAnsi="Calibri"/>
          <w:b/>
        </w:rPr>
        <w:t>Posibile soluții</w:t>
      </w:r>
      <w:r w:rsidRPr="00FD30B3">
        <w:rPr>
          <w:rFonts w:ascii="Calibri" w:hAnsi="Calibri"/>
          <w:b/>
        </w:rPr>
        <w:t xml:space="preserve">: </w:t>
      </w:r>
      <w:r w:rsidRPr="00FD30B3">
        <w:rPr>
          <w:rFonts w:ascii="Calibri" w:hAnsi="Calibri"/>
        </w:rPr>
        <w:t xml:space="preserve">În Petrila, cei de la Salvați copiii filiala Hunedoara </w:t>
      </w:r>
      <w:r>
        <w:rPr>
          <w:rFonts w:ascii="Calibri" w:hAnsi="Calibri"/>
        </w:rPr>
        <w:t>ar putea fi activați pentru a face</w:t>
      </w:r>
      <w:r w:rsidRPr="00FD30B3">
        <w:rPr>
          <w:rFonts w:ascii="Calibri" w:hAnsi="Calibri"/>
        </w:rPr>
        <w:t xml:space="preserve"> o recrutare din ușă în ușă a tuturor copiilor de vârstă preșcolară. </w:t>
      </w: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 xml:space="preserve">ISJ </w:t>
      </w:r>
      <w:r w:rsidRPr="00FD30B3">
        <w:rPr>
          <w:rFonts w:ascii="Calibri" w:hAnsi="Calibri"/>
        </w:rPr>
        <w:t>va informa școlile din Valea Jiului în legătură cu importanța identificării și recrutării tuturor copiilor de vârstă preșcolară.</w:t>
      </w: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 xml:space="preserve">ISJ </w:t>
      </w:r>
      <w:r w:rsidRPr="00FD30B3">
        <w:rPr>
          <w:rFonts w:ascii="Calibri" w:hAnsi="Calibri"/>
        </w:rPr>
        <w:t>acceptă înscrierea copi</w:t>
      </w:r>
      <w:r>
        <w:rPr>
          <w:rFonts w:ascii="Calibri" w:hAnsi="Calibri"/>
        </w:rPr>
        <w:t>ilor pe parcursul anului școlar.</w:t>
      </w: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  <w:b/>
        </w:rPr>
      </w:pPr>
      <w:r w:rsidRPr="00FD30B3">
        <w:rPr>
          <w:rFonts w:ascii="Calibri" w:hAnsi="Calibri"/>
          <w:b/>
        </w:rPr>
        <w:t>b. Lipsă mediatori școlari pe raza județului Hunedoara.</w:t>
      </w: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>Soluție</w:t>
      </w:r>
      <w:r>
        <w:rPr>
          <w:rFonts w:ascii="Calibri" w:hAnsi="Calibri"/>
          <w:b/>
        </w:rPr>
        <w:t xml:space="preserve"> agreată</w:t>
      </w:r>
      <w:r w:rsidRPr="00FD30B3"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Școlile încurajate să facă solicitări</w:t>
      </w:r>
      <w:r w:rsidRPr="00FD30B3">
        <w:rPr>
          <w:rFonts w:ascii="Calibri" w:hAnsi="Calibri"/>
        </w:rPr>
        <w:t xml:space="preserve"> către </w:t>
      </w:r>
      <w:r w:rsidRPr="00FD30B3">
        <w:rPr>
          <w:rFonts w:ascii="Calibri" w:hAnsi="Calibri"/>
          <w:b/>
        </w:rPr>
        <w:t>ISJ</w:t>
      </w:r>
      <w:r w:rsidRPr="00FD30B3">
        <w:rPr>
          <w:rFonts w:ascii="Calibri" w:hAnsi="Calibri"/>
        </w:rPr>
        <w:t xml:space="preserve">. Până acum toate cererile pentru post de mediator școlar au fost aprobate. Școala Aninoasa </w:t>
      </w:r>
      <w:r>
        <w:rPr>
          <w:rFonts w:ascii="Calibri" w:hAnsi="Calibri"/>
        </w:rPr>
        <w:t>a anunțat că va</w:t>
      </w:r>
      <w:r w:rsidRPr="00FD30B3">
        <w:rPr>
          <w:rFonts w:ascii="Calibri" w:hAnsi="Calibri"/>
        </w:rPr>
        <w:t xml:space="preserve"> face o solicitare pe</w:t>
      </w:r>
      <w:r>
        <w:rPr>
          <w:rFonts w:ascii="Calibri" w:hAnsi="Calibri"/>
        </w:rPr>
        <w:t>ntru un post de mediator școlar.</w:t>
      </w:r>
      <w:r w:rsidRPr="00FD30B3">
        <w:rPr>
          <w:rFonts w:ascii="Calibri" w:hAnsi="Calibri"/>
        </w:rPr>
        <w:t xml:space="preserve"> </w:t>
      </w:r>
      <w:r w:rsidRPr="00FD30B3">
        <w:rPr>
          <w:rFonts w:ascii="Calibri" w:hAnsi="Calibri"/>
          <w:b/>
        </w:rPr>
        <w:t xml:space="preserve">ISJ </w:t>
      </w:r>
      <w:r>
        <w:rPr>
          <w:rFonts w:ascii="Calibri" w:hAnsi="Calibri"/>
        </w:rPr>
        <w:t>va</w:t>
      </w:r>
      <w:r w:rsidRPr="00FD30B3">
        <w:rPr>
          <w:rFonts w:ascii="Calibri" w:hAnsi="Calibri"/>
        </w:rPr>
        <w:t xml:space="preserve"> aproba acest post.</w:t>
      </w: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>c. Lipsă spațiu grădinița Iscroni.</w:t>
      </w: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>Soluție</w:t>
      </w:r>
      <w:r>
        <w:rPr>
          <w:rFonts w:ascii="Calibri" w:hAnsi="Calibri"/>
          <w:b/>
        </w:rPr>
        <w:t xml:space="preserve"> de urmărit</w:t>
      </w:r>
      <w:r w:rsidRPr="00FD30B3">
        <w:rPr>
          <w:rFonts w:ascii="Calibri" w:hAnsi="Calibri"/>
          <w:b/>
        </w:rPr>
        <w:t xml:space="preserve">: </w:t>
      </w:r>
      <w:r w:rsidRPr="00FD30B3">
        <w:rPr>
          <w:rFonts w:ascii="Calibri" w:hAnsi="Calibri"/>
        </w:rPr>
        <w:t>Primăria Aninoasa construiește o grădiniță nouă cu 2 grupe în zona Iscroni.</w:t>
      </w: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  <w:b/>
        </w:rPr>
      </w:pPr>
    </w:p>
    <w:p w:rsidR="00B95980" w:rsidRPr="00FD30B3" w:rsidRDefault="00B95980" w:rsidP="009E74D0">
      <w:pPr>
        <w:rPr>
          <w:rFonts w:ascii="Calibri" w:hAnsi="Calibri"/>
          <w:b/>
        </w:rPr>
      </w:pPr>
    </w:p>
    <w:p w:rsidR="00B95980" w:rsidRPr="00FD30B3" w:rsidRDefault="00B95980" w:rsidP="009E74D0">
      <w:pPr>
        <w:rPr>
          <w:rFonts w:ascii="Calibri" w:hAnsi="Calibri"/>
          <w:b/>
        </w:rPr>
      </w:pPr>
      <w:r w:rsidRPr="00FD30B3">
        <w:rPr>
          <w:rFonts w:ascii="Calibri" w:hAnsi="Calibri"/>
          <w:b/>
        </w:rPr>
        <w:t>d. Școlile nu printează formularul de prezență din SIIIR.</w:t>
      </w: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>Soluție</w:t>
      </w:r>
      <w:r>
        <w:rPr>
          <w:rFonts w:ascii="Calibri" w:hAnsi="Calibri"/>
          <w:b/>
        </w:rPr>
        <w:t xml:space="preserve"> agreată</w:t>
      </w:r>
      <w:r w:rsidRPr="00FD30B3">
        <w:rPr>
          <w:rFonts w:ascii="Calibri" w:hAnsi="Calibri"/>
          <w:b/>
        </w:rPr>
        <w:t xml:space="preserve">: ISJ </w:t>
      </w:r>
      <w:r>
        <w:rPr>
          <w:rFonts w:ascii="Calibri" w:hAnsi="Calibri"/>
        </w:rPr>
        <w:t>va</w:t>
      </w:r>
      <w:r w:rsidRPr="00FD30B3">
        <w:rPr>
          <w:rFonts w:ascii="Calibri" w:hAnsi="Calibri"/>
        </w:rPr>
        <w:t xml:space="preserve"> trimite o informare către școlile județului desp</w:t>
      </w:r>
      <w:r>
        <w:rPr>
          <w:rFonts w:ascii="Calibri" w:hAnsi="Calibri"/>
        </w:rPr>
        <w:t xml:space="preserve">re generarea rapoartelor 440 și </w:t>
      </w:r>
      <w:r w:rsidRPr="00FD30B3">
        <w:rPr>
          <w:rFonts w:ascii="Calibri" w:hAnsi="Calibri"/>
        </w:rPr>
        <w:t>442 din SIIIR.</w:t>
      </w: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  <w:b/>
        </w:rPr>
      </w:pPr>
      <w:r w:rsidRPr="00FD30B3">
        <w:rPr>
          <w:rFonts w:ascii="Calibri" w:hAnsi="Calibri"/>
          <w:b/>
        </w:rPr>
        <w:t>e. Adeverința de venit nu este uneori eliberată dacă beneficiarul are amenzi.</w:t>
      </w:r>
    </w:p>
    <w:p w:rsidR="00B95980" w:rsidRPr="00FD30B3" w:rsidRDefault="00B95980" w:rsidP="009E74D0">
      <w:pPr>
        <w:rPr>
          <w:rFonts w:ascii="Calibri" w:hAnsi="Calibri"/>
        </w:rPr>
      </w:pPr>
      <w:r w:rsidRPr="00FD30B3">
        <w:rPr>
          <w:rFonts w:ascii="Calibri" w:hAnsi="Calibri"/>
          <w:b/>
        </w:rPr>
        <w:t>Soluție</w:t>
      </w:r>
      <w:r>
        <w:rPr>
          <w:rFonts w:ascii="Calibri" w:hAnsi="Calibri"/>
          <w:b/>
        </w:rPr>
        <w:t xml:space="preserve"> agreată</w:t>
      </w:r>
      <w:r w:rsidRPr="00FD30B3">
        <w:rPr>
          <w:rFonts w:ascii="Calibri" w:hAnsi="Calibri"/>
          <w:b/>
        </w:rPr>
        <w:t xml:space="preserve">: Prefectura </w:t>
      </w:r>
      <w:r w:rsidRPr="00FD30B3">
        <w:rPr>
          <w:rFonts w:ascii="Calibri" w:hAnsi="Calibri"/>
        </w:rPr>
        <w:t>va contacta primăriile unde se întâmpla acest lucru în vederea opririi acestui abuz.</w:t>
      </w: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  <w:b/>
        </w:rPr>
      </w:pPr>
      <w:r w:rsidRPr="00FD30B3">
        <w:rPr>
          <w:rFonts w:ascii="Calibri" w:hAnsi="Calibri"/>
          <w:b/>
        </w:rPr>
        <w:t>f. Există un număr mic de copii fără CNP/ acte de naștere netraduse.</w:t>
      </w:r>
    </w:p>
    <w:p w:rsidR="00B95980" w:rsidRPr="00FD30B3" w:rsidRDefault="00B95980" w:rsidP="00FF614D">
      <w:pPr>
        <w:rPr>
          <w:rFonts w:ascii="Calibri" w:hAnsi="Calibri"/>
        </w:rPr>
      </w:pPr>
      <w:r w:rsidRPr="00FD30B3">
        <w:rPr>
          <w:rFonts w:ascii="Calibri" w:hAnsi="Calibri"/>
          <w:b/>
        </w:rPr>
        <w:t>Soluție</w:t>
      </w:r>
      <w:r>
        <w:rPr>
          <w:rFonts w:ascii="Calibri" w:hAnsi="Calibri"/>
          <w:b/>
        </w:rPr>
        <w:t xml:space="preserve"> agreată</w:t>
      </w:r>
      <w:r w:rsidRPr="00FD30B3">
        <w:rPr>
          <w:rFonts w:ascii="Calibri" w:hAnsi="Calibri"/>
          <w:b/>
        </w:rPr>
        <w:t xml:space="preserve">: DGASPC </w:t>
      </w:r>
      <w:r w:rsidRPr="00FD30B3">
        <w:rPr>
          <w:rFonts w:ascii="Calibri" w:hAnsi="Calibri"/>
        </w:rPr>
        <w:t>se ocupă punctual de aces</w:t>
      </w:r>
      <w:r>
        <w:rPr>
          <w:rFonts w:ascii="Calibri" w:hAnsi="Calibri"/>
        </w:rPr>
        <w:t>te probleme</w:t>
      </w:r>
      <w:r w:rsidRPr="00FD30B3">
        <w:rPr>
          <w:rFonts w:ascii="Calibri" w:hAnsi="Calibri"/>
        </w:rPr>
        <w:t xml:space="preserve"> și vine în ajutorul primăriilor care întâmpină astfel de cazuri.</w:t>
      </w:r>
    </w:p>
    <w:p w:rsidR="00B95980" w:rsidRPr="00FD30B3" w:rsidRDefault="00B95980" w:rsidP="009E74D0">
      <w:pPr>
        <w:rPr>
          <w:rFonts w:ascii="Calibri" w:hAnsi="Calibri"/>
        </w:rPr>
      </w:pPr>
    </w:p>
    <w:p w:rsidR="00B95980" w:rsidRPr="00FD30B3" w:rsidRDefault="00B95980" w:rsidP="009E74D0">
      <w:pPr>
        <w:rPr>
          <w:rFonts w:ascii="Calibri" w:hAnsi="Calibri"/>
        </w:rPr>
      </w:pPr>
    </w:p>
    <w:sectPr w:rsidR="00B95980" w:rsidRPr="00FD30B3" w:rsidSect="00820F49">
      <w:headerReference w:type="even" r:id="rId7"/>
      <w:headerReference w:type="default" r:id="rId8"/>
      <w:headerReference w:type="first" r:id="rId9"/>
      <w:pgSz w:w="11900" w:h="16820"/>
      <w:pgMar w:top="284" w:right="560" w:bottom="450" w:left="1134" w:header="706" w:footer="3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980" w:rsidRDefault="00B95980" w:rsidP="008E1F72">
      <w:r>
        <w:separator/>
      </w:r>
    </w:p>
  </w:endnote>
  <w:endnote w:type="continuationSeparator" w:id="0">
    <w:p w:rsidR="00B95980" w:rsidRDefault="00B95980" w:rsidP="008E1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980" w:rsidRDefault="00B95980" w:rsidP="008E1F72">
      <w:r>
        <w:separator/>
      </w:r>
    </w:p>
  </w:footnote>
  <w:footnote w:type="continuationSeparator" w:id="0">
    <w:p w:rsidR="00B95980" w:rsidRDefault="00B95980" w:rsidP="008E1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980" w:rsidRDefault="00B9598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pt;height:842pt;z-index:-251659264;mso-wrap-edited:f;mso-position-horizontal:center;mso-position-horizontal-relative:margin;mso-position-vertical:center;mso-position-vertical-relative:margin">
          <v:imagedata r:id="rId1" o:title=""/>
          <w10:wrap anchorx="margin" anchory="margin"/>
        </v:shape>
      </w:pict>
    </w:r>
    <w:r>
      <w:rPr>
        <w:noProof/>
      </w:rPr>
      <w:pict>
        <v:shape id="Picture 12" o:spid="_x0000_s2050" type="#_x0000_t75" alt="Untitled" style="position:absolute;margin-left:0;margin-top:0;width:764.1pt;height:1079.9pt;z-index:-251661312;visibility:visible;mso-position-horizontal:center;mso-position-horizontal-relative:margin;mso-position-vertical:center;mso-position-vertical-relative:margin">
          <v:imagedata r:id="rId2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980" w:rsidRDefault="00B95980" w:rsidP="00B51682">
    <w:pPr>
      <w:pStyle w:val="Header"/>
      <w:ind w:left="-720" w:right="-96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1" type="#_x0000_t75" style="position:absolute;left:0;text-align:left;margin-left:366.5pt;margin-top:-17.4pt;width:119.5pt;height:81.6pt;z-index:251660288;visibility:visible" wrapcoords="-136 0 -136 21402 21600 21402 21600 0 -136 0">
          <v:imagedata r:id="rId1" o:title=""/>
          <w10:wrap type="through"/>
        </v:shape>
      </w:pict>
    </w:r>
    <w:r>
      <w:rPr>
        <w:noProof/>
      </w:rPr>
      <w:pict>
        <v:shape id="Picture 4" o:spid="_x0000_s2052" type="#_x0000_t75" style="position:absolute;left:0;text-align:left;margin-left:-36pt;margin-top:-.4pt;width:246pt;height:794.95pt;z-index:-251657216;visibility:visible">
          <v:imagedata r:id="rId2" o:title=""/>
        </v:shape>
      </w:pict>
    </w:r>
    <w:r>
      <w:tab/>
    </w:r>
  </w:p>
  <w:p w:rsidR="00B95980" w:rsidRDefault="00B95980" w:rsidP="00B51682">
    <w:pPr>
      <w:pStyle w:val="Header"/>
      <w:tabs>
        <w:tab w:val="left" w:pos="8293"/>
      </w:tabs>
      <w:jc w:val="right"/>
    </w:pPr>
    <w:r>
      <w:tab/>
    </w:r>
  </w:p>
  <w:p w:rsidR="00B95980" w:rsidRDefault="00B9598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980" w:rsidRDefault="00B9598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3" type="#_x0000_t75" style="position:absolute;margin-left:0;margin-top:0;width:595pt;height:842pt;z-index:-251658240;mso-wrap-edited:f;mso-position-horizontal:center;mso-position-horizontal-relative:margin;mso-position-vertical:center;mso-position-vertical-relative:margin">
          <v:imagedata r:id="rId1" o:title=""/>
          <w10:wrap anchorx="margin" anchory="margin"/>
        </v:shape>
      </w:pict>
    </w:r>
    <w:r>
      <w:rPr>
        <w:noProof/>
      </w:rPr>
      <w:pict>
        <v:shape id="Picture 13" o:spid="_x0000_s2054" type="#_x0000_t75" alt="Untitled" style="position:absolute;margin-left:0;margin-top:0;width:764.1pt;height:1079.9pt;z-index:-251660288;visibility:visible;mso-position-horizontal:center;mso-position-horizontal-relative:margin;mso-position-vertical:center;mso-position-vertical-relative:margin">
          <v:imagedata r:id="rId2" o:title="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4DEA"/>
    <w:multiLevelType w:val="hybridMultilevel"/>
    <w:tmpl w:val="2D323D2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001638"/>
    <w:multiLevelType w:val="hybridMultilevel"/>
    <w:tmpl w:val="B35C4F68"/>
    <w:lvl w:ilvl="0" w:tplc="736C6F2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E95AF0"/>
    <w:multiLevelType w:val="hybridMultilevel"/>
    <w:tmpl w:val="F384BC8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983BD3"/>
    <w:multiLevelType w:val="hybridMultilevel"/>
    <w:tmpl w:val="379EF1AC"/>
    <w:lvl w:ilvl="0" w:tplc="0364540E">
      <w:start w:val="37"/>
      <w:numFmt w:val="bullet"/>
      <w:lvlText w:val="–"/>
      <w:lvlJc w:val="left"/>
      <w:pPr>
        <w:ind w:left="720" w:hanging="360"/>
      </w:pPr>
      <w:rPr>
        <w:rFonts w:ascii="Cambria" w:eastAsia="MS Minngs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796E14"/>
    <w:multiLevelType w:val="hybridMultilevel"/>
    <w:tmpl w:val="B5AAD16A"/>
    <w:lvl w:ilvl="0" w:tplc="E62A8B3A">
      <w:numFmt w:val="bullet"/>
      <w:lvlText w:val="-"/>
      <w:lvlJc w:val="left"/>
      <w:pPr>
        <w:ind w:left="720" w:hanging="360"/>
      </w:pPr>
      <w:rPr>
        <w:rFonts w:ascii="Cambria" w:eastAsia="MS Minngs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771C6"/>
    <w:multiLevelType w:val="hybridMultilevel"/>
    <w:tmpl w:val="FE48A07E"/>
    <w:lvl w:ilvl="0" w:tplc="F0FC8C96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C514B4"/>
    <w:multiLevelType w:val="hybridMultilevel"/>
    <w:tmpl w:val="2B2233B0"/>
    <w:lvl w:ilvl="0" w:tplc="B7E42FB2">
      <w:start w:val="2"/>
      <w:numFmt w:val="bullet"/>
      <w:lvlText w:val="-"/>
      <w:lvlJc w:val="left"/>
      <w:pPr>
        <w:ind w:left="720" w:hanging="360"/>
      </w:pPr>
      <w:rPr>
        <w:rFonts w:ascii="Cambria" w:eastAsia="MS Minngs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A5616"/>
    <w:multiLevelType w:val="hybridMultilevel"/>
    <w:tmpl w:val="C2ACF5A0"/>
    <w:lvl w:ilvl="0" w:tplc="3E780F06">
      <w:numFmt w:val="bullet"/>
      <w:lvlText w:val="–"/>
      <w:lvlJc w:val="left"/>
      <w:pPr>
        <w:ind w:left="720" w:hanging="360"/>
      </w:pPr>
      <w:rPr>
        <w:rFonts w:ascii="Cambria" w:eastAsia="MS Minngs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1A5BB1"/>
    <w:multiLevelType w:val="hybridMultilevel"/>
    <w:tmpl w:val="3EA23EE2"/>
    <w:lvl w:ilvl="0" w:tplc="0A2EE546">
      <w:start w:val="37"/>
      <w:numFmt w:val="bullet"/>
      <w:lvlText w:val="–"/>
      <w:lvlJc w:val="left"/>
      <w:pPr>
        <w:ind w:left="720" w:hanging="360"/>
      </w:pPr>
      <w:rPr>
        <w:rFonts w:ascii="Cambria" w:eastAsia="MS Minngs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5A4715"/>
    <w:multiLevelType w:val="hybridMultilevel"/>
    <w:tmpl w:val="7EB8B9D6"/>
    <w:lvl w:ilvl="0" w:tplc="D8A27BA8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0A70972"/>
    <w:multiLevelType w:val="hybridMultilevel"/>
    <w:tmpl w:val="9CBEA3F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24C1A72"/>
    <w:multiLevelType w:val="hybridMultilevel"/>
    <w:tmpl w:val="85E8777C"/>
    <w:lvl w:ilvl="0" w:tplc="2968FBD4">
      <w:start w:val="3"/>
      <w:numFmt w:val="bullet"/>
      <w:lvlText w:val="–"/>
      <w:lvlJc w:val="left"/>
      <w:pPr>
        <w:ind w:left="720" w:hanging="360"/>
      </w:pPr>
      <w:rPr>
        <w:rFonts w:ascii="Cambria" w:eastAsia="MS Minngs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B3336C"/>
    <w:multiLevelType w:val="hybridMultilevel"/>
    <w:tmpl w:val="5E9273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12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3"/>
  </w:num>
  <w:num w:numId="10">
    <w:abstractNumId w:val="0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EA4"/>
    <w:rsid w:val="00003E41"/>
    <w:rsid w:val="00030564"/>
    <w:rsid w:val="00031E7E"/>
    <w:rsid w:val="000867F4"/>
    <w:rsid w:val="000A0721"/>
    <w:rsid w:val="000A230C"/>
    <w:rsid w:val="000A7776"/>
    <w:rsid w:val="000A78AB"/>
    <w:rsid w:val="000B6630"/>
    <w:rsid w:val="000C1135"/>
    <w:rsid w:val="000D48BC"/>
    <w:rsid w:val="000E5CD2"/>
    <w:rsid w:val="001011DB"/>
    <w:rsid w:val="00101955"/>
    <w:rsid w:val="001034C3"/>
    <w:rsid w:val="0010540F"/>
    <w:rsid w:val="001217DA"/>
    <w:rsid w:val="00124885"/>
    <w:rsid w:val="0012715C"/>
    <w:rsid w:val="0013365B"/>
    <w:rsid w:val="00134280"/>
    <w:rsid w:val="00145416"/>
    <w:rsid w:val="001466F9"/>
    <w:rsid w:val="00152A03"/>
    <w:rsid w:val="0017131A"/>
    <w:rsid w:val="00193F9C"/>
    <w:rsid w:val="001A117F"/>
    <w:rsid w:val="001A7CDD"/>
    <w:rsid w:val="001C52FA"/>
    <w:rsid w:val="001C76DD"/>
    <w:rsid w:val="001E765E"/>
    <w:rsid w:val="00200240"/>
    <w:rsid w:val="002053CF"/>
    <w:rsid w:val="002065EB"/>
    <w:rsid w:val="00206F38"/>
    <w:rsid w:val="00210027"/>
    <w:rsid w:val="00215184"/>
    <w:rsid w:val="002406B0"/>
    <w:rsid w:val="00240850"/>
    <w:rsid w:val="00262923"/>
    <w:rsid w:val="00267174"/>
    <w:rsid w:val="0027461B"/>
    <w:rsid w:val="0028262D"/>
    <w:rsid w:val="002A6850"/>
    <w:rsid w:val="002B2442"/>
    <w:rsid w:val="002D498D"/>
    <w:rsid w:val="002D626D"/>
    <w:rsid w:val="002D64B7"/>
    <w:rsid w:val="002E453A"/>
    <w:rsid w:val="002E5C5D"/>
    <w:rsid w:val="002F6302"/>
    <w:rsid w:val="00301D30"/>
    <w:rsid w:val="0030257E"/>
    <w:rsid w:val="003213DC"/>
    <w:rsid w:val="0032145D"/>
    <w:rsid w:val="003551A9"/>
    <w:rsid w:val="00376524"/>
    <w:rsid w:val="003822CF"/>
    <w:rsid w:val="003B0B4F"/>
    <w:rsid w:val="003B22DC"/>
    <w:rsid w:val="003D1802"/>
    <w:rsid w:val="003E6497"/>
    <w:rsid w:val="003F32A4"/>
    <w:rsid w:val="003F3FD0"/>
    <w:rsid w:val="003F57B9"/>
    <w:rsid w:val="00412E69"/>
    <w:rsid w:val="00414743"/>
    <w:rsid w:val="00432E98"/>
    <w:rsid w:val="00433AFD"/>
    <w:rsid w:val="004470EE"/>
    <w:rsid w:val="00447CB2"/>
    <w:rsid w:val="00462EE2"/>
    <w:rsid w:val="004679C0"/>
    <w:rsid w:val="00470039"/>
    <w:rsid w:val="004704FE"/>
    <w:rsid w:val="00480D9A"/>
    <w:rsid w:val="00485E40"/>
    <w:rsid w:val="004C6828"/>
    <w:rsid w:val="004C6C22"/>
    <w:rsid w:val="004C6D14"/>
    <w:rsid w:val="004E7C44"/>
    <w:rsid w:val="004F606E"/>
    <w:rsid w:val="00502EB8"/>
    <w:rsid w:val="005131F5"/>
    <w:rsid w:val="00522964"/>
    <w:rsid w:val="0053782C"/>
    <w:rsid w:val="005720E7"/>
    <w:rsid w:val="005A7675"/>
    <w:rsid w:val="005C4C68"/>
    <w:rsid w:val="005E5FC7"/>
    <w:rsid w:val="005E7178"/>
    <w:rsid w:val="005F336E"/>
    <w:rsid w:val="005F5718"/>
    <w:rsid w:val="005F7E66"/>
    <w:rsid w:val="00602ACA"/>
    <w:rsid w:val="00624A86"/>
    <w:rsid w:val="006560DB"/>
    <w:rsid w:val="0066130C"/>
    <w:rsid w:val="006C1B0E"/>
    <w:rsid w:val="006D6EE0"/>
    <w:rsid w:val="006D719E"/>
    <w:rsid w:val="006D782F"/>
    <w:rsid w:val="00701BE8"/>
    <w:rsid w:val="00702A17"/>
    <w:rsid w:val="007106CB"/>
    <w:rsid w:val="0071629D"/>
    <w:rsid w:val="00721EE2"/>
    <w:rsid w:val="00726EF9"/>
    <w:rsid w:val="007313CD"/>
    <w:rsid w:val="00736A36"/>
    <w:rsid w:val="007578CA"/>
    <w:rsid w:val="0076034D"/>
    <w:rsid w:val="00775D00"/>
    <w:rsid w:val="00784F96"/>
    <w:rsid w:val="00787FFE"/>
    <w:rsid w:val="007A24C6"/>
    <w:rsid w:val="007A457C"/>
    <w:rsid w:val="007B3432"/>
    <w:rsid w:val="007D79D8"/>
    <w:rsid w:val="007E698E"/>
    <w:rsid w:val="007F265D"/>
    <w:rsid w:val="00802F99"/>
    <w:rsid w:val="00803ACF"/>
    <w:rsid w:val="00820F49"/>
    <w:rsid w:val="00832E42"/>
    <w:rsid w:val="008335AE"/>
    <w:rsid w:val="0083519D"/>
    <w:rsid w:val="00846635"/>
    <w:rsid w:val="008662A3"/>
    <w:rsid w:val="008676FF"/>
    <w:rsid w:val="00867F8F"/>
    <w:rsid w:val="00872AB5"/>
    <w:rsid w:val="008A5223"/>
    <w:rsid w:val="008C6A4C"/>
    <w:rsid w:val="008D13D4"/>
    <w:rsid w:val="008E1F72"/>
    <w:rsid w:val="00901174"/>
    <w:rsid w:val="00903402"/>
    <w:rsid w:val="0091450E"/>
    <w:rsid w:val="00916429"/>
    <w:rsid w:val="0092090E"/>
    <w:rsid w:val="00951D60"/>
    <w:rsid w:val="00952A53"/>
    <w:rsid w:val="00956ECF"/>
    <w:rsid w:val="00981ED8"/>
    <w:rsid w:val="00982BB3"/>
    <w:rsid w:val="009845B3"/>
    <w:rsid w:val="009946C5"/>
    <w:rsid w:val="00994D88"/>
    <w:rsid w:val="00995F50"/>
    <w:rsid w:val="009A4EA4"/>
    <w:rsid w:val="009A5533"/>
    <w:rsid w:val="009B5DAA"/>
    <w:rsid w:val="009C46F0"/>
    <w:rsid w:val="009C6BE5"/>
    <w:rsid w:val="009D3680"/>
    <w:rsid w:val="009D5E5E"/>
    <w:rsid w:val="009E0063"/>
    <w:rsid w:val="009E0665"/>
    <w:rsid w:val="009E1BC8"/>
    <w:rsid w:val="009E538A"/>
    <w:rsid w:val="009E74D0"/>
    <w:rsid w:val="009F1080"/>
    <w:rsid w:val="009F569D"/>
    <w:rsid w:val="009F63C1"/>
    <w:rsid w:val="00A1426D"/>
    <w:rsid w:val="00A50D66"/>
    <w:rsid w:val="00A52A4C"/>
    <w:rsid w:val="00A57695"/>
    <w:rsid w:val="00A669D1"/>
    <w:rsid w:val="00A7134F"/>
    <w:rsid w:val="00A93810"/>
    <w:rsid w:val="00A94DCE"/>
    <w:rsid w:val="00AC3B94"/>
    <w:rsid w:val="00AC5856"/>
    <w:rsid w:val="00AF43B8"/>
    <w:rsid w:val="00B0237F"/>
    <w:rsid w:val="00B05C4C"/>
    <w:rsid w:val="00B12ECE"/>
    <w:rsid w:val="00B210A1"/>
    <w:rsid w:val="00B51682"/>
    <w:rsid w:val="00B71246"/>
    <w:rsid w:val="00B71502"/>
    <w:rsid w:val="00B740D1"/>
    <w:rsid w:val="00B8118F"/>
    <w:rsid w:val="00B830CC"/>
    <w:rsid w:val="00B85D31"/>
    <w:rsid w:val="00B93ECB"/>
    <w:rsid w:val="00B95980"/>
    <w:rsid w:val="00BB350B"/>
    <w:rsid w:val="00BC27A6"/>
    <w:rsid w:val="00BC50CE"/>
    <w:rsid w:val="00BF31A8"/>
    <w:rsid w:val="00BF6AB0"/>
    <w:rsid w:val="00C00BA6"/>
    <w:rsid w:val="00C058AE"/>
    <w:rsid w:val="00C107F0"/>
    <w:rsid w:val="00C20889"/>
    <w:rsid w:val="00C5566E"/>
    <w:rsid w:val="00C6368F"/>
    <w:rsid w:val="00C727EF"/>
    <w:rsid w:val="00C738DD"/>
    <w:rsid w:val="00C87E20"/>
    <w:rsid w:val="00CB1075"/>
    <w:rsid w:val="00CD1813"/>
    <w:rsid w:val="00CD5638"/>
    <w:rsid w:val="00CE7BAE"/>
    <w:rsid w:val="00CE7CF4"/>
    <w:rsid w:val="00CF3B5F"/>
    <w:rsid w:val="00D07E5E"/>
    <w:rsid w:val="00D1216B"/>
    <w:rsid w:val="00D12D9E"/>
    <w:rsid w:val="00D163ED"/>
    <w:rsid w:val="00D22491"/>
    <w:rsid w:val="00D33F53"/>
    <w:rsid w:val="00D40456"/>
    <w:rsid w:val="00D525B3"/>
    <w:rsid w:val="00D57BAD"/>
    <w:rsid w:val="00D639EB"/>
    <w:rsid w:val="00D641C2"/>
    <w:rsid w:val="00D678E9"/>
    <w:rsid w:val="00D82000"/>
    <w:rsid w:val="00D905C5"/>
    <w:rsid w:val="00DA511C"/>
    <w:rsid w:val="00DA710C"/>
    <w:rsid w:val="00DA7170"/>
    <w:rsid w:val="00DD6B42"/>
    <w:rsid w:val="00DE52F1"/>
    <w:rsid w:val="00DF445E"/>
    <w:rsid w:val="00E04AD7"/>
    <w:rsid w:val="00E21ABC"/>
    <w:rsid w:val="00E32C54"/>
    <w:rsid w:val="00E32F6A"/>
    <w:rsid w:val="00E35116"/>
    <w:rsid w:val="00E435DB"/>
    <w:rsid w:val="00E4475D"/>
    <w:rsid w:val="00E5628F"/>
    <w:rsid w:val="00E67300"/>
    <w:rsid w:val="00E765A6"/>
    <w:rsid w:val="00E839E8"/>
    <w:rsid w:val="00E87D7E"/>
    <w:rsid w:val="00E916AD"/>
    <w:rsid w:val="00E923B8"/>
    <w:rsid w:val="00E94324"/>
    <w:rsid w:val="00E947E2"/>
    <w:rsid w:val="00E95B63"/>
    <w:rsid w:val="00EB5109"/>
    <w:rsid w:val="00EB7AF9"/>
    <w:rsid w:val="00EB7E31"/>
    <w:rsid w:val="00EC2A05"/>
    <w:rsid w:val="00EE1805"/>
    <w:rsid w:val="00EF410C"/>
    <w:rsid w:val="00F15A75"/>
    <w:rsid w:val="00F20EAC"/>
    <w:rsid w:val="00F469E0"/>
    <w:rsid w:val="00F57285"/>
    <w:rsid w:val="00F62149"/>
    <w:rsid w:val="00F65D1F"/>
    <w:rsid w:val="00F811C9"/>
    <w:rsid w:val="00F8206C"/>
    <w:rsid w:val="00F911CD"/>
    <w:rsid w:val="00FA05D0"/>
    <w:rsid w:val="00FA77AF"/>
    <w:rsid w:val="00FB3A63"/>
    <w:rsid w:val="00FB63F4"/>
    <w:rsid w:val="00FD30B3"/>
    <w:rsid w:val="00FE7633"/>
    <w:rsid w:val="00FF44DD"/>
    <w:rsid w:val="00FF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1A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E1F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E1F7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E1F7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E1F7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F6AB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6AB0"/>
    <w:rPr>
      <w:rFonts w:ascii="Lucida Grande" w:hAnsi="Lucida Grande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C738DD"/>
    <w:pPr>
      <w:ind w:left="720"/>
      <w:contextualSpacing/>
    </w:pPr>
    <w:rPr>
      <w:lang w:eastAsia="ja-JP"/>
    </w:rPr>
  </w:style>
  <w:style w:type="character" w:styleId="Hyperlink">
    <w:name w:val="Hyperlink"/>
    <w:basedOn w:val="DefaultParagraphFont"/>
    <w:uiPriority w:val="99"/>
    <w:rsid w:val="0020024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3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356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Caravana Poftă de carte</dc:title>
  <dc:subject/>
  <dc:creator>Catalina Gherghina</dc:creator>
  <cp:keywords/>
  <dc:description/>
  <cp:lastModifiedBy>User</cp:lastModifiedBy>
  <cp:revision>2</cp:revision>
  <cp:lastPrinted>2016-09-22T13:14:00Z</cp:lastPrinted>
  <dcterms:created xsi:type="dcterms:W3CDTF">2017-03-20T08:47:00Z</dcterms:created>
  <dcterms:modified xsi:type="dcterms:W3CDTF">2017-03-20T08:47:00Z</dcterms:modified>
</cp:coreProperties>
</file>