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A56" w:rsidRDefault="00860E99" w:rsidP="00141A56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</w:t>
      </w:r>
      <w:r w:rsidR="00FC7FD4">
        <w:rPr>
          <w:rFonts w:ascii="Times New Roman" w:hAnsi="Times New Roman"/>
          <w:b/>
          <w:sz w:val="28"/>
          <w:szCs w:val="28"/>
        </w:rPr>
        <w:t xml:space="preserve">ezultatele obținute la </w:t>
      </w:r>
      <w:r w:rsidR="00141A56">
        <w:rPr>
          <w:rFonts w:ascii="Times New Roman" w:hAnsi="Times New Roman"/>
          <w:b/>
          <w:sz w:val="28"/>
          <w:szCs w:val="28"/>
        </w:rPr>
        <w:t xml:space="preserve"> Concursul Interdisciplinar „Cultură și civilizație în România”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141A56" w:rsidRDefault="00141A56" w:rsidP="00395B3E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etapa județeană, 23 martie 2017</w:t>
      </w:r>
    </w:p>
    <w:p w:rsidR="00141A56" w:rsidRDefault="00141A56" w:rsidP="00141A56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</w:p>
    <w:p w:rsidR="00141A56" w:rsidRDefault="00141A56" w:rsidP="00D366A6">
      <w:pPr>
        <w:pStyle w:val="Frspaiere"/>
        <w:rPr>
          <w:rFonts w:ascii="Times New Roman" w:hAnsi="Times New Roman"/>
          <w:b/>
          <w:sz w:val="28"/>
          <w:szCs w:val="28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70"/>
        <w:gridCol w:w="1981"/>
        <w:gridCol w:w="2088"/>
        <w:gridCol w:w="1026"/>
        <w:gridCol w:w="2268"/>
        <w:gridCol w:w="2410"/>
        <w:gridCol w:w="1985"/>
        <w:gridCol w:w="1134"/>
        <w:gridCol w:w="1276"/>
      </w:tblGrid>
      <w:tr w:rsidR="00FC7FD4" w:rsidTr="00860E99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Numele și prenumele elevilor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Unitatea școlară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Clasa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Secțiunea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Tema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Profesori coordonatori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Punctaj obținut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Premiul </w:t>
            </w:r>
          </w:p>
        </w:tc>
      </w:tr>
      <w:tr w:rsidR="00FC7FD4" w:rsidTr="00860E99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Vârciu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Raluca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Kormi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Claudiu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Finta Flaviu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Colegiu Economic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Emanuil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Gojdu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” Hunedoara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 w:rsidP="00D366A6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IX</w:t>
            </w:r>
          </w:p>
          <w:p w:rsidR="00FC7FD4" w:rsidRDefault="00FC7FD4" w:rsidP="00D366A6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  <w:p w:rsidR="00FC7FD4" w:rsidRDefault="00FC7FD4" w:rsidP="00D366A6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 w:rsidP="00D366A6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Studiu privind particularități</w:t>
            </w:r>
          </w:p>
          <w:p w:rsidR="00FC7FD4" w:rsidRDefault="00FC7FD4" w:rsidP="00D366A6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etnografice și lingvistice locale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Obiceiul „măsuratul oilor” la Meria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Lunca Cernii)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Ciort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Bogdan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Ferentz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Malea</w:t>
            </w:r>
            <w:proofErr w:type="spellEnd"/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Nandra Cosmin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P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7FD4">
              <w:rPr>
                <w:rFonts w:ascii="Times New Roman" w:hAnsi="Times New Roman"/>
                <w:b/>
                <w:sz w:val="24"/>
                <w:szCs w:val="24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P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7FD4">
              <w:rPr>
                <w:rFonts w:ascii="Times New Roman" w:hAnsi="Times New Roman"/>
                <w:b/>
                <w:sz w:val="24"/>
                <w:szCs w:val="24"/>
              </w:rPr>
              <w:t>I</w:t>
            </w:r>
          </w:p>
        </w:tc>
      </w:tr>
      <w:tr w:rsidR="00FC7FD4" w:rsidTr="00860E99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Bou-Sader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Adela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Cordiș Nicoleta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Floare Alexandra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Colegiul Tehnic Energetic „Dragomir Hurmuzescu” Deva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IX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IX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Studiu privind particularități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etnografice și lingvistice locale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„Sărbătoarea Sânzienelor la Boșorod (jud. Hunedoara)”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Praporgescu Sergiu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Tripa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Felicia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Tripa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Gabriel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P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7FD4">
              <w:rPr>
                <w:rFonts w:ascii="Times New Roman" w:hAnsi="Times New Roman"/>
                <w:b/>
                <w:sz w:val="24"/>
                <w:szCs w:val="24"/>
              </w:rPr>
              <w:t>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P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7FD4">
              <w:rPr>
                <w:rFonts w:ascii="Times New Roman" w:hAnsi="Times New Roman"/>
                <w:b/>
                <w:sz w:val="24"/>
                <w:szCs w:val="24"/>
              </w:rPr>
              <w:t>II</w:t>
            </w:r>
          </w:p>
        </w:tc>
      </w:tr>
      <w:tr w:rsidR="00FC7FD4" w:rsidTr="00860E99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Popa Bogdan Ioan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Spoială Paul Florin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Josan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Liceul Tehnologic „Crișan” Crișcior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 w:rsidP="00395B3E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  <w:p w:rsidR="00FC7FD4" w:rsidRDefault="00FC7FD4" w:rsidP="00395B3E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  <w:p w:rsidR="00FC7FD4" w:rsidRDefault="00FC7FD4" w:rsidP="00395B3E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 w:rsidP="00395B3E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Studiu privind particularități</w:t>
            </w:r>
          </w:p>
          <w:p w:rsidR="00FC7FD4" w:rsidRDefault="00FC7FD4" w:rsidP="00395B3E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etnografice și lingvistice locale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Băbăluda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perpetuarea unui obicei străvechi de pe Valea Arieșului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Crâsnic Mirela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Corina</w:t>
            </w:r>
          </w:p>
          <w:p w:rsidR="00FC7FD4" w:rsidRDefault="00FC7FD4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Benea Daniel C-tin</w:t>
            </w:r>
          </w:p>
          <w:p w:rsidR="00FC7FD4" w:rsidRDefault="00FC7FD4" w:rsidP="00860E99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Petruț Andrei Flavius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Pr="00FC7FD4" w:rsidRDefault="00FC7FD4" w:rsidP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7FD4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FD4" w:rsidRPr="00FC7FD4" w:rsidRDefault="00FC7FD4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7FD4">
              <w:rPr>
                <w:rFonts w:ascii="Times New Roman" w:hAnsi="Times New Roman"/>
                <w:b/>
                <w:sz w:val="24"/>
                <w:szCs w:val="24"/>
              </w:rPr>
              <w:t>III</w:t>
            </w:r>
          </w:p>
        </w:tc>
      </w:tr>
    </w:tbl>
    <w:p w:rsidR="003C215F" w:rsidRDefault="00860E99" w:rsidP="00B65CF6">
      <w:pPr>
        <w:ind w:left="4320" w:firstLine="720"/>
        <w:jc w:val="center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>Secretar,</w:t>
      </w:r>
    </w:p>
    <w:p w:rsidR="005C3B95" w:rsidRPr="0008162C" w:rsidRDefault="00860E99" w:rsidP="00B65CF6">
      <w:pPr>
        <w:ind w:left="4320" w:firstLine="72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prof. Adăscăliței Felicia</w:t>
      </w:r>
    </w:p>
    <w:sectPr w:rsidR="005C3B95" w:rsidRPr="0008162C" w:rsidSect="00860E99">
      <w:headerReference w:type="default" r:id="rId8"/>
      <w:headerReference w:type="first" r:id="rId9"/>
      <w:footerReference w:type="first" r:id="rId10"/>
      <w:pgSz w:w="16840" w:h="11907" w:orient="landscape" w:code="9"/>
      <w:pgMar w:top="510" w:right="567" w:bottom="340" w:left="567" w:header="158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B6F" w:rsidRDefault="00E37B6F" w:rsidP="00C16067">
      <w:r>
        <w:separator/>
      </w:r>
    </w:p>
  </w:endnote>
  <w:endnote w:type="continuationSeparator" w:id="0">
    <w:p w:rsidR="00E37B6F" w:rsidRDefault="00E37B6F" w:rsidP="00C16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-Rom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B95" w:rsidRPr="005C3B95" w:rsidRDefault="00141A56" w:rsidP="007A07F3">
    <w:pPr>
      <w:pStyle w:val="Subsol"/>
      <w:jc w:val="right"/>
      <w:rPr>
        <w:sz w:val="8"/>
      </w:rPr>
    </w:pPr>
    <w:r>
      <w:rPr>
        <w:noProof/>
        <w:sz w:val="18"/>
        <w:lang w:eastAsia="ro-RO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-365125</wp:posOffset>
              </wp:positionH>
              <wp:positionV relativeFrom="paragraph">
                <wp:posOffset>48260</wp:posOffset>
              </wp:positionV>
              <wp:extent cx="6980555" cy="0"/>
              <wp:effectExtent l="6350" t="10160" r="13970" b="8890"/>
              <wp:wrapNone/>
              <wp:docPr id="1" name="AutoShap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805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7F104D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8" o:spid="_x0000_s1026" type="#_x0000_t32" style="position:absolute;margin-left:-28.75pt;margin-top:3.8pt;width:549.6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kFaHw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"/>
          </w:pict>
        </mc:Fallback>
      </mc:AlternateContent>
    </w:r>
  </w:p>
  <w:p w:rsidR="007A07F3" w:rsidRPr="007A07F3" w:rsidRDefault="007A07F3" w:rsidP="007A07F3">
    <w:pPr>
      <w:pStyle w:val="Subsol"/>
      <w:jc w:val="right"/>
      <w:rPr>
        <w:sz w:val="18"/>
      </w:rPr>
    </w:pPr>
    <w:r w:rsidRPr="007A07F3">
      <w:rPr>
        <w:sz w:val="18"/>
      </w:rPr>
      <w:t>Str. Gh. Bariţiu, nr. 2, 330065-DEVA, jud. HUNEDOARA</w:t>
    </w:r>
  </w:p>
  <w:p w:rsidR="007A07F3" w:rsidRPr="007A07F3" w:rsidRDefault="007A07F3" w:rsidP="007A07F3">
    <w:pPr>
      <w:pStyle w:val="Subsol"/>
      <w:jc w:val="right"/>
      <w:rPr>
        <w:sz w:val="18"/>
      </w:rPr>
    </w:pPr>
    <w:r w:rsidRPr="007A07F3">
      <w:rPr>
        <w:sz w:val="18"/>
      </w:rPr>
      <w:t>Tel/Fax: +4 (0) 254.216.826</w:t>
    </w:r>
  </w:p>
  <w:p w:rsidR="007A07F3" w:rsidRPr="007A07F3" w:rsidRDefault="00E37B6F" w:rsidP="007A07F3">
    <w:pPr>
      <w:pStyle w:val="Subsol"/>
      <w:jc w:val="right"/>
      <w:rPr>
        <w:sz w:val="18"/>
      </w:rPr>
    </w:pPr>
    <w:hyperlink r:id="rId1" w:history="1">
      <w:r w:rsidR="005C3B95" w:rsidRPr="006A7BE1">
        <w:rPr>
          <w:rStyle w:val="Hyperlink"/>
          <w:sz w:val="18"/>
        </w:rPr>
        <w:t>lpedsdd@yahoo.com</w:t>
      </w:r>
    </w:hyperlink>
    <w:r w:rsidR="005C3B95">
      <w:rPr>
        <w:sz w:val="18"/>
      </w:rPr>
      <w:t xml:space="preserve">    </w:t>
    </w:r>
    <w:hyperlink r:id="rId2" w:history="1">
      <w:r w:rsidR="005C3B95" w:rsidRPr="006A7BE1">
        <w:rPr>
          <w:rStyle w:val="Hyperlink"/>
          <w:sz w:val="18"/>
        </w:rPr>
        <w:t>http://www.sabindragoi.ro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B6F" w:rsidRDefault="00E37B6F" w:rsidP="00C16067">
      <w:r>
        <w:separator/>
      </w:r>
    </w:p>
  </w:footnote>
  <w:footnote w:type="continuationSeparator" w:id="0">
    <w:p w:rsidR="00E37B6F" w:rsidRDefault="00E37B6F" w:rsidP="00C160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067" w:rsidRPr="00A70B67" w:rsidRDefault="00141A56" w:rsidP="00A70B67">
    <w:pPr>
      <w:rPr>
        <w:rFonts w:ascii="Arial Narrow" w:hAnsi="Arial Narrow" w:cs="Arial"/>
        <w:color w:val="000000"/>
      </w:rPr>
    </w:pPr>
    <w:r>
      <w:rPr>
        <w:rFonts w:ascii="Arial Narrow" w:hAnsi="Arial Narrow"/>
        <w:noProof/>
        <w:sz w:val="24"/>
        <w:lang w:eastAsia="ro-RO"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-321945</wp:posOffset>
              </wp:positionH>
              <wp:positionV relativeFrom="paragraph">
                <wp:posOffset>-753745</wp:posOffset>
              </wp:positionV>
              <wp:extent cx="6974840" cy="760730"/>
              <wp:effectExtent l="1905" t="0" r="5080" b="2540"/>
              <wp:wrapNone/>
              <wp:docPr id="6" name="Group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74840" cy="760730"/>
                        <a:chOff x="627" y="400"/>
                        <a:chExt cx="10984" cy="1198"/>
                      </a:xfrm>
                    </wpg:grpSpPr>
                    <pic:pic xmlns:pic="http://schemas.openxmlformats.org/drawingml/2006/picture">
                      <pic:nvPicPr>
                        <pic:cNvPr id="7" name="Picture 20" descr="logo_mect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629" y="400"/>
                          <a:ext cx="5982" cy="11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7" y="464"/>
                          <a:ext cx="1068" cy="9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9" name="Rectangle 17"/>
                      <wps:cNvSpPr>
                        <a:spLocks noChangeArrowheads="1"/>
                      </wps:cNvSpPr>
                      <wps:spPr bwMode="auto">
                        <a:xfrm>
                          <a:off x="1717" y="615"/>
                          <a:ext cx="3762" cy="6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2CD4" w:rsidRPr="00A70B67" w:rsidRDefault="00A70B67" w:rsidP="00C115F4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/>
                              </w:rPr>
                            </w:pP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</w:rPr>
                              <w:t>C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</w:rPr>
                              <w:t xml:space="preserve">OLEGIUL 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</w:rPr>
                              <w:t>N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</w:rPr>
                              <w:t xml:space="preserve">AȚIONAL 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</w:rPr>
                              <w:t>P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</w:rPr>
                              <w:t xml:space="preserve">EDAGOGIC </w:t>
                            </w:r>
                            <w:r w:rsidR="00C115F4">
                              <w:rPr>
                                <w:rFonts w:ascii="Times New Roman" w:hAnsi="Times New Roman"/>
                                <w:color w:val="000000"/>
                              </w:rPr>
                              <w:t>„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</w:rPr>
                              <w:t>R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</w:rPr>
                              <w:t xml:space="preserve">EGINA 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</w:rPr>
                              <w:t>M</w:t>
                            </w:r>
                            <w:r w:rsidR="00C115F4">
                              <w:rPr>
                                <w:rFonts w:ascii="Times New Roman" w:hAnsi="Times New Roman"/>
                                <w:color w:val="000000"/>
                              </w:rPr>
                              <w:t>ARIA”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</w:rPr>
                              <w:t xml:space="preserve"> 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</w:rPr>
                              <w:t>DEVA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id="Group 31" o:spid="_x0000_s1026" style="position:absolute;margin-left:-25.35pt;margin-top:-59.35pt;width:549.2pt;height:59.9pt;z-index:251658752" coordorigin="627,400" coordsize="10984,119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" o:spid="_x0000_s1027" type="#_x0000_t75" alt="logo_mects" style="position:absolute;left:5629;top:400;width:5982;height:1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+jQ3EAAAA2gAAAA8AAABkcnMvZG93bnJldi54bWxEj0FrwkAUhO8F/8PyhN7qxhzaEF1FhFal&#10;h7Ya0eMj+0yi2bchuybpv+8WCj0OM/MNM18OphYdta6yrGA6iUAQ51ZXXCjIDq9PCQjnkTXWlknB&#10;NzlYLkYPc0y17fmLur0vRICwS1FB6X2TSunykgy6iW2Ig3exrUEfZFtI3WIf4KaWcRQ9S4MVh4US&#10;G1qXlN/2d6MgTrJTvbtW583bB2fv5hp94jFT6nE8rGYgPA3+P/zX3moFL/B7JdwAufg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z+jQ3EAAAA2gAAAA8AAAAAAAAAAAAAAAAA&#10;nwIAAGRycy9kb3ducmV2LnhtbFBLBQYAAAAABAAEAPcAAACQAwAAAAA=&#10;">
                <v:imagedata r:id="rId3" o:title="logo_mects"/>
              </v:shape>
              <v:shape id="Picture 10" o:spid="_x0000_s1028" type="#_x0000_t75" style="position:absolute;left:627;top:464;width:1068;height:9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K/THBAAAA2gAAAA8AAABkcnMvZG93bnJldi54bWxET89rwjAUvg/8H8ITvM20O7hRjUWFwS4b&#10;ax2446N5NtXmpTSpZv/9chjs+PH93pTR9uJGo+8cK8iXGQjixumOWwVfx9fHFxA+IGvsHZOCH/JQ&#10;bmcPGyy0u3NFtzq0IoWwL1CBCWEopPSNIYt+6QbixJ3daDEkOLZSj3hP4baXT1m2khY7Tg0GBzoY&#10;aq71ZBW8Hy+Niaf89OGn5/i5H2T+XZ2VWszjbg0iUAz/4j/3m1aQtqYr6QbI7S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vK/THBAAAA2gAAAA8AAAAAAAAAAAAAAAAAnwIA&#10;AGRycy9kb3ducmV2LnhtbFBLBQYAAAAABAAEAPcAAACNAwAAAAA=&#10;">
                <v:imagedata r:id="rId4" o:title=""/>
              </v:shape>
              <v:rect id="Rectangle 17" o:spid="_x0000_s1029" style="position:absolute;left:1717;top:615;width:3762;height: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>
                  <w:txbxContent>
                    <w:p w:rsidR="00F82CD4" w:rsidRPr="00A70B67" w:rsidRDefault="00A70B67" w:rsidP="00C115F4">
                      <w:pPr>
                        <w:jc w:val="center"/>
                        <w:rPr>
                          <w:rFonts w:ascii="Times New Roman" w:hAnsi="Times New Roman"/>
                          <w:color w:val="000000"/>
                        </w:rPr>
                      </w:pP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</w:rPr>
                        <w:t>C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</w:rPr>
                        <w:t xml:space="preserve">OLEGIUL 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</w:rPr>
                        <w:t>N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</w:rPr>
                        <w:t xml:space="preserve">AȚIONAL 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</w:rPr>
                        <w:t>P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</w:rPr>
                        <w:t xml:space="preserve">EDAGOGIC </w:t>
                      </w:r>
                      <w:r w:rsidR="00C115F4">
                        <w:rPr>
                          <w:rFonts w:ascii="Times New Roman" w:hAnsi="Times New Roman"/>
                          <w:color w:val="000000"/>
                        </w:rPr>
                        <w:t>„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</w:rPr>
                        <w:t>R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</w:rPr>
                        <w:t xml:space="preserve">EGINA 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</w:rPr>
                        <w:t>M</w:t>
                      </w:r>
                      <w:r w:rsidR="00C115F4">
                        <w:rPr>
                          <w:rFonts w:ascii="Times New Roman" w:hAnsi="Times New Roman"/>
                          <w:color w:val="000000"/>
                        </w:rPr>
                        <w:t>ARIA”</w:t>
                      </w:r>
                      <w:r>
                        <w:rPr>
                          <w:rFonts w:ascii="Times New Roman" w:hAnsi="Times New Roman"/>
                          <w:color w:val="000000"/>
                        </w:rPr>
                        <w:t xml:space="preserve"> 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</w:rPr>
                        <w:t>DEVA</w:t>
                      </w:r>
                    </w:p>
                  </w:txbxContent>
                </v:textbox>
              </v:rect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7F3" w:rsidRPr="007A07F3" w:rsidRDefault="00141A56" w:rsidP="007A07F3">
    <w:pPr>
      <w:ind w:left="720"/>
      <w:rPr>
        <w:rFonts w:ascii="Arial Narrow" w:hAnsi="Arial Narrow" w:cs="Arial"/>
        <w:color w:val="000000"/>
      </w:rPr>
    </w:pPr>
    <w:r>
      <w:rPr>
        <w:rFonts w:ascii="Arial Narrow" w:hAnsi="Arial Narrow"/>
        <w:noProof/>
        <w:sz w:val="24"/>
        <w:lang w:eastAsia="ro-RO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-321945</wp:posOffset>
              </wp:positionH>
              <wp:positionV relativeFrom="paragraph">
                <wp:posOffset>-753745</wp:posOffset>
              </wp:positionV>
              <wp:extent cx="6974840" cy="760730"/>
              <wp:effectExtent l="1905" t="0" r="5080" b="2540"/>
              <wp:wrapNone/>
              <wp:docPr id="2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74840" cy="760730"/>
                        <a:chOff x="627" y="400"/>
                        <a:chExt cx="10984" cy="1198"/>
                      </a:xfrm>
                    </wpg:grpSpPr>
                    <pic:pic xmlns:pic="http://schemas.openxmlformats.org/drawingml/2006/picture">
                      <pic:nvPicPr>
                        <pic:cNvPr id="3" name="Picture 25" descr="logo_mect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629" y="400"/>
                          <a:ext cx="5982" cy="11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7" y="453"/>
                          <a:ext cx="1068" cy="9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" name="Rectangle 27"/>
                      <wps:cNvSpPr>
                        <a:spLocks noChangeArrowheads="1"/>
                      </wps:cNvSpPr>
                      <wps:spPr bwMode="auto">
                        <a:xfrm>
                          <a:off x="1717" y="604"/>
                          <a:ext cx="3762" cy="6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07F3" w:rsidRPr="00A70B67" w:rsidRDefault="007A07F3" w:rsidP="007A07F3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/>
                              </w:rPr>
                            </w:pP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</w:rPr>
                              <w:t>C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</w:rPr>
                              <w:t xml:space="preserve">OLEGIUL 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</w:rPr>
                              <w:t>N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</w:rPr>
                              <w:t xml:space="preserve">AȚIONAL 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</w:rPr>
                              <w:t>P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</w:rPr>
                              <w:t xml:space="preserve">EDAGOGIC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</w:rPr>
                              <w:t>„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</w:rPr>
                              <w:t>R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</w:rPr>
                              <w:t xml:space="preserve">EGINA 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</w:rPr>
                              <w:t xml:space="preserve">ARIA” 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</w:rPr>
                              <w:t>DEVA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id="Group 30" o:spid="_x0000_s1030" style="position:absolute;left:0;text-align:left;margin-left:-25.35pt;margin-top:-59.35pt;width:549.2pt;height:59.9pt;z-index:251657728" coordorigin="627,400" coordsize="10984,119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5" o:spid="_x0000_s1031" type="#_x0000_t75" alt="logo_mects" style="position:absolute;left:5629;top:400;width:5982;height:1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Fiw7EAAAA2gAAAA8AAABkcnMvZG93bnJldi54bWxEj0FrwkAUhO8F/8PyhN7qxhRKiK4iQqvS&#10;Q1uN6PGRfSbR7NuQXZP033cLhR6HmfmGmS8HU4uOWldZVjCdRCCIc6srLhRkh9enBITzyBpry6Tg&#10;mxwsF6OHOaba9vxF3d4XIkDYpaig9L5JpXR5SQbdxDbEwbvY1qAPsi2kbrEPcFPLOIpepMGKw0KJ&#10;Da1Lym/7u1EQJ9mp3l2r8+btg7N3c40+8Zgp9TgeVjMQngb/H/5rb7WCZ/i9Em6AXPw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PFiw7EAAAA2gAAAA8AAAAAAAAAAAAAAAAA&#10;nwIAAGRycy9kb3ducmV2LnhtbFBLBQYAAAAABAAEAPcAAACQAwAAAAA=&#10;">
                <v:imagedata r:id="rId3" o:title="logo_mects"/>
              </v:shape>
              <v:shape id="Picture 10" o:spid="_x0000_s1032" type="#_x0000_t75" style="position:absolute;left:627;top:453;width:1068;height:9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H9zTEAAAA2gAAAA8AAABkcnMvZG93bnJldi54bWxEj81qwzAQhO+FvoPYQm+N7FKS4kQOaaHQ&#10;S0PzA8lxsdaWE2tlLCVR3j4qBHocZuYbZjaPthNnGnzrWEE+ykAQV0633CjYbr5e3kH4gKyxc0wK&#10;ruRhXj4+zLDQ7sIrOq9DIxKEfYEKTAh9IaWvDFn0I9cTJ692g8WQ5NBIPeAlwW0nX7NsLC22nBYM&#10;9vRpqDquT1bBz+ZQmbjLd0t/msTfj17m+1Wt1PNTXExBBIrhP3xvf2sFb/B3Jd0AWd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qH9zTEAAAA2gAAAA8AAAAAAAAAAAAAAAAA&#10;nwIAAGRycy9kb3ducmV2LnhtbFBLBQYAAAAABAAEAPcAAACQAwAAAAA=&#10;">
                <v:imagedata r:id="rId4" o:title=""/>
              </v:shape>
              <v:rect id="Rectangle 27" o:spid="_x0000_s1033" style="position:absolute;left:1717;top:604;width:3762;height: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>
                  <w:txbxContent>
                    <w:p w:rsidR="007A07F3" w:rsidRPr="00A70B67" w:rsidRDefault="007A07F3" w:rsidP="007A07F3">
                      <w:pPr>
                        <w:jc w:val="center"/>
                        <w:rPr>
                          <w:rFonts w:ascii="Times New Roman" w:hAnsi="Times New Roman"/>
                          <w:color w:val="000000"/>
                        </w:rPr>
                      </w:pP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</w:rPr>
                        <w:t>C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</w:rPr>
                        <w:t xml:space="preserve">OLEGIUL 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</w:rPr>
                        <w:t>N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</w:rPr>
                        <w:t xml:space="preserve">AȚIONAL 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</w:rPr>
                        <w:t>P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</w:rPr>
                        <w:t xml:space="preserve">EDAGOGIC </w:t>
                      </w:r>
                      <w:r>
                        <w:rPr>
                          <w:rFonts w:ascii="Times New Roman" w:hAnsi="Times New Roman"/>
                          <w:color w:val="000000"/>
                        </w:rPr>
                        <w:t>„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</w:rPr>
                        <w:t>R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</w:rPr>
                        <w:t xml:space="preserve">EGINA 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color w:val="000000"/>
                        </w:rPr>
                        <w:t xml:space="preserve">ARIA” 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</w:rPr>
                        <w:t>DEVA</w:t>
                      </w:r>
                    </w:p>
                  </w:txbxContent>
                </v:textbox>
              </v:rect>
            </v:group>
          </w:pict>
        </mc:Fallback>
      </mc:AlternateContent>
    </w:r>
    <w:r>
      <w:rPr>
        <w:rFonts w:ascii="Arial Narrow" w:hAnsi="Arial Narrow" w:cs="Arial"/>
        <w:color w:val="000000"/>
      </w:rP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A56"/>
    <w:rsid w:val="00026403"/>
    <w:rsid w:val="00037B2D"/>
    <w:rsid w:val="00074320"/>
    <w:rsid w:val="0008162C"/>
    <w:rsid w:val="00136D32"/>
    <w:rsid w:val="00141A56"/>
    <w:rsid w:val="001A32F5"/>
    <w:rsid w:val="00215689"/>
    <w:rsid w:val="0023368B"/>
    <w:rsid w:val="0024377B"/>
    <w:rsid w:val="00274865"/>
    <w:rsid w:val="00282472"/>
    <w:rsid w:val="00291744"/>
    <w:rsid w:val="002D44AC"/>
    <w:rsid w:val="002E23DF"/>
    <w:rsid w:val="002E751B"/>
    <w:rsid w:val="002E78C8"/>
    <w:rsid w:val="00335820"/>
    <w:rsid w:val="00395B3E"/>
    <w:rsid w:val="003C215F"/>
    <w:rsid w:val="004637EC"/>
    <w:rsid w:val="004D1449"/>
    <w:rsid w:val="004D72F2"/>
    <w:rsid w:val="004F33EB"/>
    <w:rsid w:val="005065B2"/>
    <w:rsid w:val="005606B1"/>
    <w:rsid w:val="00563BF7"/>
    <w:rsid w:val="00566880"/>
    <w:rsid w:val="005840C0"/>
    <w:rsid w:val="005C3B95"/>
    <w:rsid w:val="005D5A2B"/>
    <w:rsid w:val="005F10C2"/>
    <w:rsid w:val="006111AA"/>
    <w:rsid w:val="0062399C"/>
    <w:rsid w:val="00644516"/>
    <w:rsid w:val="0066109A"/>
    <w:rsid w:val="006771C2"/>
    <w:rsid w:val="006A0DD8"/>
    <w:rsid w:val="006B6DBD"/>
    <w:rsid w:val="006C257C"/>
    <w:rsid w:val="006F0310"/>
    <w:rsid w:val="006F3F8B"/>
    <w:rsid w:val="0071732E"/>
    <w:rsid w:val="00731E5D"/>
    <w:rsid w:val="00772C17"/>
    <w:rsid w:val="007A07F3"/>
    <w:rsid w:val="0080577D"/>
    <w:rsid w:val="00860E99"/>
    <w:rsid w:val="009A2254"/>
    <w:rsid w:val="009F68A1"/>
    <w:rsid w:val="00A57E0E"/>
    <w:rsid w:val="00A6582A"/>
    <w:rsid w:val="00A70B67"/>
    <w:rsid w:val="00A71886"/>
    <w:rsid w:val="00A72BBB"/>
    <w:rsid w:val="00AA4E3C"/>
    <w:rsid w:val="00AB3DF4"/>
    <w:rsid w:val="00AB5F19"/>
    <w:rsid w:val="00AC489C"/>
    <w:rsid w:val="00AC5009"/>
    <w:rsid w:val="00B04EEC"/>
    <w:rsid w:val="00B24B5C"/>
    <w:rsid w:val="00B64E4C"/>
    <w:rsid w:val="00B65CF6"/>
    <w:rsid w:val="00C115F4"/>
    <w:rsid w:val="00C16067"/>
    <w:rsid w:val="00C47C6F"/>
    <w:rsid w:val="00C77D36"/>
    <w:rsid w:val="00C94169"/>
    <w:rsid w:val="00D1118D"/>
    <w:rsid w:val="00D366A6"/>
    <w:rsid w:val="00D94C67"/>
    <w:rsid w:val="00DB02DB"/>
    <w:rsid w:val="00DD4D05"/>
    <w:rsid w:val="00E16F02"/>
    <w:rsid w:val="00E23E6A"/>
    <w:rsid w:val="00E37B6F"/>
    <w:rsid w:val="00E53E46"/>
    <w:rsid w:val="00EE190F"/>
    <w:rsid w:val="00EF096E"/>
    <w:rsid w:val="00F04180"/>
    <w:rsid w:val="00F17E9A"/>
    <w:rsid w:val="00F3366B"/>
    <w:rsid w:val="00F55CA0"/>
    <w:rsid w:val="00F82CD4"/>
    <w:rsid w:val="00F8621C"/>
    <w:rsid w:val="00FB534B"/>
    <w:rsid w:val="00FC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A5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563B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C16067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AntetCaracter">
    <w:name w:val="Antet Caracter"/>
    <w:link w:val="Antet"/>
    <w:uiPriority w:val="99"/>
    <w:rsid w:val="00C16067"/>
    <w:rPr>
      <w:rFonts w:ascii="Arial-Rom" w:hAnsi="Arial-Rom"/>
      <w:sz w:val="24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C16067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SubsolCaracter">
    <w:name w:val="Subsol Caracter"/>
    <w:link w:val="Subsol"/>
    <w:uiPriority w:val="99"/>
    <w:rsid w:val="00C16067"/>
    <w:rPr>
      <w:rFonts w:ascii="Arial-Rom" w:hAnsi="Arial-Rom"/>
      <w:sz w:val="24"/>
      <w:lang w:val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16067"/>
    <w:rPr>
      <w:rFonts w:ascii="Tahoma" w:hAnsi="Tahoma"/>
      <w:sz w:val="16"/>
      <w:szCs w:val="16"/>
      <w:lang w:eastAsia="x-none"/>
    </w:rPr>
  </w:style>
  <w:style w:type="character" w:customStyle="1" w:styleId="TextnBalonCaracter">
    <w:name w:val="Text în Balon Caracter"/>
    <w:link w:val="TextnBalon"/>
    <w:uiPriority w:val="99"/>
    <w:semiHidden/>
    <w:rsid w:val="00C16067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uiPriority w:val="99"/>
    <w:unhideWhenUsed/>
    <w:rsid w:val="005C3B95"/>
    <w:rPr>
      <w:color w:val="0563C1"/>
      <w:u w:val="single"/>
    </w:rPr>
  </w:style>
  <w:style w:type="paragraph" w:styleId="Frspaiere">
    <w:name w:val="No Spacing"/>
    <w:uiPriority w:val="1"/>
    <w:qFormat/>
    <w:rsid w:val="00141A5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A5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563B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C16067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AntetCaracter">
    <w:name w:val="Antet Caracter"/>
    <w:link w:val="Antet"/>
    <w:uiPriority w:val="99"/>
    <w:rsid w:val="00C16067"/>
    <w:rPr>
      <w:rFonts w:ascii="Arial-Rom" w:hAnsi="Arial-Rom"/>
      <w:sz w:val="24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C16067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SubsolCaracter">
    <w:name w:val="Subsol Caracter"/>
    <w:link w:val="Subsol"/>
    <w:uiPriority w:val="99"/>
    <w:rsid w:val="00C16067"/>
    <w:rPr>
      <w:rFonts w:ascii="Arial-Rom" w:hAnsi="Arial-Rom"/>
      <w:sz w:val="24"/>
      <w:lang w:val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16067"/>
    <w:rPr>
      <w:rFonts w:ascii="Tahoma" w:hAnsi="Tahoma"/>
      <w:sz w:val="16"/>
      <w:szCs w:val="16"/>
      <w:lang w:eastAsia="x-none"/>
    </w:rPr>
  </w:style>
  <w:style w:type="character" w:customStyle="1" w:styleId="TextnBalonCaracter">
    <w:name w:val="Text în Balon Caracter"/>
    <w:link w:val="TextnBalon"/>
    <w:uiPriority w:val="99"/>
    <w:semiHidden/>
    <w:rsid w:val="00C16067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uiPriority w:val="99"/>
    <w:unhideWhenUsed/>
    <w:rsid w:val="005C3B95"/>
    <w:rPr>
      <w:color w:val="0563C1"/>
      <w:u w:val="single"/>
    </w:rPr>
  </w:style>
  <w:style w:type="paragraph" w:styleId="Frspaiere">
    <w:name w:val="No Spacing"/>
    <w:uiPriority w:val="1"/>
    <w:qFormat/>
    <w:rsid w:val="00141A5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1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indragoi.ro" TargetMode="External"/><Relationship Id="rId1" Type="http://schemas.openxmlformats.org/officeDocument/2006/relationships/hyperlink" Target="mailto:lpedsd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ntet%20SIMPLU%20Colegiul%20National%20%20Pedagogic%20Regina%20Maria%20Dev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49A7E-6D71-493F-BFF0-DB88C8DBA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SIMPLU Colegiul National  Pedagogic Regina Maria Deva</Template>
  <TotalTime>0</TotalTime>
  <Pages>1</Pages>
  <Words>168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Antet Colegiu Național Pedagogic "Regina Maria" Deva</vt:lpstr>
      <vt:lpstr>Antet Colegiu Național Pedagogic "Regina Maria" Deva</vt:lpstr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Antet Colegiu Național Pedagogic "Regina Maria" Deva</dc:title>
  <dc:subject/>
  <dc:creator>User</dc:creator>
  <cp:keywords/>
  <cp:lastModifiedBy>Bratu</cp:lastModifiedBy>
  <cp:revision>3</cp:revision>
  <cp:lastPrinted>2017-03-23T13:42:00Z</cp:lastPrinted>
  <dcterms:created xsi:type="dcterms:W3CDTF">2017-03-23T14:45:00Z</dcterms:created>
  <dcterms:modified xsi:type="dcterms:W3CDTF">2017-03-23T20:45:00Z</dcterms:modified>
</cp:coreProperties>
</file>