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0C9" w:rsidRDefault="007E00C9" w:rsidP="00B61090">
      <w:pPr>
        <w:rPr>
          <w:rFonts w:ascii="Cambria" w:hAnsi="Cambria"/>
        </w:rPr>
      </w:pPr>
      <w:r>
        <w:rPr>
          <w:rFonts w:ascii="Cambria" w:hAnsi="Cambria"/>
        </w:rPr>
        <w:t>SCOALA GIMNAZIALA BANITA</w:t>
      </w:r>
    </w:p>
    <w:p w:rsidR="007E00C9" w:rsidRDefault="007E00C9" w:rsidP="00B61090">
      <w:pPr>
        <w:rPr>
          <w:rFonts w:ascii="Cambria" w:hAnsi="Cambria"/>
        </w:rPr>
      </w:pPr>
      <w:r>
        <w:rPr>
          <w:rFonts w:ascii="Cambria" w:hAnsi="Cambria"/>
        </w:rPr>
        <w:t>COM. BANITA JUD. HUNEDOARA</w:t>
      </w:r>
    </w:p>
    <w:p w:rsidR="007E00C9" w:rsidRDefault="007E00C9" w:rsidP="00B61090">
      <w:pPr>
        <w:rPr>
          <w:rFonts w:ascii="Cambria" w:hAnsi="Cambria"/>
        </w:rPr>
      </w:pPr>
      <w:r>
        <w:rPr>
          <w:rFonts w:ascii="Cambria" w:hAnsi="Cambria"/>
        </w:rPr>
        <w:t>NR. 180/ 31. 03. 2017</w:t>
      </w:r>
    </w:p>
    <w:p w:rsidR="007E00C9" w:rsidRDefault="007E00C9" w:rsidP="00B61090">
      <w:pPr>
        <w:jc w:val="center"/>
        <w:rPr>
          <w:rFonts w:ascii="Cambria" w:hAnsi="Cambria"/>
        </w:rPr>
      </w:pPr>
    </w:p>
    <w:p w:rsidR="007E00C9" w:rsidRPr="00B37A3E" w:rsidRDefault="007E00C9" w:rsidP="00B61090">
      <w:pPr>
        <w:jc w:val="center"/>
        <w:rPr>
          <w:rFonts w:ascii="Cambria" w:hAnsi="Cambria"/>
        </w:rPr>
      </w:pPr>
      <w:r w:rsidRPr="00B37A3E">
        <w:rPr>
          <w:rFonts w:ascii="Cambria" w:hAnsi="Cambria"/>
        </w:rPr>
        <w:t>PROGRAMUL ACTIVITĂȚILOR EXTRACURRICULARE</w:t>
      </w:r>
    </w:p>
    <w:p w:rsidR="007E00C9" w:rsidRPr="00B37A3E" w:rsidRDefault="007E00C9" w:rsidP="00B61090">
      <w:pPr>
        <w:jc w:val="center"/>
        <w:rPr>
          <w:rFonts w:ascii="Cambria" w:hAnsi="Cambria"/>
        </w:rPr>
      </w:pPr>
      <w:r w:rsidRPr="00B37A3E">
        <w:rPr>
          <w:rFonts w:ascii="Cambria" w:hAnsi="Cambria"/>
        </w:rPr>
        <w:t>“SĂ ȘTII MAI MULTE, SĂ FII MAI BUN”</w:t>
      </w:r>
    </w:p>
    <w:p w:rsidR="007E00C9" w:rsidRPr="00B37A3E" w:rsidRDefault="007E00C9" w:rsidP="00B61090">
      <w:pPr>
        <w:pStyle w:val="Heading2"/>
      </w:pPr>
      <w:r w:rsidRPr="00B37A3E">
        <w:t xml:space="preserve">                                                                                                                                                                   </w:t>
      </w:r>
    </w:p>
    <w:p w:rsidR="007E00C9" w:rsidRPr="00B37A3E" w:rsidRDefault="007E00C9" w:rsidP="00B61090">
      <w:pPr>
        <w:jc w:val="center"/>
        <w:rPr>
          <w:rFonts w:ascii="Cambria" w:hAnsi="Cambria"/>
        </w:rPr>
      </w:pPr>
      <w:r>
        <w:rPr>
          <w:rFonts w:ascii="Cambria" w:hAnsi="Cambria"/>
        </w:rPr>
        <w:t>22– 26</w:t>
      </w:r>
      <w:r w:rsidRPr="00B37A3E">
        <w:rPr>
          <w:rFonts w:ascii="Cambria" w:hAnsi="Cambria"/>
        </w:rPr>
        <w:t xml:space="preserve"> </w:t>
      </w:r>
      <w:r>
        <w:rPr>
          <w:rFonts w:ascii="Cambria" w:hAnsi="Cambria"/>
        </w:rPr>
        <w:t xml:space="preserve">MAI </w:t>
      </w:r>
      <w:r w:rsidRPr="00B37A3E">
        <w:rPr>
          <w:rFonts w:ascii="Cambria" w:hAnsi="Cambria"/>
        </w:rPr>
        <w:t xml:space="preserve"> 2016</w:t>
      </w:r>
    </w:p>
    <w:p w:rsidR="007E00C9" w:rsidRPr="00B37A3E" w:rsidRDefault="007E00C9" w:rsidP="00B61090">
      <w:pPr>
        <w:rPr>
          <w:rFonts w:ascii="Cambria" w:hAnsi="Cambria"/>
          <w:b/>
          <w:sz w:val="28"/>
          <w:szCs w:val="28"/>
        </w:rPr>
      </w:pPr>
      <w:r w:rsidRPr="00B37A3E">
        <w:rPr>
          <w:rFonts w:ascii="Cambria" w:hAnsi="Cambria"/>
          <w:b/>
          <w:sz w:val="28"/>
          <w:szCs w:val="28"/>
        </w:rPr>
        <w:t>SCOP:</w:t>
      </w:r>
    </w:p>
    <w:p w:rsidR="007E00C9" w:rsidRPr="00B37A3E" w:rsidRDefault="007E00C9" w:rsidP="00B61090">
      <w:pPr>
        <w:jc w:val="both"/>
        <w:rPr>
          <w:rFonts w:ascii="Cambria" w:hAnsi="Cambria"/>
          <w:sz w:val="28"/>
          <w:szCs w:val="28"/>
        </w:rPr>
      </w:pPr>
      <w:r>
        <w:rPr>
          <w:rFonts w:ascii="Cambria" w:hAnsi="Cambria"/>
          <w:sz w:val="28"/>
          <w:szCs w:val="28"/>
        </w:rPr>
        <w:t xml:space="preserve">           </w:t>
      </w:r>
      <w:r w:rsidRPr="00B37A3E">
        <w:rPr>
          <w:rFonts w:ascii="Cambria" w:hAnsi="Cambria"/>
          <w:sz w:val="28"/>
          <w:szCs w:val="28"/>
        </w:rPr>
        <w:t>Implicarea tuturor elevilor și a cadrelor didactice în activități care să răspundă intereselor și preocupărilor diverse ale copiilor, să pună în valoare talentele și capacitățile acestora în diferite domenii și să stimuleze participarea lor la acțiuni variate în contexte nonformale.</w:t>
      </w:r>
    </w:p>
    <w:p w:rsidR="007E00C9" w:rsidRPr="00B37A3E" w:rsidRDefault="007E00C9" w:rsidP="00B61090">
      <w:pPr>
        <w:rPr>
          <w:rFonts w:ascii="Cambria" w:hAnsi="Cambria"/>
          <w:b/>
          <w:sz w:val="28"/>
          <w:szCs w:val="28"/>
        </w:rPr>
      </w:pPr>
      <w:r w:rsidRPr="00B37A3E">
        <w:rPr>
          <w:rFonts w:ascii="Cambria" w:hAnsi="Cambria"/>
          <w:b/>
          <w:sz w:val="28"/>
          <w:szCs w:val="28"/>
        </w:rPr>
        <w:t>OBIECTIVE:</w:t>
      </w:r>
    </w:p>
    <w:p w:rsidR="007E00C9" w:rsidRPr="00B37A3E" w:rsidRDefault="007E00C9" w:rsidP="00B61090">
      <w:pPr>
        <w:pStyle w:val="ListParagraph"/>
        <w:numPr>
          <w:ilvl w:val="0"/>
          <w:numId w:val="3"/>
        </w:numPr>
        <w:rPr>
          <w:rFonts w:ascii="Cambria" w:hAnsi="Cambria"/>
          <w:b/>
          <w:sz w:val="28"/>
          <w:szCs w:val="28"/>
        </w:rPr>
      </w:pPr>
      <w:r w:rsidRPr="00B37A3E">
        <w:rPr>
          <w:rFonts w:ascii="Cambria" w:hAnsi="Cambria"/>
          <w:sz w:val="28"/>
          <w:szCs w:val="28"/>
        </w:rPr>
        <w:t>Crearea unei motivații optime pentru activitatea extrașcolara;</w:t>
      </w:r>
    </w:p>
    <w:p w:rsidR="007E00C9" w:rsidRPr="00B37A3E" w:rsidRDefault="007E00C9" w:rsidP="00B61090">
      <w:pPr>
        <w:pStyle w:val="ListParagraph"/>
        <w:numPr>
          <w:ilvl w:val="0"/>
          <w:numId w:val="3"/>
        </w:numPr>
        <w:rPr>
          <w:rFonts w:ascii="Cambria" w:hAnsi="Cambria"/>
          <w:sz w:val="28"/>
          <w:szCs w:val="28"/>
        </w:rPr>
      </w:pPr>
      <w:r w:rsidRPr="00B37A3E">
        <w:rPr>
          <w:rFonts w:ascii="Cambria" w:hAnsi="Cambria"/>
          <w:sz w:val="28"/>
          <w:szCs w:val="28"/>
        </w:rPr>
        <w:t>Facilitarea integrării școlii in comunitate;</w:t>
      </w:r>
    </w:p>
    <w:p w:rsidR="007E00C9" w:rsidRPr="00B37A3E" w:rsidRDefault="007E00C9" w:rsidP="00B61090">
      <w:pPr>
        <w:pStyle w:val="ListParagraph"/>
        <w:numPr>
          <w:ilvl w:val="0"/>
          <w:numId w:val="3"/>
        </w:numPr>
        <w:rPr>
          <w:rFonts w:ascii="Cambria" w:hAnsi="Cambria"/>
          <w:sz w:val="28"/>
          <w:szCs w:val="28"/>
        </w:rPr>
      </w:pPr>
      <w:r w:rsidRPr="00B37A3E">
        <w:rPr>
          <w:rFonts w:ascii="Cambria" w:hAnsi="Cambria"/>
          <w:sz w:val="28"/>
          <w:szCs w:val="28"/>
        </w:rPr>
        <w:t>Activități de educație informală și nonformală care sa amelioreze comportamentul de adaptare școlara;</w:t>
      </w:r>
    </w:p>
    <w:p w:rsidR="007E00C9" w:rsidRPr="00B37A3E" w:rsidRDefault="007E00C9" w:rsidP="00B61090">
      <w:pPr>
        <w:pStyle w:val="ListParagraph"/>
        <w:numPr>
          <w:ilvl w:val="0"/>
          <w:numId w:val="3"/>
        </w:numPr>
        <w:rPr>
          <w:rFonts w:ascii="Cambria" w:hAnsi="Cambria"/>
          <w:sz w:val="28"/>
          <w:szCs w:val="28"/>
        </w:rPr>
      </w:pPr>
      <w:r w:rsidRPr="00B37A3E">
        <w:rPr>
          <w:rFonts w:ascii="Cambria" w:hAnsi="Cambria"/>
          <w:sz w:val="28"/>
          <w:szCs w:val="28"/>
        </w:rPr>
        <w:t>Activități de dobândire a deprinderilor de viață independentă și autonomie personală;</w:t>
      </w:r>
    </w:p>
    <w:p w:rsidR="007E00C9" w:rsidRPr="00B37A3E" w:rsidRDefault="007E00C9" w:rsidP="00B61090">
      <w:pPr>
        <w:pStyle w:val="ListParagraph"/>
        <w:numPr>
          <w:ilvl w:val="0"/>
          <w:numId w:val="3"/>
        </w:numPr>
        <w:rPr>
          <w:rFonts w:ascii="Cambria" w:hAnsi="Cambria"/>
          <w:sz w:val="28"/>
          <w:szCs w:val="28"/>
        </w:rPr>
      </w:pPr>
      <w:r w:rsidRPr="00B37A3E">
        <w:rPr>
          <w:rFonts w:ascii="Cambria" w:hAnsi="Cambria"/>
          <w:sz w:val="28"/>
          <w:szCs w:val="28"/>
        </w:rPr>
        <w:t>Crearea unor activități compensatorii și recompensatorii stabilind astfel un nivel motivațional pentru participarea la activitățile extrașcolare;</w:t>
      </w:r>
    </w:p>
    <w:p w:rsidR="007E00C9" w:rsidRPr="00B37A3E" w:rsidRDefault="007E00C9" w:rsidP="00B61090">
      <w:pPr>
        <w:jc w:val="center"/>
        <w:rPr>
          <w:rFonts w:ascii="Cambria" w:hAnsi="Cambria"/>
          <w:sz w:val="28"/>
          <w:szCs w:val="28"/>
        </w:rPr>
      </w:pPr>
    </w:p>
    <w:p w:rsidR="007E00C9" w:rsidRDefault="007E00C9" w:rsidP="000017EE">
      <w:pPr>
        <w:jc w:val="center"/>
        <w:rPr>
          <w:rFonts w:ascii="Times New Roman" w:hAnsi="Times New Roman"/>
          <w:sz w:val="28"/>
        </w:rPr>
      </w:pPr>
      <w:r w:rsidRPr="00215582">
        <w:rPr>
          <w:rFonts w:ascii="Times New Roman" w:hAnsi="Times New Roman"/>
          <w:sz w:val="28"/>
        </w:rPr>
        <w:t>PROPUNERI DE ACTIVITATI PENTRU PROGRAMUL NATIONAL SCOALA ALTFEL 2016-2017</w:t>
      </w:r>
    </w:p>
    <w:p w:rsidR="007E00C9" w:rsidRPr="00215582" w:rsidRDefault="007E00C9" w:rsidP="000017EE">
      <w:pPr>
        <w:jc w:val="center"/>
        <w:rPr>
          <w:rFonts w:ascii="Times New Roman" w:hAnsi="Times New Roman"/>
          <w:sz w:val="28"/>
        </w:rPr>
      </w:pPr>
      <w:r>
        <w:rPr>
          <w:rFonts w:ascii="Times New Roman" w:hAnsi="Times New Roman"/>
          <w:sz w:val="28"/>
        </w:rPr>
        <w:t>SCOALA GIMNAZIALA BANITA (CICLUL PRIMAR)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943"/>
        <w:gridCol w:w="5812"/>
        <w:gridCol w:w="1559"/>
        <w:gridCol w:w="1843"/>
        <w:gridCol w:w="2063"/>
      </w:tblGrid>
      <w:tr w:rsidR="007E00C9" w:rsidRPr="002C7CC3" w:rsidTr="002C7CC3">
        <w:tc>
          <w:tcPr>
            <w:tcW w:w="2943" w:type="dxa"/>
          </w:tcPr>
          <w:p w:rsidR="007E00C9" w:rsidRPr="002C7CC3" w:rsidRDefault="007E00C9" w:rsidP="002C7CC3">
            <w:pPr>
              <w:spacing w:after="0" w:line="240" w:lineRule="auto"/>
              <w:jc w:val="center"/>
            </w:pPr>
            <w:r w:rsidRPr="002C7CC3">
              <w:rPr>
                <w:rFonts w:ascii="Times New Roman" w:hAnsi="Times New Roman"/>
                <w:b/>
                <w:sz w:val="28"/>
              </w:rPr>
              <w:t>ACTIVITATEA</w:t>
            </w:r>
          </w:p>
        </w:tc>
        <w:tc>
          <w:tcPr>
            <w:tcW w:w="5812" w:type="dxa"/>
          </w:tcPr>
          <w:p w:rsidR="007E00C9" w:rsidRPr="002C7CC3" w:rsidRDefault="007E00C9" w:rsidP="002C7CC3">
            <w:pPr>
              <w:spacing w:after="0" w:line="240" w:lineRule="auto"/>
              <w:jc w:val="center"/>
            </w:pPr>
            <w:r w:rsidRPr="002C7CC3">
              <w:rPr>
                <w:rFonts w:ascii="Times New Roman" w:hAnsi="Times New Roman"/>
                <w:b/>
                <w:sz w:val="28"/>
              </w:rPr>
              <w:t>OBIECTIVE URMARITE</w:t>
            </w:r>
          </w:p>
        </w:tc>
        <w:tc>
          <w:tcPr>
            <w:tcW w:w="1559" w:type="dxa"/>
          </w:tcPr>
          <w:p w:rsidR="007E00C9" w:rsidRPr="002C7CC3" w:rsidRDefault="007E00C9" w:rsidP="002C7CC3">
            <w:pPr>
              <w:spacing w:after="0" w:line="240" w:lineRule="auto"/>
              <w:jc w:val="center"/>
            </w:pPr>
            <w:r w:rsidRPr="002C7CC3">
              <w:rPr>
                <w:rFonts w:ascii="Times New Roman" w:hAnsi="Times New Roman"/>
                <w:b/>
                <w:sz w:val="28"/>
              </w:rPr>
              <w:t>DURATA</w:t>
            </w:r>
          </w:p>
        </w:tc>
        <w:tc>
          <w:tcPr>
            <w:tcW w:w="1843" w:type="dxa"/>
          </w:tcPr>
          <w:p w:rsidR="007E00C9" w:rsidRPr="002C7CC3" w:rsidRDefault="007E00C9" w:rsidP="002C7CC3">
            <w:pPr>
              <w:spacing w:after="0" w:line="240" w:lineRule="auto"/>
              <w:jc w:val="center"/>
            </w:pPr>
            <w:r w:rsidRPr="002C7CC3">
              <w:rPr>
                <w:rFonts w:ascii="Times New Roman" w:hAnsi="Times New Roman"/>
                <w:b/>
                <w:sz w:val="28"/>
              </w:rPr>
              <w:t>RESURSE UMANE</w:t>
            </w:r>
          </w:p>
        </w:tc>
        <w:tc>
          <w:tcPr>
            <w:tcW w:w="2063" w:type="dxa"/>
          </w:tcPr>
          <w:p w:rsidR="007E00C9" w:rsidRPr="002C7CC3" w:rsidRDefault="007E00C9" w:rsidP="002C7CC3">
            <w:pPr>
              <w:spacing w:after="0" w:line="240" w:lineRule="auto"/>
              <w:jc w:val="center"/>
            </w:pPr>
            <w:r w:rsidRPr="002C7CC3">
              <w:rPr>
                <w:rFonts w:ascii="Times New Roman" w:hAnsi="Times New Roman"/>
                <w:b/>
                <w:sz w:val="28"/>
              </w:rPr>
              <w:t>PARTENERI</w:t>
            </w:r>
          </w:p>
        </w:tc>
      </w:tr>
      <w:tr w:rsidR="007E00C9" w:rsidRPr="002C7CC3" w:rsidTr="002C7CC3">
        <w:tc>
          <w:tcPr>
            <w:tcW w:w="2943" w:type="dxa"/>
          </w:tcPr>
          <w:p w:rsidR="007E00C9" w:rsidRPr="002C7CC3" w:rsidRDefault="007E00C9" w:rsidP="002C7CC3">
            <w:pPr>
              <w:tabs>
                <w:tab w:val="left" w:pos="162"/>
              </w:tabs>
              <w:suppressAutoHyphens/>
              <w:spacing w:after="0" w:line="240" w:lineRule="auto"/>
              <w:rPr>
                <w:rFonts w:ascii="Times New Roman" w:hAnsi="Times New Roman"/>
                <w:b/>
                <w:sz w:val="24"/>
                <w:szCs w:val="24"/>
                <w:lang w:val="it-IT"/>
              </w:rPr>
            </w:pPr>
            <w:r w:rsidRPr="002C7CC3">
              <w:rPr>
                <w:rFonts w:ascii="Times New Roman" w:hAnsi="Times New Roman"/>
                <w:b/>
                <w:sz w:val="24"/>
                <w:szCs w:val="24"/>
                <w:lang w:val="it-IT"/>
              </w:rPr>
              <w:t>ZIUA ATELIER</w:t>
            </w:r>
          </w:p>
          <w:p w:rsidR="007E00C9" w:rsidRPr="002C7CC3" w:rsidRDefault="007E00C9" w:rsidP="002C7CC3">
            <w:pPr>
              <w:spacing w:after="0" w:line="240" w:lineRule="auto"/>
            </w:pPr>
            <w:r w:rsidRPr="002C7CC3">
              <w:rPr>
                <w:b/>
              </w:rPr>
              <w:t xml:space="preserve">1.„Maini dibace”- </w:t>
            </w:r>
            <w:r w:rsidRPr="002C7CC3">
              <w:t>creatii plastice pe diferite teme</w:t>
            </w:r>
          </w:p>
          <w:p w:rsidR="007E00C9" w:rsidRPr="002C7CC3" w:rsidRDefault="007E00C9" w:rsidP="002C7CC3">
            <w:pPr>
              <w:spacing w:after="0" w:line="240" w:lineRule="auto"/>
              <w:rPr>
                <w:b/>
              </w:rPr>
            </w:pPr>
          </w:p>
          <w:p w:rsidR="007E00C9" w:rsidRPr="002C7CC3" w:rsidRDefault="007E00C9" w:rsidP="002C7CC3">
            <w:pPr>
              <w:spacing w:after="0" w:line="240" w:lineRule="auto"/>
            </w:pPr>
            <w:r w:rsidRPr="002C7CC3">
              <w:rPr>
                <w:b/>
              </w:rPr>
              <w:t xml:space="preserve">2.”Micul artist”- </w:t>
            </w:r>
            <w:r w:rsidRPr="002C7CC3">
              <w:t>muzica si miscare</w:t>
            </w:r>
          </w:p>
          <w:p w:rsidR="007E00C9" w:rsidRPr="002C7CC3" w:rsidRDefault="007E00C9" w:rsidP="002C7CC3">
            <w:pPr>
              <w:spacing w:after="0" w:line="240" w:lineRule="auto"/>
            </w:pPr>
          </w:p>
          <w:p w:rsidR="007E00C9" w:rsidRPr="002C7CC3" w:rsidRDefault="007E00C9" w:rsidP="002C7CC3">
            <w:pPr>
              <w:spacing w:after="0" w:line="240" w:lineRule="auto"/>
            </w:pPr>
            <w:r w:rsidRPr="002C7CC3">
              <w:t>Luni-22.05.2017</w:t>
            </w:r>
          </w:p>
          <w:p w:rsidR="007E00C9" w:rsidRPr="002C7CC3" w:rsidRDefault="007E00C9" w:rsidP="002C7CC3">
            <w:pPr>
              <w:spacing w:after="0" w:line="240" w:lineRule="auto"/>
            </w:pPr>
          </w:p>
        </w:tc>
        <w:tc>
          <w:tcPr>
            <w:tcW w:w="5812" w:type="dxa"/>
          </w:tcPr>
          <w:p w:rsidR="007E00C9" w:rsidRPr="002C7CC3" w:rsidRDefault="007E00C9" w:rsidP="002C7CC3">
            <w:pPr>
              <w:spacing w:after="0" w:line="240" w:lineRule="auto"/>
              <w:ind w:left="-108" w:right="-108"/>
              <w:rPr>
                <w:rFonts w:ascii="Times New Roman" w:hAnsi="Times New Roman"/>
                <w:sz w:val="24"/>
                <w:szCs w:val="24"/>
              </w:rPr>
            </w:pPr>
            <w:r w:rsidRPr="002C7CC3">
              <w:rPr>
                <w:rFonts w:ascii="Times New Roman" w:hAnsi="Times New Roman"/>
                <w:sz w:val="24"/>
                <w:szCs w:val="24"/>
              </w:rPr>
              <w:t xml:space="preserve">- aplicarea criteriilor estetice şi morale în    </w:t>
            </w:r>
          </w:p>
          <w:p w:rsidR="007E00C9" w:rsidRPr="002C7CC3" w:rsidRDefault="007E00C9" w:rsidP="002C7CC3">
            <w:pPr>
              <w:spacing w:after="0" w:line="240" w:lineRule="auto"/>
              <w:ind w:left="-108" w:right="-108"/>
              <w:rPr>
                <w:rFonts w:ascii="Times New Roman" w:hAnsi="Times New Roman"/>
                <w:sz w:val="24"/>
                <w:szCs w:val="24"/>
              </w:rPr>
            </w:pPr>
            <w:r w:rsidRPr="002C7CC3">
              <w:rPr>
                <w:rFonts w:ascii="Times New Roman" w:hAnsi="Times New Roman"/>
                <w:sz w:val="24"/>
                <w:szCs w:val="24"/>
              </w:rPr>
              <w:t xml:space="preserve">  aprecierea lucrărilor;</w:t>
            </w:r>
          </w:p>
          <w:p w:rsidR="007E00C9" w:rsidRPr="002C7CC3" w:rsidRDefault="007E00C9" w:rsidP="002C7CC3">
            <w:pPr>
              <w:spacing w:after="0" w:line="240" w:lineRule="auto"/>
              <w:ind w:left="-108" w:right="-108"/>
              <w:rPr>
                <w:rFonts w:ascii="Times New Roman" w:hAnsi="Times New Roman"/>
                <w:sz w:val="24"/>
                <w:szCs w:val="24"/>
              </w:rPr>
            </w:pPr>
            <w:r w:rsidRPr="002C7CC3">
              <w:rPr>
                <w:rFonts w:ascii="Times New Roman" w:hAnsi="Times New Roman"/>
                <w:sz w:val="24"/>
                <w:szCs w:val="24"/>
              </w:rPr>
              <w:t xml:space="preserve"> - realizarea de creaţii artistice reflectând tema;</w:t>
            </w:r>
          </w:p>
          <w:p w:rsidR="007E00C9" w:rsidRPr="002C7CC3" w:rsidRDefault="007E00C9" w:rsidP="002C7CC3">
            <w:pPr>
              <w:spacing w:after="0" w:line="240" w:lineRule="auto"/>
              <w:ind w:left="-108" w:right="-108"/>
              <w:rPr>
                <w:rFonts w:ascii="Times New Roman" w:hAnsi="Times New Roman"/>
                <w:sz w:val="24"/>
                <w:szCs w:val="24"/>
              </w:rPr>
            </w:pPr>
            <w:r w:rsidRPr="002C7CC3">
              <w:rPr>
                <w:rFonts w:ascii="Times New Roman" w:hAnsi="Times New Roman"/>
                <w:sz w:val="24"/>
                <w:szCs w:val="24"/>
              </w:rPr>
              <w:t xml:space="preserve"> - dezvoltarea abilităţilor de lucru în echipă;</w:t>
            </w:r>
          </w:p>
          <w:p w:rsidR="007E00C9" w:rsidRPr="002C7CC3" w:rsidRDefault="007E00C9" w:rsidP="002C7CC3">
            <w:pPr>
              <w:spacing w:after="0" w:line="240" w:lineRule="auto"/>
              <w:ind w:left="-108" w:right="-108"/>
              <w:rPr>
                <w:rFonts w:ascii="Times New Roman" w:hAnsi="Times New Roman"/>
                <w:sz w:val="24"/>
                <w:szCs w:val="24"/>
              </w:rPr>
            </w:pPr>
            <w:r w:rsidRPr="002C7CC3">
              <w:rPr>
                <w:rFonts w:ascii="Times New Roman" w:hAnsi="Times New Roman"/>
                <w:sz w:val="24"/>
                <w:szCs w:val="24"/>
              </w:rPr>
              <w:t xml:space="preserve"> - realizarea unei expoziţii;</w:t>
            </w:r>
          </w:p>
          <w:p w:rsidR="007E00C9" w:rsidRPr="002C7CC3" w:rsidRDefault="007E00C9" w:rsidP="002C7CC3">
            <w:pPr>
              <w:spacing w:after="0" w:line="240" w:lineRule="auto"/>
              <w:ind w:left="-108" w:right="-108"/>
            </w:pPr>
            <w:r w:rsidRPr="002C7CC3">
              <w:rPr>
                <w:rFonts w:ascii="Times New Roman" w:hAnsi="Times New Roman"/>
                <w:sz w:val="24"/>
                <w:szCs w:val="24"/>
              </w:rPr>
              <w:t xml:space="preserve"> </w:t>
            </w:r>
          </w:p>
        </w:tc>
        <w:tc>
          <w:tcPr>
            <w:tcW w:w="1559" w:type="dxa"/>
          </w:tcPr>
          <w:p w:rsidR="007E00C9" w:rsidRPr="002C7CC3" w:rsidRDefault="007E00C9" w:rsidP="002C7CC3">
            <w:pPr>
              <w:spacing w:after="0" w:line="240" w:lineRule="auto"/>
              <w:jc w:val="center"/>
            </w:pPr>
            <w:r w:rsidRPr="002C7CC3">
              <w:t>2 h</w:t>
            </w: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r w:rsidRPr="002C7CC3">
              <w:t>2h</w:t>
            </w:r>
          </w:p>
        </w:tc>
        <w:tc>
          <w:tcPr>
            <w:tcW w:w="1843" w:type="dxa"/>
          </w:tcPr>
          <w:p w:rsidR="007E00C9" w:rsidRPr="002C7CC3" w:rsidRDefault="007E00C9" w:rsidP="002C7CC3">
            <w:pPr>
              <w:spacing w:after="0" w:line="240" w:lineRule="auto"/>
            </w:pPr>
            <w:r w:rsidRPr="002C7CC3">
              <w:t>--C.p - IV</w:t>
            </w:r>
          </w:p>
          <w:p w:rsidR="007E00C9" w:rsidRPr="002C7CC3" w:rsidRDefault="007E00C9" w:rsidP="002C7CC3">
            <w:pPr>
              <w:spacing w:after="0" w:line="240" w:lineRule="auto"/>
            </w:pPr>
            <w:r w:rsidRPr="002C7CC3">
              <w:t>Prof inv primar:</w:t>
            </w:r>
          </w:p>
          <w:p w:rsidR="007E00C9" w:rsidRPr="002C7CC3" w:rsidRDefault="007E00C9" w:rsidP="002C7CC3">
            <w:pPr>
              <w:spacing w:after="0" w:line="240" w:lineRule="auto"/>
            </w:pPr>
            <w:r w:rsidRPr="002C7CC3">
              <w:t>-Demeter Aurelia,</w:t>
            </w:r>
          </w:p>
          <w:p w:rsidR="007E00C9" w:rsidRPr="002C7CC3" w:rsidRDefault="007E00C9" w:rsidP="002C7CC3">
            <w:pPr>
              <w:spacing w:after="0" w:line="240" w:lineRule="auto"/>
            </w:pPr>
            <w:r w:rsidRPr="002C7CC3">
              <w:t>-Jitea Nicolae Andreea,</w:t>
            </w:r>
          </w:p>
          <w:p w:rsidR="007E00C9" w:rsidRPr="002C7CC3" w:rsidRDefault="007E00C9" w:rsidP="002C7CC3">
            <w:pPr>
              <w:spacing w:after="0" w:line="240" w:lineRule="auto"/>
            </w:pPr>
            <w:r w:rsidRPr="002C7CC3">
              <w:t>-Mos Mihu</w:t>
            </w:r>
          </w:p>
        </w:tc>
        <w:tc>
          <w:tcPr>
            <w:tcW w:w="2063" w:type="dxa"/>
          </w:tcPr>
          <w:p w:rsidR="007E00C9" w:rsidRPr="002C7CC3" w:rsidRDefault="007E00C9" w:rsidP="002C7CC3">
            <w:pPr>
              <w:spacing w:after="0" w:line="240" w:lineRule="auto"/>
            </w:pPr>
          </w:p>
        </w:tc>
      </w:tr>
      <w:tr w:rsidR="007E00C9" w:rsidRPr="002C7CC3" w:rsidTr="002C7CC3">
        <w:tc>
          <w:tcPr>
            <w:tcW w:w="2943" w:type="dxa"/>
          </w:tcPr>
          <w:p w:rsidR="007E00C9" w:rsidRPr="002C7CC3" w:rsidRDefault="007E00C9" w:rsidP="002C7CC3">
            <w:pPr>
              <w:spacing w:after="0" w:line="240" w:lineRule="auto"/>
              <w:rPr>
                <w:rFonts w:ascii="Times New Roman" w:hAnsi="Times New Roman"/>
                <w:b/>
                <w:sz w:val="24"/>
              </w:rPr>
            </w:pPr>
            <w:r w:rsidRPr="002C7CC3">
              <w:rPr>
                <w:rFonts w:ascii="Times New Roman" w:hAnsi="Times New Roman"/>
                <w:b/>
                <w:sz w:val="24"/>
              </w:rPr>
              <w:t>ZIUA FILMULUI</w:t>
            </w:r>
          </w:p>
          <w:p w:rsidR="007E00C9" w:rsidRPr="002C7CC3" w:rsidRDefault="007E00C9" w:rsidP="002C7CC3">
            <w:pPr>
              <w:spacing w:after="0" w:line="240" w:lineRule="auto"/>
              <w:rPr>
                <w:rFonts w:ascii="Times New Roman" w:hAnsi="Times New Roman"/>
                <w:b/>
                <w:sz w:val="24"/>
              </w:rPr>
            </w:pPr>
            <w:r w:rsidRPr="002C7CC3">
              <w:rPr>
                <w:rFonts w:ascii="Times New Roman" w:hAnsi="Times New Roman"/>
                <w:b/>
                <w:sz w:val="24"/>
              </w:rPr>
              <w:t>1 „Alba-ca-Zapada”</w:t>
            </w:r>
          </w:p>
          <w:p w:rsidR="007E00C9" w:rsidRPr="002C7CC3" w:rsidRDefault="007E00C9" w:rsidP="002C7CC3">
            <w:pPr>
              <w:spacing w:after="0" w:line="240" w:lineRule="auto"/>
              <w:rPr>
                <w:rFonts w:ascii="Times New Roman" w:hAnsi="Times New Roman"/>
                <w:b/>
                <w:sz w:val="24"/>
              </w:rPr>
            </w:pPr>
            <w:r w:rsidRPr="002C7CC3">
              <w:rPr>
                <w:rFonts w:ascii="Times New Roman" w:hAnsi="Times New Roman"/>
                <w:b/>
                <w:sz w:val="24"/>
              </w:rPr>
              <w:t>„Amintiri din copilarie”</w:t>
            </w:r>
          </w:p>
          <w:p w:rsidR="007E00C9" w:rsidRPr="002C7CC3" w:rsidRDefault="007E00C9" w:rsidP="002C7CC3">
            <w:pPr>
              <w:spacing w:after="0" w:line="240" w:lineRule="auto"/>
              <w:rPr>
                <w:rFonts w:ascii="Times New Roman" w:hAnsi="Times New Roman"/>
                <w:b/>
                <w:sz w:val="24"/>
              </w:rPr>
            </w:pPr>
          </w:p>
          <w:p w:rsidR="007E00C9" w:rsidRPr="002C7CC3" w:rsidRDefault="007E00C9" w:rsidP="002C7CC3">
            <w:pPr>
              <w:spacing w:after="0" w:line="240" w:lineRule="auto"/>
              <w:rPr>
                <w:rFonts w:ascii="Times New Roman" w:hAnsi="Times New Roman"/>
                <w:sz w:val="24"/>
              </w:rPr>
            </w:pPr>
            <w:r w:rsidRPr="002C7CC3">
              <w:rPr>
                <w:rFonts w:ascii="Times New Roman" w:hAnsi="Times New Roman"/>
                <w:b/>
                <w:sz w:val="24"/>
              </w:rPr>
              <w:t xml:space="preserve">2. „Recunoaste personajul”- </w:t>
            </w:r>
            <w:r w:rsidRPr="002C7CC3">
              <w:rPr>
                <w:rFonts w:ascii="Times New Roman" w:hAnsi="Times New Roman"/>
                <w:sz w:val="24"/>
              </w:rPr>
              <w:t>joc didactic</w:t>
            </w:r>
          </w:p>
          <w:p w:rsidR="007E00C9" w:rsidRPr="002C7CC3" w:rsidRDefault="007E00C9" w:rsidP="002C7CC3">
            <w:pPr>
              <w:spacing w:after="0" w:line="240" w:lineRule="auto"/>
              <w:rPr>
                <w:rFonts w:ascii="Times New Roman" w:hAnsi="Times New Roman"/>
                <w:sz w:val="24"/>
              </w:rPr>
            </w:pPr>
          </w:p>
          <w:p w:rsidR="007E00C9" w:rsidRPr="002C7CC3" w:rsidRDefault="007E00C9" w:rsidP="002C7CC3">
            <w:pPr>
              <w:spacing w:after="0" w:line="240" w:lineRule="auto"/>
              <w:rPr>
                <w:rFonts w:ascii="Times New Roman" w:hAnsi="Times New Roman"/>
                <w:sz w:val="24"/>
              </w:rPr>
            </w:pPr>
            <w:r w:rsidRPr="002C7CC3">
              <w:rPr>
                <w:rFonts w:ascii="Times New Roman" w:hAnsi="Times New Roman"/>
                <w:sz w:val="24"/>
              </w:rPr>
              <w:t>Marti-23.05.2017</w:t>
            </w:r>
          </w:p>
          <w:p w:rsidR="007E00C9" w:rsidRPr="002C7CC3" w:rsidRDefault="007E00C9" w:rsidP="002C7CC3">
            <w:pPr>
              <w:spacing w:after="0" w:line="240" w:lineRule="auto"/>
            </w:pPr>
          </w:p>
        </w:tc>
        <w:tc>
          <w:tcPr>
            <w:tcW w:w="5812" w:type="dxa"/>
          </w:tcPr>
          <w:p w:rsidR="007E00C9" w:rsidRPr="002C7CC3" w:rsidRDefault="007E00C9" w:rsidP="002C7CC3">
            <w:pPr>
              <w:snapToGrid w:val="0"/>
              <w:spacing w:after="0" w:line="240" w:lineRule="auto"/>
              <w:rPr>
                <w:rFonts w:cs="Calibri"/>
                <w:lang w:eastAsia="ar-SA"/>
              </w:rPr>
            </w:pPr>
            <w:r w:rsidRPr="002C7CC3">
              <w:rPr>
                <w:rFonts w:cs="Calibri"/>
                <w:lang w:eastAsia="ar-SA"/>
              </w:rPr>
              <w:t>-dezvoltarea armonioasa a copilului;</w:t>
            </w:r>
          </w:p>
          <w:p w:rsidR="007E00C9" w:rsidRPr="002C7CC3" w:rsidRDefault="007E00C9" w:rsidP="002C7CC3">
            <w:pPr>
              <w:snapToGrid w:val="0"/>
              <w:spacing w:after="0" w:line="240" w:lineRule="auto"/>
              <w:rPr>
                <w:rFonts w:cs="Calibri"/>
                <w:lang w:eastAsia="ar-SA"/>
              </w:rPr>
            </w:pPr>
            <w:r w:rsidRPr="002C7CC3">
              <w:rPr>
                <w:rFonts w:cs="Calibri"/>
                <w:lang w:eastAsia="ar-SA"/>
              </w:rPr>
              <w:t>-încurajarea copiilor sa  citească  pentru  a intra in lumea</w:t>
            </w:r>
          </w:p>
          <w:p w:rsidR="007E00C9" w:rsidRPr="002C7CC3" w:rsidRDefault="007E00C9" w:rsidP="002C7CC3">
            <w:pPr>
              <w:snapToGrid w:val="0"/>
              <w:spacing w:after="0" w:line="240" w:lineRule="auto"/>
              <w:rPr>
                <w:rFonts w:cs="Calibri"/>
                <w:lang w:eastAsia="ar-SA"/>
              </w:rPr>
            </w:pPr>
            <w:r w:rsidRPr="002C7CC3">
              <w:rPr>
                <w:rFonts w:cs="Calibri"/>
                <w:lang w:eastAsia="ar-SA"/>
              </w:rPr>
              <w:t xml:space="preserve">  vrăjită a povestilor;</w:t>
            </w:r>
          </w:p>
          <w:p w:rsidR="007E00C9" w:rsidRPr="002C7CC3" w:rsidRDefault="007E00C9" w:rsidP="002C7CC3">
            <w:pPr>
              <w:snapToGrid w:val="0"/>
              <w:spacing w:after="0" w:line="240" w:lineRule="auto"/>
              <w:rPr>
                <w:rFonts w:cs="Calibri"/>
                <w:lang w:eastAsia="ar-SA"/>
              </w:rPr>
            </w:pPr>
            <w:r w:rsidRPr="002C7CC3">
              <w:rPr>
                <w:rFonts w:cs="Calibri"/>
                <w:lang w:eastAsia="ar-SA"/>
              </w:rPr>
              <w:t>-cultivarea  interesului  pentru  lectura  si imbogatirea</w:t>
            </w:r>
          </w:p>
          <w:p w:rsidR="007E00C9" w:rsidRPr="002C7CC3" w:rsidRDefault="007E00C9" w:rsidP="002C7CC3">
            <w:pPr>
              <w:snapToGrid w:val="0"/>
              <w:spacing w:after="0" w:line="240" w:lineRule="auto"/>
              <w:rPr>
                <w:rFonts w:cs="Calibri"/>
                <w:lang w:eastAsia="ar-SA"/>
              </w:rPr>
            </w:pPr>
            <w:r w:rsidRPr="002C7CC3">
              <w:rPr>
                <w:rFonts w:cs="Calibri"/>
                <w:lang w:eastAsia="ar-SA"/>
              </w:rPr>
              <w:t xml:space="preserve">  vocabularului;</w:t>
            </w:r>
          </w:p>
          <w:p w:rsidR="007E00C9" w:rsidRPr="002C7CC3" w:rsidRDefault="007E00C9" w:rsidP="002C7CC3">
            <w:pPr>
              <w:spacing w:after="0" w:line="240" w:lineRule="auto"/>
              <w:rPr>
                <w:rFonts w:cs="Calibri"/>
                <w:lang w:eastAsia="ar-SA"/>
              </w:rPr>
            </w:pPr>
            <w:r w:rsidRPr="002C7CC3">
              <w:rPr>
                <w:rFonts w:cs="Calibri"/>
                <w:lang w:eastAsia="ar-SA"/>
              </w:rPr>
              <w:t>-dezvoltarea fizica si psihica a copiilor prin jocuri de rol</w:t>
            </w:r>
          </w:p>
          <w:p w:rsidR="007E00C9" w:rsidRPr="002C7CC3" w:rsidRDefault="007E00C9" w:rsidP="002C7CC3">
            <w:pPr>
              <w:spacing w:after="0" w:line="240" w:lineRule="auto"/>
            </w:pPr>
            <w:r w:rsidRPr="002C7CC3">
              <w:rPr>
                <w:rFonts w:cs="Calibri"/>
                <w:lang w:eastAsia="ar-SA"/>
              </w:rPr>
              <w:t xml:space="preserve"> cu trimitere la personaje din lecturile citite.</w:t>
            </w:r>
          </w:p>
        </w:tc>
        <w:tc>
          <w:tcPr>
            <w:tcW w:w="1559" w:type="dxa"/>
          </w:tcPr>
          <w:p w:rsidR="007E00C9" w:rsidRPr="002C7CC3" w:rsidRDefault="007E00C9" w:rsidP="002C7CC3">
            <w:pPr>
              <w:spacing w:after="0" w:line="240" w:lineRule="auto"/>
              <w:jc w:val="center"/>
            </w:pPr>
            <w:r w:rsidRPr="002C7CC3">
              <w:t>2 h</w:t>
            </w: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r w:rsidRPr="002C7CC3">
              <w:t>2h</w:t>
            </w:r>
          </w:p>
        </w:tc>
        <w:tc>
          <w:tcPr>
            <w:tcW w:w="1843" w:type="dxa"/>
          </w:tcPr>
          <w:p w:rsidR="007E00C9" w:rsidRPr="002C7CC3" w:rsidRDefault="007E00C9" w:rsidP="002C7CC3">
            <w:pPr>
              <w:spacing w:after="0" w:line="240" w:lineRule="auto"/>
            </w:pPr>
            <w:r w:rsidRPr="002C7CC3">
              <w:t>--C.p - IV</w:t>
            </w:r>
          </w:p>
          <w:p w:rsidR="007E00C9" w:rsidRPr="002C7CC3" w:rsidRDefault="007E00C9" w:rsidP="002C7CC3">
            <w:pPr>
              <w:spacing w:after="0" w:line="240" w:lineRule="auto"/>
            </w:pPr>
            <w:r w:rsidRPr="002C7CC3">
              <w:t>Prof inv primar:</w:t>
            </w:r>
          </w:p>
          <w:p w:rsidR="007E00C9" w:rsidRPr="002C7CC3" w:rsidRDefault="007E00C9" w:rsidP="002C7CC3">
            <w:pPr>
              <w:spacing w:after="0" w:line="240" w:lineRule="auto"/>
            </w:pPr>
            <w:r w:rsidRPr="002C7CC3">
              <w:t>-Demeter Aurelia,</w:t>
            </w:r>
          </w:p>
          <w:p w:rsidR="007E00C9" w:rsidRPr="002C7CC3" w:rsidRDefault="007E00C9" w:rsidP="002C7CC3">
            <w:pPr>
              <w:spacing w:after="0" w:line="240" w:lineRule="auto"/>
            </w:pPr>
            <w:r w:rsidRPr="002C7CC3">
              <w:t>-Jitea Nicolae Andreea,</w:t>
            </w:r>
          </w:p>
          <w:p w:rsidR="007E00C9" w:rsidRPr="002C7CC3" w:rsidRDefault="007E00C9" w:rsidP="002C7CC3">
            <w:pPr>
              <w:spacing w:after="0" w:line="240" w:lineRule="auto"/>
            </w:pPr>
            <w:r w:rsidRPr="002C7CC3">
              <w:t>-Mos Mihu</w:t>
            </w:r>
          </w:p>
        </w:tc>
        <w:tc>
          <w:tcPr>
            <w:tcW w:w="2063" w:type="dxa"/>
          </w:tcPr>
          <w:p w:rsidR="007E00C9" w:rsidRPr="002C7CC3" w:rsidRDefault="007E00C9" w:rsidP="002C7CC3">
            <w:pPr>
              <w:spacing w:after="0" w:line="240" w:lineRule="auto"/>
            </w:pPr>
          </w:p>
        </w:tc>
      </w:tr>
      <w:tr w:rsidR="007E00C9" w:rsidRPr="002C7CC3" w:rsidTr="002C7CC3">
        <w:tc>
          <w:tcPr>
            <w:tcW w:w="2943" w:type="dxa"/>
          </w:tcPr>
          <w:p w:rsidR="007E00C9" w:rsidRPr="002C7CC3" w:rsidRDefault="007E00C9" w:rsidP="002C7CC3">
            <w:pPr>
              <w:tabs>
                <w:tab w:val="left" w:pos="1170"/>
              </w:tabs>
              <w:spacing w:after="0" w:line="240" w:lineRule="auto"/>
              <w:ind w:left="-90"/>
              <w:jc w:val="center"/>
              <w:rPr>
                <w:rFonts w:ascii="Times New Roman" w:hAnsi="Times New Roman"/>
                <w:b/>
                <w:bCs/>
                <w:sz w:val="24"/>
                <w:szCs w:val="24"/>
              </w:rPr>
            </w:pPr>
            <w:r w:rsidRPr="002C7CC3">
              <w:rPr>
                <w:rFonts w:ascii="Times New Roman" w:hAnsi="Times New Roman"/>
                <w:b/>
                <w:bCs/>
                <w:sz w:val="24"/>
                <w:szCs w:val="24"/>
              </w:rPr>
              <w:t>ZIUA  EDUCATIVĂ</w:t>
            </w:r>
          </w:p>
          <w:p w:rsidR="007E00C9" w:rsidRPr="002C7CC3" w:rsidRDefault="007E00C9" w:rsidP="002C7CC3">
            <w:pPr>
              <w:spacing w:after="0" w:line="240" w:lineRule="auto"/>
              <w:rPr>
                <w:rFonts w:ascii="Times New Roman" w:hAnsi="Times New Roman"/>
                <w:b/>
                <w:bCs/>
                <w:sz w:val="24"/>
                <w:szCs w:val="24"/>
              </w:rPr>
            </w:pPr>
            <w:r w:rsidRPr="002C7CC3">
              <w:rPr>
                <w:rFonts w:ascii="Times New Roman" w:hAnsi="Times New Roman"/>
                <w:b/>
                <w:bCs/>
                <w:sz w:val="24"/>
                <w:szCs w:val="24"/>
              </w:rPr>
              <w:t>1.,,Ştim să circulăm corect ?”-</w:t>
            </w:r>
            <w:r w:rsidRPr="002C7CC3">
              <w:rPr>
                <w:rFonts w:ascii="Times New Roman" w:hAnsi="Times New Roman"/>
                <w:bCs/>
                <w:sz w:val="24"/>
                <w:szCs w:val="24"/>
              </w:rPr>
              <w:t>jocuri didactice</w:t>
            </w:r>
          </w:p>
          <w:p w:rsidR="007E00C9" w:rsidRPr="002C7CC3" w:rsidRDefault="007E00C9" w:rsidP="002C7CC3">
            <w:pPr>
              <w:spacing w:after="0" w:line="240" w:lineRule="auto"/>
            </w:pPr>
          </w:p>
          <w:p w:rsidR="007E00C9" w:rsidRPr="002C7CC3" w:rsidRDefault="007E00C9" w:rsidP="002C7CC3">
            <w:pPr>
              <w:spacing w:after="0" w:line="240" w:lineRule="auto"/>
            </w:pPr>
            <w:r w:rsidRPr="002C7CC3">
              <w:t>2. „</w:t>
            </w:r>
            <w:r w:rsidRPr="002C7CC3">
              <w:rPr>
                <w:b/>
              </w:rPr>
              <w:t>Sa ne imprietenim cu politistii!</w:t>
            </w:r>
            <w:r w:rsidRPr="002C7CC3">
              <w:t>”-discutii libere;</w:t>
            </w:r>
          </w:p>
          <w:p w:rsidR="007E00C9" w:rsidRPr="002C7CC3" w:rsidRDefault="007E00C9" w:rsidP="002C7CC3">
            <w:pPr>
              <w:spacing w:after="0" w:line="240" w:lineRule="auto"/>
            </w:pPr>
            <w:r w:rsidRPr="002C7CC3">
              <w:t>-prezentarea masinilor din dotarea postului de politie</w:t>
            </w:r>
          </w:p>
          <w:p w:rsidR="007E00C9" w:rsidRPr="002C7CC3" w:rsidRDefault="007E00C9" w:rsidP="002C7CC3">
            <w:pPr>
              <w:spacing w:after="0" w:line="240" w:lineRule="auto"/>
            </w:pPr>
          </w:p>
          <w:p w:rsidR="007E00C9" w:rsidRPr="002C7CC3" w:rsidRDefault="007E00C9" w:rsidP="002C7CC3">
            <w:pPr>
              <w:spacing w:after="0" w:line="240" w:lineRule="auto"/>
            </w:pPr>
            <w:r w:rsidRPr="002C7CC3">
              <w:t>Miercuri-24.05.2017</w:t>
            </w:r>
          </w:p>
          <w:p w:rsidR="007E00C9" w:rsidRPr="002C7CC3" w:rsidRDefault="007E00C9" w:rsidP="002C7CC3">
            <w:pPr>
              <w:spacing w:after="0" w:line="240" w:lineRule="auto"/>
            </w:pPr>
          </w:p>
        </w:tc>
        <w:tc>
          <w:tcPr>
            <w:tcW w:w="5812" w:type="dxa"/>
          </w:tcPr>
          <w:p w:rsidR="007E00C9" w:rsidRPr="002C7CC3" w:rsidRDefault="007E00C9" w:rsidP="002C7CC3">
            <w:pPr>
              <w:tabs>
                <w:tab w:val="left" w:pos="8280"/>
              </w:tabs>
              <w:spacing w:after="0" w:line="240" w:lineRule="auto"/>
              <w:ind w:left="-108" w:right="-108"/>
              <w:rPr>
                <w:rFonts w:ascii="Times New Roman" w:hAnsi="Times New Roman"/>
                <w:sz w:val="24"/>
                <w:szCs w:val="24"/>
              </w:rPr>
            </w:pPr>
            <w:r w:rsidRPr="002C7CC3">
              <w:rPr>
                <w:rFonts w:ascii="Times New Roman" w:hAnsi="Times New Roman"/>
                <w:sz w:val="24"/>
                <w:szCs w:val="24"/>
              </w:rPr>
              <w:t xml:space="preserve">- să recunoască regulile şi semnele de </w:t>
            </w:r>
          </w:p>
          <w:p w:rsidR="007E00C9" w:rsidRPr="002C7CC3" w:rsidRDefault="007E00C9" w:rsidP="002C7CC3">
            <w:pPr>
              <w:tabs>
                <w:tab w:val="left" w:pos="8280"/>
              </w:tabs>
              <w:spacing w:after="0" w:line="240" w:lineRule="auto"/>
              <w:ind w:left="-108" w:right="-108"/>
              <w:rPr>
                <w:rFonts w:ascii="Times New Roman" w:hAnsi="Times New Roman"/>
                <w:sz w:val="24"/>
                <w:szCs w:val="24"/>
              </w:rPr>
            </w:pPr>
            <w:r w:rsidRPr="002C7CC3">
              <w:rPr>
                <w:rFonts w:ascii="Times New Roman" w:hAnsi="Times New Roman"/>
                <w:sz w:val="24"/>
                <w:szCs w:val="24"/>
              </w:rPr>
              <w:t xml:space="preserve"> circulaţie de bază;</w:t>
            </w:r>
          </w:p>
          <w:p w:rsidR="007E00C9" w:rsidRPr="002C7CC3" w:rsidRDefault="007E00C9" w:rsidP="002C7CC3">
            <w:pPr>
              <w:tabs>
                <w:tab w:val="left" w:pos="8280"/>
              </w:tabs>
              <w:spacing w:after="0" w:line="240" w:lineRule="auto"/>
              <w:ind w:left="-108" w:right="-108"/>
              <w:rPr>
                <w:rFonts w:ascii="Times New Roman" w:hAnsi="Times New Roman"/>
                <w:sz w:val="24"/>
                <w:szCs w:val="24"/>
              </w:rPr>
            </w:pPr>
            <w:r w:rsidRPr="002C7CC3">
              <w:rPr>
                <w:rFonts w:ascii="Times New Roman" w:hAnsi="Times New Roman"/>
                <w:sz w:val="24"/>
                <w:szCs w:val="24"/>
              </w:rPr>
              <w:t xml:space="preserve"> - să recite, să citească imagini pe  teme rutiere;</w:t>
            </w:r>
          </w:p>
          <w:p w:rsidR="007E00C9" w:rsidRPr="002C7CC3" w:rsidRDefault="007E00C9" w:rsidP="002C7CC3">
            <w:pPr>
              <w:tabs>
                <w:tab w:val="left" w:pos="8280"/>
              </w:tabs>
              <w:spacing w:after="0" w:line="240" w:lineRule="auto"/>
              <w:ind w:left="-108" w:right="-108"/>
              <w:rPr>
                <w:rFonts w:ascii="Times New Roman" w:hAnsi="Times New Roman"/>
                <w:sz w:val="24"/>
                <w:szCs w:val="24"/>
              </w:rPr>
            </w:pPr>
            <w:r w:rsidRPr="002C7CC3">
              <w:rPr>
                <w:rFonts w:ascii="Times New Roman" w:hAnsi="Times New Roman"/>
                <w:sz w:val="24"/>
                <w:szCs w:val="24"/>
              </w:rPr>
              <w:t xml:space="preserve">- să utilizeze semnele de circulaţie şi  </w:t>
            </w:r>
          </w:p>
          <w:p w:rsidR="007E00C9" w:rsidRPr="002C7CC3" w:rsidRDefault="007E00C9" w:rsidP="002C7CC3">
            <w:pPr>
              <w:tabs>
                <w:tab w:val="left" w:pos="8280"/>
              </w:tabs>
              <w:spacing w:after="0" w:line="240" w:lineRule="auto"/>
              <w:ind w:left="-108" w:right="-108"/>
              <w:rPr>
                <w:rFonts w:ascii="Times New Roman" w:hAnsi="Times New Roman"/>
                <w:sz w:val="24"/>
                <w:szCs w:val="24"/>
              </w:rPr>
            </w:pPr>
            <w:r w:rsidRPr="002C7CC3">
              <w:rPr>
                <w:rFonts w:ascii="Times New Roman" w:hAnsi="Times New Roman"/>
                <w:sz w:val="24"/>
                <w:szCs w:val="24"/>
              </w:rPr>
              <w:t xml:space="preserve">  mijloacele de transport în realizarea unei</w:t>
            </w:r>
          </w:p>
          <w:p w:rsidR="007E00C9" w:rsidRPr="002C7CC3" w:rsidRDefault="007E00C9" w:rsidP="002C7CC3">
            <w:pPr>
              <w:tabs>
                <w:tab w:val="left" w:pos="8280"/>
              </w:tabs>
              <w:spacing w:after="0" w:line="240" w:lineRule="auto"/>
              <w:ind w:left="-108" w:right="-108"/>
              <w:rPr>
                <w:rFonts w:ascii="Times New Roman" w:hAnsi="Times New Roman"/>
                <w:sz w:val="24"/>
                <w:szCs w:val="24"/>
              </w:rPr>
            </w:pPr>
            <w:r w:rsidRPr="002C7CC3">
              <w:rPr>
                <w:rFonts w:ascii="Times New Roman" w:hAnsi="Times New Roman"/>
                <w:sz w:val="24"/>
                <w:szCs w:val="24"/>
              </w:rPr>
              <w:t xml:space="preserve">     machete;</w:t>
            </w:r>
          </w:p>
          <w:p w:rsidR="007E00C9" w:rsidRPr="002C7CC3" w:rsidRDefault="007E00C9" w:rsidP="002C7CC3">
            <w:pPr>
              <w:spacing w:after="0" w:line="240" w:lineRule="auto"/>
            </w:pPr>
            <w:r w:rsidRPr="002C7CC3">
              <w:rPr>
                <w:rFonts w:ascii="Times New Roman" w:hAnsi="Times New Roman"/>
                <w:sz w:val="24"/>
                <w:szCs w:val="24"/>
              </w:rPr>
              <w:t xml:space="preserve"> - să conştientizeze pericolele care pot surveni în   urma nerespectării regulilor de circulaţie</w:t>
            </w:r>
          </w:p>
        </w:tc>
        <w:tc>
          <w:tcPr>
            <w:tcW w:w="1559" w:type="dxa"/>
          </w:tcPr>
          <w:p w:rsidR="007E00C9" w:rsidRPr="002C7CC3" w:rsidRDefault="007E00C9" w:rsidP="002C7CC3">
            <w:pPr>
              <w:spacing w:after="0" w:line="240" w:lineRule="auto"/>
              <w:jc w:val="center"/>
            </w:pPr>
            <w:r w:rsidRPr="002C7CC3">
              <w:t>2 h</w:t>
            </w: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r w:rsidRPr="002C7CC3">
              <w:t>2h</w:t>
            </w:r>
          </w:p>
        </w:tc>
        <w:tc>
          <w:tcPr>
            <w:tcW w:w="1843" w:type="dxa"/>
          </w:tcPr>
          <w:p w:rsidR="007E00C9" w:rsidRPr="002C7CC3" w:rsidRDefault="007E00C9" w:rsidP="002C7CC3">
            <w:pPr>
              <w:spacing w:after="0" w:line="240" w:lineRule="auto"/>
            </w:pPr>
            <w:r w:rsidRPr="002C7CC3">
              <w:t>--C.p - IV</w:t>
            </w:r>
          </w:p>
          <w:p w:rsidR="007E00C9" w:rsidRPr="002C7CC3" w:rsidRDefault="007E00C9" w:rsidP="002C7CC3">
            <w:pPr>
              <w:spacing w:after="0" w:line="240" w:lineRule="auto"/>
            </w:pPr>
            <w:r w:rsidRPr="002C7CC3">
              <w:t>Prof inv primar:</w:t>
            </w:r>
          </w:p>
          <w:p w:rsidR="007E00C9" w:rsidRPr="002C7CC3" w:rsidRDefault="007E00C9" w:rsidP="002C7CC3">
            <w:pPr>
              <w:spacing w:after="0" w:line="240" w:lineRule="auto"/>
            </w:pPr>
            <w:r w:rsidRPr="002C7CC3">
              <w:t>-Demeter Aurelia,</w:t>
            </w:r>
          </w:p>
          <w:p w:rsidR="007E00C9" w:rsidRPr="002C7CC3" w:rsidRDefault="007E00C9" w:rsidP="002C7CC3">
            <w:pPr>
              <w:spacing w:after="0" w:line="240" w:lineRule="auto"/>
            </w:pPr>
            <w:r w:rsidRPr="002C7CC3">
              <w:t>-Jitea Nicolae Andreea,</w:t>
            </w:r>
          </w:p>
          <w:p w:rsidR="007E00C9" w:rsidRPr="002C7CC3" w:rsidRDefault="007E00C9" w:rsidP="002C7CC3">
            <w:pPr>
              <w:spacing w:after="0" w:line="240" w:lineRule="auto"/>
            </w:pPr>
            <w:r w:rsidRPr="002C7CC3">
              <w:t>-Mos Mihu</w:t>
            </w:r>
          </w:p>
        </w:tc>
        <w:tc>
          <w:tcPr>
            <w:tcW w:w="2063" w:type="dxa"/>
          </w:tcPr>
          <w:p w:rsidR="007E00C9" w:rsidRPr="002C7CC3" w:rsidRDefault="007E00C9" w:rsidP="002C7CC3">
            <w:pPr>
              <w:spacing w:after="0" w:line="240" w:lineRule="auto"/>
            </w:pPr>
            <w:r w:rsidRPr="002C7CC3">
              <w:t>Postul de Politie Banita</w:t>
            </w:r>
          </w:p>
        </w:tc>
      </w:tr>
      <w:tr w:rsidR="007E00C9" w:rsidRPr="002C7CC3" w:rsidTr="002C7CC3">
        <w:tc>
          <w:tcPr>
            <w:tcW w:w="2943" w:type="dxa"/>
          </w:tcPr>
          <w:p w:rsidR="007E00C9" w:rsidRPr="002C7CC3" w:rsidRDefault="007E00C9" w:rsidP="002C7CC3">
            <w:pPr>
              <w:spacing w:after="0" w:line="240" w:lineRule="auto"/>
              <w:rPr>
                <w:rFonts w:ascii="Times New Roman" w:hAnsi="Times New Roman"/>
                <w:b/>
                <w:sz w:val="24"/>
                <w:szCs w:val="24"/>
              </w:rPr>
            </w:pPr>
            <w:r w:rsidRPr="002C7CC3">
              <w:rPr>
                <w:rFonts w:ascii="Times New Roman" w:hAnsi="Times New Roman"/>
                <w:b/>
                <w:sz w:val="24"/>
                <w:szCs w:val="24"/>
              </w:rPr>
              <w:t>O ZI DULCE</w:t>
            </w:r>
          </w:p>
          <w:p w:rsidR="007E00C9" w:rsidRPr="002C7CC3" w:rsidRDefault="007E00C9" w:rsidP="002C7CC3">
            <w:pPr>
              <w:spacing w:after="0" w:line="240" w:lineRule="auto"/>
              <w:rPr>
                <w:rFonts w:ascii="Times New Roman" w:hAnsi="Times New Roman"/>
                <w:b/>
                <w:sz w:val="24"/>
                <w:szCs w:val="24"/>
              </w:rPr>
            </w:pPr>
            <w:r w:rsidRPr="002C7CC3">
              <w:rPr>
                <w:rFonts w:ascii="Times New Roman" w:hAnsi="Times New Roman"/>
                <w:b/>
                <w:sz w:val="24"/>
                <w:szCs w:val="24"/>
              </w:rPr>
              <w:t xml:space="preserve"> „Sa pornim la drum” </w:t>
            </w:r>
            <w:r w:rsidRPr="002C7CC3">
              <w:rPr>
                <w:rFonts w:ascii="Times New Roman" w:hAnsi="Times New Roman"/>
                <w:sz w:val="24"/>
                <w:szCs w:val="24"/>
              </w:rPr>
              <w:t>Banita-Crasna</w:t>
            </w:r>
          </w:p>
          <w:p w:rsidR="007E00C9" w:rsidRPr="002C7CC3" w:rsidRDefault="007E00C9" w:rsidP="002C7CC3">
            <w:pPr>
              <w:spacing w:after="0" w:line="240" w:lineRule="auto"/>
              <w:ind w:left="360"/>
              <w:rPr>
                <w:rFonts w:ascii="Times New Roman" w:hAnsi="Times New Roman"/>
                <w:b/>
                <w:sz w:val="24"/>
                <w:szCs w:val="24"/>
              </w:rPr>
            </w:pPr>
            <w:r w:rsidRPr="002C7CC3">
              <w:rPr>
                <w:rFonts w:ascii="Times New Roman" w:hAnsi="Times New Roman"/>
                <w:b/>
                <w:sz w:val="24"/>
                <w:szCs w:val="24"/>
              </w:rPr>
              <w:t>2. „Cum se obtine ciocolata„</w:t>
            </w:r>
          </w:p>
          <w:p w:rsidR="007E00C9" w:rsidRPr="002C7CC3" w:rsidRDefault="007E00C9" w:rsidP="002C7CC3">
            <w:pPr>
              <w:spacing w:after="0" w:line="240" w:lineRule="auto"/>
            </w:pPr>
          </w:p>
          <w:p w:rsidR="007E00C9" w:rsidRPr="002C7CC3" w:rsidRDefault="007E00C9" w:rsidP="002C7CC3">
            <w:pPr>
              <w:spacing w:after="0" w:line="240" w:lineRule="auto"/>
            </w:pPr>
            <w:r w:rsidRPr="002C7CC3">
              <w:t>Joi-25.05.2017</w:t>
            </w:r>
          </w:p>
        </w:tc>
        <w:tc>
          <w:tcPr>
            <w:tcW w:w="5812" w:type="dxa"/>
          </w:tcPr>
          <w:p w:rsidR="007E00C9" w:rsidRPr="002C7CC3" w:rsidRDefault="007E00C9" w:rsidP="002C7CC3">
            <w:pPr>
              <w:spacing w:after="0" w:line="240" w:lineRule="auto"/>
              <w:ind w:left="-108" w:right="-108"/>
              <w:rPr>
                <w:rFonts w:ascii="Times New Roman" w:hAnsi="Times New Roman"/>
                <w:sz w:val="24"/>
                <w:szCs w:val="24"/>
              </w:rPr>
            </w:pPr>
            <w:r w:rsidRPr="002C7CC3">
              <w:t>-</w:t>
            </w:r>
            <w:r w:rsidRPr="002C7CC3">
              <w:rPr>
                <w:rFonts w:ascii="Times New Roman" w:hAnsi="Times New Roman"/>
                <w:sz w:val="24"/>
                <w:szCs w:val="24"/>
              </w:rPr>
              <w:t xml:space="preserve"> stimularea dorinţei de cunoaştere şi a </w:t>
            </w:r>
          </w:p>
          <w:p w:rsidR="007E00C9" w:rsidRPr="002C7CC3" w:rsidRDefault="007E00C9" w:rsidP="002C7CC3">
            <w:pPr>
              <w:spacing w:after="0" w:line="240" w:lineRule="auto"/>
              <w:ind w:right="-108"/>
              <w:rPr>
                <w:rFonts w:ascii="Times New Roman" w:hAnsi="Times New Roman"/>
                <w:sz w:val="24"/>
                <w:szCs w:val="24"/>
              </w:rPr>
            </w:pPr>
            <w:r w:rsidRPr="002C7CC3">
              <w:rPr>
                <w:rFonts w:ascii="Times New Roman" w:hAnsi="Times New Roman"/>
                <w:sz w:val="24"/>
                <w:szCs w:val="24"/>
              </w:rPr>
              <w:t>curiozităţii de a înţelege fenomenele şi  procesele din mediul înconjurător;</w:t>
            </w:r>
          </w:p>
          <w:p w:rsidR="007E00C9" w:rsidRPr="002C7CC3" w:rsidRDefault="007E00C9" w:rsidP="002C7CC3">
            <w:pPr>
              <w:spacing w:after="0" w:line="240" w:lineRule="auto"/>
              <w:ind w:left="-108" w:right="-108"/>
              <w:rPr>
                <w:rFonts w:ascii="Times New Roman" w:hAnsi="Times New Roman"/>
                <w:sz w:val="24"/>
                <w:szCs w:val="24"/>
              </w:rPr>
            </w:pPr>
            <w:r w:rsidRPr="002C7CC3">
              <w:rPr>
                <w:rFonts w:ascii="Times New Roman" w:hAnsi="Times New Roman"/>
                <w:sz w:val="24"/>
                <w:szCs w:val="24"/>
              </w:rPr>
              <w:t xml:space="preserve">  - consolidarea cunoştinţelor dobândite la orele de curs;</w:t>
            </w:r>
          </w:p>
          <w:p w:rsidR="007E00C9" w:rsidRPr="002C7CC3" w:rsidRDefault="007E00C9" w:rsidP="002C7CC3">
            <w:pPr>
              <w:spacing w:after="0" w:line="240" w:lineRule="auto"/>
              <w:ind w:left="-108" w:right="-108"/>
              <w:rPr>
                <w:rFonts w:ascii="Times New Roman" w:hAnsi="Times New Roman"/>
                <w:sz w:val="24"/>
                <w:szCs w:val="24"/>
              </w:rPr>
            </w:pPr>
            <w:r w:rsidRPr="002C7CC3">
              <w:rPr>
                <w:rFonts w:ascii="Times New Roman" w:hAnsi="Times New Roman"/>
                <w:sz w:val="24"/>
                <w:szCs w:val="24"/>
              </w:rPr>
              <w:t xml:space="preserve">  - formarea şi dezvoltarea unor trăsături de  caracter: spirit de prietenie, respect faţă de semeni, de natură și de  tot  ce-i  ȋnconjoară.</w:t>
            </w:r>
          </w:p>
          <w:p w:rsidR="007E00C9" w:rsidRPr="002C7CC3" w:rsidRDefault="007E00C9" w:rsidP="002C7CC3">
            <w:pPr>
              <w:spacing w:after="0" w:line="240" w:lineRule="auto"/>
              <w:ind w:left="-108" w:right="-108"/>
              <w:rPr>
                <w:rFonts w:ascii="Times New Roman" w:hAnsi="Times New Roman"/>
                <w:sz w:val="24"/>
                <w:szCs w:val="24"/>
              </w:rPr>
            </w:pPr>
          </w:p>
        </w:tc>
        <w:tc>
          <w:tcPr>
            <w:tcW w:w="1559" w:type="dxa"/>
          </w:tcPr>
          <w:p w:rsidR="007E00C9" w:rsidRPr="002C7CC3" w:rsidRDefault="007E00C9" w:rsidP="002C7CC3">
            <w:pPr>
              <w:spacing w:after="0" w:line="240" w:lineRule="auto"/>
              <w:jc w:val="center"/>
            </w:pPr>
            <w:r w:rsidRPr="002C7CC3">
              <w:t>4 h</w:t>
            </w: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tc>
        <w:tc>
          <w:tcPr>
            <w:tcW w:w="1843" w:type="dxa"/>
          </w:tcPr>
          <w:p w:rsidR="007E00C9" w:rsidRPr="002C7CC3" w:rsidRDefault="007E00C9" w:rsidP="002C7CC3">
            <w:pPr>
              <w:spacing w:after="0" w:line="240" w:lineRule="auto"/>
            </w:pPr>
            <w:r w:rsidRPr="002C7CC3">
              <w:t>--C.p - IV</w:t>
            </w:r>
          </w:p>
          <w:p w:rsidR="007E00C9" w:rsidRPr="002C7CC3" w:rsidRDefault="007E00C9" w:rsidP="002C7CC3">
            <w:pPr>
              <w:spacing w:after="0" w:line="240" w:lineRule="auto"/>
            </w:pPr>
            <w:r w:rsidRPr="002C7CC3">
              <w:t>Prof inv primar:</w:t>
            </w:r>
          </w:p>
          <w:p w:rsidR="007E00C9" w:rsidRPr="002C7CC3" w:rsidRDefault="007E00C9" w:rsidP="002C7CC3">
            <w:pPr>
              <w:spacing w:after="0" w:line="240" w:lineRule="auto"/>
            </w:pPr>
            <w:r w:rsidRPr="002C7CC3">
              <w:t>-Demeter Aurelia,</w:t>
            </w:r>
          </w:p>
          <w:p w:rsidR="007E00C9" w:rsidRPr="002C7CC3" w:rsidRDefault="007E00C9" w:rsidP="002C7CC3">
            <w:pPr>
              <w:spacing w:after="0" w:line="240" w:lineRule="auto"/>
            </w:pPr>
            <w:r w:rsidRPr="002C7CC3">
              <w:t>-Jitea Nicolae Andreea,</w:t>
            </w:r>
          </w:p>
          <w:p w:rsidR="007E00C9" w:rsidRPr="002C7CC3" w:rsidRDefault="007E00C9" w:rsidP="002C7CC3">
            <w:pPr>
              <w:spacing w:after="0" w:line="240" w:lineRule="auto"/>
            </w:pPr>
            <w:r w:rsidRPr="002C7CC3">
              <w:t>-Mos Mihu</w:t>
            </w:r>
          </w:p>
        </w:tc>
        <w:tc>
          <w:tcPr>
            <w:tcW w:w="2063" w:type="dxa"/>
          </w:tcPr>
          <w:p w:rsidR="007E00C9" w:rsidRPr="002C7CC3" w:rsidRDefault="007E00C9" w:rsidP="002C7CC3">
            <w:pPr>
              <w:spacing w:after="0" w:line="240" w:lineRule="auto"/>
            </w:pPr>
            <w:r w:rsidRPr="002C7CC3">
              <w:t>Fabrica de ciocolata Crasna</w:t>
            </w:r>
          </w:p>
        </w:tc>
      </w:tr>
      <w:tr w:rsidR="007E00C9" w:rsidRPr="002C7CC3" w:rsidTr="002C7CC3">
        <w:tc>
          <w:tcPr>
            <w:tcW w:w="2943" w:type="dxa"/>
          </w:tcPr>
          <w:p w:rsidR="007E00C9" w:rsidRPr="002C7CC3" w:rsidRDefault="007E00C9" w:rsidP="002C7CC3">
            <w:pPr>
              <w:spacing w:after="0" w:line="240" w:lineRule="auto"/>
              <w:rPr>
                <w:rFonts w:ascii="Times New Roman" w:hAnsi="Times New Roman"/>
                <w:b/>
              </w:rPr>
            </w:pPr>
            <w:r w:rsidRPr="002C7CC3">
              <w:rPr>
                <w:rFonts w:ascii="Times New Roman" w:hAnsi="Times New Roman"/>
                <w:b/>
              </w:rPr>
              <w:t>O  ZI  IN  NATURA</w:t>
            </w:r>
          </w:p>
          <w:p w:rsidR="007E00C9" w:rsidRPr="002C7CC3" w:rsidRDefault="007E00C9" w:rsidP="002C7CC3">
            <w:pPr>
              <w:spacing w:after="0" w:line="240" w:lineRule="auto"/>
              <w:rPr>
                <w:rFonts w:ascii="Times New Roman" w:hAnsi="Times New Roman"/>
                <w:b/>
                <w:sz w:val="24"/>
                <w:szCs w:val="24"/>
              </w:rPr>
            </w:pPr>
            <w:r w:rsidRPr="002C7CC3">
              <w:rPr>
                <w:rFonts w:ascii="Times New Roman" w:hAnsi="Times New Roman"/>
                <w:b/>
                <w:sz w:val="24"/>
                <w:szCs w:val="24"/>
              </w:rPr>
              <w:t>1.„Să descoperim pădurea”-</w:t>
            </w:r>
            <w:r w:rsidRPr="002C7CC3">
              <w:rPr>
                <w:rFonts w:ascii="Times New Roman" w:hAnsi="Times New Roman"/>
                <w:sz w:val="24"/>
                <w:szCs w:val="24"/>
              </w:rPr>
              <w:t>observarea unor locuri de interes peisagistic.</w:t>
            </w:r>
          </w:p>
          <w:p w:rsidR="007E00C9" w:rsidRPr="002C7CC3" w:rsidRDefault="007E00C9" w:rsidP="002C7CC3">
            <w:pPr>
              <w:tabs>
                <w:tab w:val="left" w:pos="162"/>
              </w:tabs>
              <w:suppressAutoHyphens/>
              <w:spacing w:after="0" w:line="240" w:lineRule="auto"/>
              <w:rPr>
                <w:rFonts w:ascii="Times New Roman" w:hAnsi="Times New Roman"/>
                <w:sz w:val="24"/>
                <w:szCs w:val="24"/>
                <w:lang w:val="it-IT"/>
              </w:rPr>
            </w:pPr>
          </w:p>
          <w:p w:rsidR="007E00C9" w:rsidRPr="002C7CC3" w:rsidRDefault="007E00C9" w:rsidP="002C7CC3">
            <w:pPr>
              <w:tabs>
                <w:tab w:val="left" w:pos="162"/>
              </w:tabs>
              <w:suppressAutoHyphens/>
              <w:spacing w:after="0" w:line="240" w:lineRule="auto"/>
              <w:rPr>
                <w:rFonts w:ascii="Times New Roman" w:hAnsi="Times New Roman"/>
                <w:sz w:val="24"/>
                <w:szCs w:val="24"/>
                <w:lang w:val="it-IT"/>
              </w:rPr>
            </w:pPr>
          </w:p>
          <w:p w:rsidR="007E00C9" w:rsidRPr="002C7CC3" w:rsidRDefault="007E00C9" w:rsidP="002C7CC3">
            <w:pPr>
              <w:tabs>
                <w:tab w:val="left" w:pos="162"/>
              </w:tabs>
              <w:suppressAutoHyphens/>
              <w:spacing w:after="0" w:line="240" w:lineRule="auto"/>
              <w:rPr>
                <w:rFonts w:ascii="Times New Roman" w:hAnsi="Times New Roman"/>
                <w:sz w:val="24"/>
                <w:szCs w:val="24"/>
                <w:lang w:val="it-IT"/>
              </w:rPr>
            </w:pPr>
            <w:r w:rsidRPr="002C7CC3">
              <w:rPr>
                <w:rFonts w:ascii="Times New Roman" w:hAnsi="Times New Roman"/>
                <w:b/>
                <w:i/>
                <w:sz w:val="24"/>
                <w:szCs w:val="24"/>
                <w:lang w:val="it-IT"/>
              </w:rPr>
              <w:t>2.”Cei mai buni dintre cei buni”</w:t>
            </w:r>
            <w:r w:rsidRPr="002C7CC3">
              <w:rPr>
                <w:rFonts w:ascii="Times New Roman" w:hAnsi="Times New Roman"/>
                <w:sz w:val="24"/>
                <w:szCs w:val="24"/>
                <w:lang w:val="it-IT"/>
              </w:rPr>
              <w:t xml:space="preserve"> -Jocurile copilariei</w:t>
            </w:r>
          </w:p>
          <w:p w:rsidR="007E00C9" w:rsidRPr="002C7CC3" w:rsidRDefault="007E00C9" w:rsidP="002C7CC3">
            <w:pPr>
              <w:numPr>
                <w:ilvl w:val="0"/>
                <w:numId w:val="1"/>
              </w:numPr>
              <w:tabs>
                <w:tab w:val="left" w:pos="162"/>
              </w:tabs>
              <w:suppressAutoHyphens/>
              <w:spacing w:after="0" w:line="240" w:lineRule="auto"/>
              <w:ind w:left="0" w:firstLine="0"/>
              <w:jc w:val="center"/>
              <w:rPr>
                <w:rFonts w:ascii="Times New Roman" w:hAnsi="Times New Roman"/>
                <w:sz w:val="24"/>
                <w:szCs w:val="24"/>
                <w:lang w:val="it-IT"/>
              </w:rPr>
            </w:pPr>
            <w:r w:rsidRPr="002C7CC3">
              <w:rPr>
                <w:rFonts w:ascii="Times New Roman" w:hAnsi="Times New Roman"/>
                <w:sz w:val="24"/>
                <w:szCs w:val="24"/>
                <w:lang w:val="it-IT"/>
              </w:rPr>
              <w:t xml:space="preserve">Concursuri recreative în aer liber </w:t>
            </w:r>
          </w:p>
          <w:p w:rsidR="007E00C9" w:rsidRPr="002C7CC3" w:rsidRDefault="007E00C9" w:rsidP="002C7CC3">
            <w:pPr>
              <w:tabs>
                <w:tab w:val="left" w:pos="162"/>
              </w:tabs>
              <w:suppressAutoHyphens/>
              <w:spacing w:after="0" w:line="240" w:lineRule="auto"/>
              <w:jc w:val="center"/>
              <w:rPr>
                <w:rFonts w:ascii="Times New Roman" w:hAnsi="Times New Roman"/>
                <w:sz w:val="24"/>
                <w:szCs w:val="24"/>
                <w:lang w:val="it-IT"/>
              </w:rPr>
            </w:pPr>
          </w:p>
          <w:p w:rsidR="007E00C9" w:rsidRPr="002C7CC3" w:rsidRDefault="007E00C9" w:rsidP="002C7CC3">
            <w:pPr>
              <w:tabs>
                <w:tab w:val="left" w:pos="162"/>
              </w:tabs>
              <w:suppressAutoHyphens/>
              <w:spacing w:after="0" w:line="240" w:lineRule="auto"/>
              <w:jc w:val="center"/>
              <w:rPr>
                <w:rFonts w:ascii="Times New Roman" w:hAnsi="Times New Roman"/>
                <w:sz w:val="24"/>
                <w:szCs w:val="24"/>
                <w:lang w:val="it-IT"/>
              </w:rPr>
            </w:pPr>
          </w:p>
          <w:p w:rsidR="007E00C9" w:rsidRPr="002C7CC3" w:rsidRDefault="007E00C9" w:rsidP="002C7CC3">
            <w:pPr>
              <w:spacing w:after="0" w:line="240" w:lineRule="auto"/>
            </w:pPr>
            <w:r w:rsidRPr="002C7CC3">
              <w:t>Vineri-26.05.2017</w:t>
            </w:r>
          </w:p>
        </w:tc>
        <w:tc>
          <w:tcPr>
            <w:tcW w:w="5812" w:type="dxa"/>
          </w:tcPr>
          <w:p w:rsidR="007E00C9" w:rsidRPr="002C7CC3" w:rsidRDefault="007E00C9" w:rsidP="002C7CC3">
            <w:pPr>
              <w:autoSpaceDE w:val="0"/>
              <w:autoSpaceDN w:val="0"/>
              <w:adjustRightInd w:val="0"/>
              <w:spacing w:after="0" w:line="240" w:lineRule="auto"/>
              <w:ind w:right="-18" w:hanging="108"/>
              <w:rPr>
                <w:rFonts w:ascii="Times New Roman" w:eastAsia="TimesNewRoman,Bold" w:hAnsi="Times New Roman"/>
                <w:color w:val="000000"/>
                <w:sz w:val="24"/>
                <w:szCs w:val="24"/>
              </w:rPr>
            </w:pPr>
            <w:r w:rsidRPr="002C7CC3">
              <w:rPr>
                <w:rFonts w:ascii="Times New Roman" w:eastAsia="TimesNewRoman,Bold" w:hAnsi="Times New Roman"/>
                <w:color w:val="000000"/>
                <w:sz w:val="24"/>
                <w:szCs w:val="24"/>
              </w:rPr>
              <w:t>-formarea şi cultivarea interesului pentru problematica sănătăţii</w:t>
            </w:r>
          </w:p>
          <w:p w:rsidR="007E00C9" w:rsidRPr="002C7CC3" w:rsidRDefault="007E00C9" w:rsidP="002C7CC3">
            <w:pPr>
              <w:autoSpaceDE w:val="0"/>
              <w:autoSpaceDN w:val="0"/>
              <w:adjustRightInd w:val="0"/>
              <w:spacing w:after="0" w:line="240" w:lineRule="auto"/>
              <w:ind w:right="-18" w:hanging="108"/>
              <w:rPr>
                <w:rFonts w:ascii="Times New Roman" w:eastAsia="TimesNewRoman,Bold" w:hAnsi="Times New Roman"/>
                <w:color w:val="000000"/>
                <w:sz w:val="24"/>
                <w:szCs w:val="24"/>
              </w:rPr>
            </w:pPr>
            <w:r w:rsidRPr="002C7CC3">
              <w:rPr>
                <w:rFonts w:ascii="Times New Roman" w:eastAsia="TimesNewRoman,Bold" w:hAnsi="Times New Roman"/>
                <w:color w:val="000000"/>
                <w:sz w:val="24"/>
                <w:szCs w:val="24"/>
              </w:rPr>
              <w:t xml:space="preserve"> -  cunoaşterea organismului uman şi a funcţiilor vitale, precum şi a unor norme de comportament pentru asigurarea echilibrului dintre sănătatea individuală şi colectivă</w:t>
            </w:r>
          </w:p>
          <w:p w:rsidR="007E00C9" w:rsidRPr="002C7CC3" w:rsidRDefault="007E00C9" w:rsidP="002C7CC3">
            <w:pPr>
              <w:autoSpaceDE w:val="0"/>
              <w:autoSpaceDN w:val="0"/>
              <w:adjustRightInd w:val="0"/>
              <w:spacing w:after="0" w:line="240" w:lineRule="auto"/>
              <w:ind w:right="-18" w:hanging="108"/>
              <w:rPr>
                <w:rFonts w:ascii="Times New Roman" w:eastAsia="TimesNewRoman,Bold" w:hAnsi="Times New Roman"/>
                <w:color w:val="000000"/>
                <w:sz w:val="24"/>
                <w:szCs w:val="24"/>
              </w:rPr>
            </w:pPr>
            <w:r w:rsidRPr="002C7CC3">
              <w:rPr>
                <w:rFonts w:ascii="Times New Roman" w:eastAsia="TimesNewRoman,Bold" w:hAnsi="Times New Roman"/>
                <w:color w:val="000000"/>
                <w:sz w:val="24"/>
                <w:szCs w:val="24"/>
              </w:rPr>
              <w:t xml:space="preserve"> -  formarea şi consolidarea deprinderilor de igienă a muncii, de odihnă şi recreere</w:t>
            </w:r>
          </w:p>
          <w:p w:rsidR="007E00C9" w:rsidRPr="002C7CC3" w:rsidRDefault="007E00C9" w:rsidP="002C7CC3">
            <w:pPr>
              <w:autoSpaceDE w:val="0"/>
              <w:autoSpaceDN w:val="0"/>
              <w:adjustRightInd w:val="0"/>
              <w:spacing w:after="0" w:line="240" w:lineRule="auto"/>
              <w:ind w:right="-18" w:hanging="108"/>
              <w:rPr>
                <w:rFonts w:ascii="Times New Roman" w:eastAsia="TimesNewRoman,Bold" w:hAnsi="Times New Roman"/>
                <w:color w:val="000000"/>
                <w:sz w:val="24"/>
                <w:szCs w:val="24"/>
              </w:rPr>
            </w:pPr>
            <w:r w:rsidRPr="002C7CC3">
              <w:rPr>
                <w:rFonts w:ascii="Times New Roman" w:eastAsia="TimesNewRoman,Bold" w:hAnsi="Times New Roman"/>
                <w:color w:val="000000"/>
                <w:sz w:val="24"/>
                <w:szCs w:val="24"/>
              </w:rPr>
              <w:t xml:space="preserve"> - formarea deprinderilor de alimentaţie raţională şi de desfăşurare de exerciţii fizice în vederea menţinerii sănătăţii</w:t>
            </w:r>
          </w:p>
          <w:p w:rsidR="007E00C9" w:rsidRPr="002C7CC3" w:rsidRDefault="007E00C9" w:rsidP="002C7CC3">
            <w:pPr>
              <w:spacing w:after="0" w:line="240" w:lineRule="auto"/>
            </w:pPr>
            <w:r w:rsidRPr="002C7CC3">
              <w:rPr>
                <w:rFonts w:ascii="Times New Roman" w:eastAsia="TimesNewRoman,Bold" w:hAnsi="Times New Roman"/>
                <w:color w:val="000000"/>
                <w:sz w:val="24"/>
                <w:szCs w:val="24"/>
              </w:rPr>
              <w:t xml:space="preserve"> -  dezvoltarea capacităţii de utilizare a normelor igienico-sanitare prin corectarea deprinderilor greşite şi încurajarea celor corecte.</w:t>
            </w:r>
          </w:p>
        </w:tc>
        <w:tc>
          <w:tcPr>
            <w:tcW w:w="1559" w:type="dxa"/>
          </w:tcPr>
          <w:p w:rsidR="007E00C9" w:rsidRPr="002C7CC3" w:rsidRDefault="007E00C9" w:rsidP="002C7CC3">
            <w:pPr>
              <w:spacing w:after="0" w:line="240" w:lineRule="auto"/>
              <w:jc w:val="center"/>
            </w:pPr>
            <w:r w:rsidRPr="002C7CC3">
              <w:t>2 h</w:t>
            </w: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p>
          <w:p w:rsidR="007E00C9" w:rsidRPr="002C7CC3" w:rsidRDefault="007E00C9" w:rsidP="002C7CC3">
            <w:pPr>
              <w:spacing w:after="0" w:line="240" w:lineRule="auto"/>
              <w:jc w:val="center"/>
            </w:pPr>
            <w:r w:rsidRPr="002C7CC3">
              <w:t>2h</w:t>
            </w:r>
          </w:p>
        </w:tc>
        <w:tc>
          <w:tcPr>
            <w:tcW w:w="1843" w:type="dxa"/>
          </w:tcPr>
          <w:p w:rsidR="007E00C9" w:rsidRPr="002C7CC3" w:rsidRDefault="007E00C9" w:rsidP="002C7CC3">
            <w:pPr>
              <w:spacing w:after="0" w:line="240" w:lineRule="auto"/>
            </w:pPr>
            <w:r w:rsidRPr="002C7CC3">
              <w:t>--C.p - IV</w:t>
            </w:r>
          </w:p>
          <w:p w:rsidR="007E00C9" w:rsidRPr="002C7CC3" w:rsidRDefault="007E00C9" w:rsidP="002C7CC3">
            <w:pPr>
              <w:spacing w:after="0" w:line="240" w:lineRule="auto"/>
            </w:pPr>
            <w:r w:rsidRPr="002C7CC3">
              <w:t>Prof inv primar:</w:t>
            </w:r>
          </w:p>
          <w:p w:rsidR="007E00C9" w:rsidRPr="002C7CC3" w:rsidRDefault="007E00C9" w:rsidP="002C7CC3">
            <w:pPr>
              <w:spacing w:after="0" w:line="240" w:lineRule="auto"/>
            </w:pPr>
            <w:r w:rsidRPr="002C7CC3">
              <w:t>-Demeter Aurelia,</w:t>
            </w:r>
          </w:p>
          <w:p w:rsidR="007E00C9" w:rsidRPr="002C7CC3" w:rsidRDefault="007E00C9" w:rsidP="002C7CC3">
            <w:pPr>
              <w:spacing w:after="0" w:line="240" w:lineRule="auto"/>
            </w:pPr>
            <w:r w:rsidRPr="002C7CC3">
              <w:t>-Jitea Nicolae Andreea,</w:t>
            </w:r>
          </w:p>
          <w:p w:rsidR="007E00C9" w:rsidRPr="002C7CC3" w:rsidRDefault="007E00C9" w:rsidP="002C7CC3">
            <w:pPr>
              <w:spacing w:after="0" w:line="240" w:lineRule="auto"/>
            </w:pPr>
            <w:r w:rsidRPr="002C7CC3">
              <w:t>-Mos Mihu</w:t>
            </w:r>
          </w:p>
        </w:tc>
        <w:tc>
          <w:tcPr>
            <w:tcW w:w="2063" w:type="dxa"/>
          </w:tcPr>
          <w:p w:rsidR="007E00C9" w:rsidRPr="002C7CC3" w:rsidRDefault="007E00C9" w:rsidP="002C7CC3">
            <w:pPr>
              <w:spacing w:after="0" w:line="240" w:lineRule="auto"/>
            </w:pPr>
          </w:p>
        </w:tc>
      </w:tr>
    </w:tbl>
    <w:p w:rsidR="007E00C9" w:rsidRDefault="007E00C9"/>
    <w:p w:rsidR="007E00C9" w:rsidRDefault="007E00C9">
      <w:r>
        <w:t>Director,                                                                                                                                                                                    Consilier educativ,</w:t>
      </w:r>
    </w:p>
    <w:p w:rsidR="007E00C9" w:rsidRDefault="007E00C9">
      <w:r>
        <w:t>Demeter Aurelia                                                                                                                                                                                         Jitea Nicolaie Simona-Andreea</w:t>
      </w:r>
    </w:p>
    <w:sectPr w:rsidR="007E00C9" w:rsidSect="000017EE">
      <w:pgSz w:w="16838" w:h="11906" w:orient="landscape"/>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Bold">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numFmt w:val="bullet"/>
      <w:lvlText w:val="-"/>
      <w:lvlJc w:val="left"/>
      <w:pPr>
        <w:tabs>
          <w:tab w:val="num" w:pos="0"/>
        </w:tabs>
        <w:ind w:left="720" w:hanging="360"/>
      </w:pPr>
      <w:rPr>
        <w:rFonts w:ascii="Calibri" w:hAnsi="Calibri"/>
      </w:rPr>
    </w:lvl>
  </w:abstractNum>
  <w:abstractNum w:abstractNumId="1">
    <w:nsid w:val="3034672B"/>
    <w:multiLevelType w:val="hybridMultilevel"/>
    <w:tmpl w:val="94200B1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639C3629"/>
    <w:multiLevelType w:val="hybridMultilevel"/>
    <w:tmpl w:val="664CEE0E"/>
    <w:lvl w:ilvl="0" w:tplc="86C6F616">
      <w:start w:val="4"/>
      <w:numFmt w:val="bullet"/>
      <w:lvlText w:val="-"/>
      <w:lvlJc w:val="left"/>
      <w:pPr>
        <w:ind w:left="720" w:hanging="360"/>
      </w:pPr>
      <w:rPr>
        <w:rFonts w:ascii="Cambria" w:eastAsia="Times New Roman" w:hAnsi="Cambria"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17EE"/>
    <w:rsid w:val="000017EE"/>
    <w:rsid w:val="00092431"/>
    <w:rsid w:val="001E08D0"/>
    <w:rsid w:val="00215582"/>
    <w:rsid w:val="002C7CC3"/>
    <w:rsid w:val="003B6291"/>
    <w:rsid w:val="006B2BBF"/>
    <w:rsid w:val="007E00C9"/>
    <w:rsid w:val="00805FD3"/>
    <w:rsid w:val="009E2587"/>
    <w:rsid w:val="00B37A3E"/>
    <w:rsid w:val="00B61090"/>
    <w:rsid w:val="00C14EAD"/>
    <w:rsid w:val="00C27BF0"/>
    <w:rsid w:val="00C33D93"/>
    <w:rsid w:val="00CA1EB4"/>
    <w:rsid w:val="00D776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EB4"/>
    <w:pPr>
      <w:spacing w:after="200" w:line="276" w:lineRule="auto"/>
    </w:pPr>
    <w:rPr>
      <w:lang w:val="ro-RO" w:eastAsia="ro-RO"/>
    </w:rPr>
  </w:style>
  <w:style w:type="paragraph" w:styleId="Heading2">
    <w:name w:val="heading 2"/>
    <w:basedOn w:val="Normal"/>
    <w:next w:val="Normal"/>
    <w:link w:val="Heading2Char"/>
    <w:uiPriority w:val="99"/>
    <w:qFormat/>
    <w:rsid w:val="00B61090"/>
    <w:pPr>
      <w:keepNext/>
      <w:keepLines/>
      <w:spacing w:before="200" w:after="0" w:line="240" w:lineRule="auto"/>
      <w:outlineLvl w:val="1"/>
    </w:pPr>
    <w:rPr>
      <w:rFonts w:ascii="Cambria" w:hAnsi="Cambria"/>
      <w:b/>
      <w:bCs/>
      <w:color w:val="4F81BD"/>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61090"/>
    <w:rPr>
      <w:rFonts w:ascii="Cambria" w:hAnsi="Cambria" w:cs="Times New Roman"/>
      <w:b/>
      <w:bCs/>
      <w:color w:val="4F81BD"/>
      <w:sz w:val="26"/>
      <w:szCs w:val="26"/>
      <w:lang w:eastAsia="en-US"/>
    </w:rPr>
  </w:style>
  <w:style w:type="table" w:styleId="TableGrid">
    <w:name w:val="Table Grid"/>
    <w:basedOn w:val="TableNormal"/>
    <w:uiPriority w:val="99"/>
    <w:rsid w:val="000017EE"/>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805FD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698</Words>
  <Characters>3983</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SCOALA GIMNAZIALA BANITA</dc:title>
  <dc:subject/>
  <dc:creator>seven</dc:creator>
  <cp:keywords/>
  <dc:description/>
  <cp:lastModifiedBy>Nela</cp:lastModifiedBy>
  <cp:revision>2</cp:revision>
  <cp:lastPrinted>2017-01-30T18:22:00Z</cp:lastPrinted>
  <dcterms:created xsi:type="dcterms:W3CDTF">2017-05-04T12:30:00Z</dcterms:created>
  <dcterms:modified xsi:type="dcterms:W3CDTF">2017-05-04T12:30:00Z</dcterms:modified>
</cp:coreProperties>
</file>