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904" w:rsidRPr="00CC1AD1" w:rsidRDefault="006F4904" w:rsidP="006F4904">
      <w:pPr>
        <w:jc w:val="center"/>
        <w:rPr>
          <w:lang w:val="fr-FR"/>
        </w:rPr>
      </w:pPr>
    </w:p>
    <w:tbl>
      <w:tblPr>
        <w:tblStyle w:val="TableGrid"/>
        <w:tblW w:w="14034" w:type="dxa"/>
        <w:tblInd w:w="-567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135"/>
        <w:gridCol w:w="3544"/>
        <w:gridCol w:w="1134"/>
        <w:gridCol w:w="2267"/>
        <w:gridCol w:w="2977"/>
        <w:gridCol w:w="2977"/>
      </w:tblGrid>
      <w:tr w:rsidR="009103C8" w:rsidTr="00A54ABF">
        <w:tc>
          <w:tcPr>
            <w:tcW w:w="1135" w:type="dxa"/>
          </w:tcPr>
          <w:p w:rsidR="009103C8" w:rsidRDefault="009103C8" w:rsidP="00A54ABF">
            <w:pPr>
              <w:pStyle w:val="Header"/>
              <w:ind w:left="-108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619125" cy="752475"/>
                  <wp:effectExtent l="0" t="0" r="9525" b="9525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9103C8" w:rsidRDefault="009103C8" w:rsidP="00A54ABF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103C8" w:rsidRDefault="009103C8" w:rsidP="00A54ABF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103C8" w:rsidRPr="0056538D" w:rsidRDefault="009103C8" w:rsidP="00A54ABF">
            <w:pPr>
              <w:pStyle w:val="NoSpacing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538D">
              <w:rPr>
                <w:rFonts w:ascii="Times New Roman" w:hAnsi="Times New Roman" w:cs="Times New Roman"/>
                <w:b/>
                <w:sz w:val="18"/>
                <w:szCs w:val="18"/>
              </w:rPr>
              <w:t>Ș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COALA GIMNAZIALĂ GURASADA</w:t>
            </w:r>
            <w:r w:rsidRPr="00565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9103C8" w:rsidRPr="0056538D" w:rsidRDefault="009103C8" w:rsidP="00A54ABF">
            <w:pPr>
              <w:pStyle w:val="Header"/>
              <w:rPr>
                <w:sz w:val="18"/>
                <w:szCs w:val="18"/>
              </w:rPr>
            </w:pPr>
            <w:r w:rsidRPr="0056538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9103C8" w:rsidRDefault="009103C8" w:rsidP="00A54ABF">
            <w:pPr>
              <w:pStyle w:val="Header"/>
              <w:ind w:left="33"/>
            </w:pPr>
            <w:r>
              <w:rPr>
                <w:rFonts w:ascii="Calibri" w:hAnsi="Calibri" w:cs="Calibri"/>
                <w:noProof/>
                <w:sz w:val="28"/>
                <w:szCs w:val="28"/>
                <w:lang w:val="en-US" w:eastAsia="en-US"/>
              </w:rPr>
              <w:drawing>
                <wp:inline distT="0" distB="0" distL="0" distR="0">
                  <wp:extent cx="581025" cy="685800"/>
                  <wp:effectExtent l="0" t="0" r="9525" b="0"/>
                  <wp:docPr id="6" name="Imagine 6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</w:tcPr>
          <w:p w:rsidR="009103C8" w:rsidRDefault="009103C8" w:rsidP="00A54ABF">
            <w:pPr>
              <w:pStyle w:val="Header"/>
              <w:ind w:left="316"/>
              <w:rPr>
                <w:b/>
                <w:sz w:val="18"/>
                <w:szCs w:val="18"/>
              </w:rPr>
            </w:pPr>
          </w:p>
          <w:p w:rsidR="009103C8" w:rsidRPr="000701A9" w:rsidRDefault="009103C8" w:rsidP="00A54ABF">
            <w:pPr>
              <w:pStyle w:val="Header"/>
              <w:ind w:left="316"/>
              <w:rPr>
                <w:b/>
                <w:sz w:val="18"/>
                <w:szCs w:val="18"/>
              </w:rPr>
            </w:pPr>
            <w:r w:rsidRPr="000701A9">
              <w:rPr>
                <w:b/>
                <w:sz w:val="18"/>
                <w:szCs w:val="18"/>
              </w:rPr>
              <w:t>INSPECTORATUL ȘCOLAR JUDEȚEAN HUNEDOARA</w:t>
            </w:r>
          </w:p>
        </w:tc>
        <w:tc>
          <w:tcPr>
            <w:tcW w:w="2977" w:type="dxa"/>
          </w:tcPr>
          <w:p w:rsidR="009103C8" w:rsidRDefault="009103C8" w:rsidP="00A54ABF">
            <w:pPr>
              <w:pStyle w:val="Header"/>
            </w:pPr>
          </w:p>
          <w:p w:rsidR="009103C8" w:rsidRDefault="009103C8" w:rsidP="00A54ABF">
            <w:pPr>
              <w:pStyle w:val="Header"/>
            </w:pPr>
            <w:r w:rsidRPr="004E76F8">
              <w:rPr>
                <w:noProof/>
                <w:lang w:val="en-US" w:eastAsia="en-US"/>
              </w:rPr>
              <w:drawing>
                <wp:inline distT="0" distB="0" distL="0" distR="0">
                  <wp:extent cx="1819275" cy="476250"/>
                  <wp:effectExtent l="19050" t="0" r="9525" b="0"/>
                  <wp:docPr id="7" name="Picture 1" descr="Acas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s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9103C8" w:rsidRDefault="009103C8" w:rsidP="00A54ABF">
            <w:pPr>
              <w:pStyle w:val="Header"/>
              <w:rPr>
                <w:noProof/>
              </w:rPr>
            </w:pPr>
          </w:p>
        </w:tc>
      </w:tr>
    </w:tbl>
    <w:p w:rsidR="009103C8" w:rsidRDefault="009103C8" w:rsidP="009103C8"/>
    <w:p w:rsidR="009103C8" w:rsidRDefault="009103C8" w:rsidP="009103C8"/>
    <w:p w:rsidR="006F4904" w:rsidRDefault="006F4904" w:rsidP="006F4904">
      <w:r>
        <w:t>NR.</w:t>
      </w:r>
      <w:r w:rsidR="009103C8">
        <w:t>295</w:t>
      </w:r>
      <w:r>
        <w:t>/</w:t>
      </w:r>
      <w:r w:rsidR="009103C8">
        <w:t>08</w:t>
      </w:r>
      <w:r w:rsidR="00CC274C">
        <w:t>.0</w:t>
      </w:r>
      <w:r w:rsidR="009103C8">
        <w:t>5</w:t>
      </w:r>
      <w:r w:rsidR="00CC274C">
        <w:t>.</w:t>
      </w:r>
      <w:r w:rsidR="003D13A2">
        <w:t>201</w:t>
      </w:r>
      <w:r w:rsidR="009103C8">
        <w:t>7</w:t>
      </w:r>
    </w:p>
    <w:p w:rsidR="0093215E" w:rsidRPr="00261DF4" w:rsidRDefault="00261DF4" w:rsidP="00C5276D">
      <w:pPr>
        <w:jc w:val="center"/>
        <w:rPr>
          <w:b/>
          <w:sz w:val="36"/>
          <w:szCs w:val="36"/>
          <w:lang w:val="en-US"/>
        </w:rPr>
      </w:pPr>
      <w:r w:rsidRPr="00261DF4">
        <w:rPr>
          <w:b/>
          <w:sz w:val="36"/>
          <w:szCs w:val="36"/>
        </w:rPr>
        <w:t>” Să ştii mai multe</w:t>
      </w:r>
      <w:r w:rsidR="003D13A2" w:rsidRPr="00261DF4">
        <w:rPr>
          <w:b/>
          <w:sz w:val="36"/>
          <w:szCs w:val="36"/>
        </w:rPr>
        <w:t>,</w:t>
      </w:r>
      <w:r w:rsidR="0076181E">
        <w:rPr>
          <w:b/>
          <w:sz w:val="36"/>
          <w:szCs w:val="36"/>
        </w:rPr>
        <w:t xml:space="preserve"> </w:t>
      </w:r>
      <w:r w:rsidR="00456660" w:rsidRPr="00261DF4">
        <w:rPr>
          <w:b/>
          <w:sz w:val="36"/>
          <w:szCs w:val="36"/>
        </w:rPr>
        <w:t>să fii mai bun</w:t>
      </w:r>
      <w:r w:rsidR="003D13A2" w:rsidRPr="00261DF4">
        <w:rPr>
          <w:b/>
          <w:sz w:val="36"/>
          <w:szCs w:val="36"/>
        </w:rPr>
        <w:t>!</w:t>
      </w:r>
      <w:r w:rsidR="00456660" w:rsidRPr="00261DF4">
        <w:rPr>
          <w:b/>
          <w:sz w:val="36"/>
          <w:szCs w:val="36"/>
          <w:lang w:val="en-US"/>
        </w:rPr>
        <w:t>”</w:t>
      </w:r>
    </w:p>
    <w:p w:rsidR="00261DF4" w:rsidRDefault="00261DF4" w:rsidP="00C5276D">
      <w:pPr>
        <w:jc w:val="center"/>
        <w:rPr>
          <w:b/>
          <w:lang w:val="en-US"/>
        </w:rPr>
      </w:pPr>
    </w:p>
    <w:p w:rsidR="00261DF4" w:rsidRDefault="00261DF4" w:rsidP="00C5276D">
      <w:pPr>
        <w:jc w:val="center"/>
        <w:rPr>
          <w:b/>
          <w:lang w:val="en-US"/>
        </w:rPr>
      </w:pPr>
      <w:r>
        <w:rPr>
          <w:b/>
          <w:lang w:val="en-US"/>
        </w:rPr>
        <w:t>ANUL SCOLAR 201</w:t>
      </w:r>
      <w:r w:rsidR="004B40D8">
        <w:rPr>
          <w:b/>
          <w:lang w:val="en-US"/>
        </w:rPr>
        <w:t>6</w:t>
      </w:r>
      <w:r>
        <w:rPr>
          <w:b/>
          <w:lang w:val="en-US"/>
        </w:rPr>
        <w:t>-201</w:t>
      </w:r>
      <w:r w:rsidR="004B40D8">
        <w:rPr>
          <w:b/>
          <w:lang w:val="en-US"/>
        </w:rPr>
        <w:t>7</w:t>
      </w:r>
    </w:p>
    <w:p w:rsidR="00261DF4" w:rsidRPr="00456660" w:rsidRDefault="00261DF4" w:rsidP="00C5276D">
      <w:pPr>
        <w:jc w:val="center"/>
        <w:rPr>
          <w:b/>
          <w:lang w:val="en-US"/>
        </w:rPr>
      </w:pPr>
    </w:p>
    <w:tbl>
      <w:tblPr>
        <w:tblStyle w:val="TableGrid"/>
        <w:tblW w:w="13518" w:type="dxa"/>
        <w:tblLayout w:type="fixed"/>
        <w:tblLook w:val="04A0"/>
      </w:tblPr>
      <w:tblGrid>
        <w:gridCol w:w="558"/>
        <w:gridCol w:w="1882"/>
        <w:gridCol w:w="1241"/>
        <w:gridCol w:w="3717"/>
        <w:gridCol w:w="1260"/>
        <w:gridCol w:w="1402"/>
        <w:gridCol w:w="2648"/>
        <w:gridCol w:w="810"/>
      </w:tblGrid>
      <w:tr w:rsidR="006F4904" w:rsidTr="00C4095A">
        <w:tc>
          <w:tcPr>
            <w:tcW w:w="558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Nr.crt</w:t>
            </w:r>
          </w:p>
        </w:tc>
        <w:tc>
          <w:tcPr>
            <w:tcW w:w="188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Unitatea de invatamant</w:t>
            </w:r>
          </w:p>
        </w:tc>
        <w:tc>
          <w:tcPr>
            <w:tcW w:w="1241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Loc.</w:t>
            </w:r>
          </w:p>
        </w:tc>
        <w:tc>
          <w:tcPr>
            <w:tcW w:w="3717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Tema/activitate</w:t>
            </w:r>
          </w:p>
        </w:tc>
        <w:tc>
          <w:tcPr>
            <w:tcW w:w="1260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Clasa/clasele</w:t>
            </w:r>
          </w:p>
        </w:tc>
        <w:tc>
          <w:tcPr>
            <w:tcW w:w="140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Data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 xml:space="preserve">Prof. coordonator 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6F4904" w:rsidRPr="005B7BDC" w:rsidRDefault="006F4904" w:rsidP="006F4904">
            <w:pPr>
              <w:rPr>
                <w:b/>
              </w:rPr>
            </w:pPr>
            <w:r w:rsidRPr="005B7BDC">
              <w:rPr>
                <w:b/>
              </w:rPr>
              <w:t>Nr. elevi implicati</w:t>
            </w:r>
          </w:p>
        </w:tc>
      </w:tr>
      <w:tr w:rsidR="00B81E0B" w:rsidTr="00C4095A">
        <w:tc>
          <w:tcPr>
            <w:tcW w:w="558" w:type="dxa"/>
            <w:vMerge w:val="restart"/>
          </w:tcPr>
          <w:p w:rsidR="00B81E0B" w:rsidRDefault="00B81E0B">
            <w:r>
              <w:t>1.</w:t>
            </w:r>
          </w:p>
        </w:tc>
        <w:tc>
          <w:tcPr>
            <w:tcW w:w="1882" w:type="dxa"/>
            <w:vMerge w:val="restart"/>
          </w:tcPr>
          <w:p w:rsidR="00B81E0B" w:rsidRDefault="00B81E0B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B81E0B" w:rsidRDefault="00B81E0B">
            <w:r>
              <w:t>Gurasada</w:t>
            </w:r>
          </w:p>
        </w:tc>
        <w:tc>
          <w:tcPr>
            <w:tcW w:w="3717" w:type="dxa"/>
            <w:tcBorders>
              <w:bottom w:val="single" w:sz="4" w:space="0" w:color="auto"/>
            </w:tcBorders>
          </w:tcPr>
          <w:p w:rsidR="00B81E0B" w:rsidRDefault="00FA6FB8" w:rsidP="00491630">
            <w:r>
              <w:t>Atelierul de creație</w:t>
            </w:r>
          </w:p>
          <w:p w:rsidR="00FA6FB8" w:rsidRDefault="00B102AE" w:rsidP="00491630">
            <w:r>
              <w:t>Lumea poveștilor</w:t>
            </w:r>
          </w:p>
          <w:p w:rsidR="00287339" w:rsidRDefault="00FA6FB8" w:rsidP="00491630">
            <w:r>
              <w:t>Internetul-prieten sau dușman?</w:t>
            </w:r>
          </w:p>
          <w:p w:rsidR="00B102AE" w:rsidRDefault="00B102AE" w:rsidP="00491630">
            <w:r>
              <w:t>Mâini dibace</w:t>
            </w:r>
          </w:p>
          <w:p w:rsidR="00B45099" w:rsidRDefault="00FA6FB8" w:rsidP="00A54D66">
            <w:r>
              <w:t>Crosul primăverii</w:t>
            </w:r>
          </w:p>
        </w:tc>
        <w:tc>
          <w:tcPr>
            <w:tcW w:w="1260" w:type="dxa"/>
          </w:tcPr>
          <w:p w:rsidR="00B81E0B" w:rsidRDefault="00B81E0B">
            <w:r>
              <w:t>Primar</w:t>
            </w:r>
          </w:p>
          <w:p w:rsidR="00B81E0B" w:rsidRDefault="006B3DCA" w:rsidP="006B3DCA">
            <w:r>
              <w:t>Gradinita</w:t>
            </w:r>
          </w:p>
        </w:tc>
        <w:tc>
          <w:tcPr>
            <w:tcW w:w="1402" w:type="dxa"/>
          </w:tcPr>
          <w:p w:rsidR="00B81E0B" w:rsidRDefault="00FA6FB8">
            <w:r>
              <w:t>29</w:t>
            </w:r>
            <w:r w:rsidR="00B45099">
              <w:t>.0</w:t>
            </w:r>
            <w:r>
              <w:t>5</w:t>
            </w:r>
            <w:r w:rsidR="00B45099">
              <w:t>.201</w:t>
            </w:r>
            <w:r>
              <w:t>7</w:t>
            </w:r>
          </w:p>
          <w:p w:rsidR="008C06F5" w:rsidRDefault="008C06F5"/>
        </w:tc>
        <w:tc>
          <w:tcPr>
            <w:tcW w:w="2648" w:type="dxa"/>
            <w:tcBorders>
              <w:right w:val="single" w:sz="4" w:space="0" w:color="auto"/>
            </w:tcBorders>
          </w:tcPr>
          <w:p w:rsidR="00B81E0B" w:rsidRDefault="00B81E0B" w:rsidP="00B102AE">
            <w:r>
              <w:t>Ed.</w:t>
            </w:r>
            <w:r w:rsidR="00B102AE">
              <w:t>Bârzog Alexandra</w:t>
            </w:r>
            <w:r>
              <w:t>, Prof. Todea Elena, Prof. Balasoiu</w:t>
            </w:r>
            <w:r w:rsidR="00B102AE">
              <w:t xml:space="preserve"> Camelia, Prof. Tal Gheorghe, Prof</w:t>
            </w:r>
            <w:r>
              <w:t>. Dehelean Diana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B81E0B" w:rsidRDefault="003B69F6">
            <w:r>
              <w:t>63</w:t>
            </w:r>
          </w:p>
        </w:tc>
      </w:tr>
      <w:tr w:rsidR="00B102AE" w:rsidTr="00B87C19">
        <w:trPr>
          <w:trHeight w:val="1771"/>
        </w:trPr>
        <w:tc>
          <w:tcPr>
            <w:tcW w:w="558" w:type="dxa"/>
            <w:vMerge/>
          </w:tcPr>
          <w:p w:rsidR="00B102AE" w:rsidRDefault="00B102AE"/>
        </w:tc>
        <w:tc>
          <w:tcPr>
            <w:tcW w:w="1882" w:type="dxa"/>
            <w:vMerge/>
          </w:tcPr>
          <w:p w:rsidR="00B102AE" w:rsidRDefault="00B102AE"/>
        </w:tc>
        <w:tc>
          <w:tcPr>
            <w:tcW w:w="1241" w:type="dxa"/>
            <w:vMerge/>
          </w:tcPr>
          <w:p w:rsidR="00B102AE" w:rsidRDefault="00B102AE"/>
        </w:tc>
        <w:tc>
          <w:tcPr>
            <w:tcW w:w="3717" w:type="dxa"/>
          </w:tcPr>
          <w:p w:rsidR="00B102AE" w:rsidRPr="00C4095A" w:rsidRDefault="00B102AE">
            <w:r>
              <w:t>Matematică distractivă</w:t>
            </w:r>
          </w:p>
          <w:p w:rsidR="00B102AE" w:rsidRDefault="00B102AE" w:rsidP="00B45099">
            <w:r>
              <w:t>Crosul de primăvară</w:t>
            </w:r>
          </w:p>
          <w:p w:rsidR="00B102AE" w:rsidRDefault="00B102AE" w:rsidP="00B102AE">
            <w:r>
              <w:t>În lumea basmelor</w:t>
            </w:r>
          </w:p>
          <w:p w:rsidR="00B102AE" w:rsidRDefault="00B102AE" w:rsidP="00B102AE">
            <w:r>
              <w:t>Tradiții și obiceiuri locale</w:t>
            </w:r>
          </w:p>
          <w:p w:rsidR="00B102AE" w:rsidRDefault="00B102AE" w:rsidP="00B45099"/>
          <w:p w:rsidR="00B102AE" w:rsidRDefault="00B102AE" w:rsidP="00A553EE"/>
          <w:p w:rsidR="00B102AE" w:rsidRDefault="00B102AE" w:rsidP="00A553EE"/>
        </w:tc>
        <w:tc>
          <w:tcPr>
            <w:tcW w:w="1260" w:type="dxa"/>
          </w:tcPr>
          <w:p w:rsidR="00B102AE" w:rsidRDefault="00B102AE" w:rsidP="00B45099">
            <w:r>
              <w:t>V, VI</w:t>
            </w:r>
            <w:r w:rsidR="00A54D66">
              <w:t>,</w:t>
            </w:r>
          </w:p>
          <w:p w:rsidR="00B102AE" w:rsidRDefault="00B102AE" w:rsidP="00B45099">
            <w:r>
              <w:t>VII,VIII</w:t>
            </w:r>
          </w:p>
        </w:tc>
        <w:tc>
          <w:tcPr>
            <w:tcW w:w="1402" w:type="dxa"/>
          </w:tcPr>
          <w:p w:rsidR="00B102AE" w:rsidRDefault="00B102AE" w:rsidP="00B45099">
            <w:r>
              <w:t>29.05.2017</w:t>
            </w:r>
          </w:p>
          <w:p w:rsidR="00B102AE" w:rsidRDefault="00B102AE" w:rsidP="00B45099"/>
        </w:tc>
        <w:tc>
          <w:tcPr>
            <w:tcW w:w="2648" w:type="dxa"/>
            <w:tcBorders>
              <w:right w:val="single" w:sz="4" w:space="0" w:color="auto"/>
            </w:tcBorders>
          </w:tcPr>
          <w:p w:rsidR="00B102AE" w:rsidRDefault="00B102AE" w:rsidP="00B45099">
            <w:r>
              <w:t xml:space="preserve">Prof.Tulbure Claudia,, </w:t>
            </w:r>
          </w:p>
          <w:p w:rsidR="00B102AE" w:rsidRDefault="00B102AE" w:rsidP="00B45099">
            <w:r>
              <w:t>Prof. Holhoș Amelia</w:t>
            </w:r>
          </w:p>
          <w:p w:rsidR="00B102AE" w:rsidRDefault="00B102AE" w:rsidP="00A553EE">
            <w:r>
              <w:t>Prof. Gabor Iulia</w:t>
            </w:r>
          </w:p>
          <w:p w:rsidR="00B102AE" w:rsidRDefault="00B102AE" w:rsidP="00A553EE">
            <w:r>
              <w:t>Prof. Tripon Gabriela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B102AE" w:rsidRDefault="00B102AE">
            <w:r>
              <w:t>33</w:t>
            </w:r>
          </w:p>
        </w:tc>
      </w:tr>
      <w:tr w:rsidR="003B69F6" w:rsidTr="00A260F4">
        <w:trPr>
          <w:trHeight w:val="1528"/>
        </w:trPr>
        <w:tc>
          <w:tcPr>
            <w:tcW w:w="558" w:type="dxa"/>
            <w:vMerge w:val="restart"/>
          </w:tcPr>
          <w:p w:rsidR="003B69F6" w:rsidRDefault="003B69F6" w:rsidP="00A553EE">
            <w:r>
              <w:t>2</w:t>
            </w:r>
          </w:p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</w:tc>
        <w:tc>
          <w:tcPr>
            <w:tcW w:w="1882" w:type="dxa"/>
            <w:vMerge w:val="restart"/>
          </w:tcPr>
          <w:p w:rsidR="003B69F6" w:rsidRDefault="003B69F6" w:rsidP="00A553EE">
            <w:r>
              <w:t>Scoala Gimnaziala Gurasada</w:t>
            </w:r>
          </w:p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</w:tc>
        <w:tc>
          <w:tcPr>
            <w:tcW w:w="1241" w:type="dxa"/>
            <w:vMerge w:val="restart"/>
          </w:tcPr>
          <w:p w:rsidR="003B69F6" w:rsidRDefault="003B69F6" w:rsidP="00A553EE">
            <w:r>
              <w:t>Gurasada</w:t>
            </w:r>
          </w:p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</w:tc>
        <w:tc>
          <w:tcPr>
            <w:tcW w:w="3717" w:type="dxa"/>
          </w:tcPr>
          <w:p w:rsidR="003B69F6" w:rsidRDefault="003B69F6" w:rsidP="00A553EE">
            <w:r>
              <w:t>În lumea poveștilor</w:t>
            </w:r>
          </w:p>
          <w:p w:rsidR="003B69F6" w:rsidRDefault="003B69F6" w:rsidP="006B3DCA">
            <w:r>
              <w:t>Salvați planeta Pământ!</w:t>
            </w:r>
          </w:p>
          <w:p w:rsidR="002D3DBD" w:rsidRDefault="002D3DBD" w:rsidP="006B3DCA">
            <w:r>
              <w:t>Valori pentru un viitor verde</w:t>
            </w:r>
          </w:p>
          <w:p w:rsidR="003B69F6" w:rsidRDefault="003B69F6" w:rsidP="003B69F6">
            <w:r>
              <w:t>Cetatea Deva- trecut și prezent</w:t>
            </w:r>
          </w:p>
          <w:p w:rsidR="003B69F6" w:rsidRDefault="003B69F6" w:rsidP="003B69F6">
            <w:r>
              <w:t>Pentatlon- Deva</w:t>
            </w:r>
          </w:p>
          <w:p w:rsidR="003B69F6" w:rsidRDefault="003B69F6" w:rsidP="006B3DCA"/>
        </w:tc>
        <w:tc>
          <w:tcPr>
            <w:tcW w:w="1260" w:type="dxa"/>
          </w:tcPr>
          <w:p w:rsidR="003B69F6" w:rsidRDefault="003B69F6" w:rsidP="00A553EE">
            <w:r>
              <w:t>Primar</w:t>
            </w:r>
          </w:p>
          <w:p w:rsidR="003B69F6" w:rsidRDefault="003B69F6" w:rsidP="006B3DCA">
            <w:r>
              <w:t>Gradinita</w:t>
            </w:r>
          </w:p>
        </w:tc>
        <w:tc>
          <w:tcPr>
            <w:tcW w:w="1402" w:type="dxa"/>
          </w:tcPr>
          <w:p w:rsidR="003B69F6" w:rsidRDefault="003B69F6" w:rsidP="00FC0154">
            <w:r>
              <w:t>30.05.2017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3B69F6" w:rsidRDefault="003B69F6" w:rsidP="006F6E84">
            <w:r>
              <w:t>Ed. Bârzog Alexandra, Prof. Todea Elena, Prof. Balasoiu Camelia, Prof. Tal Gheorghe, Prof. Dehelean Diana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3B69F6" w:rsidRDefault="003B69F6" w:rsidP="00A553EE">
            <w:r>
              <w:t>63</w:t>
            </w:r>
          </w:p>
        </w:tc>
      </w:tr>
      <w:tr w:rsidR="003B69F6" w:rsidTr="00D051C0">
        <w:trPr>
          <w:trHeight w:val="1032"/>
        </w:trPr>
        <w:tc>
          <w:tcPr>
            <w:tcW w:w="558" w:type="dxa"/>
            <w:vMerge/>
          </w:tcPr>
          <w:p w:rsidR="003B69F6" w:rsidRDefault="003B69F6" w:rsidP="00A553EE"/>
        </w:tc>
        <w:tc>
          <w:tcPr>
            <w:tcW w:w="1882" w:type="dxa"/>
            <w:vMerge/>
          </w:tcPr>
          <w:p w:rsidR="003B69F6" w:rsidRDefault="003B69F6" w:rsidP="00A553EE"/>
        </w:tc>
        <w:tc>
          <w:tcPr>
            <w:tcW w:w="1241" w:type="dxa"/>
            <w:vMerge/>
          </w:tcPr>
          <w:p w:rsidR="003B69F6" w:rsidRDefault="003B69F6" w:rsidP="00A553EE"/>
        </w:tc>
        <w:tc>
          <w:tcPr>
            <w:tcW w:w="3717" w:type="dxa"/>
          </w:tcPr>
          <w:p w:rsidR="003B69F6" w:rsidRDefault="003B69F6" w:rsidP="003B69F6">
            <w:r>
              <w:t>Să învățăm să gândim</w:t>
            </w:r>
          </w:p>
          <w:p w:rsidR="003B69F6" w:rsidRDefault="003B69F6" w:rsidP="003B69F6">
            <w:r>
              <w:t>Călătorie pe harta lumii</w:t>
            </w:r>
          </w:p>
          <w:p w:rsidR="003B69F6" w:rsidRDefault="003B69F6" w:rsidP="003B69F6">
            <w:r>
              <w:t>Drumeție- Gurasada Park</w:t>
            </w:r>
          </w:p>
          <w:p w:rsidR="003B69F6" w:rsidRPr="00A542BF" w:rsidRDefault="003B69F6" w:rsidP="00A553EE">
            <w:pPr>
              <w:rPr>
                <w:color w:val="FF0000"/>
              </w:rPr>
            </w:pPr>
          </w:p>
        </w:tc>
        <w:tc>
          <w:tcPr>
            <w:tcW w:w="1260" w:type="dxa"/>
          </w:tcPr>
          <w:p w:rsidR="003B69F6" w:rsidRDefault="003B69F6" w:rsidP="00A553EE">
            <w:r>
              <w:t>V, VI,</w:t>
            </w:r>
          </w:p>
          <w:p w:rsidR="003B69F6" w:rsidRDefault="003B69F6" w:rsidP="00A553EE">
            <w:r>
              <w:t>VII,VIII</w:t>
            </w:r>
          </w:p>
        </w:tc>
        <w:tc>
          <w:tcPr>
            <w:tcW w:w="1402" w:type="dxa"/>
          </w:tcPr>
          <w:p w:rsidR="003B69F6" w:rsidRDefault="003B69F6" w:rsidP="003B69F6">
            <w:r>
              <w:t>30.05.2017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3B69F6" w:rsidRDefault="003B69F6" w:rsidP="00A553EE">
            <w:r>
              <w:t>Prof.Tulbure Claudia</w:t>
            </w:r>
          </w:p>
          <w:p w:rsidR="003B69F6" w:rsidRDefault="003B69F6" w:rsidP="006B3DCA">
            <w:r>
              <w:t>Prof. Holhoș Amelia</w:t>
            </w:r>
          </w:p>
          <w:p w:rsidR="003B69F6" w:rsidRDefault="003B69F6" w:rsidP="006B3DCA">
            <w:r>
              <w:t>Prof. Gabor Iulia</w:t>
            </w:r>
          </w:p>
          <w:p w:rsidR="003B69F6" w:rsidRDefault="003B69F6" w:rsidP="006B3DCA">
            <w:r>
              <w:t>Prof. Nicula Ioana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3B69F6" w:rsidRDefault="003B69F6" w:rsidP="00A553EE">
            <w:r>
              <w:t>33</w:t>
            </w:r>
          </w:p>
        </w:tc>
      </w:tr>
      <w:tr w:rsidR="003B69F6" w:rsidTr="002D3DBD">
        <w:trPr>
          <w:trHeight w:val="1339"/>
        </w:trPr>
        <w:tc>
          <w:tcPr>
            <w:tcW w:w="558" w:type="dxa"/>
            <w:vMerge w:val="restart"/>
          </w:tcPr>
          <w:p w:rsidR="003B69F6" w:rsidRDefault="003B69F6" w:rsidP="00A553EE">
            <w:r>
              <w:lastRenderedPageBreak/>
              <w:t>3.</w:t>
            </w:r>
          </w:p>
        </w:tc>
        <w:tc>
          <w:tcPr>
            <w:tcW w:w="1882" w:type="dxa"/>
            <w:vMerge w:val="restart"/>
          </w:tcPr>
          <w:p w:rsidR="003B69F6" w:rsidRDefault="003B69F6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3B69F6" w:rsidRDefault="003B69F6" w:rsidP="00A553EE">
            <w:r>
              <w:t>Gurasada</w:t>
            </w:r>
          </w:p>
        </w:tc>
        <w:tc>
          <w:tcPr>
            <w:tcW w:w="3717" w:type="dxa"/>
          </w:tcPr>
          <w:p w:rsidR="003B69F6" w:rsidRDefault="003B69F6" w:rsidP="003B69F6">
            <w:r>
              <w:t>Jocurile copilăriei</w:t>
            </w:r>
          </w:p>
          <w:p w:rsidR="003B69F6" w:rsidRDefault="003B69F6" w:rsidP="003B69F6">
            <w:r>
              <w:t>Micii sportivi</w:t>
            </w:r>
          </w:p>
          <w:p w:rsidR="003B69F6" w:rsidRPr="008E09B8" w:rsidRDefault="008E09B8" w:rsidP="003B69F6">
            <w:pPr>
              <w:rPr>
                <w:lang w:val="en-US"/>
              </w:rPr>
            </w:pPr>
            <w:r>
              <w:t>Mișcarea în aer liber-condiție a sănătății omului (Drumeție-Gurasada Park)</w:t>
            </w:r>
          </w:p>
          <w:p w:rsidR="003B69F6" w:rsidRDefault="003B69F6" w:rsidP="003B69F6"/>
        </w:tc>
        <w:tc>
          <w:tcPr>
            <w:tcW w:w="1260" w:type="dxa"/>
          </w:tcPr>
          <w:p w:rsidR="003B69F6" w:rsidRDefault="003B69F6" w:rsidP="00A553EE">
            <w:r>
              <w:t>Primar</w:t>
            </w:r>
          </w:p>
          <w:p w:rsidR="003B69F6" w:rsidRDefault="003B69F6" w:rsidP="006B3DCA">
            <w:r>
              <w:t>Gradinita,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3B69F6" w:rsidRDefault="003B69F6" w:rsidP="003B69F6">
            <w:r>
              <w:t>31.05.2017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3B69F6" w:rsidRDefault="003B69F6" w:rsidP="00A54ABF">
            <w:r>
              <w:t>Ed. Bârzog Alexandra, Prof. Todea Elena, Prof. Balasoiu Camelia, Prof. Tal Gheorghe, Prof. Dehelean Diana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</w:tcPr>
          <w:p w:rsidR="003B69F6" w:rsidRDefault="003B69F6" w:rsidP="00A553EE">
            <w:r>
              <w:t>63</w:t>
            </w:r>
          </w:p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  <w:p w:rsidR="003B69F6" w:rsidRDefault="003B69F6" w:rsidP="00A553EE"/>
        </w:tc>
      </w:tr>
      <w:tr w:rsidR="003B69F6" w:rsidTr="002D3DBD">
        <w:trPr>
          <w:trHeight w:val="1518"/>
        </w:trPr>
        <w:tc>
          <w:tcPr>
            <w:tcW w:w="558" w:type="dxa"/>
            <w:vMerge/>
          </w:tcPr>
          <w:p w:rsidR="003B69F6" w:rsidRDefault="003B69F6" w:rsidP="00A553EE"/>
        </w:tc>
        <w:tc>
          <w:tcPr>
            <w:tcW w:w="1882" w:type="dxa"/>
            <w:vMerge/>
          </w:tcPr>
          <w:p w:rsidR="003B69F6" w:rsidRDefault="003B69F6" w:rsidP="00A553EE"/>
        </w:tc>
        <w:tc>
          <w:tcPr>
            <w:tcW w:w="1241" w:type="dxa"/>
            <w:vMerge/>
          </w:tcPr>
          <w:p w:rsidR="003B69F6" w:rsidRDefault="003B69F6" w:rsidP="00A553EE"/>
        </w:tc>
        <w:tc>
          <w:tcPr>
            <w:tcW w:w="3717" w:type="dxa"/>
          </w:tcPr>
          <w:p w:rsidR="003B69F6" w:rsidRDefault="002D3DBD" w:rsidP="00A54ABF">
            <w:r>
              <w:t>Internetul- mijloc de comunicare și informare</w:t>
            </w:r>
          </w:p>
          <w:p w:rsidR="002D3DBD" w:rsidRPr="002D3DBD" w:rsidRDefault="002D3DBD" w:rsidP="00A54ABF">
            <w:pPr>
              <w:rPr>
                <w:lang w:val="en-US"/>
              </w:rPr>
            </w:pPr>
            <w:r>
              <w:t>Competiție de handbal (fete/băieți) -Dobra</w:t>
            </w:r>
          </w:p>
          <w:p w:rsidR="002D3DBD" w:rsidRDefault="002D3DBD" w:rsidP="00A54ABF"/>
          <w:p w:rsidR="003B69F6" w:rsidRDefault="003B69F6" w:rsidP="00A54ABF"/>
          <w:p w:rsidR="003B69F6" w:rsidRDefault="003B69F6" w:rsidP="00A54ABF"/>
          <w:p w:rsidR="003B69F6" w:rsidRDefault="003B69F6" w:rsidP="00A54ABF"/>
        </w:tc>
        <w:tc>
          <w:tcPr>
            <w:tcW w:w="1260" w:type="dxa"/>
          </w:tcPr>
          <w:p w:rsidR="003B69F6" w:rsidRDefault="003B69F6" w:rsidP="00A553EE">
            <w:r>
              <w:t>V, VI</w:t>
            </w:r>
          </w:p>
          <w:p w:rsidR="003B69F6" w:rsidRDefault="003B69F6" w:rsidP="00A553EE">
            <w:r>
              <w:t>VII,VIII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3B69F6" w:rsidRDefault="002D3DBD" w:rsidP="00A553EE">
            <w:r>
              <w:t>31.05.2017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3B69F6" w:rsidRDefault="003B69F6" w:rsidP="00A54ABF">
            <w:r>
              <w:t>Prof.Tulbure Claudia</w:t>
            </w:r>
          </w:p>
          <w:p w:rsidR="003B69F6" w:rsidRDefault="003B69F6" w:rsidP="00A54ABF">
            <w:r>
              <w:t>Prof. Holhoș Amelia</w:t>
            </w:r>
          </w:p>
          <w:p w:rsidR="003B69F6" w:rsidRDefault="003B69F6" w:rsidP="00A54ABF">
            <w:r>
              <w:t>Prof. Gabor Iulia</w:t>
            </w:r>
          </w:p>
          <w:p w:rsidR="003B69F6" w:rsidRDefault="003B69F6" w:rsidP="00A54ABF"/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</w:tcPr>
          <w:p w:rsidR="003B69F6" w:rsidRDefault="003B69F6" w:rsidP="00A553EE"/>
          <w:p w:rsidR="003B69F6" w:rsidRDefault="003B69F6" w:rsidP="00A553EE">
            <w:r>
              <w:t>33</w:t>
            </w:r>
          </w:p>
        </w:tc>
      </w:tr>
      <w:tr w:rsidR="0066412B" w:rsidTr="004E239E">
        <w:tc>
          <w:tcPr>
            <w:tcW w:w="558" w:type="dxa"/>
            <w:vMerge w:val="restart"/>
          </w:tcPr>
          <w:p w:rsidR="0066412B" w:rsidRDefault="0066412B" w:rsidP="00A553EE">
            <w:r>
              <w:t>4</w:t>
            </w:r>
          </w:p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</w:tc>
        <w:tc>
          <w:tcPr>
            <w:tcW w:w="1882" w:type="dxa"/>
            <w:vMerge w:val="restart"/>
          </w:tcPr>
          <w:p w:rsidR="0066412B" w:rsidRDefault="0066412B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66412B" w:rsidRDefault="0066412B" w:rsidP="00A553EE">
            <w:r>
              <w:t>Gurasada</w:t>
            </w:r>
          </w:p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</w:tc>
        <w:tc>
          <w:tcPr>
            <w:tcW w:w="3717" w:type="dxa"/>
          </w:tcPr>
          <w:p w:rsidR="0066412B" w:rsidRDefault="0066412B" w:rsidP="0066412B">
            <w:r>
              <w:t>Micii bucătari</w:t>
            </w:r>
          </w:p>
          <w:p w:rsidR="0066412B" w:rsidRDefault="0066412B" w:rsidP="0066412B">
            <w:r>
              <w:t>Să explorăm natura- drumeție în parc</w:t>
            </w:r>
          </w:p>
          <w:p w:rsidR="0066412B" w:rsidRDefault="0066412B" w:rsidP="0066412B">
            <w:r>
              <w:t>Carnavalul veseliei</w:t>
            </w:r>
          </w:p>
          <w:p w:rsidR="0066412B" w:rsidRPr="0066412B" w:rsidRDefault="0066412B" w:rsidP="0066412B"/>
        </w:tc>
        <w:tc>
          <w:tcPr>
            <w:tcW w:w="1260" w:type="dxa"/>
          </w:tcPr>
          <w:p w:rsidR="0066412B" w:rsidRDefault="0066412B" w:rsidP="00A553EE">
            <w:r>
              <w:t>Primar</w:t>
            </w:r>
          </w:p>
          <w:p w:rsidR="0066412B" w:rsidRDefault="0066412B" w:rsidP="006B02ED">
            <w:r>
              <w:t xml:space="preserve">Gradinita, 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66412B" w:rsidRDefault="0066412B" w:rsidP="0066412B">
            <w:r>
              <w:t>02.06.2017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66412B" w:rsidRDefault="0066412B" w:rsidP="00A54ABF">
            <w:r>
              <w:t>Ed. Bârzog Alexandra, Prof. Todea Elena, Prof. Balasoiu Camelia, Prof. Tal Gheorghe, Prof. Dehelean Diana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</w:tcPr>
          <w:p w:rsidR="0066412B" w:rsidRDefault="0066412B" w:rsidP="00A553EE">
            <w:r>
              <w:t>63</w:t>
            </w:r>
          </w:p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  <w:p w:rsidR="0066412B" w:rsidRDefault="0066412B" w:rsidP="00A553EE"/>
        </w:tc>
      </w:tr>
      <w:tr w:rsidR="0066412B" w:rsidTr="005E3EC4">
        <w:trPr>
          <w:trHeight w:val="1285"/>
        </w:trPr>
        <w:tc>
          <w:tcPr>
            <w:tcW w:w="558" w:type="dxa"/>
            <w:vMerge/>
          </w:tcPr>
          <w:p w:rsidR="0066412B" w:rsidRDefault="0066412B" w:rsidP="00A553EE"/>
        </w:tc>
        <w:tc>
          <w:tcPr>
            <w:tcW w:w="1882" w:type="dxa"/>
            <w:vMerge/>
          </w:tcPr>
          <w:p w:rsidR="0066412B" w:rsidRDefault="0066412B" w:rsidP="00A553EE"/>
        </w:tc>
        <w:tc>
          <w:tcPr>
            <w:tcW w:w="1241" w:type="dxa"/>
            <w:vMerge/>
          </w:tcPr>
          <w:p w:rsidR="0066412B" w:rsidRDefault="0066412B" w:rsidP="00A553EE"/>
        </w:tc>
        <w:tc>
          <w:tcPr>
            <w:tcW w:w="3717" w:type="dxa"/>
          </w:tcPr>
          <w:p w:rsidR="0066412B" w:rsidRDefault="00E7552A" w:rsidP="006B02ED">
            <w:r>
              <w:t>Drumeții în localitate</w:t>
            </w:r>
          </w:p>
          <w:p w:rsidR="00E7552A" w:rsidRDefault="00E7552A" w:rsidP="006B02ED">
            <w:r>
              <w:t>Să cunoaștem trecutul istoric al comunei Gurasada</w:t>
            </w:r>
          </w:p>
          <w:p w:rsidR="00E7552A" w:rsidRDefault="00E7552A" w:rsidP="006B02ED">
            <w:r>
              <w:t>Concurs de recitare a unor poezii în lb. franceză</w:t>
            </w:r>
          </w:p>
        </w:tc>
        <w:tc>
          <w:tcPr>
            <w:tcW w:w="1260" w:type="dxa"/>
          </w:tcPr>
          <w:p w:rsidR="0066412B" w:rsidRDefault="0066412B" w:rsidP="00A553EE">
            <w:r>
              <w:t>V, VI.</w:t>
            </w:r>
          </w:p>
          <w:p w:rsidR="0066412B" w:rsidRDefault="0066412B" w:rsidP="00A553EE">
            <w:r>
              <w:t>VII, VIII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66412B" w:rsidRDefault="0066412B" w:rsidP="00A553EE">
            <w:r>
              <w:t>02.06.2017</w:t>
            </w:r>
          </w:p>
          <w:p w:rsidR="0066412B" w:rsidRDefault="0066412B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66412B" w:rsidRDefault="0066412B" w:rsidP="0066412B">
            <w:r>
              <w:t>Prof.Tulbure Claudia</w:t>
            </w:r>
          </w:p>
          <w:p w:rsidR="0066412B" w:rsidRDefault="0066412B" w:rsidP="0066412B">
            <w:r>
              <w:t>Prof. Magdaș Alexandra</w:t>
            </w:r>
          </w:p>
          <w:p w:rsidR="0066412B" w:rsidRDefault="0066412B" w:rsidP="0066412B">
            <w:r>
              <w:t>Prof. Gabor Iulia</w:t>
            </w:r>
          </w:p>
          <w:p w:rsidR="0066412B" w:rsidRDefault="0066412B" w:rsidP="0066412B">
            <w:r>
              <w:t>Prof. Nicula Ioana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</w:tcBorders>
          </w:tcPr>
          <w:p w:rsidR="0066412B" w:rsidRDefault="0066412B" w:rsidP="00A553EE">
            <w:r>
              <w:t>33</w:t>
            </w:r>
          </w:p>
        </w:tc>
      </w:tr>
    </w:tbl>
    <w:p w:rsidR="00E7552A" w:rsidRDefault="00E7552A"/>
    <w:p w:rsidR="00215ABD" w:rsidRDefault="00215ABD">
      <w:pPr>
        <w:rPr>
          <w:lang w:val="en-US"/>
        </w:rPr>
      </w:pPr>
      <w:r>
        <w:t>NOTĂ</w:t>
      </w:r>
      <w:r>
        <w:rPr>
          <w:lang w:val="en-US"/>
        </w:rPr>
        <w:t>:</w:t>
      </w:r>
    </w:p>
    <w:p w:rsidR="005B7BDC" w:rsidRDefault="00215ABD">
      <w:r>
        <w:t>Activitățile se vor derula zilnic, între orele 8-12.</w:t>
      </w:r>
    </w:p>
    <w:p w:rsidR="005B7BDC" w:rsidRDefault="005B7BDC"/>
    <w:p w:rsidR="00E7552A" w:rsidRDefault="00E7552A"/>
    <w:p w:rsidR="005B7BDC" w:rsidRDefault="005B7BDC">
      <w:r>
        <w:t xml:space="preserve">                          DIRECTOR,                                                                                 </w:t>
      </w:r>
      <w:r w:rsidR="00BC537F">
        <w:t xml:space="preserve">                CONSILIER ȘCOLAR</w:t>
      </w:r>
      <w:r>
        <w:t>,</w:t>
      </w:r>
    </w:p>
    <w:p w:rsidR="005B7BDC" w:rsidRDefault="005B7BDC">
      <w:r>
        <w:t xml:space="preserve">               Prof. BALASOIU CAMELIA-RITA                                                                       Prof. TODEA ELENA</w:t>
      </w:r>
    </w:p>
    <w:sectPr w:rsidR="005B7BDC" w:rsidSect="009D6E0C">
      <w:pgSz w:w="15840" w:h="12240" w:orient="landscape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87483"/>
    <w:multiLevelType w:val="hybridMultilevel"/>
    <w:tmpl w:val="D7A45B1A"/>
    <w:lvl w:ilvl="0" w:tplc="5B1A5296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compat/>
  <w:rsids>
    <w:rsidRoot w:val="006F4904"/>
    <w:rsid w:val="00043A18"/>
    <w:rsid w:val="0005397F"/>
    <w:rsid w:val="00095931"/>
    <w:rsid w:val="000E3C20"/>
    <w:rsid w:val="001B3178"/>
    <w:rsid w:val="001C604F"/>
    <w:rsid w:val="00215ABD"/>
    <w:rsid w:val="00261DF4"/>
    <w:rsid w:val="00287339"/>
    <w:rsid w:val="002A5AE2"/>
    <w:rsid w:val="002D3DBD"/>
    <w:rsid w:val="00346592"/>
    <w:rsid w:val="00347A5E"/>
    <w:rsid w:val="003B5E12"/>
    <w:rsid w:val="003B69F6"/>
    <w:rsid w:val="003D13A2"/>
    <w:rsid w:val="00425D45"/>
    <w:rsid w:val="004404F4"/>
    <w:rsid w:val="00456660"/>
    <w:rsid w:val="00491630"/>
    <w:rsid w:val="004B40D8"/>
    <w:rsid w:val="004C081B"/>
    <w:rsid w:val="004E239E"/>
    <w:rsid w:val="004E4A9D"/>
    <w:rsid w:val="004E6532"/>
    <w:rsid w:val="00500F94"/>
    <w:rsid w:val="005B7BDC"/>
    <w:rsid w:val="0066412B"/>
    <w:rsid w:val="00680A4C"/>
    <w:rsid w:val="006B02ED"/>
    <w:rsid w:val="006B3DCA"/>
    <w:rsid w:val="006F4904"/>
    <w:rsid w:val="006F6E84"/>
    <w:rsid w:val="0076181E"/>
    <w:rsid w:val="008476E5"/>
    <w:rsid w:val="008C06F5"/>
    <w:rsid w:val="008E09B8"/>
    <w:rsid w:val="009103C8"/>
    <w:rsid w:val="0093215E"/>
    <w:rsid w:val="0095273D"/>
    <w:rsid w:val="009B0C2E"/>
    <w:rsid w:val="009D6E0C"/>
    <w:rsid w:val="00A30005"/>
    <w:rsid w:val="00A413CD"/>
    <w:rsid w:val="00A542BF"/>
    <w:rsid w:val="00A54D66"/>
    <w:rsid w:val="00A553EE"/>
    <w:rsid w:val="00A769E9"/>
    <w:rsid w:val="00AA73D3"/>
    <w:rsid w:val="00AD4999"/>
    <w:rsid w:val="00B102AE"/>
    <w:rsid w:val="00B45099"/>
    <w:rsid w:val="00B51F57"/>
    <w:rsid w:val="00B72949"/>
    <w:rsid w:val="00B77620"/>
    <w:rsid w:val="00B81E0B"/>
    <w:rsid w:val="00BC537F"/>
    <w:rsid w:val="00C4095A"/>
    <w:rsid w:val="00C5276D"/>
    <w:rsid w:val="00CC1AD1"/>
    <w:rsid w:val="00CC274C"/>
    <w:rsid w:val="00D52357"/>
    <w:rsid w:val="00D549BD"/>
    <w:rsid w:val="00DD0FAB"/>
    <w:rsid w:val="00E52DB2"/>
    <w:rsid w:val="00E53ECA"/>
    <w:rsid w:val="00E5492F"/>
    <w:rsid w:val="00E7552A"/>
    <w:rsid w:val="00EB146A"/>
    <w:rsid w:val="00EC0F6D"/>
    <w:rsid w:val="00F65064"/>
    <w:rsid w:val="00FA6FB8"/>
    <w:rsid w:val="00FC0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6F4904"/>
    <w:rPr>
      <w:color w:val="0000FF"/>
      <w:u w:val="single"/>
    </w:rPr>
  </w:style>
  <w:style w:type="table" w:styleId="TableGrid">
    <w:name w:val="Table Grid"/>
    <w:basedOn w:val="TableNormal"/>
    <w:uiPriority w:val="99"/>
    <w:rsid w:val="006F49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14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46A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6B02E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103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9103C8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9103C8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v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E165A75-6EB9-4DA0-B1C6-57BCD1EF63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5679FF-3859-4892-AA09-8E41DD1A44B7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141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24</cp:revision>
  <cp:lastPrinted>2017-05-08T10:02:00Z</cp:lastPrinted>
  <dcterms:created xsi:type="dcterms:W3CDTF">2016-04-08T06:21:00Z</dcterms:created>
  <dcterms:modified xsi:type="dcterms:W3CDTF">2017-05-08T10:05:00Z</dcterms:modified>
</cp:coreProperties>
</file>