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58A" w:rsidRDefault="00D0358A" w:rsidP="00D0358A"/>
    <w:p w:rsidR="00D0358A" w:rsidRPr="00D0358A" w:rsidRDefault="00D0358A" w:rsidP="00D0358A">
      <w:pPr>
        <w:jc w:val="center"/>
        <w:rPr>
          <w:lang w:val="ro-RO"/>
        </w:rPr>
      </w:pPr>
      <w:r>
        <w:t xml:space="preserve">COMPONENŢA DOSARULUI CELEI MAI BUNE ACTIVITĂŢI DIN </w:t>
      </w:r>
      <w:r>
        <w:rPr>
          <w:lang w:val="ro-RO"/>
        </w:rPr>
        <w:t>″ȘCOALA ALTFEL″</w:t>
      </w:r>
    </w:p>
    <w:p w:rsidR="00D0358A" w:rsidRDefault="00D0358A" w:rsidP="00D0358A">
      <w:pPr>
        <w:jc w:val="center"/>
      </w:pPr>
    </w:p>
    <w:p w:rsidR="00D0358A" w:rsidRDefault="00D0358A" w:rsidP="00D0358A">
      <w:pPr>
        <w:jc w:val="center"/>
      </w:pPr>
    </w:p>
    <w:p w:rsidR="00D0358A" w:rsidRDefault="00D0358A" w:rsidP="00D0358A">
      <w:pPr>
        <w:numPr>
          <w:ilvl w:val="0"/>
          <w:numId w:val="2"/>
        </w:numPr>
        <w:jc w:val="both"/>
      </w:pPr>
      <w:r w:rsidRPr="00B26ABF">
        <w:rPr>
          <w:b/>
        </w:rPr>
        <w:t>FIŞA ACTIVITĂŢII</w:t>
      </w:r>
    </w:p>
    <w:p w:rsidR="00D0358A" w:rsidRDefault="00D0358A" w:rsidP="00D0358A">
      <w:pPr>
        <w:ind w:left="3876" w:hanging="3021"/>
        <w:jc w:val="both"/>
      </w:pPr>
      <w:r w:rsidRPr="00EA5B1A">
        <w:rPr>
          <w:b/>
        </w:rPr>
        <w:t>Numele şi adresa unităţii de învăţământ aplicante:</w:t>
      </w:r>
      <w:r>
        <w:t xml:space="preserve"> COLEGIUL NAŢIONAL „AUREL VLAICU”, ORĂŞTIE, Str. Gheorghe Lazăr, Nr.8</w:t>
      </w:r>
    </w:p>
    <w:p w:rsidR="00D0358A" w:rsidRDefault="00D0358A" w:rsidP="00D0358A">
      <w:pPr>
        <w:ind w:firstLine="851"/>
        <w:jc w:val="both"/>
      </w:pPr>
    </w:p>
    <w:p w:rsidR="00D0358A" w:rsidRDefault="00D0358A" w:rsidP="00D0358A">
      <w:pPr>
        <w:ind w:firstLine="851"/>
        <w:jc w:val="both"/>
      </w:pPr>
      <w:r w:rsidRPr="00EA5B1A">
        <w:rPr>
          <w:b/>
        </w:rPr>
        <w:t>Nivelul de învăţământ:</w:t>
      </w:r>
      <w:r>
        <w:t xml:space="preserve"> V-XII</w:t>
      </w:r>
    </w:p>
    <w:p w:rsidR="00D0358A" w:rsidRDefault="00D0358A" w:rsidP="00D0358A">
      <w:pPr>
        <w:ind w:firstLine="851"/>
        <w:jc w:val="both"/>
      </w:pPr>
    </w:p>
    <w:p w:rsidR="00D0358A" w:rsidRPr="00B26ABF" w:rsidRDefault="00D0358A" w:rsidP="00D0358A">
      <w:pPr>
        <w:ind w:firstLine="851"/>
        <w:jc w:val="both"/>
        <w:rPr>
          <w:color w:val="FF0000"/>
        </w:rPr>
      </w:pPr>
      <w:r w:rsidRPr="00EA5B1A">
        <w:rPr>
          <w:b/>
        </w:rPr>
        <w:t>Număr elevi din şcoală:</w:t>
      </w:r>
      <w:r w:rsidRPr="007415F3">
        <w:rPr>
          <w:color w:val="000000" w:themeColor="text1"/>
        </w:rPr>
        <w:t xml:space="preserve"> </w:t>
      </w:r>
      <w:r w:rsidR="007415F3" w:rsidRPr="007415F3">
        <w:rPr>
          <w:color w:val="000000" w:themeColor="text1"/>
        </w:rPr>
        <w:t>70</w:t>
      </w:r>
      <w:r w:rsidRPr="007415F3">
        <w:rPr>
          <w:color w:val="000000" w:themeColor="text1"/>
        </w:rPr>
        <w:t>5</w:t>
      </w:r>
    </w:p>
    <w:p w:rsidR="00D0358A" w:rsidRDefault="00D0358A" w:rsidP="00D0358A">
      <w:pPr>
        <w:ind w:firstLine="851"/>
        <w:jc w:val="both"/>
      </w:pPr>
    </w:p>
    <w:p w:rsidR="00D0358A" w:rsidRDefault="00D0358A" w:rsidP="00D0358A">
      <w:pPr>
        <w:ind w:firstLine="851"/>
        <w:jc w:val="both"/>
      </w:pPr>
      <w:r w:rsidRPr="00EA5B1A">
        <w:rPr>
          <w:b/>
        </w:rPr>
        <w:t>Numărul cadrelor didactice din şcoală</w:t>
      </w:r>
      <w:r w:rsidRPr="007415F3">
        <w:rPr>
          <w:b/>
        </w:rPr>
        <w:t>:</w:t>
      </w:r>
      <w:r w:rsidRPr="007415F3">
        <w:t xml:space="preserve"> </w:t>
      </w:r>
      <w:r w:rsidR="007415F3" w:rsidRPr="007415F3">
        <w:t>54</w:t>
      </w:r>
    </w:p>
    <w:p w:rsidR="00D0358A" w:rsidRDefault="00D0358A" w:rsidP="00D0358A">
      <w:pPr>
        <w:ind w:firstLine="851"/>
        <w:jc w:val="both"/>
      </w:pPr>
    </w:p>
    <w:p w:rsidR="00D0358A" w:rsidRPr="00173558" w:rsidRDefault="00D0358A" w:rsidP="00D0358A">
      <w:pPr>
        <w:ind w:left="3648" w:hanging="2793"/>
        <w:jc w:val="both"/>
      </w:pPr>
      <w:r w:rsidRPr="00EA5B1A">
        <w:rPr>
          <w:b/>
        </w:rPr>
        <w:t>Coordonatorul activităţii:</w:t>
      </w:r>
      <w:r>
        <w:t xml:space="preserve"> GRĂDINESCU ELENA - NARCISA, COORDONATOR DE PROGRAME ŞI PROIECTE EDUCATIVE, TEL. 0745677413, </w:t>
      </w:r>
      <w:proofErr w:type="gramStart"/>
      <w:r>
        <w:t>email :</w:t>
      </w:r>
      <w:proofErr w:type="gramEnd"/>
      <w:r>
        <w:t xml:space="preserve"> mamarutze@yahoo.com</w:t>
      </w:r>
    </w:p>
    <w:p w:rsidR="00D0358A" w:rsidRDefault="00D0358A" w:rsidP="00D0358A">
      <w:pPr>
        <w:ind w:firstLine="851"/>
        <w:jc w:val="both"/>
      </w:pPr>
    </w:p>
    <w:p w:rsidR="00D0358A" w:rsidRDefault="00D0358A" w:rsidP="00D0358A">
      <w:pPr>
        <w:ind w:firstLine="851"/>
        <w:jc w:val="both"/>
      </w:pPr>
    </w:p>
    <w:p w:rsidR="00D0358A" w:rsidRDefault="00D0358A" w:rsidP="00D0358A">
      <w:pPr>
        <w:numPr>
          <w:ilvl w:val="0"/>
          <w:numId w:val="1"/>
        </w:numPr>
        <w:jc w:val="both"/>
      </w:pPr>
      <w:r w:rsidRPr="00EA5B1A">
        <w:rPr>
          <w:b/>
        </w:rPr>
        <w:t>Titlul activităţii:</w:t>
      </w:r>
      <w:r>
        <w:t xml:space="preserve"> </w:t>
      </w:r>
      <w:r w:rsidR="00B26ABF">
        <w:t>Master Chef Intercultural</w:t>
      </w:r>
    </w:p>
    <w:p w:rsidR="00D0358A" w:rsidRDefault="00D0358A" w:rsidP="00D0358A">
      <w:pPr>
        <w:ind w:firstLine="720"/>
        <w:jc w:val="both"/>
      </w:pPr>
    </w:p>
    <w:p w:rsidR="00D0358A" w:rsidRDefault="00D0358A" w:rsidP="00D0358A">
      <w:pPr>
        <w:numPr>
          <w:ilvl w:val="0"/>
          <w:numId w:val="1"/>
        </w:numPr>
        <w:jc w:val="both"/>
      </w:pPr>
      <w:r w:rsidRPr="00EA5B1A">
        <w:rPr>
          <w:b/>
        </w:rPr>
        <w:t>Domeniul în care se încadrează activitatea:</w:t>
      </w:r>
      <w:r>
        <w:t xml:space="preserve"> </w:t>
      </w:r>
      <w:r w:rsidR="00B26ABF">
        <w:t>educație pentru sănătate și stil de viață sănătos</w:t>
      </w:r>
    </w:p>
    <w:p w:rsidR="00D0358A" w:rsidRDefault="00D0358A" w:rsidP="00D0358A">
      <w:pPr>
        <w:ind w:firstLine="720"/>
        <w:jc w:val="both"/>
      </w:pPr>
    </w:p>
    <w:p w:rsidR="00D0358A" w:rsidRPr="000F7860" w:rsidRDefault="00D0358A" w:rsidP="00CE31F9">
      <w:pPr>
        <w:ind w:left="567"/>
      </w:pPr>
      <w:r w:rsidRPr="000F7860">
        <w:rPr>
          <w:b/>
        </w:rPr>
        <w:t>Scopul activităţii:</w:t>
      </w:r>
      <w:r w:rsidRPr="000F7860">
        <w:t xml:space="preserve"> </w:t>
      </w:r>
      <w:r w:rsidR="00B26ABF" w:rsidRPr="000F7860">
        <w:t xml:space="preserve">Educarea alimentară a adolescenţilor- promovarea şi conştientizarea importanţei    hrănirii corespunzătoare  a organismului; cunoașterea gastronomiei internaționale; dezvoltarea abilităţii de argumentare, transpunere a faptelor în cuvinte şi a cuvintelor în practică, descoperirea </w:t>
      </w:r>
      <w:proofErr w:type="gramStart"/>
      <w:r w:rsidR="00B26ABF" w:rsidRPr="000F7860">
        <w:t>înclinaţiei</w:t>
      </w:r>
      <w:proofErr w:type="gramEnd"/>
      <w:r w:rsidR="00B26ABF" w:rsidRPr="000F7860">
        <w:t xml:space="preserve"> pentru gătit; formarea gustului estetic, cultivarea potenţialului creator al personalităţii în conformitate cu vârsta.</w:t>
      </w:r>
    </w:p>
    <w:p w:rsidR="00D0358A" w:rsidRDefault="00D0358A" w:rsidP="00D0358A">
      <w:pPr>
        <w:pStyle w:val="Listparagraf"/>
        <w:jc w:val="both"/>
      </w:pPr>
    </w:p>
    <w:p w:rsidR="00B26ABF" w:rsidRPr="00B26ABF" w:rsidRDefault="00D0358A" w:rsidP="00B26ABF">
      <w:pPr>
        <w:pStyle w:val="Listparagraf"/>
        <w:numPr>
          <w:ilvl w:val="0"/>
          <w:numId w:val="1"/>
        </w:numPr>
        <w:rPr>
          <w:rFonts w:ascii="Times New Roman" w:hAnsi="Times New Roman" w:cs="Times New Roman"/>
          <w:b/>
          <w:sz w:val="24"/>
          <w:szCs w:val="24"/>
        </w:rPr>
      </w:pPr>
      <w:r w:rsidRPr="00B26ABF">
        <w:rPr>
          <w:rFonts w:ascii="Times New Roman" w:hAnsi="Times New Roman" w:cs="Times New Roman"/>
          <w:b/>
          <w:sz w:val="24"/>
          <w:szCs w:val="24"/>
        </w:rPr>
        <w:t xml:space="preserve">Obiectivele educaţionale ale activităţii: </w:t>
      </w:r>
    </w:p>
    <w:p w:rsidR="00B26ABF" w:rsidRPr="00B26ABF" w:rsidRDefault="00B26ABF" w:rsidP="00B26ABF">
      <w:pPr>
        <w:ind w:left="720"/>
      </w:pPr>
      <w:r w:rsidRPr="00B26ABF">
        <w:t xml:space="preserve">O1: Creşterea gradului de conştientizare cu privire la obiceiurile alimentare nesănătoase; </w:t>
      </w:r>
    </w:p>
    <w:p w:rsidR="00B26ABF" w:rsidRPr="00B26ABF" w:rsidRDefault="00B26ABF" w:rsidP="00B26ABF">
      <w:pPr>
        <w:ind w:left="720"/>
        <w:jc w:val="both"/>
      </w:pPr>
      <w:r w:rsidRPr="00B26ABF">
        <w:t>O2:  Furnizarea de informaţii despre alimentaţia sănătoasă şi efectele acesteia asupra calităţii vieţii;</w:t>
      </w:r>
    </w:p>
    <w:p w:rsidR="00B26ABF" w:rsidRPr="00B26ABF" w:rsidRDefault="00B26ABF" w:rsidP="00B26ABF">
      <w:pPr>
        <w:ind w:left="720"/>
        <w:jc w:val="both"/>
      </w:pPr>
      <w:r w:rsidRPr="00B26ABF">
        <w:t xml:space="preserve">O3: Dezvoltarea gândirii critice şi formarea abilităţilor de </w:t>
      </w:r>
      <w:proofErr w:type="gramStart"/>
      <w:r w:rsidRPr="00B26ABF">
        <w:t>a</w:t>
      </w:r>
      <w:proofErr w:type="gramEnd"/>
      <w:r w:rsidRPr="00B26ABF">
        <w:t xml:space="preserve"> alege în mod conştient o dietă sănătoasă din paleta de oferte existente pe piaţă şi /sau utilizată în familie;</w:t>
      </w:r>
    </w:p>
    <w:p w:rsidR="00B26ABF" w:rsidRPr="00B26ABF" w:rsidRDefault="00B26ABF" w:rsidP="00B26ABF">
      <w:pPr>
        <w:ind w:left="720"/>
        <w:jc w:val="both"/>
      </w:pPr>
      <w:r w:rsidRPr="00B26ABF">
        <w:t xml:space="preserve">O4: Cunoaşterea şi prepararea unor reţete specifice gastronomiei intenaţionale sau româneşti, care </w:t>
      </w:r>
      <w:proofErr w:type="gramStart"/>
      <w:r w:rsidRPr="00B26ABF">
        <w:t>să  presupună</w:t>
      </w:r>
      <w:proofErr w:type="gramEnd"/>
      <w:r w:rsidRPr="00B26ABF">
        <w:t xml:space="preserve"> utilizarea unor produse sănătoase, dar şi un mod de preparare cât mai sănătos.</w:t>
      </w:r>
    </w:p>
    <w:p w:rsidR="00D0358A" w:rsidRDefault="00B26ABF" w:rsidP="000F7860">
      <w:pPr>
        <w:ind w:left="720"/>
        <w:jc w:val="both"/>
      </w:pPr>
      <w:r w:rsidRPr="00B26ABF">
        <w:t>O5: Dezvolatrea creativităţii şi a gustului estetic prin ornarea adecvată a produselor şi prin alegerea ornamentelor pentru masa de jurizare, în conformitate cu specificul ţării alese.</w:t>
      </w:r>
    </w:p>
    <w:p w:rsidR="000F7860" w:rsidRDefault="000F7860" w:rsidP="000F7860">
      <w:pPr>
        <w:ind w:left="720"/>
        <w:jc w:val="both"/>
      </w:pPr>
    </w:p>
    <w:p w:rsidR="000F7860" w:rsidRPr="000F7860" w:rsidRDefault="00D0358A" w:rsidP="000F7860">
      <w:pPr>
        <w:ind w:left="741"/>
      </w:pPr>
      <w:r w:rsidRPr="000F7860">
        <w:rPr>
          <w:b/>
        </w:rPr>
        <w:t>5</w:t>
      </w:r>
      <w:r>
        <w:t xml:space="preserve">. </w:t>
      </w:r>
      <w:r w:rsidRPr="00EA5B1A">
        <w:rPr>
          <w:b/>
        </w:rPr>
        <w:t>Elevi participanţi:</w:t>
      </w:r>
      <w:r>
        <w:t xml:space="preserve"> 300 de elevi, care reprezintă </w:t>
      </w:r>
      <w:r w:rsidR="007415F3" w:rsidRPr="007415F3">
        <w:t>42</w:t>
      </w:r>
      <w:proofErr w:type="gramStart"/>
      <w:r w:rsidR="007415F3" w:rsidRPr="007415F3">
        <w:t>,55</w:t>
      </w:r>
      <w:proofErr w:type="gramEnd"/>
      <w:r w:rsidR="007415F3" w:rsidRPr="007415F3">
        <w:t>%</w:t>
      </w:r>
      <w:r>
        <w:t xml:space="preserve"> din numărul total de elevi.</w:t>
      </w:r>
      <w:r w:rsidR="000F7860">
        <w:rPr>
          <w:color w:val="000000"/>
        </w:rPr>
        <w:t xml:space="preserve"> La concurs s-au înscris 9</w:t>
      </w:r>
      <w:r w:rsidR="000F7860" w:rsidRPr="00BC6186">
        <w:rPr>
          <w:color w:val="000000"/>
        </w:rPr>
        <w:t xml:space="preserve"> echipaje din clasele: </w:t>
      </w:r>
      <w:r w:rsidR="000F7860">
        <w:rPr>
          <w:color w:val="000000"/>
        </w:rPr>
        <w:t xml:space="preserve">a V-a, </w:t>
      </w:r>
      <w:r w:rsidR="000F7860" w:rsidRPr="00BC6186">
        <w:rPr>
          <w:color w:val="000000"/>
        </w:rPr>
        <w:t xml:space="preserve">a VI-a, </w:t>
      </w:r>
      <w:r w:rsidR="000F7860">
        <w:rPr>
          <w:color w:val="000000"/>
        </w:rPr>
        <w:t>a VII-a,  a IX-a E, a X-a A, a X-a E</w:t>
      </w:r>
      <w:r w:rsidR="000F7860" w:rsidRPr="00BC6186">
        <w:rPr>
          <w:color w:val="000000"/>
        </w:rPr>
        <w:t>, a XI-a E,</w:t>
      </w:r>
      <w:r w:rsidR="000F7860">
        <w:rPr>
          <w:color w:val="000000"/>
        </w:rPr>
        <w:t xml:space="preserve"> a XI-a C, a XII-a E</w:t>
      </w:r>
      <w:r w:rsidR="000F7860" w:rsidRPr="00BC6186">
        <w:rPr>
          <w:color w:val="000000"/>
        </w:rPr>
        <w:t xml:space="preserve">  în total </w:t>
      </w:r>
      <w:r w:rsidR="000F7860">
        <w:rPr>
          <w:color w:val="000000"/>
        </w:rPr>
        <w:t>45</w:t>
      </w:r>
      <w:r w:rsidR="000F7860" w:rsidRPr="00BC6186">
        <w:rPr>
          <w:color w:val="000000"/>
        </w:rPr>
        <w:t xml:space="preserve"> de elevi, susţinuţi de clasele lor. </w:t>
      </w:r>
    </w:p>
    <w:p w:rsidR="00D0358A" w:rsidRPr="00EA5B1A" w:rsidRDefault="00D0358A" w:rsidP="00D0358A">
      <w:pPr>
        <w:pStyle w:val="Listparagraf"/>
        <w:rPr>
          <w:b/>
        </w:rPr>
      </w:pPr>
    </w:p>
    <w:p w:rsidR="00D0358A" w:rsidRDefault="00D0358A" w:rsidP="008B08C6">
      <w:pPr>
        <w:numPr>
          <w:ilvl w:val="0"/>
          <w:numId w:val="5"/>
        </w:numPr>
        <w:jc w:val="both"/>
      </w:pPr>
      <w:r w:rsidRPr="00EA5B1A">
        <w:rPr>
          <w:b/>
        </w:rPr>
        <w:lastRenderedPageBreak/>
        <w:t>Durata şi locul desfăşurării activităţii:</w:t>
      </w:r>
      <w:r>
        <w:t xml:space="preserve"> Activitatea s-a desfăşurat</w:t>
      </w:r>
      <w:r w:rsidR="000F7860">
        <w:t xml:space="preserve"> marți 08.11.2016</w:t>
      </w:r>
      <w:r>
        <w:t>,</w:t>
      </w:r>
      <w:r w:rsidR="000F7860">
        <w:t xml:space="preserve"> </w:t>
      </w:r>
      <w:r>
        <w:t>î</w:t>
      </w:r>
      <w:r w:rsidR="008B08C6">
        <w:t>ntre orele 11-13</w:t>
      </w:r>
      <w:r>
        <w:t xml:space="preserve">, în </w:t>
      </w:r>
      <w:r w:rsidR="000F7860">
        <w:t xml:space="preserve">cantina </w:t>
      </w:r>
      <w:r>
        <w:t>colegiului.</w:t>
      </w:r>
    </w:p>
    <w:p w:rsidR="00D0358A" w:rsidRDefault="00D0358A" w:rsidP="00D0358A">
      <w:pPr>
        <w:ind w:left="1080"/>
        <w:jc w:val="both"/>
      </w:pPr>
    </w:p>
    <w:p w:rsidR="00D0358A" w:rsidRPr="00EA5B1A" w:rsidRDefault="00D0358A" w:rsidP="00D0358A">
      <w:pPr>
        <w:numPr>
          <w:ilvl w:val="0"/>
          <w:numId w:val="5"/>
        </w:numPr>
        <w:jc w:val="both"/>
        <w:rPr>
          <w:b/>
        </w:rPr>
      </w:pPr>
      <w:r w:rsidRPr="00EA5B1A">
        <w:rPr>
          <w:b/>
        </w:rPr>
        <w:t xml:space="preserve">Descrierea activităţii: </w:t>
      </w:r>
    </w:p>
    <w:p w:rsidR="008B466B" w:rsidRPr="008C5CFF" w:rsidRDefault="008B466B" w:rsidP="008C5CFF">
      <w:pPr>
        <w:ind w:left="705"/>
        <w:jc w:val="both"/>
        <w:rPr>
          <w:color w:val="000000"/>
          <w:lang w:val="ro-RO"/>
        </w:rPr>
      </w:pPr>
      <w:r w:rsidRPr="00BC6186">
        <w:rPr>
          <w:color w:val="000000"/>
          <w:lang w:val="ro-RO"/>
        </w:rPr>
        <w:t>Concursul culinar : “</w:t>
      </w:r>
      <w:r>
        <w:rPr>
          <w:color w:val="000000"/>
          <w:lang w:val="ro-RO"/>
        </w:rPr>
        <w:t>Master Chef Intercultural</w:t>
      </w:r>
      <w:r w:rsidRPr="00BC6186">
        <w:rPr>
          <w:color w:val="000000"/>
          <w:lang w:val="ro-RO"/>
        </w:rPr>
        <w:t>” a presupus două etape: una de popularizare a activităţii prin Comisia Diriginţilor şi cu ajutorul Consiliului elevilor, de prezenta</w:t>
      </w:r>
      <w:r>
        <w:rPr>
          <w:color w:val="000000"/>
          <w:lang w:val="ro-RO"/>
        </w:rPr>
        <w:t xml:space="preserve">re a Regulamentului concursului </w:t>
      </w:r>
      <w:r w:rsidRPr="00BC6186">
        <w:rPr>
          <w:color w:val="000000"/>
          <w:lang w:val="ro-RO"/>
        </w:rPr>
        <w:t>şi de înscriere  a elevilor, precizând ţara aleasă pentru concurs, în cazul elevilor de liceu.</w:t>
      </w:r>
      <w:r w:rsidR="008C5CFF">
        <w:rPr>
          <w:color w:val="000000"/>
          <w:lang w:val="ro-RO"/>
        </w:rPr>
        <w:t xml:space="preserve"> </w:t>
      </w:r>
      <w:proofErr w:type="gramStart"/>
      <w:r w:rsidRPr="00BC6186">
        <w:rPr>
          <w:color w:val="000000"/>
        </w:rPr>
        <w:t>A  doua</w:t>
      </w:r>
      <w:proofErr w:type="gramEnd"/>
      <w:r w:rsidRPr="00BC6186">
        <w:rPr>
          <w:color w:val="000000"/>
        </w:rPr>
        <w:t xml:space="preserve"> etapă a constat în desfăşurarea proproiu-</w:t>
      </w:r>
      <w:r>
        <w:rPr>
          <w:color w:val="000000"/>
        </w:rPr>
        <w:t>zisă a concursului pe data de 08.11</w:t>
      </w:r>
      <w:r w:rsidRPr="00BC6186">
        <w:rPr>
          <w:color w:val="000000"/>
        </w:rPr>
        <w:t>.2016 în cantina colegiului, sub supravegherea cadrelor dida</w:t>
      </w:r>
      <w:r>
        <w:rPr>
          <w:color w:val="000000"/>
        </w:rPr>
        <w:t xml:space="preserve">ctice. La </w:t>
      </w:r>
      <w:proofErr w:type="gramStart"/>
      <w:r>
        <w:rPr>
          <w:color w:val="000000"/>
        </w:rPr>
        <w:t>concurs</w:t>
      </w:r>
      <w:proofErr w:type="gramEnd"/>
      <w:r>
        <w:rPr>
          <w:color w:val="000000"/>
        </w:rPr>
        <w:t xml:space="preserve"> s-au înscris 9 echipaje din clase de gimnaziu și liceu.</w:t>
      </w:r>
      <w:r w:rsidRPr="00BC6186">
        <w:rPr>
          <w:color w:val="000000"/>
        </w:rPr>
        <w:t xml:space="preserve"> Participanţii au pregătit </w:t>
      </w:r>
      <w:proofErr w:type="gramStart"/>
      <w:r w:rsidRPr="00BC6186">
        <w:rPr>
          <w:color w:val="000000"/>
        </w:rPr>
        <w:t>un</w:t>
      </w:r>
      <w:proofErr w:type="gramEnd"/>
      <w:r w:rsidRPr="00BC6186">
        <w:rPr>
          <w:color w:val="000000"/>
        </w:rPr>
        <w:t xml:space="preserve"> meniu cald acasă cu părinţii, specific ţării alese, şi un meniu rece, respectând principiile unei alimentaţii sănătoase şi folosind produsele Bio. O atenţie deosebită au acordat elevii şi modului de aranjare al mesei de jurizare, alegând ornamentele specifice ţării alese. </w:t>
      </w:r>
      <w:proofErr w:type="gramStart"/>
      <w:r w:rsidRPr="00BC6186">
        <w:rPr>
          <w:color w:val="000000"/>
        </w:rPr>
        <w:t>Conform</w:t>
      </w:r>
      <w:proofErr w:type="gramEnd"/>
      <w:r w:rsidRPr="00BC6186">
        <w:rPr>
          <w:color w:val="000000"/>
        </w:rPr>
        <w:t xml:space="preserve"> regulamentului, elevii, în timpul jurizării, şi-au prezentat produsele şi le-au promovat printr-o reclamă originală, </w:t>
      </w:r>
      <w:r>
        <w:rPr>
          <w:color w:val="000000"/>
        </w:rPr>
        <w:t>pregătind</w:t>
      </w:r>
      <w:r w:rsidRPr="00BC6186">
        <w:rPr>
          <w:color w:val="000000"/>
        </w:rPr>
        <w:t xml:space="preserve"> şi reţetele produselor preparate pentru a convinge juriul că modul de preparare şi alimentele folosite sunt sănătoase.</w:t>
      </w:r>
    </w:p>
    <w:p w:rsidR="00D0358A" w:rsidRDefault="00D0358A" w:rsidP="008B08C6">
      <w:pPr>
        <w:ind w:left="720"/>
        <w:jc w:val="both"/>
      </w:pPr>
    </w:p>
    <w:p w:rsidR="00D0358A" w:rsidRPr="008C5CFF" w:rsidRDefault="00D0358A" w:rsidP="008C5CFF"/>
    <w:p w:rsidR="00D0358A" w:rsidRPr="00EA5B1A" w:rsidRDefault="00D0358A" w:rsidP="00D0358A">
      <w:pPr>
        <w:numPr>
          <w:ilvl w:val="0"/>
          <w:numId w:val="5"/>
        </w:numPr>
        <w:jc w:val="both"/>
        <w:rPr>
          <w:b/>
        </w:rPr>
      </w:pPr>
      <w:r w:rsidRPr="00EA5B1A">
        <w:rPr>
          <w:b/>
        </w:rPr>
        <w:t>Descrierea rezultatelor obţinute în urma activităţii:</w:t>
      </w:r>
    </w:p>
    <w:p w:rsidR="007062CB" w:rsidRDefault="007062CB" w:rsidP="00AF5E31">
      <w:pPr>
        <w:ind w:left="708"/>
      </w:pPr>
      <w:r>
        <w:t xml:space="preserve">- </w:t>
      </w:r>
      <w:r w:rsidRPr="007062CB">
        <w:t xml:space="preserve">În jur de 300 de elevi din </w:t>
      </w:r>
      <w:r>
        <w:t xml:space="preserve">nouă </w:t>
      </w:r>
      <w:r w:rsidRPr="007062CB">
        <w:t xml:space="preserve">clase s-au înscris la concurs, desemnând 60 de elevi care s-au implicat în căutarea, şi prepararea de meniuri sănătoase, dar şi în prezentarea </w:t>
      </w:r>
      <w:proofErr w:type="gramStart"/>
      <w:r w:rsidRPr="007062CB">
        <w:t>reţetelor  folosite</w:t>
      </w:r>
      <w:proofErr w:type="gramEnd"/>
      <w:r w:rsidRPr="007062CB">
        <w:t xml:space="preserve"> şi a meniurilor preparate. La sfârşitul concursului 150 de </w:t>
      </w:r>
      <w:proofErr w:type="gramStart"/>
      <w:r w:rsidRPr="007062CB">
        <w:t>elevi  şi</w:t>
      </w:r>
      <w:proofErr w:type="gramEnd"/>
      <w:r w:rsidRPr="007062CB">
        <w:t xml:space="preserve"> 14 cadre didactice au degustat preparatele bio-eco ale elevilor.</w:t>
      </w:r>
    </w:p>
    <w:p w:rsidR="008009B0" w:rsidRDefault="008009B0" w:rsidP="00AF5E31">
      <w:pPr>
        <w:ind w:left="708"/>
      </w:pPr>
      <w:r>
        <w:t xml:space="preserve">- Realizarea </w:t>
      </w:r>
      <w:proofErr w:type="gramStart"/>
      <w:r>
        <w:t>a</w:t>
      </w:r>
      <w:proofErr w:type="gramEnd"/>
      <w:r>
        <w:t xml:space="preserve"> 18 preparate gustoase și sănătoase prin colaborare elevi-părinți –diriginți;</w:t>
      </w:r>
    </w:p>
    <w:p w:rsidR="007062CB" w:rsidRPr="008C5CFF" w:rsidRDefault="007062CB" w:rsidP="00AF5E31">
      <w:pPr>
        <w:ind w:left="708"/>
      </w:pPr>
      <w:r>
        <w:t xml:space="preserve">- </w:t>
      </w:r>
      <w:r w:rsidRPr="00BC6186">
        <w:rPr>
          <w:lang w:val="de-DE"/>
        </w:rPr>
        <w:t xml:space="preserve">Câştigătorii desemnaţi au fost după cum urmează: </w:t>
      </w:r>
    </w:p>
    <w:p w:rsidR="007062CB" w:rsidRPr="00BC6186" w:rsidRDefault="007062CB" w:rsidP="007062CB">
      <w:pPr>
        <w:ind w:firstLine="708"/>
        <w:jc w:val="both"/>
        <w:rPr>
          <w:lang w:val="de-D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529"/>
        <w:gridCol w:w="3500"/>
      </w:tblGrid>
      <w:tr w:rsidR="007062CB" w:rsidRPr="00BC6186" w:rsidTr="007062CB">
        <w:tc>
          <w:tcPr>
            <w:tcW w:w="2610" w:type="dxa"/>
          </w:tcPr>
          <w:p w:rsidR="007062CB" w:rsidRPr="00BC6186" w:rsidRDefault="007062CB" w:rsidP="00707C0C">
            <w:pPr>
              <w:jc w:val="center"/>
              <w:rPr>
                <w:lang w:val="pt-BR"/>
              </w:rPr>
            </w:pPr>
            <w:r w:rsidRPr="00BC6186">
              <w:rPr>
                <w:lang w:val="pt-BR"/>
              </w:rPr>
              <w:t>Nivel de şcolarizare</w:t>
            </w:r>
          </w:p>
        </w:tc>
        <w:tc>
          <w:tcPr>
            <w:tcW w:w="3529" w:type="dxa"/>
          </w:tcPr>
          <w:p w:rsidR="007062CB" w:rsidRPr="00BC6186" w:rsidRDefault="007062CB" w:rsidP="00707C0C">
            <w:pPr>
              <w:jc w:val="center"/>
              <w:rPr>
                <w:lang w:val="pt-BR"/>
              </w:rPr>
            </w:pPr>
            <w:r w:rsidRPr="00BC6186">
              <w:rPr>
                <w:lang w:val="pt-BR"/>
              </w:rPr>
              <w:t>Premiul</w:t>
            </w:r>
          </w:p>
        </w:tc>
        <w:tc>
          <w:tcPr>
            <w:tcW w:w="3500" w:type="dxa"/>
          </w:tcPr>
          <w:p w:rsidR="007062CB" w:rsidRPr="00BC6186" w:rsidRDefault="007062CB" w:rsidP="00707C0C">
            <w:pPr>
              <w:jc w:val="center"/>
              <w:rPr>
                <w:lang w:val="pt-BR"/>
              </w:rPr>
            </w:pPr>
            <w:r w:rsidRPr="00BC6186">
              <w:rPr>
                <w:lang w:val="pt-BR"/>
              </w:rPr>
              <w:t>Clasa</w:t>
            </w:r>
          </w:p>
        </w:tc>
      </w:tr>
      <w:tr w:rsidR="008C5CFF" w:rsidRPr="00BC6186" w:rsidTr="007062CB">
        <w:tc>
          <w:tcPr>
            <w:tcW w:w="2610" w:type="dxa"/>
            <w:vMerge w:val="restart"/>
          </w:tcPr>
          <w:p w:rsidR="008C5CFF" w:rsidRPr="00BC6186" w:rsidRDefault="008C5CFF" w:rsidP="00707C0C">
            <w:pPr>
              <w:jc w:val="center"/>
              <w:rPr>
                <w:lang w:val="pt-BR"/>
              </w:rPr>
            </w:pPr>
            <w:r w:rsidRPr="00BC6186">
              <w:rPr>
                <w:lang w:val="pt-BR"/>
              </w:rPr>
              <w:t>Gimnaziu</w:t>
            </w:r>
          </w:p>
        </w:tc>
        <w:tc>
          <w:tcPr>
            <w:tcW w:w="3529" w:type="dxa"/>
          </w:tcPr>
          <w:p w:rsidR="008C5CFF" w:rsidRPr="00BC6186" w:rsidRDefault="008C5CFF" w:rsidP="00707C0C">
            <w:pPr>
              <w:jc w:val="center"/>
              <w:rPr>
                <w:lang w:val="pt-BR"/>
              </w:rPr>
            </w:pPr>
            <w:r w:rsidRPr="00BC6186">
              <w:rPr>
                <w:lang w:val="pt-BR"/>
              </w:rPr>
              <w:t>I</w:t>
            </w:r>
          </w:p>
        </w:tc>
        <w:tc>
          <w:tcPr>
            <w:tcW w:w="3500" w:type="dxa"/>
          </w:tcPr>
          <w:p w:rsidR="008C5CFF" w:rsidRPr="00BC6186" w:rsidRDefault="008C5CFF" w:rsidP="00707C0C">
            <w:pPr>
              <w:jc w:val="center"/>
              <w:rPr>
                <w:lang w:val="pt-BR"/>
              </w:rPr>
            </w:pPr>
            <w:r>
              <w:rPr>
                <w:lang w:val="pt-BR"/>
              </w:rPr>
              <w:t>aV</w:t>
            </w:r>
            <w:r w:rsidRPr="00BC6186">
              <w:rPr>
                <w:lang w:val="pt-BR"/>
              </w:rPr>
              <w:t>-a</w:t>
            </w:r>
          </w:p>
        </w:tc>
      </w:tr>
      <w:tr w:rsidR="008C5CFF" w:rsidRPr="00BC6186" w:rsidTr="007062CB">
        <w:tc>
          <w:tcPr>
            <w:tcW w:w="2610" w:type="dxa"/>
            <w:vMerge/>
          </w:tcPr>
          <w:p w:rsidR="008C5CFF" w:rsidRPr="00BC6186" w:rsidRDefault="008C5CFF" w:rsidP="00707C0C">
            <w:pPr>
              <w:jc w:val="center"/>
              <w:rPr>
                <w:lang w:val="pt-BR"/>
              </w:rPr>
            </w:pPr>
          </w:p>
        </w:tc>
        <w:tc>
          <w:tcPr>
            <w:tcW w:w="3529" w:type="dxa"/>
          </w:tcPr>
          <w:p w:rsidR="008C5CFF" w:rsidRPr="00BC6186" w:rsidRDefault="008C5CFF" w:rsidP="00707C0C">
            <w:pPr>
              <w:jc w:val="center"/>
              <w:rPr>
                <w:lang w:val="pt-BR"/>
              </w:rPr>
            </w:pPr>
            <w:r>
              <w:rPr>
                <w:lang w:val="pt-BR"/>
              </w:rPr>
              <w:t>II</w:t>
            </w:r>
          </w:p>
        </w:tc>
        <w:tc>
          <w:tcPr>
            <w:tcW w:w="3500" w:type="dxa"/>
          </w:tcPr>
          <w:p w:rsidR="008C5CFF" w:rsidRDefault="008C5CFF" w:rsidP="00707C0C">
            <w:pPr>
              <w:jc w:val="center"/>
              <w:rPr>
                <w:lang w:val="pt-BR"/>
              </w:rPr>
            </w:pPr>
            <w:r>
              <w:rPr>
                <w:lang w:val="pt-BR"/>
              </w:rPr>
              <w:t>a VII-a</w:t>
            </w:r>
          </w:p>
        </w:tc>
      </w:tr>
      <w:tr w:rsidR="008C5CFF" w:rsidRPr="00BC6186" w:rsidTr="007062CB">
        <w:tc>
          <w:tcPr>
            <w:tcW w:w="2610" w:type="dxa"/>
            <w:vMerge/>
          </w:tcPr>
          <w:p w:rsidR="008C5CFF" w:rsidRPr="00BC6186" w:rsidRDefault="008C5CFF" w:rsidP="00707C0C">
            <w:pPr>
              <w:jc w:val="center"/>
              <w:rPr>
                <w:lang w:val="pt-BR"/>
              </w:rPr>
            </w:pPr>
          </w:p>
        </w:tc>
        <w:tc>
          <w:tcPr>
            <w:tcW w:w="3529" w:type="dxa"/>
          </w:tcPr>
          <w:p w:rsidR="008C5CFF" w:rsidRDefault="008C5CFF" w:rsidP="00707C0C">
            <w:pPr>
              <w:jc w:val="center"/>
              <w:rPr>
                <w:lang w:val="pt-BR"/>
              </w:rPr>
            </w:pPr>
            <w:r>
              <w:rPr>
                <w:lang w:val="pt-BR"/>
              </w:rPr>
              <w:t>III</w:t>
            </w:r>
          </w:p>
        </w:tc>
        <w:tc>
          <w:tcPr>
            <w:tcW w:w="3500" w:type="dxa"/>
          </w:tcPr>
          <w:p w:rsidR="008C5CFF" w:rsidRDefault="008C5CFF" w:rsidP="00707C0C">
            <w:pPr>
              <w:jc w:val="center"/>
              <w:rPr>
                <w:lang w:val="pt-BR"/>
              </w:rPr>
            </w:pPr>
            <w:r>
              <w:rPr>
                <w:lang w:val="pt-BR"/>
              </w:rPr>
              <w:t>a VI-a</w:t>
            </w:r>
          </w:p>
        </w:tc>
      </w:tr>
      <w:tr w:rsidR="007062CB" w:rsidRPr="00BC6186" w:rsidTr="007062CB">
        <w:tc>
          <w:tcPr>
            <w:tcW w:w="2610" w:type="dxa"/>
            <w:vMerge w:val="restart"/>
          </w:tcPr>
          <w:p w:rsidR="007062CB" w:rsidRPr="00BC6186" w:rsidRDefault="007062CB" w:rsidP="00707C0C">
            <w:pPr>
              <w:jc w:val="center"/>
              <w:rPr>
                <w:lang w:val="pt-BR"/>
              </w:rPr>
            </w:pPr>
            <w:r w:rsidRPr="00BC6186">
              <w:rPr>
                <w:lang w:val="pt-BR"/>
              </w:rPr>
              <w:t>Liceu</w:t>
            </w:r>
          </w:p>
        </w:tc>
        <w:tc>
          <w:tcPr>
            <w:tcW w:w="3529" w:type="dxa"/>
          </w:tcPr>
          <w:p w:rsidR="007062CB" w:rsidRPr="00BC6186" w:rsidRDefault="007062CB" w:rsidP="00707C0C">
            <w:pPr>
              <w:jc w:val="center"/>
              <w:rPr>
                <w:lang w:val="pt-BR"/>
              </w:rPr>
            </w:pPr>
            <w:r w:rsidRPr="00BC6186">
              <w:rPr>
                <w:lang w:val="pt-BR"/>
              </w:rPr>
              <w:t>I</w:t>
            </w:r>
          </w:p>
        </w:tc>
        <w:tc>
          <w:tcPr>
            <w:tcW w:w="3500" w:type="dxa"/>
          </w:tcPr>
          <w:p w:rsidR="007062CB" w:rsidRPr="00BC6186" w:rsidRDefault="007062CB" w:rsidP="00707C0C">
            <w:pPr>
              <w:jc w:val="center"/>
              <w:rPr>
                <w:lang w:val="pt-BR"/>
              </w:rPr>
            </w:pPr>
            <w:r>
              <w:rPr>
                <w:lang w:val="pt-BR"/>
              </w:rPr>
              <w:t>a X-a A</w:t>
            </w:r>
          </w:p>
        </w:tc>
      </w:tr>
      <w:tr w:rsidR="007062CB" w:rsidRPr="00BC6186" w:rsidTr="007062CB">
        <w:tc>
          <w:tcPr>
            <w:tcW w:w="2610" w:type="dxa"/>
            <w:vMerge/>
          </w:tcPr>
          <w:p w:rsidR="007062CB" w:rsidRPr="00BC6186" w:rsidRDefault="007062CB" w:rsidP="00707C0C">
            <w:pPr>
              <w:jc w:val="center"/>
              <w:rPr>
                <w:lang w:val="pt-BR"/>
              </w:rPr>
            </w:pPr>
          </w:p>
        </w:tc>
        <w:tc>
          <w:tcPr>
            <w:tcW w:w="3529" w:type="dxa"/>
          </w:tcPr>
          <w:p w:rsidR="007062CB" w:rsidRPr="00BC6186" w:rsidRDefault="007062CB" w:rsidP="00707C0C">
            <w:pPr>
              <w:jc w:val="center"/>
              <w:rPr>
                <w:lang w:val="pt-BR"/>
              </w:rPr>
            </w:pPr>
            <w:r w:rsidRPr="00BC6186">
              <w:rPr>
                <w:lang w:val="pt-BR"/>
              </w:rPr>
              <w:t>II</w:t>
            </w:r>
          </w:p>
        </w:tc>
        <w:tc>
          <w:tcPr>
            <w:tcW w:w="3500" w:type="dxa"/>
          </w:tcPr>
          <w:p w:rsidR="007062CB" w:rsidRPr="00BC6186" w:rsidRDefault="007062CB" w:rsidP="00707C0C">
            <w:pPr>
              <w:jc w:val="center"/>
              <w:rPr>
                <w:lang w:val="pt-BR"/>
              </w:rPr>
            </w:pPr>
            <w:r>
              <w:rPr>
                <w:lang w:val="pt-BR"/>
              </w:rPr>
              <w:t xml:space="preserve">a </w:t>
            </w:r>
            <w:r w:rsidRPr="00BC6186">
              <w:rPr>
                <w:lang w:val="pt-BR"/>
              </w:rPr>
              <w:t>X</w:t>
            </w:r>
            <w:r>
              <w:rPr>
                <w:lang w:val="pt-BR"/>
              </w:rPr>
              <w:t>II</w:t>
            </w:r>
            <w:r w:rsidRPr="00BC6186">
              <w:rPr>
                <w:lang w:val="pt-BR"/>
              </w:rPr>
              <w:t>-a E</w:t>
            </w:r>
          </w:p>
        </w:tc>
      </w:tr>
      <w:tr w:rsidR="007062CB" w:rsidRPr="00BC6186" w:rsidTr="007062CB">
        <w:tc>
          <w:tcPr>
            <w:tcW w:w="2610" w:type="dxa"/>
            <w:vMerge/>
          </w:tcPr>
          <w:p w:rsidR="007062CB" w:rsidRPr="00BC6186" w:rsidRDefault="007062CB" w:rsidP="00707C0C">
            <w:pPr>
              <w:jc w:val="center"/>
              <w:rPr>
                <w:lang w:val="pt-BR"/>
              </w:rPr>
            </w:pPr>
          </w:p>
        </w:tc>
        <w:tc>
          <w:tcPr>
            <w:tcW w:w="3529" w:type="dxa"/>
          </w:tcPr>
          <w:p w:rsidR="007062CB" w:rsidRPr="00BC6186" w:rsidRDefault="007062CB" w:rsidP="00707C0C">
            <w:pPr>
              <w:jc w:val="center"/>
              <w:rPr>
                <w:lang w:val="pt-BR"/>
              </w:rPr>
            </w:pPr>
            <w:r w:rsidRPr="00BC6186">
              <w:rPr>
                <w:lang w:val="pt-BR"/>
              </w:rPr>
              <w:t>III</w:t>
            </w:r>
          </w:p>
        </w:tc>
        <w:tc>
          <w:tcPr>
            <w:tcW w:w="3500" w:type="dxa"/>
          </w:tcPr>
          <w:p w:rsidR="007062CB" w:rsidRPr="00BC6186" w:rsidRDefault="007062CB" w:rsidP="00707C0C">
            <w:pPr>
              <w:jc w:val="center"/>
              <w:rPr>
                <w:lang w:val="pt-BR"/>
              </w:rPr>
            </w:pPr>
            <w:r>
              <w:rPr>
                <w:lang w:val="pt-BR"/>
              </w:rPr>
              <w:t>a X-a E</w:t>
            </w:r>
          </w:p>
        </w:tc>
      </w:tr>
    </w:tbl>
    <w:p w:rsidR="007062CB" w:rsidRPr="007062CB" w:rsidRDefault="007062CB" w:rsidP="007062CB">
      <w:pPr>
        <w:pStyle w:val="Listparagraf"/>
        <w:ind w:left="1080"/>
        <w:jc w:val="both"/>
        <w:rPr>
          <w:rFonts w:ascii="Times New Roman" w:hAnsi="Times New Roman" w:cs="Times New Roman"/>
          <w:sz w:val="24"/>
          <w:szCs w:val="24"/>
        </w:rPr>
      </w:pPr>
    </w:p>
    <w:p w:rsidR="007062CB" w:rsidRPr="007062CB" w:rsidRDefault="007062CB" w:rsidP="00AF5E31">
      <w:pPr>
        <w:ind w:left="708"/>
      </w:pPr>
      <w:r w:rsidRPr="007062CB">
        <w:t xml:space="preserve">Concursul </w:t>
      </w:r>
      <w:proofErr w:type="gramStart"/>
      <w:r w:rsidRPr="007062CB">
        <w:t>“</w:t>
      </w:r>
      <w:r w:rsidR="008C5CFF">
        <w:t xml:space="preserve"> Master</w:t>
      </w:r>
      <w:proofErr w:type="gramEnd"/>
      <w:r w:rsidR="008C5CFF">
        <w:t xml:space="preserve"> Chef Intercultural</w:t>
      </w:r>
      <w:r w:rsidRPr="007062CB">
        <w:t>”</w:t>
      </w:r>
      <w:r w:rsidR="008C5CFF">
        <w:t xml:space="preserve">se desfășoară an de an </w:t>
      </w:r>
      <w:r w:rsidRPr="007062CB">
        <w:t>,cu un</w:t>
      </w:r>
      <w:r w:rsidR="008C5CFF">
        <w:t xml:space="preserve"> succes şi un impact remarcabil, devenind</w:t>
      </w:r>
      <w:r w:rsidRPr="007062CB">
        <w:t xml:space="preserve"> un concurs necesar, apreciat de elevi, de părinţi şi de </w:t>
      </w:r>
      <w:r w:rsidR="00CE31F9">
        <w:t>diriginţi, observându-se că im</w:t>
      </w:r>
      <w:r w:rsidRPr="007062CB">
        <w:t>p</w:t>
      </w:r>
      <w:r w:rsidR="00CE31F9">
        <w:t>l</w:t>
      </w:r>
      <w:r w:rsidRPr="007062CB">
        <w:t xml:space="preserve">icarea elevilor este maximă. Ne propunem </w:t>
      </w:r>
      <w:proofErr w:type="gramStart"/>
      <w:r w:rsidRPr="007062CB">
        <w:t>să</w:t>
      </w:r>
      <w:proofErr w:type="gramEnd"/>
      <w:r w:rsidRPr="007062CB">
        <w:t xml:space="preserve"> continuăm această activitate pentru că doar aşa, îmbinând utilul cu plăcutul,</w:t>
      </w:r>
      <w:r w:rsidR="008C5CFF">
        <w:t xml:space="preserve"> </w:t>
      </w:r>
      <w:r w:rsidRPr="007062CB">
        <w:t>putem să promovăm în rândul tinerilor liceeni şi a părinţilor acestora educaţia pentru un stil de viaţă sănătos.</w:t>
      </w:r>
    </w:p>
    <w:p w:rsidR="00D0358A" w:rsidRDefault="00D0358A" w:rsidP="00D0358A">
      <w:pPr>
        <w:jc w:val="both"/>
      </w:pPr>
    </w:p>
    <w:p w:rsidR="00D0358A" w:rsidRDefault="00D0358A" w:rsidP="00D0358A">
      <w:pPr>
        <w:jc w:val="both"/>
      </w:pPr>
    </w:p>
    <w:p w:rsidR="00D0358A" w:rsidRDefault="00D0358A" w:rsidP="00D0358A">
      <w:pPr>
        <w:jc w:val="both"/>
      </w:pPr>
    </w:p>
    <w:p w:rsidR="00D0358A" w:rsidRDefault="00D0358A" w:rsidP="00D0358A">
      <w:pPr>
        <w:pStyle w:val="Listparagraf"/>
        <w:rPr>
          <w:b/>
        </w:rPr>
      </w:pPr>
    </w:p>
    <w:p w:rsidR="00D0358A" w:rsidRDefault="00D0358A" w:rsidP="00D0358A">
      <w:pPr>
        <w:pStyle w:val="Listparagraf"/>
        <w:rPr>
          <w:b/>
        </w:rPr>
      </w:pPr>
    </w:p>
    <w:p w:rsidR="00D0358A" w:rsidRPr="00AF5E31" w:rsidRDefault="00D0358A" w:rsidP="00AF5E31">
      <w:pPr>
        <w:rPr>
          <w:b/>
        </w:rPr>
      </w:pPr>
    </w:p>
    <w:p w:rsidR="00D0358A" w:rsidRPr="00EA5B1A" w:rsidRDefault="00D0358A" w:rsidP="00D0358A">
      <w:pPr>
        <w:numPr>
          <w:ilvl w:val="0"/>
          <w:numId w:val="3"/>
        </w:numPr>
        <w:jc w:val="both"/>
        <w:rPr>
          <w:b/>
        </w:rPr>
      </w:pPr>
      <w:r w:rsidRPr="00EA5B1A">
        <w:rPr>
          <w:b/>
        </w:rPr>
        <w:lastRenderedPageBreak/>
        <w:t>Precizaţi dacă elevii/profesorii/părinţii si-au manifestat dorinţa de continuare a acestei activităţi şi modalitatea în care puteţi asigura acest lucru:</w:t>
      </w:r>
    </w:p>
    <w:p w:rsidR="00D0358A" w:rsidRDefault="00956753" w:rsidP="00D0358A">
      <w:pPr>
        <w:ind w:left="1140" w:firstLine="420"/>
        <w:jc w:val="both"/>
      </w:pPr>
      <w:r>
        <w:t xml:space="preserve">Concursul presupune o colaborare între diriginți, elevi și părinții acestora pentru a promova prin informare, comunicare și concurs gastronomia </w:t>
      </w:r>
      <w:r w:rsidR="0056502D">
        <w:t>internațională și alimentația sănătoasă</w:t>
      </w:r>
      <w:r w:rsidR="00D0358A">
        <w:t>. Pentru profesorii diriginţi este</w:t>
      </w:r>
      <w:r w:rsidR="0056502D">
        <w:t xml:space="preserve"> un efort și o bucurie să-și mobilizeze elevii pentru o alegere cât mai potrivită</w:t>
      </w:r>
      <w:r w:rsidR="00D0358A">
        <w:t>; pentru părinţi este</w:t>
      </w:r>
      <w:r w:rsidR="0056502D">
        <w:t xml:space="preserve"> o oportunitate să colaboreze cu copiii și cu cu profesorii pentru o activitate recreativă, dar și educativă, iar pentru elevi este provocare pentru o comunicare și implicare eficientă care să aducă cât mai multe șanse de câș</w:t>
      </w:r>
      <w:proofErr w:type="gramStart"/>
      <w:r w:rsidR="0056502D">
        <w:t xml:space="preserve">tig </w:t>
      </w:r>
      <w:r w:rsidR="00D0358A">
        <w:t>.</w:t>
      </w:r>
      <w:proofErr w:type="gramEnd"/>
      <w:r w:rsidR="00D0358A">
        <w:t xml:space="preserve"> Acesta este motivul pentru care elevii, profesorii şi părinţii solicită continuarea acestei tradiţii, iar conducerea şcolii, colectivul de profesori prin consilierul educativ, consiliul elevilor, ONG-ul Comitetul părinţilor se implică în realizarea </w:t>
      </w:r>
      <w:r w:rsidR="0056502D">
        <w:t xml:space="preserve">acestui concurs culinar </w:t>
      </w:r>
      <w:r w:rsidR="00D0358A">
        <w:t>an de an</w:t>
      </w:r>
      <w:r w:rsidR="0056502D">
        <w:t xml:space="preserve"> în timpul programului: ″Școala altfel″</w:t>
      </w:r>
      <w:r w:rsidR="00D0358A">
        <w:t>.</w:t>
      </w:r>
    </w:p>
    <w:p w:rsidR="00D0358A" w:rsidRDefault="00D0358A" w:rsidP="00D0358A">
      <w:pPr>
        <w:jc w:val="both"/>
      </w:pPr>
    </w:p>
    <w:p w:rsidR="00D0358A" w:rsidRDefault="00D0358A" w:rsidP="00D0358A">
      <w:pPr>
        <w:jc w:val="both"/>
      </w:pPr>
    </w:p>
    <w:p w:rsidR="00D0358A" w:rsidRDefault="00D0358A" w:rsidP="00D0358A">
      <w:pPr>
        <w:numPr>
          <w:ilvl w:val="0"/>
          <w:numId w:val="3"/>
        </w:numPr>
        <w:jc w:val="both"/>
      </w:pPr>
      <w:r>
        <w:t xml:space="preserve"> </w:t>
      </w:r>
      <w:r w:rsidRPr="00856644">
        <w:rPr>
          <w:b/>
        </w:rPr>
        <w:t>Motivaţia propunerii activităţii</w:t>
      </w:r>
      <w:r>
        <w:t xml:space="preserve"> ca fiind cea mai bună activitate din săptămâna „Să ştii mai multe, să fii mai bun”:</w:t>
      </w:r>
    </w:p>
    <w:p w:rsidR="00D0358A" w:rsidRDefault="00D0358A" w:rsidP="00D0358A">
      <w:pPr>
        <w:ind w:left="1197"/>
        <w:jc w:val="both"/>
      </w:pPr>
      <w:r>
        <w:t>Propunem acestă activitate ca fiind cea mai bună activitate din săptămâna „</w:t>
      </w:r>
      <w:proofErr w:type="gramStart"/>
      <w:r>
        <w:t>Să</w:t>
      </w:r>
      <w:proofErr w:type="gramEnd"/>
      <w:r>
        <w:t xml:space="preserve"> ştii mai multe, să fii mai bun”</w:t>
      </w:r>
      <w:r w:rsidR="00A86434">
        <w:t xml:space="preserve"> din perioada 07-11.11.</w:t>
      </w:r>
      <w:r>
        <w:t xml:space="preserve"> 2016 datorită:</w:t>
      </w:r>
    </w:p>
    <w:p w:rsidR="00D0358A" w:rsidRDefault="00D0358A" w:rsidP="00D0358A">
      <w:pPr>
        <w:numPr>
          <w:ilvl w:val="0"/>
          <w:numId w:val="4"/>
        </w:numPr>
        <w:jc w:val="both"/>
      </w:pPr>
      <w:r>
        <w:t xml:space="preserve">numărului mare de elevi, profesori şi părinţi implicaţi într-o activitate </w:t>
      </w:r>
      <w:r w:rsidR="00A86434">
        <w:t>de educație pentru sănătate și stil de viață sănătos</w:t>
      </w:r>
      <w:r w:rsidR="008009B0">
        <w:t xml:space="preserve">, </w:t>
      </w:r>
      <w:r>
        <w:t xml:space="preserve">reprezentativă pentru colegiul nostru, fiind activitatea cu cea mai mare participare şi implicare comună a profesorilor, elevilor şi a părinţilor din această săptămână; </w:t>
      </w:r>
    </w:p>
    <w:p w:rsidR="00D0358A" w:rsidRDefault="00D0358A" w:rsidP="00D0358A">
      <w:pPr>
        <w:numPr>
          <w:ilvl w:val="0"/>
          <w:numId w:val="4"/>
        </w:numPr>
        <w:jc w:val="both"/>
      </w:pPr>
      <w:r>
        <w:t>diversitatea activităţilor desfăşurate de elevi:</w:t>
      </w:r>
      <w:r w:rsidR="008009B0">
        <w:t xml:space="preserve"> informare în legătură cu specificul gastronomic sănătos al unei țări</w:t>
      </w:r>
      <w:r>
        <w:t xml:space="preserve">; </w:t>
      </w:r>
      <w:r w:rsidR="008009B0">
        <w:t>pregătire  concurs, comunicare între colegi, preparare și prezentare meniu sănătos, schimb de rețete sănătoase;</w:t>
      </w:r>
    </w:p>
    <w:p w:rsidR="00D0358A" w:rsidRDefault="008009B0" w:rsidP="00D0358A">
      <w:pPr>
        <w:numPr>
          <w:ilvl w:val="0"/>
          <w:numId w:val="4"/>
        </w:numPr>
        <w:jc w:val="both"/>
      </w:pPr>
      <w:r>
        <w:t xml:space="preserve">prezentarea preparatelor în cadrul concursului </w:t>
      </w:r>
      <w:r w:rsidR="00D0358A">
        <w:t>a generat îndelungi aclamaţii şi susţinerea</w:t>
      </w:r>
      <w:r>
        <w:t xml:space="preserve"> din partea colectivului clasei</w:t>
      </w:r>
      <w:r w:rsidR="00D0358A">
        <w:t>;</w:t>
      </w:r>
    </w:p>
    <w:p w:rsidR="00D0358A" w:rsidRDefault="00D0358A" w:rsidP="00D0358A">
      <w:pPr>
        <w:numPr>
          <w:ilvl w:val="0"/>
          <w:numId w:val="4"/>
        </w:numPr>
        <w:jc w:val="both"/>
      </w:pPr>
      <w:r>
        <w:t>la concurs au participat atât elevi de gimnaziu-din clasele</w:t>
      </w:r>
      <w:r w:rsidR="008009B0">
        <w:t xml:space="preserve"> V- VII</w:t>
      </w:r>
      <w:r>
        <w:t>, cât şi elevi de liceu din clasele IX-XII;</w:t>
      </w:r>
    </w:p>
    <w:p w:rsidR="00D0358A" w:rsidRDefault="008009B0" w:rsidP="00D0358A">
      <w:pPr>
        <w:numPr>
          <w:ilvl w:val="0"/>
          <w:numId w:val="4"/>
        </w:numPr>
        <w:jc w:val="both"/>
      </w:pPr>
      <w:r>
        <w:t xml:space="preserve">concursul </w:t>
      </w:r>
      <w:r w:rsidR="00D0358A">
        <w:t>„</w:t>
      </w:r>
      <w:r>
        <w:t>Master Chef Intercultural</w:t>
      </w:r>
      <w:r w:rsidR="00D0358A">
        <w:t>” presupune o bună colaborare a profesorilor diriginţi cu elevii, dar, mai ales, o bună colaborare a elevilor între ei, care dincolo de competiţie, îşi întind o mână de ajutor cu un sfat,</w:t>
      </w:r>
      <w:r>
        <w:t xml:space="preserve"> o apreciere, un schimb de rețete</w:t>
      </w:r>
      <w:r w:rsidR="00D0358A">
        <w:t>;</w:t>
      </w:r>
    </w:p>
    <w:p w:rsidR="00D0358A" w:rsidRDefault="00D0358A" w:rsidP="00D0358A">
      <w:pPr>
        <w:numPr>
          <w:ilvl w:val="0"/>
          <w:numId w:val="4"/>
        </w:numPr>
        <w:jc w:val="both"/>
      </w:pPr>
      <w:r>
        <w:t>prezentarea</w:t>
      </w:r>
      <w:r w:rsidR="008009B0">
        <w:t xml:space="preserve"> din cadrul concursului a presupus o activitate de pregătire, comunicare și preparare, dar și de ornare adecvată specificului țării alese</w:t>
      </w:r>
      <w:r>
        <w:t xml:space="preserve">; </w:t>
      </w:r>
    </w:p>
    <w:p w:rsidR="00851D81" w:rsidRPr="008C4CE2" w:rsidRDefault="008009B0" w:rsidP="008C4CE2">
      <w:pPr>
        <w:numPr>
          <w:ilvl w:val="0"/>
          <w:numId w:val="4"/>
        </w:numPr>
        <w:jc w:val="both"/>
      </w:pPr>
      <w:proofErr w:type="gramStart"/>
      <w:r>
        <w:t>bucuria</w:t>
      </w:r>
      <w:proofErr w:type="gramEnd"/>
      <w:r>
        <w:t xml:space="preserve"> </w:t>
      </w:r>
      <w:r w:rsidR="008C4CE2">
        <w:t xml:space="preserve">și entuziasmul </w:t>
      </w:r>
      <w:r>
        <w:t xml:space="preserve">cu care an de an elevii așteaptă și se implică în pregăitrea concursului </w:t>
      </w:r>
      <w:r w:rsidR="008C4CE2">
        <w:t>culinar.</w:t>
      </w:r>
    </w:p>
    <w:p w:rsidR="00711280" w:rsidRDefault="00711280" w:rsidP="00711280">
      <w:pPr>
        <w:numPr>
          <w:ilvl w:val="0"/>
          <w:numId w:val="2"/>
        </w:numPr>
        <w:ind w:left="644"/>
        <w:jc w:val="both"/>
        <w:rPr>
          <w:b/>
        </w:rPr>
      </w:pPr>
      <w:r w:rsidRPr="00BD5532">
        <w:rPr>
          <w:b/>
        </w:rPr>
        <w:t>Ataşaţi cele mai relevante mărturii ale elevilor/profesorilor/părinţilor referitoare la activitatea propusă:</w:t>
      </w:r>
    </w:p>
    <w:p w:rsidR="00711280" w:rsidRPr="00BD5532" w:rsidRDefault="00711280" w:rsidP="00711280">
      <w:pPr>
        <w:ind w:left="720"/>
        <w:jc w:val="both"/>
        <w:rPr>
          <w:b/>
        </w:rPr>
      </w:pPr>
    </w:p>
    <w:p w:rsidR="00711280" w:rsidRDefault="0050277F" w:rsidP="0050277F">
      <w:pPr>
        <w:ind w:left="644"/>
        <w:jc w:val="both"/>
        <w:rPr>
          <w:b/>
        </w:rPr>
      </w:pPr>
      <w:r>
        <w:rPr>
          <w:b/>
        </w:rPr>
        <w:t>Popescu Ioana- clasa a XII-</w:t>
      </w:r>
      <w:proofErr w:type="gramStart"/>
      <w:r>
        <w:rPr>
          <w:b/>
        </w:rPr>
        <w:t>a</w:t>
      </w:r>
      <w:proofErr w:type="gramEnd"/>
      <w:r>
        <w:rPr>
          <w:b/>
        </w:rPr>
        <w:t xml:space="preserve"> E</w:t>
      </w:r>
    </w:p>
    <w:p w:rsidR="00711280" w:rsidRDefault="00711280" w:rsidP="00711280">
      <w:pPr>
        <w:ind w:left="741"/>
        <w:jc w:val="both"/>
      </w:pPr>
      <w:r w:rsidRPr="003D6EBA">
        <w:rPr>
          <w:b/>
        </w:rPr>
        <w:t xml:space="preserve">         </w:t>
      </w:r>
      <w:r>
        <w:rPr>
          <w:b/>
        </w:rPr>
        <w:t xml:space="preserve">     </w:t>
      </w:r>
      <w:r w:rsidR="0050277F">
        <w:t xml:space="preserve">Particip la concursul culinar alături de colegii mei din clasa a IX-a și chiar dacă suntem pe clasa a XII-a tot ne-am mobilizat pentru că </w:t>
      </w:r>
      <w:r w:rsidR="00460DB2">
        <w:t xml:space="preserve">acest concurs ne-a adus an de an premii și ne disrează, dar mai ales ne desfată papilele gustative. Eu particip și la concursuri sportive, la karate, și la fel ca în sport acest concurs mă antrenează </w:t>
      </w:r>
      <w:proofErr w:type="gramStart"/>
      <w:r w:rsidR="00460DB2">
        <w:t>să</w:t>
      </w:r>
      <w:proofErr w:type="gramEnd"/>
      <w:r w:rsidR="00460DB2">
        <w:t xml:space="preserve"> dau ce am mai bun în mine: perseverență, interes, muncă și…câștig!</w:t>
      </w:r>
    </w:p>
    <w:p w:rsidR="00CE31F9" w:rsidRDefault="00CE31F9" w:rsidP="00711280">
      <w:pPr>
        <w:ind w:left="741"/>
        <w:jc w:val="both"/>
      </w:pPr>
    </w:p>
    <w:p w:rsidR="00711280" w:rsidRDefault="00460DB2" w:rsidP="00711280">
      <w:pPr>
        <w:ind w:left="741"/>
        <w:jc w:val="both"/>
        <w:rPr>
          <w:b/>
        </w:rPr>
      </w:pPr>
      <w:r>
        <w:rPr>
          <w:b/>
        </w:rPr>
        <w:t>Raboca Daniela- clasa a XI-</w:t>
      </w:r>
      <w:proofErr w:type="gramStart"/>
      <w:r>
        <w:rPr>
          <w:b/>
        </w:rPr>
        <w:t>a</w:t>
      </w:r>
      <w:proofErr w:type="gramEnd"/>
      <w:r>
        <w:rPr>
          <w:b/>
        </w:rPr>
        <w:t xml:space="preserve"> E</w:t>
      </w:r>
    </w:p>
    <w:p w:rsidR="00711280" w:rsidRDefault="00460DB2" w:rsidP="00711280">
      <w:pPr>
        <w:ind w:left="741"/>
        <w:jc w:val="both"/>
        <w:rPr>
          <w:lang w:eastAsia="ro-RO"/>
        </w:rPr>
      </w:pPr>
      <w:r>
        <w:rPr>
          <w:lang w:eastAsia="ro-RO"/>
        </w:rPr>
        <w:lastRenderedPageBreak/>
        <w:tab/>
        <w:t xml:space="preserve">Anul acesta avem o dirigintă inimoasă care </w:t>
      </w:r>
      <w:proofErr w:type="gramStart"/>
      <w:r>
        <w:rPr>
          <w:lang w:eastAsia="ro-RO"/>
        </w:rPr>
        <w:t>este</w:t>
      </w:r>
      <w:proofErr w:type="gramEnd"/>
      <w:r>
        <w:rPr>
          <w:lang w:eastAsia="ro-RO"/>
        </w:rPr>
        <w:t xml:space="preserve"> o bună specialistă la gătit și ne-a mobilizat să participăm la concursul culinar, alegând ca țară reprezentativă: Ungaria. Ne-am întâlnit la una dintre colege și ne-am</w:t>
      </w:r>
      <w:r w:rsidR="00786700">
        <w:rPr>
          <w:lang w:eastAsia="ro-RO"/>
        </w:rPr>
        <w:t xml:space="preserve"> întrecut ca gospodine. Concursul </w:t>
      </w:r>
      <w:proofErr w:type="gramStart"/>
      <w:r w:rsidR="00786700">
        <w:rPr>
          <w:lang w:eastAsia="ro-RO"/>
        </w:rPr>
        <w:t>este</w:t>
      </w:r>
      <w:proofErr w:type="gramEnd"/>
      <w:r w:rsidR="00786700">
        <w:rPr>
          <w:lang w:eastAsia="ro-RO"/>
        </w:rPr>
        <w:t xml:space="preserve"> distractiv și mai ales gustos, sper că la anul vom câștiga și noi.</w:t>
      </w:r>
      <w:r w:rsidR="00711280">
        <w:rPr>
          <w:lang w:eastAsia="ro-RO"/>
        </w:rPr>
        <w:t xml:space="preserve">   </w:t>
      </w:r>
    </w:p>
    <w:p w:rsidR="00711280" w:rsidRDefault="00711280" w:rsidP="00711280">
      <w:pPr>
        <w:ind w:left="741"/>
        <w:jc w:val="both"/>
        <w:rPr>
          <w:lang w:eastAsia="ro-RO"/>
        </w:rPr>
      </w:pPr>
    </w:p>
    <w:p w:rsidR="00CE31F9" w:rsidRDefault="00CE31F9" w:rsidP="00711280">
      <w:pPr>
        <w:ind w:left="741"/>
        <w:jc w:val="both"/>
        <w:rPr>
          <w:lang w:eastAsia="ro-RO"/>
        </w:rPr>
      </w:pPr>
    </w:p>
    <w:p w:rsidR="00711280" w:rsidRDefault="00711280" w:rsidP="00711280">
      <w:pPr>
        <w:jc w:val="both"/>
        <w:rPr>
          <w:b/>
        </w:rPr>
      </w:pPr>
      <w:r>
        <w:rPr>
          <w:b/>
        </w:rPr>
        <w:t xml:space="preserve">          </w:t>
      </w:r>
      <w:r w:rsidR="00CE31F9">
        <w:rPr>
          <w:b/>
        </w:rPr>
        <w:t xml:space="preserve">Scărlătescu Oana- clasa </w:t>
      </w:r>
      <w:proofErr w:type="gramStart"/>
      <w:r w:rsidR="00CE31F9">
        <w:rPr>
          <w:b/>
        </w:rPr>
        <w:t>a</w:t>
      </w:r>
      <w:proofErr w:type="gramEnd"/>
      <w:r w:rsidR="00CE31F9">
        <w:rPr>
          <w:b/>
        </w:rPr>
        <w:t xml:space="preserve"> X-a A</w:t>
      </w:r>
    </w:p>
    <w:p w:rsidR="00711280" w:rsidRDefault="00711280" w:rsidP="00711280">
      <w:pPr>
        <w:ind w:left="741" w:hanging="741"/>
        <w:jc w:val="both"/>
      </w:pPr>
      <w:r w:rsidRPr="00766CDC">
        <w:t xml:space="preserve">            </w:t>
      </w:r>
      <w:r>
        <w:t xml:space="preserve">  </w:t>
      </w:r>
      <w:r w:rsidR="00CE31F9">
        <w:tab/>
        <w:t xml:space="preserve">În fiecare an avem o concurență serioasă, mai ales din partea claselor a XII-a E, C și  a XI-a C, de aceea ne-am gândit foarte bine ce țară să alegem și cred că alegerea făcută a fost cea mai inspirată, aducându-ne locul I. Mexicul are un specific culinar aparte și ne-am </w:t>
      </w:r>
      <w:r w:rsidR="00347FC5">
        <w:t>delectat</w:t>
      </w:r>
      <w:r w:rsidR="0067758B">
        <w:t xml:space="preserve"> preparând rețete gustoase: am pregătit sos mexican cu </w:t>
      </w:r>
      <w:r w:rsidR="0067758B" w:rsidRPr="0067758B">
        <w:rPr>
          <w:shd w:val="clear" w:color="auto" w:fill="FFFFFF"/>
        </w:rPr>
        <w:t>chipsuri de porumb tortilla</w:t>
      </w:r>
      <w:r w:rsidR="0067758B">
        <w:rPr>
          <w:shd w:val="clear" w:color="auto" w:fill="FFFFFF"/>
        </w:rPr>
        <w:t>, salată de fasole, salată de legume cu chili, burrito picant și churros cu sos de ciocolată.</w:t>
      </w:r>
      <w:r w:rsidR="00AF4E6C">
        <w:rPr>
          <w:shd w:val="clear" w:color="auto" w:fill="FFFFFF"/>
        </w:rPr>
        <w:t xml:space="preserve"> Prezentarea noastră a fost spectaculoasă mai ales că ne-am vopsit pe față după specificul </w:t>
      </w:r>
      <w:proofErr w:type="gramStart"/>
      <w:r w:rsidR="00AF4E6C">
        <w:rPr>
          <w:shd w:val="clear" w:color="auto" w:fill="FFFFFF"/>
        </w:rPr>
        <w:t>mexican</w:t>
      </w:r>
      <w:proofErr w:type="gramEnd"/>
      <w:r w:rsidR="00AF4E6C">
        <w:rPr>
          <w:shd w:val="clear" w:color="auto" w:fill="FFFFFF"/>
        </w:rPr>
        <w:t>, aducând un plus de culoare și spectacol în concurs. Colegii ne-au susținut, făcându-ne galerie</w:t>
      </w:r>
      <w:r w:rsidR="00347FC5">
        <w:rPr>
          <w:shd w:val="clear" w:color="auto" w:fill="FFFFFF"/>
        </w:rPr>
        <w:t>, dar mai ales la sfârșitul concursului au savurat preparatele noastre, garantând că suntem cei mai buni!</w:t>
      </w:r>
    </w:p>
    <w:p w:rsidR="00711280" w:rsidRDefault="00711280" w:rsidP="00711280">
      <w:pPr>
        <w:ind w:left="741"/>
        <w:jc w:val="both"/>
        <w:rPr>
          <w:lang w:eastAsia="ro-RO"/>
        </w:rPr>
      </w:pPr>
    </w:p>
    <w:p w:rsidR="00711280" w:rsidRDefault="00711280" w:rsidP="00711280">
      <w:pPr>
        <w:ind w:left="741"/>
        <w:jc w:val="both"/>
        <w:rPr>
          <w:lang w:eastAsia="ro-RO"/>
        </w:rPr>
      </w:pPr>
    </w:p>
    <w:p w:rsidR="00711280" w:rsidRDefault="00711280" w:rsidP="00711280">
      <w:pPr>
        <w:jc w:val="both"/>
        <w:rPr>
          <w:b/>
          <w:lang w:eastAsia="ro-RO"/>
        </w:rPr>
      </w:pPr>
      <w:r>
        <w:rPr>
          <w:b/>
          <w:lang w:eastAsia="ro-RO"/>
        </w:rPr>
        <w:t xml:space="preserve">          </w:t>
      </w:r>
      <w:r w:rsidR="00414E95">
        <w:rPr>
          <w:b/>
          <w:lang w:eastAsia="ro-RO"/>
        </w:rPr>
        <w:t>Gridan Antonia- clasa a V</w:t>
      </w:r>
      <w:r w:rsidRPr="000E6262">
        <w:rPr>
          <w:b/>
          <w:lang w:eastAsia="ro-RO"/>
        </w:rPr>
        <w:t xml:space="preserve">-a </w:t>
      </w:r>
    </w:p>
    <w:p w:rsidR="00DF118E" w:rsidRPr="00DF118E" w:rsidRDefault="00711280" w:rsidP="00711280">
      <w:pPr>
        <w:ind w:left="741" w:hanging="741"/>
        <w:jc w:val="both"/>
      </w:pPr>
      <w:r>
        <w:rPr>
          <w:b/>
          <w:lang w:eastAsia="ro-RO"/>
        </w:rPr>
        <w:t xml:space="preserve">          </w:t>
      </w:r>
      <w:r w:rsidR="00C4256F">
        <w:rPr>
          <w:b/>
          <w:lang w:eastAsia="ro-RO"/>
        </w:rPr>
        <w:tab/>
      </w:r>
      <w:r w:rsidR="00C4256F">
        <w:rPr>
          <w:b/>
          <w:lang w:eastAsia="ro-RO"/>
        </w:rPr>
        <w:tab/>
      </w:r>
      <w:r>
        <w:rPr>
          <w:b/>
          <w:lang w:eastAsia="ro-RO"/>
        </w:rPr>
        <w:t xml:space="preserve"> </w:t>
      </w:r>
      <w:r w:rsidR="00C4256F">
        <w:t>În opinia mea, cea mai frumoasă activitate din „Săptămâna Altfel” a fost concursul culinar.</w:t>
      </w:r>
      <w:r w:rsidR="00C4256F">
        <w:rPr>
          <w:b/>
          <w:lang w:eastAsia="ro-RO"/>
        </w:rPr>
        <w:t xml:space="preserve"> </w:t>
      </w:r>
      <w:r w:rsidR="00DF118E">
        <w:t xml:space="preserve">Este prima dată când particip la acest concurs, alături de colegii </w:t>
      </w:r>
      <w:proofErr w:type="gramStart"/>
      <w:r w:rsidR="00DF118E">
        <w:t>mei</w:t>
      </w:r>
      <w:proofErr w:type="gramEnd"/>
      <w:r w:rsidR="00DF118E">
        <w:t>, și îmi doresc să se mai organizeze</w:t>
      </w:r>
      <w:r w:rsidR="00DF118E">
        <w:rPr>
          <w:b/>
        </w:rPr>
        <w:t xml:space="preserve">. </w:t>
      </w:r>
      <w:r w:rsidR="00DF118E" w:rsidRPr="00DF118E">
        <w:t>Doamna</w:t>
      </w:r>
      <w:r w:rsidR="00DF118E">
        <w:rPr>
          <w:b/>
        </w:rPr>
        <w:t xml:space="preserve"> </w:t>
      </w:r>
      <w:r w:rsidR="00DF118E" w:rsidRPr="00DF118E">
        <w:t>di</w:t>
      </w:r>
      <w:r w:rsidR="00DF118E">
        <w:t>rigintă ne-</w:t>
      </w:r>
      <w:proofErr w:type="gramStart"/>
      <w:r w:rsidR="00DF118E">
        <w:t>a</w:t>
      </w:r>
      <w:proofErr w:type="gramEnd"/>
      <w:r w:rsidR="00DF118E">
        <w:t xml:space="preserve"> informat despre concurs și fiecare dintre noi s-a gândit ce preparate să pregătească, bineînțeles cu ajutorul părinților, pentru că noi suntem prea mici să ne descurcăm singuri. Pe masa noastră au fost de toate: salată Boeuf, salată de vinete, sarmale, plăcinte cu </w:t>
      </w:r>
      <w:proofErr w:type="gramStart"/>
      <w:r w:rsidR="00DF118E">
        <w:t>brânză ,</w:t>
      </w:r>
      <w:proofErr w:type="gramEnd"/>
      <w:r w:rsidR="00DF118E">
        <w:t xml:space="preserve"> prăjituri, bunătăți pe toate gusturile. Am fost cei mai numeroși participanți, dar și cei mai gălăgioși și …mai pofticioși! Suntem mândri că </w:t>
      </w:r>
      <w:proofErr w:type="gramStart"/>
      <w:r w:rsidR="00DF118E">
        <w:t>am</w:t>
      </w:r>
      <w:proofErr w:type="gramEnd"/>
      <w:r w:rsidR="00DF118E">
        <w:t xml:space="preserve"> câștigat concursul, la secțiunea gimnaziu!</w:t>
      </w:r>
    </w:p>
    <w:p w:rsidR="00DF118E" w:rsidRDefault="00DF118E" w:rsidP="00711280">
      <w:pPr>
        <w:ind w:left="741" w:hanging="741"/>
        <w:jc w:val="both"/>
        <w:rPr>
          <w:b/>
        </w:rPr>
      </w:pPr>
      <w:r>
        <w:rPr>
          <w:b/>
        </w:rPr>
        <w:t xml:space="preserve"> </w:t>
      </w:r>
    </w:p>
    <w:p w:rsidR="00711280" w:rsidRDefault="00711280" w:rsidP="00711280">
      <w:pPr>
        <w:ind w:left="741" w:hanging="741"/>
        <w:jc w:val="both"/>
        <w:rPr>
          <w:b/>
        </w:rPr>
      </w:pPr>
      <w:r w:rsidRPr="00766CDC">
        <w:rPr>
          <w:b/>
        </w:rPr>
        <w:t xml:space="preserve"> </w:t>
      </w:r>
      <w:r w:rsidR="00CB51EC">
        <w:rPr>
          <w:b/>
        </w:rPr>
        <w:tab/>
        <w:t xml:space="preserve">Marinică Athina- clasa </w:t>
      </w:r>
      <w:proofErr w:type="gramStart"/>
      <w:r w:rsidR="00CB51EC">
        <w:rPr>
          <w:b/>
        </w:rPr>
        <w:t>a</w:t>
      </w:r>
      <w:proofErr w:type="gramEnd"/>
      <w:r w:rsidR="00CB51EC">
        <w:rPr>
          <w:b/>
        </w:rPr>
        <w:t xml:space="preserve"> X</w:t>
      </w:r>
      <w:r w:rsidRPr="00766CDC">
        <w:rPr>
          <w:b/>
        </w:rPr>
        <w:t>-a</w:t>
      </w:r>
      <w:r w:rsidR="00CB51EC">
        <w:rPr>
          <w:b/>
        </w:rPr>
        <w:t xml:space="preserve"> E</w:t>
      </w:r>
    </w:p>
    <w:p w:rsidR="006828CE" w:rsidRPr="006828CE" w:rsidRDefault="006828CE" w:rsidP="00711280">
      <w:pPr>
        <w:ind w:left="741" w:hanging="741"/>
        <w:jc w:val="both"/>
      </w:pPr>
      <w:r>
        <w:tab/>
      </w:r>
      <w:r>
        <w:tab/>
        <w:t xml:space="preserve">Concursul culinar </w:t>
      </w:r>
      <w:proofErr w:type="gramStart"/>
      <w:r>
        <w:t>este</w:t>
      </w:r>
      <w:proofErr w:type="gramEnd"/>
      <w:r>
        <w:t xml:space="preserve"> un concurs atractiv pentru noi pentru că învățăm practic să gătim sănătos, ne dezvoltă creativitatea și ne determină să comunicăm</w:t>
      </w:r>
      <w:r w:rsidR="005E4BDA">
        <w:t xml:space="preserve"> între noi mai bine</w:t>
      </w:r>
      <w:r>
        <w:t>. Anul trecut am participat cu produse din Grecia, iar anul acesta am ale</w:t>
      </w:r>
      <w:r w:rsidR="005E4BDA">
        <w:t>s</w:t>
      </w:r>
      <w:r>
        <w:t xml:space="preserve"> Franța</w:t>
      </w:r>
      <w:r w:rsidR="005E4BDA">
        <w:t xml:space="preserve"> prezentând brânzeturi cu specific franțuzesc, Cordon Bleu și eclere. Nu </w:t>
      </w:r>
      <w:proofErr w:type="gramStart"/>
      <w:r w:rsidR="005E4BDA">
        <w:t>am</w:t>
      </w:r>
      <w:proofErr w:type="gramEnd"/>
      <w:r w:rsidR="005E4BDA">
        <w:t xml:space="preserve"> câștigat pentru că colegii din alte clase au colaborat mai bine și s-au pregătit mai intens, având o masă mai bogată, mai variată și o prezentare atractivă. Nu-i nimic la anul vom fi mai buni!</w:t>
      </w:r>
    </w:p>
    <w:p w:rsidR="005E4BDA" w:rsidRDefault="00711280" w:rsidP="006828CE">
      <w:pPr>
        <w:ind w:firstLine="708"/>
        <w:rPr>
          <w:lang w:eastAsia="ro-RO"/>
        </w:rPr>
      </w:pPr>
      <w:r>
        <w:rPr>
          <w:lang w:eastAsia="ro-RO"/>
        </w:rPr>
        <w:t xml:space="preserve">         </w:t>
      </w:r>
    </w:p>
    <w:p w:rsidR="00711280" w:rsidRPr="00347E05" w:rsidRDefault="0062309C" w:rsidP="0062309C">
      <w:pPr>
        <w:ind w:firstLine="708"/>
        <w:rPr>
          <w:lang w:eastAsia="ro-RO"/>
        </w:rPr>
      </w:pPr>
      <w:r>
        <w:rPr>
          <w:lang w:eastAsia="ro-RO"/>
        </w:rPr>
        <w:t xml:space="preserve"> </w:t>
      </w:r>
    </w:p>
    <w:p w:rsidR="00711280" w:rsidRPr="000E6262" w:rsidRDefault="00711280" w:rsidP="00711280">
      <w:pPr>
        <w:rPr>
          <w:lang w:eastAsia="ro-RO"/>
        </w:rPr>
      </w:pPr>
      <w:r>
        <w:rPr>
          <w:lang w:eastAsia="ro-RO"/>
        </w:rPr>
        <w:t xml:space="preserve">      </w:t>
      </w:r>
    </w:p>
    <w:p w:rsidR="00711280" w:rsidRPr="003D6EBA" w:rsidRDefault="00711280" w:rsidP="00711280">
      <w:pPr>
        <w:ind w:left="684"/>
        <w:jc w:val="both"/>
        <w:rPr>
          <w:b/>
        </w:rPr>
      </w:pPr>
      <w:r w:rsidRPr="003D6EBA">
        <w:rPr>
          <w:b/>
        </w:rPr>
        <w:t>Prof. Grădinescu Narcisa</w:t>
      </w:r>
    </w:p>
    <w:p w:rsidR="00711280" w:rsidRDefault="00711280" w:rsidP="00711280">
      <w:pPr>
        <w:ind w:left="720" w:firstLine="36"/>
        <w:jc w:val="both"/>
      </w:pPr>
      <w:r>
        <w:t xml:space="preserve"> </w:t>
      </w:r>
      <w:r w:rsidR="008718E8">
        <w:tab/>
      </w:r>
      <w:r>
        <w:t xml:space="preserve">  </w:t>
      </w:r>
      <w:r w:rsidR="0062309C">
        <w:t xml:space="preserve">Mă implic cu plăcere în pregătirea concursului </w:t>
      </w:r>
      <w:r w:rsidR="0062309C" w:rsidRPr="007062CB">
        <w:t>“</w:t>
      </w:r>
      <w:r w:rsidR="0062309C">
        <w:t xml:space="preserve"> Master Chef Intercultural</w:t>
      </w:r>
      <w:r w:rsidR="0062309C" w:rsidRPr="007062CB">
        <w:t>”</w:t>
      </w:r>
      <w:r w:rsidR="0062309C">
        <w:t xml:space="preserve"> pentru că acest concurs are un profund caracter educativ: dezvoltă abilitățile de a găti sănătos, de comunicare, de </w:t>
      </w:r>
      <w:r w:rsidR="009329A2">
        <w:t>închegare a colectivului unei clase, dezvoltă interesul elevilor pentru obiceiuri alimentare sănătoase, pentru competiție, pentru interculturalitate. În fiecare an descoperim rețete noi, elevi talentați în gastronomie, în design alimentar, dar mai ales prin acest concurs ne simțim alături de elevii noștri ca o mare familie: socializăm, ne cunoaștem dincolo de orele de curs, ne sfătuim, ne ajutăm, suntem uniți. Vom continua tradiția organizării concursului culinar, pentru că astfel ne apropiem, învățăm unii de la alții, suntem mai sănătoși!</w:t>
      </w:r>
    </w:p>
    <w:p w:rsidR="00711280" w:rsidRDefault="00711280" w:rsidP="00711280">
      <w:pPr>
        <w:ind w:left="720" w:firstLine="36"/>
        <w:jc w:val="both"/>
      </w:pPr>
    </w:p>
    <w:p w:rsidR="00711280" w:rsidRDefault="00711280" w:rsidP="00711280">
      <w:pPr>
        <w:ind w:left="720" w:firstLine="36"/>
        <w:jc w:val="both"/>
        <w:rPr>
          <w:b/>
        </w:rPr>
      </w:pPr>
      <w:r w:rsidRPr="00856644">
        <w:rPr>
          <w:b/>
        </w:rPr>
        <w:lastRenderedPageBreak/>
        <w:t xml:space="preserve">Prof. </w:t>
      </w:r>
      <w:r w:rsidR="005564C3">
        <w:rPr>
          <w:b/>
        </w:rPr>
        <w:t>Teglă Mariana</w:t>
      </w:r>
    </w:p>
    <w:p w:rsidR="00711280" w:rsidRPr="00832909" w:rsidRDefault="008718E8" w:rsidP="00832909">
      <w:pPr>
        <w:ind w:left="720" w:firstLine="696"/>
      </w:pPr>
      <w:r>
        <w:t xml:space="preserve">Sănătatea </w:t>
      </w:r>
      <w:proofErr w:type="gramStart"/>
      <w:r>
        <w:t>este</w:t>
      </w:r>
      <w:proofErr w:type="gramEnd"/>
      <w:r>
        <w:t xml:space="preserve"> unul din cele mai minunate daruri pe care le avem, de aceea trebuie să ne îngrijim de menținerea ei pe tot parcursul vieții. Cum adolescența uneori </w:t>
      </w:r>
      <w:proofErr w:type="gramStart"/>
      <w:r>
        <w:t>este</w:t>
      </w:r>
      <w:proofErr w:type="gramEnd"/>
      <w:r>
        <w:t xml:space="preserve"> și vârsta exceselor, prin acest concurs educăm tânăra generație pentru un stil de viață sănătos.</w:t>
      </w:r>
      <w:r w:rsidR="00832909" w:rsidRPr="00832909">
        <w:rPr>
          <w:rFonts w:ascii="Arial" w:hAnsi="Arial" w:cs="Arial"/>
          <w:color w:val="484846"/>
          <w:sz w:val="21"/>
          <w:szCs w:val="21"/>
          <w:shd w:val="clear" w:color="auto" w:fill="FFFFFF"/>
        </w:rPr>
        <w:t xml:space="preserve"> </w:t>
      </w:r>
      <w:r w:rsidR="00832909" w:rsidRPr="00832909">
        <w:t xml:space="preserve">Modul în care percepem alimentaţia şi alegerile pe care le facem zi de zi au </w:t>
      </w:r>
      <w:proofErr w:type="gramStart"/>
      <w:r w:rsidR="00832909" w:rsidRPr="00832909">
        <w:t>un</w:t>
      </w:r>
      <w:proofErr w:type="gramEnd"/>
      <w:r w:rsidR="00832909" w:rsidRPr="00832909">
        <w:t xml:space="preserve"> impact semnificativ asupra sănătăţii şi stării noastre de bine. Pentru a putea vedea efecte vizibile, oamenii trebuie </w:t>
      </w:r>
      <w:proofErr w:type="gramStart"/>
      <w:r w:rsidR="00832909" w:rsidRPr="00832909">
        <w:t>să</w:t>
      </w:r>
      <w:proofErr w:type="gramEnd"/>
      <w:r w:rsidR="00832909" w:rsidRPr="00832909">
        <w:t xml:space="preserve"> înţeleagă că alimentaţia corectă şi sănătoasă nu trebuie să fie ocazională, ci trebuie să fie integrată într-un stil de viaţă care va asigura starea generală de sănătate şi longevitatea.</w:t>
      </w:r>
      <w:r w:rsidR="00832909">
        <w:t xml:space="preserve"> </w:t>
      </w:r>
      <w:r w:rsidR="00832909" w:rsidRPr="00832909">
        <w:t>Niciun aliment nu poate aduce, singur, toate principiile nutritive de care are nevoie organismul, ci doar o alimentaţie variată, moderată şi echilibrată.</w:t>
      </w:r>
      <w:r w:rsidR="00832909">
        <w:t xml:space="preserve"> Sunt între inițiatorii acestui concurs în colegiul nostru și </w:t>
      </w:r>
      <w:proofErr w:type="gramStart"/>
      <w:r w:rsidR="00832909">
        <w:t>cred  în</w:t>
      </w:r>
      <w:proofErr w:type="gramEnd"/>
      <w:r w:rsidR="00832909">
        <w:t xml:space="preserve"> eficiența și necesitatea lui, mai ales că anul acesta fiind diriginta ″boboceilor″ de a V-a am avut </w:t>
      </w:r>
      <w:r w:rsidR="00CA0699">
        <w:t>o ″explozie″ de produse cu specific românesc, care au delectate o mulțime de copii. Prin activităși practice și utile elevii noștri se pot dezvolta sănătos!</w:t>
      </w:r>
    </w:p>
    <w:p w:rsidR="00711280" w:rsidRDefault="00711280" w:rsidP="00711280">
      <w:pPr>
        <w:ind w:left="720" w:firstLine="36"/>
        <w:jc w:val="both"/>
      </w:pPr>
    </w:p>
    <w:p w:rsidR="00711280" w:rsidRDefault="00711280" w:rsidP="00711280">
      <w:pPr>
        <w:ind w:left="720" w:firstLine="36"/>
        <w:jc w:val="both"/>
        <w:rPr>
          <w:b/>
        </w:rPr>
      </w:pPr>
      <w:r w:rsidRPr="005D6851">
        <w:rPr>
          <w:b/>
        </w:rPr>
        <w:t>Părinte Opra Ramona</w:t>
      </w:r>
    </w:p>
    <w:p w:rsidR="00711280" w:rsidRDefault="00711280" w:rsidP="00711280">
      <w:pPr>
        <w:ind w:left="720" w:firstLine="36"/>
        <w:jc w:val="both"/>
      </w:pPr>
      <w:r>
        <w:rPr>
          <w:b/>
        </w:rPr>
        <w:tab/>
      </w:r>
      <w:r w:rsidRPr="005D6851">
        <w:t>Sunt preşedintele comitetului de părinţi</w:t>
      </w:r>
      <w:r>
        <w:t xml:space="preserve"> </w:t>
      </w:r>
      <w:r w:rsidR="006232E5">
        <w:t xml:space="preserve">de la nivelul Colegiului Național ″Aurel Vlaicu″ din Orăștie și am participat în </w:t>
      </w:r>
      <w:r w:rsidR="00747BD0">
        <w:t xml:space="preserve">această </w:t>
      </w:r>
      <w:r w:rsidR="006232E5">
        <w:t xml:space="preserve">calitate la desfășurarea concursului </w:t>
      </w:r>
      <w:proofErr w:type="gramStart"/>
      <w:r w:rsidR="006232E5" w:rsidRPr="007062CB">
        <w:t>“</w:t>
      </w:r>
      <w:r w:rsidR="006232E5">
        <w:t xml:space="preserve"> Master</w:t>
      </w:r>
      <w:proofErr w:type="gramEnd"/>
      <w:r w:rsidR="006232E5">
        <w:t xml:space="preserve"> Chef Intercultural</w:t>
      </w:r>
      <w:r w:rsidR="006232E5" w:rsidRPr="007062CB">
        <w:t>”</w:t>
      </w:r>
      <w:r w:rsidR="006232E5">
        <w:t xml:space="preserve">. M-a impresionat forfota elevilor care se pregăteau de concurs, inventivitatea participanților, modul în care dirignții au știut să-și mobilizeze elevii, colaborarea dintre elevi la nivelul claselor, modul în care au știut să-și orneze și să-și prezinte preparatele, constantând că elevii de la Colegiul Vlaicu nu sunt doar foarte buni la învățătură, ci și master chefi de Orăștie!  </w:t>
      </w:r>
      <w:r>
        <w:t xml:space="preserve">Consider că acest </w:t>
      </w:r>
      <w:r w:rsidR="006232E5">
        <w:t xml:space="preserve">concurs </w:t>
      </w:r>
      <w:proofErr w:type="gramStart"/>
      <w:r>
        <w:t>este</w:t>
      </w:r>
      <w:proofErr w:type="gramEnd"/>
      <w:r>
        <w:t xml:space="preserve"> un eveniment care face cinste colegiului, dar şi întregii comunităţi din Orăştie.</w:t>
      </w:r>
    </w:p>
    <w:p w:rsidR="00711280" w:rsidRDefault="00711280" w:rsidP="00711280">
      <w:pPr>
        <w:ind w:left="720" w:firstLine="36"/>
        <w:jc w:val="both"/>
      </w:pPr>
    </w:p>
    <w:p w:rsidR="00711280" w:rsidRDefault="00711280" w:rsidP="00711280">
      <w:pPr>
        <w:ind w:left="720" w:firstLine="36"/>
        <w:jc w:val="both"/>
      </w:pPr>
    </w:p>
    <w:p w:rsidR="00711280" w:rsidRDefault="00711280" w:rsidP="00711280">
      <w:pPr>
        <w:ind w:left="720" w:firstLine="36"/>
        <w:jc w:val="both"/>
        <w:rPr>
          <w:b/>
        </w:rPr>
      </w:pPr>
      <w:r w:rsidRPr="00B63036">
        <w:rPr>
          <w:b/>
        </w:rPr>
        <w:t xml:space="preserve">Părinte </w:t>
      </w:r>
      <w:r w:rsidR="00853B2B">
        <w:rPr>
          <w:b/>
        </w:rPr>
        <w:t>Popescu Daniela</w:t>
      </w:r>
    </w:p>
    <w:p w:rsidR="00711280" w:rsidRDefault="00711280" w:rsidP="00711280">
      <w:pPr>
        <w:ind w:left="720" w:firstLine="36"/>
        <w:jc w:val="both"/>
      </w:pPr>
      <w:r>
        <w:tab/>
      </w:r>
      <w:r w:rsidR="00853B2B">
        <w:t xml:space="preserve">Fiica mea participă în fiecare </w:t>
      </w:r>
      <w:proofErr w:type="gramStart"/>
      <w:r w:rsidR="00853B2B">
        <w:t>an</w:t>
      </w:r>
      <w:proofErr w:type="gramEnd"/>
      <w:r w:rsidR="00853B2B">
        <w:t xml:space="preserve"> la acest concurs și consider că informațiile primate de la profesori despre alimentația sănătoasă sunt absolute necesare în ziua de astăzi. Fiica mea practică sport de preformanță și am apelat la </w:t>
      </w:r>
      <w:proofErr w:type="gramStart"/>
      <w:r w:rsidR="00853B2B">
        <w:t>un</w:t>
      </w:r>
      <w:proofErr w:type="gramEnd"/>
      <w:r w:rsidR="00853B2B">
        <w:t xml:space="preserve"> nutriționost pentru că la un moment dat se îngrășase și nu mai putea să obțină performanță. Școala în primul rând ar trebui să ofere informații esențiale pentru viață, cum este educația pentru sănătate.</w:t>
      </w:r>
    </w:p>
    <w:p w:rsidR="00B64E93" w:rsidRDefault="00B64E93" w:rsidP="00711280">
      <w:pPr>
        <w:ind w:left="720" w:firstLine="36"/>
        <w:jc w:val="both"/>
      </w:pPr>
    </w:p>
    <w:p w:rsidR="00B64E93" w:rsidRDefault="00B64E93" w:rsidP="00711280">
      <w:pPr>
        <w:ind w:left="720" w:firstLine="36"/>
        <w:jc w:val="both"/>
      </w:pPr>
    </w:p>
    <w:p w:rsidR="00B64E93" w:rsidRDefault="00B64E93" w:rsidP="00711280">
      <w:pPr>
        <w:ind w:left="720" w:firstLine="36"/>
        <w:jc w:val="both"/>
      </w:pPr>
    </w:p>
    <w:p w:rsidR="00B64E93" w:rsidRDefault="00B64E93" w:rsidP="00711280">
      <w:pPr>
        <w:ind w:left="720" w:firstLine="36"/>
        <w:jc w:val="both"/>
      </w:pPr>
    </w:p>
    <w:p w:rsidR="00B64E93" w:rsidRPr="00C9672C" w:rsidRDefault="00B64E93" w:rsidP="00C9672C">
      <w:pPr>
        <w:numPr>
          <w:ilvl w:val="0"/>
          <w:numId w:val="2"/>
        </w:numPr>
        <w:ind w:left="644"/>
        <w:jc w:val="both"/>
        <w:rPr>
          <w:b/>
        </w:rPr>
      </w:pPr>
      <w:r w:rsidRPr="00BD5532">
        <w:rPr>
          <w:b/>
        </w:rPr>
        <w:t>Ataşaţi „dovezi”</w:t>
      </w:r>
      <w:r>
        <w:rPr>
          <w:b/>
        </w:rPr>
        <w:t xml:space="preserve"> ale activităţii (fotografii, filme, documentare, etc.)</w:t>
      </w:r>
    </w:p>
    <w:p w:rsidR="00C9672C" w:rsidRDefault="00C9672C" w:rsidP="00C9672C">
      <w:pPr>
        <w:pStyle w:val="Frspaiere"/>
        <w:ind w:left="1440"/>
        <w:rPr>
          <w:lang w:val="ro-RO"/>
        </w:rPr>
      </w:pPr>
      <w:r>
        <w:rPr>
          <w:lang w:val="ro-RO"/>
        </w:rPr>
        <w:t>ANEXA 1</w:t>
      </w:r>
    </w:p>
    <w:p w:rsidR="00C9672C" w:rsidRDefault="00C9672C" w:rsidP="00C9672C">
      <w:pPr>
        <w:jc w:val="center"/>
        <w:rPr>
          <w:b/>
          <w:bCs/>
          <w:lang w:val="ro-RO"/>
        </w:rPr>
      </w:pPr>
      <w:r>
        <w:rPr>
          <w:b/>
          <w:bCs/>
        </w:rPr>
        <w:t xml:space="preserve">REGULAMENT </w:t>
      </w:r>
      <w:proofErr w:type="gramStart"/>
      <w:r>
        <w:rPr>
          <w:b/>
          <w:bCs/>
        </w:rPr>
        <w:t>CONCURS</w:t>
      </w:r>
      <w:proofErr w:type="gramEnd"/>
      <w:r>
        <w:rPr>
          <w:b/>
          <w:bCs/>
        </w:rPr>
        <w:t xml:space="preserve"> CULINAR</w:t>
      </w:r>
      <w:r>
        <w:rPr>
          <w:b/>
          <w:bCs/>
          <w:lang w:val="ro-RO"/>
        </w:rPr>
        <w:t>:</w:t>
      </w:r>
    </w:p>
    <w:p w:rsidR="00C9672C" w:rsidRDefault="00C9672C" w:rsidP="00C9672C">
      <w:pPr>
        <w:jc w:val="center"/>
        <w:rPr>
          <w:b/>
          <w:bCs/>
          <w:lang w:val="ro-RO"/>
        </w:rPr>
      </w:pPr>
    </w:p>
    <w:p w:rsidR="00C9672C" w:rsidRPr="00C9672C" w:rsidRDefault="00C9672C" w:rsidP="00C9672C">
      <w:pPr>
        <w:rPr>
          <w:lang w:val="ro-RO"/>
        </w:rPr>
      </w:pPr>
      <w:r w:rsidRPr="00C9672C">
        <w:rPr>
          <w:b/>
          <w:bCs/>
          <w:i/>
          <w:iCs/>
          <w:lang w:val="ro-RO"/>
        </w:rPr>
        <w:t>Scopul activității:</w:t>
      </w:r>
    </w:p>
    <w:p w:rsidR="00C9672C" w:rsidRDefault="00C9672C" w:rsidP="00C9672C">
      <w:pPr>
        <w:jc w:val="both"/>
        <w:rPr>
          <w:lang w:val="ro-RO"/>
        </w:rPr>
      </w:pPr>
      <w:r>
        <w:rPr>
          <w:lang w:val="ro-RO"/>
        </w:rPr>
        <w:t xml:space="preserve">            Educarea alimentară  a adole</w:t>
      </w:r>
      <w:r w:rsidRPr="00C9672C">
        <w:rPr>
          <w:lang w:val="ro-RO"/>
        </w:rPr>
        <w:t>scenților</w:t>
      </w:r>
      <w:r>
        <w:rPr>
          <w:lang w:val="ro-RO"/>
        </w:rPr>
        <w:t>; promovarea şi conştientizarea importanţei hrănirii corespunzătoare a organismului. Dezvoltarea abilităţii de argumentare, transpunerea faptelor în  cuvinte şi a cuvintelor în practică,descoperirea înclinaţiei către gătit.</w:t>
      </w:r>
      <w:r>
        <w:t xml:space="preserve"> </w:t>
      </w:r>
      <w:r>
        <w:rPr>
          <w:lang w:val="ro-RO"/>
        </w:rPr>
        <w:t xml:space="preserve"> Formarea gustului estetic,  cultivarea potenţialului creator al personalităţii în conformitate cu vârsta.</w:t>
      </w:r>
    </w:p>
    <w:p w:rsidR="00C9672C" w:rsidRDefault="00C9672C" w:rsidP="00C9672C">
      <w:pPr>
        <w:rPr>
          <w:lang w:val="ro-RO"/>
        </w:rPr>
      </w:pPr>
      <w:r>
        <w:rPr>
          <w:b/>
          <w:bCs/>
          <w:i/>
          <w:iCs/>
          <w:lang w:val="ro-RO"/>
        </w:rPr>
        <w:t xml:space="preserve">Obiectivele educaţionale ale  </w:t>
      </w:r>
      <w:r w:rsidRPr="00C9672C">
        <w:rPr>
          <w:b/>
          <w:bCs/>
          <w:i/>
          <w:iCs/>
          <w:lang w:val="ro-RO"/>
        </w:rPr>
        <w:t>activității:</w:t>
      </w:r>
    </w:p>
    <w:p w:rsidR="00C9672C" w:rsidRDefault="00C9672C" w:rsidP="00C9672C">
      <w:pPr>
        <w:numPr>
          <w:ilvl w:val="0"/>
          <w:numId w:val="6"/>
        </w:numPr>
        <w:rPr>
          <w:lang w:val="ro-RO"/>
        </w:rPr>
      </w:pPr>
      <w:r w:rsidRPr="00C9672C">
        <w:rPr>
          <w:lang w:val="ro-RO"/>
        </w:rPr>
        <w:t>Creșterea</w:t>
      </w:r>
      <w:r>
        <w:rPr>
          <w:lang w:val="ro-RO"/>
        </w:rPr>
        <w:t xml:space="preserve"> gradului de </w:t>
      </w:r>
      <w:r w:rsidRPr="00C9672C">
        <w:rPr>
          <w:lang w:val="ro-RO"/>
        </w:rPr>
        <w:t>conștientizare</w:t>
      </w:r>
      <w:r>
        <w:rPr>
          <w:lang w:val="ro-RO"/>
        </w:rPr>
        <w:t xml:space="preserve"> cu privire la obiceiurile alimentare nesănătoase;</w:t>
      </w:r>
    </w:p>
    <w:p w:rsidR="00C9672C" w:rsidRPr="00C9672C" w:rsidRDefault="00C9672C" w:rsidP="00C9672C">
      <w:pPr>
        <w:numPr>
          <w:ilvl w:val="0"/>
          <w:numId w:val="6"/>
        </w:numPr>
        <w:rPr>
          <w:lang w:val="ro-RO"/>
        </w:rPr>
      </w:pPr>
      <w:r w:rsidRPr="00C9672C">
        <w:rPr>
          <w:lang w:val="ro-RO"/>
        </w:rPr>
        <w:t>Furnizarea de informații despre alimentația sănătoasă și efectele acesteia asupra  calității vieții;</w:t>
      </w:r>
    </w:p>
    <w:p w:rsidR="00C9672C" w:rsidRDefault="00C9672C" w:rsidP="00C9672C">
      <w:pPr>
        <w:numPr>
          <w:ilvl w:val="0"/>
          <w:numId w:val="7"/>
        </w:numPr>
        <w:rPr>
          <w:lang w:val="ro-RO"/>
        </w:rPr>
      </w:pPr>
      <w:r>
        <w:rPr>
          <w:lang w:val="ro-RO"/>
        </w:rPr>
        <w:lastRenderedPageBreak/>
        <w:t>Dezvoltarea gândirii critice şi formarea abilităţilor de a alege în mod conştient o dietă sănătoasă din paleta de oferte existentă pe piaţă şi /sau utilizată în familie.</w:t>
      </w:r>
      <w:r>
        <w:t>.</w:t>
      </w:r>
    </w:p>
    <w:p w:rsidR="00C9672C" w:rsidRDefault="00C9672C" w:rsidP="00C9672C">
      <w:pPr>
        <w:rPr>
          <w:b/>
          <w:bCs/>
          <w:i/>
          <w:iCs/>
          <w:lang w:val="en-GB"/>
        </w:rPr>
      </w:pPr>
      <w:r>
        <w:rPr>
          <w:b/>
          <w:bCs/>
          <w:i/>
          <w:iCs/>
        </w:rPr>
        <w:t>Modalităţi de desfăşurare:</w:t>
      </w:r>
    </w:p>
    <w:p w:rsidR="00C9672C" w:rsidRDefault="00C9672C" w:rsidP="00C9672C">
      <w:r>
        <w:t xml:space="preserve">Concursul se </w:t>
      </w:r>
      <w:proofErr w:type="gramStart"/>
      <w:r>
        <w:t>va</w:t>
      </w:r>
      <w:proofErr w:type="gramEnd"/>
      <w:r>
        <w:t xml:space="preserve"> desfăşura pe două secţiuni: </w:t>
      </w:r>
    </w:p>
    <w:p w:rsidR="00C9672C" w:rsidRDefault="00C9672C" w:rsidP="00C9672C"/>
    <w:p w:rsidR="00C9672C" w:rsidRDefault="00C9672C" w:rsidP="00C9672C">
      <w:pPr>
        <w:rPr>
          <w:b/>
          <w:bCs/>
        </w:rPr>
      </w:pPr>
      <w:proofErr w:type="gramStart"/>
      <w:r>
        <w:rPr>
          <w:b/>
          <w:bCs/>
        </w:rPr>
        <w:t>secţiunea</w:t>
      </w:r>
      <w:proofErr w:type="gramEnd"/>
      <w:r>
        <w:rPr>
          <w:b/>
          <w:bCs/>
        </w:rPr>
        <w:t xml:space="preserve"> I –clasele IX- XII-“Bucătăria internaţională”</w:t>
      </w:r>
    </w:p>
    <w:p w:rsidR="00C9672C" w:rsidRDefault="00C9672C" w:rsidP="00C9672C">
      <w:pPr>
        <w:jc w:val="both"/>
      </w:pPr>
      <w:r>
        <w:t>Participanţii vor pregăti 2 meniuri din bucătăria internaţională (</w:t>
      </w:r>
      <w:proofErr w:type="gramStart"/>
      <w:r>
        <w:t>ţara</w:t>
      </w:r>
      <w:proofErr w:type="gramEnd"/>
      <w:r>
        <w:t xml:space="preserve"> -la alegere): unul preparat de acasă, iar celălalt preparat pe parcursul concursului. Fiecare echipaj are la dispoziţie 60 de minute pentru prepararea meniului, aranjarea unei mese, prezentarea şi reclama produselor preparate. </w:t>
      </w:r>
      <w:proofErr w:type="gramStart"/>
      <w:r>
        <w:t>Meniurile vor respecta principiile unei alimentaţii sănătoase (folosind produse ECO şi BIO).</w:t>
      </w:r>
      <w:proofErr w:type="gramEnd"/>
    </w:p>
    <w:p w:rsidR="00C9672C" w:rsidRDefault="00C9672C" w:rsidP="00C9672C">
      <w:pPr>
        <w:rPr>
          <w:b/>
          <w:bCs/>
        </w:rPr>
      </w:pPr>
    </w:p>
    <w:p w:rsidR="00C9672C" w:rsidRDefault="00C9672C" w:rsidP="00C9672C">
      <w:pPr>
        <w:rPr>
          <w:b/>
          <w:bCs/>
        </w:rPr>
      </w:pPr>
      <w:proofErr w:type="gramStart"/>
      <w:r>
        <w:rPr>
          <w:b/>
          <w:bCs/>
        </w:rPr>
        <w:t>secţiunea</w:t>
      </w:r>
      <w:proofErr w:type="gramEnd"/>
      <w:r>
        <w:rPr>
          <w:b/>
          <w:bCs/>
        </w:rPr>
        <w:t xml:space="preserve"> II- clasele V-VII- “Bucătăria tradiţională românească”.</w:t>
      </w:r>
    </w:p>
    <w:p w:rsidR="00C9672C" w:rsidRDefault="00C9672C" w:rsidP="00C9672C">
      <w:pPr>
        <w:jc w:val="both"/>
      </w:pPr>
      <w:r>
        <w:t>Participanţii vor pregăti 2 meniuri din bucătăria românească tradiţională</w:t>
      </w:r>
      <w:proofErr w:type="gramStart"/>
      <w:r>
        <w:t>:unul</w:t>
      </w:r>
      <w:proofErr w:type="gramEnd"/>
      <w:r>
        <w:t xml:space="preserve"> preparat de acasă, iar celălalt preparat pe parcursul concursului. Fiecare echipaj are la dispoziţie 60 de minute pentru prepararea meniului, aranjarea unei mese, prezentarea şi reclama produselor preparate. </w:t>
      </w:r>
      <w:proofErr w:type="gramStart"/>
      <w:r>
        <w:t>Meniurile vor respecta principiile unei alimentaţii sănătoase (folosind produse ECO şi BIO).</w:t>
      </w:r>
      <w:proofErr w:type="gramEnd"/>
    </w:p>
    <w:p w:rsidR="00C9672C" w:rsidRDefault="00C9672C" w:rsidP="00C9672C">
      <w:pPr>
        <w:jc w:val="both"/>
      </w:pPr>
    </w:p>
    <w:p w:rsidR="00C9672C" w:rsidRDefault="00C9672C" w:rsidP="00C9672C">
      <w:pPr>
        <w:jc w:val="both"/>
      </w:pPr>
      <w:r>
        <w:t xml:space="preserve">În realizarea produselor echipajele trebuie </w:t>
      </w:r>
      <w:proofErr w:type="gramStart"/>
      <w:r>
        <w:t>să</w:t>
      </w:r>
      <w:proofErr w:type="gramEnd"/>
      <w:r>
        <w:t xml:space="preserve"> respecte următoarele criterii:</w:t>
      </w:r>
    </w:p>
    <w:p w:rsidR="00C9672C" w:rsidRDefault="00C9672C" w:rsidP="00C9672C">
      <w:pPr>
        <w:numPr>
          <w:ilvl w:val="1"/>
          <w:numId w:val="6"/>
        </w:numPr>
        <w:jc w:val="both"/>
      </w:pPr>
      <w:r>
        <w:t>echipajele vor fi formate din minim 4 participanţi şi maxim 6(o clasă poate participa doar cu un echipaj);</w:t>
      </w:r>
    </w:p>
    <w:p w:rsidR="00C9672C" w:rsidRDefault="00C9672C" w:rsidP="00C9672C">
      <w:pPr>
        <w:numPr>
          <w:ilvl w:val="1"/>
          <w:numId w:val="6"/>
        </w:numPr>
        <w:jc w:val="both"/>
      </w:pPr>
      <w:r>
        <w:t>ingredientele utilizate să fie în cât mai mare proporţie ECO, BIO;</w:t>
      </w:r>
    </w:p>
    <w:p w:rsidR="00C9672C" w:rsidRDefault="00C9672C" w:rsidP="00C9672C">
      <w:pPr>
        <w:numPr>
          <w:ilvl w:val="1"/>
          <w:numId w:val="6"/>
        </w:numPr>
        <w:jc w:val="both"/>
      </w:pPr>
      <w:r>
        <w:t>modul de preparare</w:t>
      </w:r>
    </w:p>
    <w:p w:rsidR="00C9672C" w:rsidRDefault="00C9672C" w:rsidP="00C9672C">
      <w:pPr>
        <w:numPr>
          <w:ilvl w:val="1"/>
          <w:numId w:val="6"/>
        </w:numPr>
        <w:jc w:val="both"/>
      </w:pPr>
      <w:r>
        <w:t>implicare</w:t>
      </w:r>
    </w:p>
    <w:p w:rsidR="00C9672C" w:rsidRDefault="00C9672C" w:rsidP="00C9672C">
      <w:pPr>
        <w:numPr>
          <w:ilvl w:val="1"/>
          <w:numId w:val="6"/>
        </w:numPr>
        <w:jc w:val="both"/>
      </w:pPr>
      <w:r>
        <w:t>modalitatea de ornare</w:t>
      </w:r>
    </w:p>
    <w:p w:rsidR="00C9672C" w:rsidRDefault="00C9672C" w:rsidP="00C9672C">
      <w:pPr>
        <w:numPr>
          <w:ilvl w:val="1"/>
          <w:numId w:val="6"/>
        </w:numPr>
        <w:jc w:val="both"/>
      </w:pPr>
      <w:proofErr w:type="gramStart"/>
      <w:r>
        <w:t>răspunsul</w:t>
      </w:r>
      <w:proofErr w:type="gramEnd"/>
      <w:r>
        <w:t xml:space="preserve"> la întrebarea “ De ce trebuie să câştige echipajul nostru?”</w:t>
      </w:r>
    </w:p>
    <w:p w:rsidR="00C9672C" w:rsidRDefault="00C9672C" w:rsidP="00C9672C">
      <w:pPr>
        <w:rPr>
          <w:b/>
          <w:bCs/>
          <w:i/>
          <w:iCs/>
        </w:rPr>
      </w:pPr>
      <w:r>
        <w:rPr>
          <w:b/>
          <w:bCs/>
          <w:i/>
          <w:iCs/>
        </w:rPr>
        <w:t>Criterii de jurizare:</w:t>
      </w:r>
    </w:p>
    <w:p w:rsidR="00C9672C" w:rsidRDefault="00C9672C" w:rsidP="00C9672C">
      <w:r>
        <w:t>- Organizarea activităţii</w:t>
      </w:r>
    </w:p>
    <w:p w:rsidR="00C9672C" w:rsidRDefault="00C9672C" w:rsidP="00C9672C">
      <w:r>
        <w:t>- Ingredientele folosite</w:t>
      </w:r>
    </w:p>
    <w:p w:rsidR="00C9672C" w:rsidRDefault="00C9672C" w:rsidP="00C9672C">
      <w:r>
        <w:t>- Gustul produselor</w:t>
      </w:r>
    </w:p>
    <w:p w:rsidR="00C9672C" w:rsidRDefault="00C9672C" w:rsidP="00C9672C">
      <w:r>
        <w:t>- Aspectul estetic</w:t>
      </w:r>
    </w:p>
    <w:p w:rsidR="00C9672C" w:rsidRDefault="00C9672C" w:rsidP="00C9672C">
      <w:r>
        <w:t>- Originalitatea</w:t>
      </w:r>
    </w:p>
    <w:p w:rsidR="00C9672C" w:rsidRDefault="00C9672C" w:rsidP="00C9672C">
      <w:r>
        <w:t>- Igiena şi curăţenia</w:t>
      </w:r>
    </w:p>
    <w:p w:rsidR="00C9672C" w:rsidRDefault="00C9672C" w:rsidP="00C9672C">
      <w:r>
        <w:t xml:space="preserve">- Reclama la produsele alimentare </w:t>
      </w:r>
      <w:proofErr w:type="gramStart"/>
      <w:r>
        <w:t>prezentate .</w:t>
      </w:r>
      <w:proofErr w:type="gramEnd"/>
    </w:p>
    <w:p w:rsidR="00C9672C" w:rsidRDefault="00C9672C"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p w:rsidR="007415F3" w:rsidRDefault="007415F3" w:rsidP="00C9672C">
      <w:bookmarkStart w:id="0" w:name="_GoBack"/>
      <w:bookmarkEnd w:id="0"/>
    </w:p>
    <w:p w:rsidR="00C9672C" w:rsidRDefault="00C9672C" w:rsidP="00C9672C"/>
    <w:p w:rsidR="00C9672C" w:rsidRDefault="00C9672C" w:rsidP="00C9672C">
      <w:r>
        <w:t>ANEXA 2</w:t>
      </w:r>
    </w:p>
    <w:p w:rsidR="00711280" w:rsidRDefault="005C1F99" w:rsidP="00851D81">
      <w:pPr>
        <w:jc w:val="center"/>
        <w:rPr>
          <w:lang w:val="ro-RO"/>
        </w:rPr>
      </w:pPr>
      <w:r>
        <w:rPr>
          <w:lang w:val="ro-RO"/>
        </w:rPr>
        <w:t>FOTOGRAFII</w:t>
      </w:r>
    </w:p>
    <w:p w:rsidR="005C1F99" w:rsidRDefault="005C1F99" w:rsidP="005C1F99">
      <w:pPr>
        <w:rPr>
          <w:lang w:val="ro-RO"/>
        </w:rPr>
      </w:pPr>
      <w:r>
        <w:rPr>
          <w:noProof/>
          <w:lang w:val="ro-RO" w:eastAsia="ro-RO"/>
        </w:rPr>
        <w:drawing>
          <wp:inline distT="0" distB="0" distL="0" distR="0">
            <wp:extent cx="3057525" cy="2296118"/>
            <wp:effectExtent l="19050" t="0" r="9525" b="0"/>
            <wp:docPr id="8" name="Picture 6" descr="D:\poze soala altfel 2016\100_8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oze soala altfel 2016\100_8713.jpg"/>
                    <pic:cNvPicPr>
                      <a:picLocks noChangeAspect="1" noChangeArrowheads="1"/>
                    </pic:cNvPicPr>
                  </pic:nvPicPr>
                  <pic:blipFill>
                    <a:blip r:embed="rId9" cstate="print"/>
                    <a:srcRect/>
                    <a:stretch>
                      <a:fillRect/>
                    </a:stretch>
                  </pic:blipFill>
                  <pic:spPr bwMode="auto">
                    <a:xfrm>
                      <a:off x="0" y="0"/>
                      <a:ext cx="3060295" cy="2298198"/>
                    </a:xfrm>
                    <a:prstGeom prst="rect">
                      <a:avLst/>
                    </a:prstGeom>
                    <a:noFill/>
                    <a:ln w="9525">
                      <a:noFill/>
                      <a:miter lim="800000"/>
                      <a:headEnd/>
                      <a:tailEnd/>
                    </a:ln>
                  </pic:spPr>
                </pic:pic>
              </a:graphicData>
            </a:graphic>
          </wp:inline>
        </w:drawing>
      </w:r>
      <w:r>
        <w:rPr>
          <w:lang w:val="ro-RO"/>
        </w:rPr>
        <w:t xml:space="preserve">  </w:t>
      </w:r>
      <w:r>
        <w:rPr>
          <w:noProof/>
          <w:lang w:val="ro-RO" w:eastAsia="ro-RO"/>
        </w:rPr>
        <w:drawing>
          <wp:inline distT="0" distB="0" distL="0" distR="0">
            <wp:extent cx="3038475" cy="2281811"/>
            <wp:effectExtent l="19050" t="0" r="9525" b="0"/>
            <wp:docPr id="10" name="Picture 1" descr="D:\poze soala altfel 2016\100_8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ze soala altfel 2016\100_8698.jpg"/>
                    <pic:cNvPicPr>
                      <a:picLocks noChangeAspect="1" noChangeArrowheads="1"/>
                    </pic:cNvPicPr>
                  </pic:nvPicPr>
                  <pic:blipFill>
                    <a:blip r:embed="rId10" cstate="print"/>
                    <a:srcRect/>
                    <a:stretch>
                      <a:fillRect/>
                    </a:stretch>
                  </pic:blipFill>
                  <pic:spPr bwMode="auto">
                    <a:xfrm>
                      <a:off x="0" y="0"/>
                      <a:ext cx="3045103" cy="2286788"/>
                    </a:xfrm>
                    <a:prstGeom prst="rect">
                      <a:avLst/>
                    </a:prstGeom>
                    <a:noFill/>
                    <a:ln w="9525">
                      <a:noFill/>
                      <a:miter lim="800000"/>
                      <a:headEnd/>
                      <a:tailEnd/>
                    </a:ln>
                  </pic:spPr>
                </pic:pic>
              </a:graphicData>
            </a:graphic>
          </wp:inline>
        </w:drawing>
      </w:r>
    </w:p>
    <w:p w:rsidR="005C1F99" w:rsidRDefault="005C1F99" w:rsidP="005C1F99">
      <w:pPr>
        <w:rPr>
          <w:lang w:val="ro-RO"/>
        </w:rPr>
      </w:pPr>
      <w:r>
        <w:rPr>
          <w:lang w:val="ro-RO"/>
        </w:rPr>
        <w:t xml:space="preserve"> </w:t>
      </w:r>
    </w:p>
    <w:p w:rsidR="005C1F99" w:rsidRDefault="005C1F99" w:rsidP="00851D81">
      <w:pPr>
        <w:jc w:val="center"/>
        <w:rPr>
          <w:lang w:val="ro-RO"/>
        </w:rPr>
      </w:pPr>
    </w:p>
    <w:p w:rsidR="005C1F99" w:rsidRDefault="005C1F99" w:rsidP="005C1F99">
      <w:pPr>
        <w:rPr>
          <w:b/>
          <w:lang w:val="ro-RO"/>
        </w:rPr>
      </w:pPr>
      <w:r>
        <w:rPr>
          <w:b/>
          <w:noProof/>
          <w:lang w:val="ro-RO" w:eastAsia="ro-RO"/>
        </w:rPr>
        <w:drawing>
          <wp:inline distT="0" distB="0" distL="0" distR="0">
            <wp:extent cx="3133725" cy="2353343"/>
            <wp:effectExtent l="19050" t="0" r="9525" b="0"/>
            <wp:docPr id="3" name="Picture 2" descr="D:\poze soala altfel 2016\100_8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ze soala altfel 2016\100_8706.jpg"/>
                    <pic:cNvPicPr>
                      <a:picLocks noChangeAspect="1" noChangeArrowheads="1"/>
                    </pic:cNvPicPr>
                  </pic:nvPicPr>
                  <pic:blipFill>
                    <a:blip r:embed="rId11" cstate="print"/>
                    <a:srcRect/>
                    <a:stretch>
                      <a:fillRect/>
                    </a:stretch>
                  </pic:blipFill>
                  <pic:spPr bwMode="auto">
                    <a:xfrm>
                      <a:off x="0" y="0"/>
                      <a:ext cx="3137387" cy="2356093"/>
                    </a:xfrm>
                    <a:prstGeom prst="rect">
                      <a:avLst/>
                    </a:prstGeom>
                    <a:noFill/>
                    <a:ln w="9525">
                      <a:noFill/>
                      <a:miter lim="800000"/>
                      <a:headEnd/>
                      <a:tailEnd/>
                    </a:ln>
                  </pic:spPr>
                </pic:pic>
              </a:graphicData>
            </a:graphic>
          </wp:inline>
        </w:drawing>
      </w:r>
      <w:r>
        <w:rPr>
          <w:b/>
          <w:lang w:val="ro-RO"/>
        </w:rPr>
        <w:t xml:space="preserve"> </w:t>
      </w:r>
      <w:r>
        <w:rPr>
          <w:b/>
          <w:noProof/>
          <w:lang w:val="ro-RO" w:eastAsia="ro-RO"/>
        </w:rPr>
        <w:drawing>
          <wp:inline distT="0" distB="0" distL="0" distR="0">
            <wp:extent cx="3132836" cy="2352675"/>
            <wp:effectExtent l="19050" t="0" r="0" b="0"/>
            <wp:docPr id="4" name="Picture 3" descr="D:\poze soala altfel 2016\100_8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oze soala altfel 2016\100_8708.jpg"/>
                    <pic:cNvPicPr>
                      <a:picLocks noChangeAspect="1" noChangeArrowheads="1"/>
                    </pic:cNvPicPr>
                  </pic:nvPicPr>
                  <pic:blipFill>
                    <a:blip r:embed="rId12" cstate="print"/>
                    <a:srcRect/>
                    <a:stretch>
                      <a:fillRect/>
                    </a:stretch>
                  </pic:blipFill>
                  <pic:spPr bwMode="auto">
                    <a:xfrm>
                      <a:off x="0" y="0"/>
                      <a:ext cx="3132836" cy="2352675"/>
                    </a:xfrm>
                    <a:prstGeom prst="rect">
                      <a:avLst/>
                    </a:prstGeom>
                    <a:noFill/>
                    <a:ln w="9525">
                      <a:noFill/>
                      <a:miter lim="800000"/>
                      <a:headEnd/>
                      <a:tailEnd/>
                    </a:ln>
                  </pic:spPr>
                </pic:pic>
              </a:graphicData>
            </a:graphic>
          </wp:inline>
        </w:drawing>
      </w:r>
    </w:p>
    <w:p w:rsidR="005C1F99" w:rsidRDefault="005C1F99" w:rsidP="005C1F99">
      <w:pPr>
        <w:rPr>
          <w:b/>
          <w:lang w:val="ro-RO"/>
        </w:rPr>
      </w:pPr>
    </w:p>
    <w:p w:rsidR="005C1F99" w:rsidRDefault="005C1F99" w:rsidP="005C1F99">
      <w:pPr>
        <w:rPr>
          <w:b/>
          <w:lang w:val="ro-RO"/>
        </w:rPr>
      </w:pPr>
      <w:r>
        <w:rPr>
          <w:b/>
          <w:noProof/>
          <w:lang w:val="ro-RO" w:eastAsia="ro-RO"/>
        </w:rPr>
        <w:drawing>
          <wp:inline distT="0" distB="0" distL="0" distR="0">
            <wp:extent cx="3145520" cy="2362200"/>
            <wp:effectExtent l="19050" t="0" r="0" b="0"/>
            <wp:docPr id="5" name="Picture 4" descr="D:\poze soala altfel 2016\100_8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oze soala altfel 2016\100_8711.jpg"/>
                    <pic:cNvPicPr>
                      <a:picLocks noChangeAspect="1" noChangeArrowheads="1"/>
                    </pic:cNvPicPr>
                  </pic:nvPicPr>
                  <pic:blipFill>
                    <a:blip r:embed="rId13" cstate="print"/>
                    <a:srcRect/>
                    <a:stretch>
                      <a:fillRect/>
                    </a:stretch>
                  </pic:blipFill>
                  <pic:spPr bwMode="auto">
                    <a:xfrm>
                      <a:off x="0" y="0"/>
                      <a:ext cx="3147464" cy="2363660"/>
                    </a:xfrm>
                    <a:prstGeom prst="rect">
                      <a:avLst/>
                    </a:prstGeom>
                    <a:noFill/>
                    <a:ln w="9525">
                      <a:noFill/>
                      <a:miter lim="800000"/>
                      <a:headEnd/>
                      <a:tailEnd/>
                    </a:ln>
                  </pic:spPr>
                </pic:pic>
              </a:graphicData>
            </a:graphic>
          </wp:inline>
        </w:drawing>
      </w:r>
      <w:r>
        <w:rPr>
          <w:b/>
          <w:lang w:val="ro-RO"/>
        </w:rPr>
        <w:t xml:space="preserve"> </w:t>
      </w:r>
      <w:r>
        <w:rPr>
          <w:b/>
          <w:noProof/>
          <w:lang w:val="ro-RO" w:eastAsia="ro-RO"/>
        </w:rPr>
        <w:drawing>
          <wp:inline distT="0" distB="0" distL="0" distR="0">
            <wp:extent cx="3152140" cy="2367172"/>
            <wp:effectExtent l="19050" t="0" r="0" b="0"/>
            <wp:docPr id="6" name="Picture 5" descr="D:\poze soala altfel 2016\100_8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oze soala altfel 2016\100_8712.jpg"/>
                    <pic:cNvPicPr>
                      <a:picLocks noChangeAspect="1" noChangeArrowheads="1"/>
                    </pic:cNvPicPr>
                  </pic:nvPicPr>
                  <pic:blipFill>
                    <a:blip r:embed="rId14" cstate="print"/>
                    <a:srcRect/>
                    <a:stretch>
                      <a:fillRect/>
                    </a:stretch>
                  </pic:blipFill>
                  <pic:spPr bwMode="auto">
                    <a:xfrm>
                      <a:off x="0" y="0"/>
                      <a:ext cx="3150340" cy="2365820"/>
                    </a:xfrm>
                    <a:prstGeom prst="rect">
                      <a:avLst/>
                    </a:prstGeom>
                    <a:noFill/>
                    <a:ln w="9525">
                      <a:noFill/>
                      <a:miter lim="800000"/>
                      <a:headEnd/>
                      <a:tailEnd/>
                    </a:ln>
                  </pic:spPr>
                </pic:pic>
              </a:graphicData>
            </a:graphic>
          </wp:inline>
        </w:drawing>
      </w:r>
    </w:p>
    <w:p w:rsidR="001C1F85" w:rsidRDefault="001C1F85" w:rsidP="005C1F99">
      <w:pPr>
        <w:rPr>
          <w:b/>
          <w:lang w:val="ro-RO"/>
        </w:rPr>
      </w:pPr>
      <w:r>
        <w:rPr>
          <w:b/>
          <w:noProof/>
          <w:lang w:val="ro-RO" w:eastAsia="ro-RO"/>
        </w:rPr>
        <w:lastRenderedPageBreak/>
        <w:drawing>
          <wp:inline distT="0" distB="0" distL="0" distR="0">
            <wp:extent cx="3107469" cy="2333625"/>
            <wp:effectExtent l="19050" t="0" r="0" b="0"/>
            <wp:docPr id="11" name="Picture 7" descr="D:\poze soala altfel 2016\100_8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oze soala altfel 2016\100_8716.jpg"/>
                    <pic:cNvPicPr>
                      <a:picLocks noChangeAspect="1" noChangeArrowheads="1"/>
                    </pic:cNvPicPr>
                  </pic:nvPicPr>
                  <pic:blipFill>
                    <a:blip r:embed="rId15" cstate="print"/>
                    <a:srcRect/>
                    <a:stretch>
                      <a:fillRect/>
                    </a:stretch>
                  </pic:blipFill>
                  <pic:spPr bwMode="auto">
                    <a:xfrm>
                      <a:off x="0" y="0"/>
                      <a:ext cx="3108693" cy="2334544"/>
                    </a:xfrm>
                    <a:prstGeom prst="rect">
                      <a:avLst/>
                    </a:prstGeom>
                    <a:noFill/>
                    <a:ln w="9525">
                      <a:noFill/>
                      <a:miter lim="800000"/>
                      <a:headEnd/>
                      <a:tailEnd/>
                    </a:ln>
                  </pic:spPr>
                </pic:pic>
              </a:graphicData>
            </a:graphic>
          </wp:inline>
        </w:drawing>
      </w:r>
      <w:r>
        <w:rPr>
          <w:b/>
          <w:lang w:val="ro-RO"/>
        </w:rPr>
        <w:t xml:space="preserve"> </w:t>
      </w:r>
      <w:r>
        <w:rPr>
          <w:b/>
          <w:noProof/>
          <w:lang w:val="ro-RO" w:eastAsia="ro-RO"/>
        </w:rPr>
        <w:drawing>
          <wp:inline distT="0" distB="0" distL="0" distR="0">
            <wp:extent cx="3104854" cy="2331661"/>
            <wp:effectExtent l="19050" t="0" r="296" b="0"/>
            <wp:docPr id="12" name="Picture 8" descr="D:\poze soala altfel 2016\100_8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oze soala altfel 2016\100_8717.jpg"/>
                    <pic:cNvPicPr>
                      <a:picLocks noChangeAspect="1" noChangeArrowheads="1"/>
                    </pic:cNvPicPr>
                  </pic:nvPicPr>
                  <pic:blipFill>
                    <a:blip r:embed="rId16" cstate="print"/>
                    <a:srcRect/>
                    <a:stretch>
                      <a:fillRect/>
                    </a:stretch>
                  </pic:blipFill>
                  <pic:spPr bwMode="auto">
                    <a:xfrm>
                      <a:off x="0" y="0"/>
                      <a:ext cx="3107333" cy="2333523"/>
                    </a:xfrm>
                    <a:prstGeom prst="rect">
                      <a:avLst/>
                    </a:prstGeom>
                    <a:noFill/>
                    <a:ln w="9525">
                      <a:noFill/>
                      <a:miter lim="800000"/>
                      <a:headEnd/>
                      <a:tailEnd/>
                    </a:ln>
                  </pic:spPr>
                </pic:pic>
              </a:graphicData>
            </a:graphic>
          </wp:inline>
        </w:drawing>
      </w:r>
    </w:p>
    <w:p w:rsidR="001C1F85" w:rsidRDefault="001C1F85" w:rsidP="005C1F99">
      <w:pPr>
        <w:rPr>
          <w:b/>
          <w:lang w:val="ro-RO"/>
        </w:rPr>
      </w:pPr>
    </w:p>
    <w:p w:rsidR="001C1F85" w:rsidRDefault="001C1F85" w:rsidP="005C1F99">
      <w:pPr>
        <w:rPr>
          <w:b/>
          <w:lang w:val="ro-RO"/>
        </w:rPr>
      </w:pPr>
      <w:r>
        <w:rPr>
          <w:b/>
          <w:noProof/>
          <w:lang w:val="ro-RO" w:eastAsia="ro-RO"/>
        </w:rPr>
        <w:drawing>
          <wp:inline distT="0" distB="0" distL="0" distR="0">
            <wp:extent cx="3105150" cy="2331883"/>
            <wp:effectExtent l="19050" t="0" r="0" b="0"/>
            <wp:docPr id="13" name="Picture 9" descr="D:\poze soala altfel 2016\100_8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oze soala altfel 2016\100_8720.jpg"/>
                    <pic:cNvPicPr>
                      <a:picLocks noChangeAspect="1" noChangeArrowheads="1"/>
                    </pic:cNvPicPr>
                  </pic:nvPicPr>
                  <pic:blipFill>
                    <a:blip r:embed="rId17" cstate="print"/>
                    <a:srcRect/>
                    <a:stretch>
                      <a:fillRect/>
                    </a:stretch>
                  </pic:blipFill>
                  <pic:spPr bwMode="auto">
                    <a:xfrm>
                      <a:off x="0" y="0"/>
                      <a:ext cx="3105150" cy="2331883"/>
                    </a:xfrm>
                    <a:prstGeom prst="rect">
                      <a:avLst/>
                    </a:prstGeom>
                    <a:noFill/>
                    <a:ln w="9525">
                      <a:noFill/>
                      <a:miter lim="800000"/>
                      <a:headEnd/>
                      <a:tailEnd/>
                    </a:ln>
                  </pic:spPr>
                </pic:pic>
              </a:graphicData>
            </a:graphic>
          </wp:inline>
        </w:drawing>
      </w:r>
      <w:r>
        <w:rPr>
          <w:b/>
          <w:lang w:val="ro-RO"/>
        </w:rPr>
        <w:t xml:space="preserve"> </w:t>
      </w:r>
      <w:r>
        <w:rPr>
          <w:b/>
          <w:noProof/>
          <w:lang w:val="ro-RO" w:eastAsia="ro-RO"/>
        </w:rPr>
        <w:drawing>
          <wp:inline distT="0" distB="0" distL="0" distR="0">
            <wp:extent cx="3170887" cy="2381250"/>
            <wp:effectExtent l="19050" t="0" r="0" b="0"/>
            <wp:docPr id="14" name="Picture 10" descr="D:\poze soala altfel 2016\100_8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oze soala altfel 2016\100_8724.jpg"/>
                    <pic:cNvPicPr>
                      <a:picLocks noChangeAspect="1" noChangeArrowheads="1"/>
                    </pic:cNvPicPr>
                  </pic:nvPicPr>
                  <pic:blipFill>
                    <a:blip r:embed="rId18" cstate="print"/>
                    <a:srcRect/>
                    <a:stretch>
                      <a:fillRect/>
                    </a:stretch>
                  </pic:blipFill>
                  <pic:spPr bwMode="auto">
                    <a:xfrm>
                      <a:off x="0" y="0"/>
                      <a:ext cx="3170887" cy="2381250"/>
                    </a:xfrm>
                    <a:prstGeom prst="rect">
                      <a:avLst/>
                    </a:prstGeom>
                    <a:noFill/>
                    <a:ln w="9525">
                      <a:noFill/>
                      <a:miter lim="800000"/>
                      <a:headEnd/>
                      <a:tailEnd/>
                    </a:ln>
                  </pic:spPr>
                </pic:pic>
              </a:graphicData>
            </a:graphic>
          </wp:inline>
        </w:drawing>
      </w:r>
    </w:p>
    <w:p w:rsidR="001C1F85" w:rsidRDefault="001C1F85" w:rsidP="005C1F99">
      <w:pPr>
        <w:rPr>
          <w:b/>
          <w:lang w:val="ro-RO"/>
        </w:rPr>
      </w:pPr>
    </w:p>
    <w:p w:rsidR="001C1F85" w:rsidRPr="005C1F99" w:rsidRDefault="001C1F85" w:rsidP="005C1F99">
      <w:pPr>
        <w:rPr>
          <w:b/>
          <w:lang w:val="ro-RO"/>
        </w:rPr>
      </w:pPr>
      <w:r>
        <w:rPr>
          <w:b/>
          <w:noProof/>
          <w:lang w:val="ro-RO" w:eastAsia="ro-RO"/>
        </w:rPr>
        <w:drawing>
          <wp:inline distT="0" distB="0" distL="0" distR="0">
            <wp:extent cx="3158206" cy="2371725"/>
            <wp:effectExtent l="19050" t="0" r="4094" b="0"/>
            <wp:docPr id="15" name="Picture 11" descr="D:\poze soala altfel 2016\100_8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oze soala altfel 2016\100_8731.jpg"/>
                    <pic:cNvPicPr>
                      <a:picLocks noChangeAspect="1" noChangeArrowheads="1"/>
                    </pic:cNvPicPr>
                  </pic:nvPicPr>
                  <pic:blipFill>
                    <a:blip r:embed="rId19" cstate="print"/>
                    <a:srcRect/>
                    <a:stretch>
                      <a:fillRect/>
                    </a:stretch>
                  </pic:blipFill>
                  <pic:spPr bwMode="auto">
                    <a:xfrm>
                      <a:off x="0" y="0"/>
                      <a:ext cx="3164902" cy="2376754"/>
                    </a:xfrm>
                    <a:prstGeom prst="rect">
                      <a:avLst/>
                    </a:prstGeom>
                    <a:noFill/>
                    <a:ln w="9525">
                      <a:noFill/>
                      <a:miter lim="800000"/>
                      <a:headEnd/>
                      <a:tailEnd/>
                    </a:ln>
                  </pic:spPr>
                </pic:pic>
              </a:graphicData>
            </a:graphic>
          </wp:inline>
        </w:drawing>
      </w:r>
      <w:r>
        <w:rPr>
          <w:b/>
          <w:lang w:val="ro-RO"/>
        </w:rPr>
        <w:t xml:space="preserve"> </w:t>
      </w:r>
      <w:r>
        <w:rPr>
          <w:b/>
          <w:noProof/>
          <w:lang w:val="ro-RO" w:eastAsia="ro-RO"/>
        </w:rPr>
        <w:drawing>
          <wp:inline distT="0" distB="0" distL="0" distR="0">
            <wp:extent cx="3171825" cy="2381954"/>
            <wp:effectExtent l="19050" t="0" r="9525" b="0"/>
            <wp:docPr id="16" name="Picture 12" descr="D:\poze soala altfel 2016\100_8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oze soala altfel 2016\100_8744.jpg"/>
                    <pic:cNvPicPr>
                      <a:picLocks noChangeAspect="1" noChangeArrowheads="1"/>
                    </pic:cNvPicPr>
                  </pic:nvPicPr>
                  <pic:blipFill>
                    <a:blip r:embed="rId20" cstate="print"/>
                    <a:srcRect/>
                    <a:stretch>
                      <a:fillRect/>
                    </a:stretch>
                  </pic:blipFill>
                  <pic:spPr bwMode="auto">
                    <a:xfrm>
                      <a:off x="0" y="0"/>
                      <a:ext cx="3171631" cy="2381808"/>
                    </a:xfrm>
                    <a:prstGeom prst="rect">
                      <a:avLst/>
                    </a:prstGeom>
                    <a:noFill/>
                    <a:ln w="9525">
                      <a:noFill/>
                      <a:miter lim="800000"/>
                      <a:headEnd/>
                      <a:tailEnd/>
                    </a:ln>
                  </pic:spPr>
                </pic:pic>
              </a:graphicData>
            </a:graphic>
          </wp:inline>
        </w:drawing>
      </w:r>
    </w:p>
    <w:sectPr w:rsidR="001C1F85" w:rsidRPr="005C1F99" w:rsidSect="00F31B7F">
      <w:headerReference w:type="default" r:id="rId21"/>
      <w:footerReference w:type="default" r:id="rId22"/>
      <w:pgSz w:w="11906" w:h="16838"/>
      <w:pgMar w:top="1417" w:right="851"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11C" w:rsidRDefault="00A4211C" w:rsidP="000701A9">
      <w:r>
        <w:separator/>
      </w:r>
    </w:p>
  </w:endnote>
  <w:endnote w:type="continuationSeparator" w:id="0">
    <w:p w:rsidR="00A4211C" w:rsidRDefault="00A4211C" w:rsidP="0007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F22" w:rsidRPr="004355C8" w:rsidRDefault="00257F22" w:rsidP="00257F22">
    <w:pPr>
      <w:pStyle w:val="Frspaiere"/>
      <w:jc w:val="right"/>
      <w:rPr>
        <w:b/>
        <w:sz w:val="18"/>
        <w:szCs w:val="18"/>
      </w:rPr>
    </w:pPr>
    <w:r w:rsidRPr="004355C8">
      <w:rPr>
        <w:b/>
        <w:sz w:val="18"/>
        <w:szCs w:val="18"/>
      </w:rPr>
      <w:t>STR.G</w:t>
    </w:r>
    <w:r>
      <w:rPr>
        <w:b/>
        <w:sz w:val="18"/>
        <w:szCs w:val="18"/>
      </w:rPr>
      <w:t xml:space="preserve">HEORGHE </w:t>
    </w:r>
    <w:r w:rsidRPr="004355C8">
      <w:rPr>
        <w:b/>
        <w:sz w:val="18"/>
        <w:szCs w:val="18"/>
      </w:rPr>
      <w:t>LAZĂR, NR.8,</w:t>
    </w:r>
    <w:r w:rsidR="00F94692">
      <w:rPr>
        <w:b/>
        <w:sz w:val="18"/>
        <w:szCs w:val="18"/>
      </w:rPr>
      <w:t xml:space="preserve"> - ORĂŞTIE, JUDEŢUL</w:t>
    </w:r>
    <w:r>
      <w:rPr>
        <w:b/>
        <w:sz w:val="18"/>
        <w:szCs w:val="18"/>
      </w:rPr>
      <w:t xml:space="preserve"> HUNEDOARA</w:t>
    </w:r>
  </w:p>
  <w:p w:rsidR="00257F22" w:rsidRDefault="00257F22" w:rsidP="00257F22">
    <w:pPr>
      <w:pStyle w:val="Subsol"/>
      <w:jc w:val="right"/>
    </w:pPr>
    <w:r>
      <w:rPr>
        <w:b/>
        <w:sz w:val="20"/>
        <w:szCs w:val="20"/>
      </w:rPr>
      <w:t>telefon</w:t>
    </w:r>
    <w:r w:rsidRPr="004355C8">
      <w:rPr>
        <w:b/>
        <w:sz w:val="20"/>
        <w:szCs w:val="20"/>
      </w:rPr>
      <w:t>:</w:t>
    </w:r>
    <w:r w:rsidR="00CA5CAA">
      <w:rPr>
        <w:b/>
        <w:sz w:val="20"/>
        <w:szCs w:val="20"/>
      </w:rPr>
      <w:t>+4(</w:t>
    </w:r>
    <w:r w:rsidRPr="004355C8">
      <w:rPr>
        <w:b/>
        <w:sz w:val="20"/>
        <w:szCs w:val="20"/>
      </w:rPr>
      <w:t>0</w:t>
    </w:r>
    <w:r w:rsidR="00CA5CAA">
      <w:rPr>
        <w:b/>
        <w:sz w:val="20"/>
        <w:szCs w:val="20"/>
      </w:rPr>
      <w:t>)</w:t>
    </w:r>
    <w:r w:rsidRPr="004355C8">
      <w:rPr>
        <w:b/>
        <w:sz w:val="20"/>
        <w:szCs w:val="20"/>
      </w:rPr>
      <w:t>254241196</w:t>
    </w:r>
    <w:r w:rsidR="00080F1F">
      <w:rPr>
        <w:b/>
        <w:sz w:val="20"/>
        <w:szCs w:val="20"/>
      </w:rPr>
      <w:t>,</w:t>
    </w:r>
    <w:r>
      <w:rPr>
        <w:b/>
        <w:sz w:val="20"/>
        <w:szCs w:val="20"/>
      </w:rPr>
      <w:t xml:space="preserve"> fax:</w:t>
    </w:r>
    <w:r w:rsidR="00CA5CAA">
      <w:rPr>
        <w:b/>
        <w:sz w:val="20"/>
        <w:szCs w:val="20"/>
      </w:rPr>
      <w:t>+4(</w:t>
    </w:r>
    <w:r>
      <w:rPr>
        <w:b/>
        <w:sz w:val="20"/>
        <w:szCs w:val="20"/>
      </w:rPr>
      <w:t>0</w:t>
    </w:r>
    <w:r w:rsidR="00CA5CAA">
      <w:rPr>
        <w:b/>
        <w:sz w:val="20"/>
        <w:szCs w:val="20"/>
      </w:rPr>
      <w:t>)</w:t>
    </w:r>
    <w:r>
      <w:rPr>
        <w:b/>
        <w:sz w:val="20"/>
        <w:szCs w:val="20"/>
      </w:rPr>
      <w:t>354109014</w:t>
    </w:r>
  </w:p>
  <w:p w:rsidR="00257F22" w:rsidRPr="007E504F" w:rsidRDefault="00257F22" w:rsidP="00257F22">
    <w:pPr>
      <w:pStyle w:val="Frspaiere"/>
      <w:jc w:val="right"/>
      <w:rPr>
        <w:b/>
        <w:sz w:val="20"/>
        <w:szCs w:val="20"/>
        <w:lang w:val="it-IT"/>
      </w:rPr>
    </w:pPr>
    <w:r>
      <w:rPr>
        <w:b/>
        <w:sz w:val="20"/>
        <w:szCs w:val="20"/>
        <w:lang w:val="it-IT"/>
      </w:rPr>
      <w:t>e-</w:t>
    </w:r>
    <w:r w:rsidRPr="007E504F">
      <w:rPr>
        <w:b/>
        <w:sz w:val="20"/>
        <w:szCs w:val="20"/>
        <w:lang w:val="it-IT"/>
      </w:rPr>
      <w:t xml:space="preserve">mail: </w:t>
    </w:r>
    <w:hyperlink r:id="rId1" w:history="1">
      <w:r w:rsidRPr="007E504F">
        <w:rPr>
          <w:rStyle w:val="Hyperlink"/>
          <w:b/>
          <w:sz w:val="20"/>
          <w:szCs w:val="20"/>
          <w:lang w:val="it-IT"/>
        </w:rPr>
        <w:t>secretariat@colegiulavlaicu.ro</w:t>
      </w:r>
    </w:hyperlink>
  </w:p>
  <w:p w:rsidR="00257F22" w:rsidRPr="004355C8" w:rsidRDefault="00A4211C" w:rsidP="00257F22">
    <w:pPr>
      <w:pStyle w:val="Frspaiere"/>
      <w:jc w:val="right"/>
      <w:rPr>
        <w:b/>
        <w:sz w:val="20"/>
        <w:szCs w:val="20"/>
        <w:lang w:val="ro-RO"/>
      </w:rPr>
    </w:pPr>
    <w:hyperlink r:id="rId2" w:history="1">
      <w:r w:rsidR="00257F22" w:rsidRPr="007E504F">
        <w:rPr>
          <w:rStyle w:val="Hyperlink"/>
          <w:b/>
          <w:sz w:val="20"/>
          <w:szCs w:val="20"/>
          <w:lang w:val="it-IT"/>
        </w:rPr>
        <w:t>http</w:t>
      </w:r>
      <w:r w:rsidR="00257F22" w:rsidRPr="00D065E3">
        <w:rPr>
          <w:rStyle w:val="Hyperlink"/>
          <w:b/>
          <w:sz w:val="20"/>
          <w:szCs w:val="20"/>
          <w:lang w:val="ro-RO"/>
        </w:rPr>
        <w:t>://www.colegiulavlaicu.ro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11C" w:rsidRDefault="00A4211C" w:rsidP="000701A9">
      <w:r>
        <w:separator/>
      </w:r>
    </w:p>
  </w:footnote>
  <w:footnote w:type="continuationSeparator" w:id="0">
    <w:p w:rsidR="00A4211C" w:rsidRDefault="00A4211C" w:rsidP="00070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10206" w:type="dxa"/>
      <w:tblInd w:w="392"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3544"/>
      <w:gridCol w:w="707"/>
      <w:gridCol w:w="849"/>
      <w:gridCol w:w="3971"/>
    </w:tblGrid>
    <w:tr w:rsidR="000701A9" w:rsidTr="006B5B60">
      <w:tc>
        <w:tcPr>
          <w:tcW w:w="1135" w:type="dxa"/>
        </w:tcPr>
        <w:p w:rsidR="000701A9" w:rsidRDefault="000701A9">
          <w:pPr>
            <w:pStyle w:val="Antet"/>
          </w:pPr>
          <w:r>
            <w:rPr>
              <w:noProof/>
              <w:lang w:eastAsia="ro-RO"/>
            </w:rPr>
            <w:drawing>
              <wp:anchor distT="0" distB="0" distL="114300" distR="114300" simplePos="0" relativeHeight="251658240" behindDoc="1" locked="0" layoutInCell="1" allowOverlap="1">
                <wp:simplePos x="0" y="0"/>
                <wp:positionH relativeFrom="column">
                  <wp:posOffset>-40640</wp:posOffset>
                </wp:positionH>
                <wp:positionV relativeFrom="paragraph">
                  <wp:posOffset>38100</wp:posOffset>
                </wp:positionV>
                <wp:extent cx="609600" cy="552450"/>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552450"/>
                        </a:xfrm>
                        <a:prstGeom prst="rect">
                          <a:avLst/>
                        </a:prstGeom>
                        <a:noFill/>
                      </pic:spPr>
                    </pic:pic>
                  </a:graphicData>
                </a:graphic>
              </wp:anchor>
            </w:drawing>
          </w:r>
        </w:p>
      </w:tc>
      <w:tc>
        <w:tcPr>
          <w:tcW w:w="3544" w:type="dxa"/>
        </w:tcPr>
        <w:p w:rsidR="00257F22" w:rsidRPr="00257F22" w:rsidRDefault="000701A9" w:rsidP="00A7338F">
          <w:pPr>
            <w:pStyle w:val="Frspaiere"/>
            <w:rPr>
              <w:rFonts w:ascii="Times New Roman" w:hAnsi="Times New Roman" w:cs="Times New Roman"/>
              <w:sz w:val="28"/>
              <w:szCs w:val="28"/>
            </w:rPr>
          </w:pPr>
          <w:r w:rsidRPr="00257F22">
            <w:rPr>
              <w:rFonts w:ascii="Times New Roman" w:hAnsi="Times New Roman" w:cs="Times New Roman"/>
              <w:b/>
              <w:sz w:val="28"/>
              <w:szCs w:val="28"/>
            </w:rPr>
            <w:t>COLEGIUL NAŢIONAL “AUREL VLAICU”</w:t>
          </w:r>
        </w:p>
        <w:p w:rsidR="000701A9" w:rsidRPr="00257F22" w:rsidRDefault="00257F22" w:rsidP="00A7338F">
          <w:pPr>
            <w:pStyle w:val="Antet"/>
            <w:rPr>
              <w:b/>
            </w:rPr>
          </w:pPr>
          <w:r w:rsidRPr="00257F22">
            <w:rPr>
              <w:rFonts w:ascii="Times New Roman" w:hAnsi="Times New Roman" w:cs="Times New Roman"/>
              <w:b/>
              <w:sz w:val="28"/>
              <w:szCs w:val="28"/>
            </w:rPr>
            <w:t>ORĂŞTIE</w:t>
          </w:r>
        </w:p>
      </w:tc>
      <w:tc>
        <w:tcPr>
          <w:tcW w:w="707" w:type="dxa"/>
        </w:tcPr>
        <w:p w:rsidR="000701A9" w:rsidRDefault="000701A9">
          <w:pPr>
            <w:pStyle w:val="Antet"/>
          </w:pPr>
        </w:p>
      </w:tc>
      <w:tc>
        <w:tcPr>
          <w:tcW w:w="849" w:type="dxa"/>
        </w:tcPr>
        <w:p w:rsidR="000701A9" w:rsidRPr="000701A9" w:rsidRDefault="000701A9" w:rsidP="000701A9">
          <w:pPr>
            <w:pStyle w:val="Antet"/>
            <w:rPr>
              <w:b/>
              <w:sz w:val="18"/>
              <w:szCs w:val="18"/>
            </w:rPr>
          </w:pPr>
        </w:p>
      </w:tc>
      <w:tc>
        <w:tcPr>
          <w:tcW w:w="3971" w:type="dxa"/>
        </w:tcPr>
        <w:p w:rsidR="000701A9" w:rsidRDefault="006B5B60">
          <w:pPr>
            <w:pStyle w:val="Antet"/>
          </w:pPr>
          <w:r>
            <w:rPr>
              <w:noProof/>
              <w:lang w:eastAsia="ro-RO"/>
            </w:rPr>
            <w:drawing>
              <wp:inline distT="0" distB="0" distL="0" distR="0">
                <wp:extent cx="2076449" cy="809625"/>
                <wp:effectExtent l="0" t="0" r="635"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2">
                          <a:extLst>
                            <a:ext uri="{28A0092B-C50C-407E-A947-70E740481C1C}">
                              <a14:useLocalDpi xmlns:a14="http://schemas.microsoft.com/office/drawing/2010/main" val="0"/>
                            </a:ext>
                          </a:extLst>
                        </a:blip>
                        <a:stretch>
                          <a:fillRect/>
                        </a:stretch>
                      </pic:blipFill>
                      <pic:spPr>
                        <a:xfrm>
                          <a:off x="0" y="0"/>
                          <a:ext cx="2077203" cy="809919"/>
                        </a:xfrm>
                        <a:prstGeom prst="rect">
                          <a:avLst/>
                        </a:prstGeom>
                      </pic:spPr>
                    </pic:pic>
                  </a:graphicData>
                </a:graphic>
              </wp:inline>
            </w:drawing>
          </w:r>
        </w:p>
      </w:tc>
    </w:tr>
  </w:tbl>
  <w:p w:rsidR="000701A9" w:rsidRDefault="000701A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C6489"/>
    <w:multiLevelType w:val="hybridMultilevel"/>
    <w:tmpl w:val="B4D61950"/>
    <w:lvl w:ilvl="0" w:tplc="FA427C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A9E11BF"/>
    <w:multiLevelType w:val="hybridMultilevel"/>
    <w:tmpl w:val="A288E282"/>
    <w:lvl w:ilvl="0" w:tplc="D69A6CDC">
      <w:start w:val="8"/>
      <w:numFmt w:val="bullet"/>
      <w:lvlText w:val="-"/>
      <w:lvlJc w:val="left"/>
      <w:pPr>
        <w:tabs>
          <w:tab w:val="num" w:pos="1080"/>
        </w:tabs>
        <w:ind w:left="1080" w:hanging="360"/>
      </w:pPr>
      <w:rPr>
        <w:rFonts w:ascii="Arial" w:eastAsia="Times New Roman" w:hAnsi="Arial" w:cs="Arial" w:hint="default"/>
      </w:rPr>
    </w:lvl>
    <w:lvl w:ilvl="1" w:tplc="04180003" w:tentative="1">
      <w:start w:val="1"/>
      <w:numFmt w:val="bullet"/>
      <w:lvlText w:val="o"/>
      <w:lvlJc w:val="left"/>
      <w:pPr>
        <w:tabs>
          <w:tab w:val="num" w:pos="1800"/>
        </w:tabs>
        <w:ind w:left="1800" w:hanging="360"/>
      </w:pPr>
      <w:rPr>
        <w:rFonts w:ascii="Courier New" w:hAnsi="Courier New" w:cs="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cs="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cs="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2">
    <w:nsid w:val="404E4078"/>
    <w:multiLevelType w:val="hybridMultilevel"/>
    <w:tmpl w:val="FACACB62"/>
    <w:lvl w:ilvl="0" w:tplc="8AF2DA02">
      <w:start w:val="9"/>
      <w:numFmt w:val="decimal"/>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
    <w:nsid w:val="5ABD415F"/>
    <w:multiLevelType w:val="hybridMultilevel"/>
    <w:tmpl w:val="124C3994"/>
    <w:lvl w:ilvl="0" w:tplc="2C18E728">
      <w:start w:val="1"/>
      <w:numFmt w:val="bullet"/>
      <w:lvlText w:val="•"/>
      <w:lvlJc w:val="left"/>
      <w:pPr>
        <w:tabs>
          <w:tab w:val="num" w:pos="720"/>
        </w:tabs>
        <w:ind w:left="720" w:hanging="360"/>
      </w:pPr>
      <w:rPr>
        <w:rFonts w:ascii="Calibri" w:hAnsi="Calibri" w:cs="Calibri" w:hint="default"/>
      </w:rPr>
    </w:lvl>
    <w:lvl w:ilvl="1" w:tplc="79D6A822">
      <w:start w:val="1"/>
      <w:numFmt w:val="decimal"/>
      <w:lvlText w:val="%2."/>
      <w:lvlJc w:val="left"/>
      <w:pPr>
        <w:tabs>
          <w:tab w:val="num" w:pos="1440"/>
        </w:tabs>
        <w:ind w:left="1440" w:hanging="360"/>
      </w:pPr>
    </w:lvl>
    <w:lvl w:ilvl="2" w:tplc="C83665BA">
      <w:start w:val="1"/>
      <w:numFmt w:val="decimal"/>
      <w:lvlText w:val="%3."/>
      <w:lvlJc w:val="left"/>
      <w:pPr>
        <w:tabs>
          <w:tab w:val="num" w:pos="2160"/>
        </w:tabs>
        <w:ind w:left="2160" w:hanging="360"/>
      </w:pPr>
    </w:lvl>
    <w:lvl w:ilvl="3" w:tplc="136A2928">
      <w:start w:val="1"/>
      <w:numFmt w:val="decimal"/>
      <w:lvlText w:val="%4."/>
      <w:lvlJc w:val="left"/>
      <w:pPr>
        <w:tabs>
          <w:tab w:val="num" w:pos="2880"/>
        </w:tabs>
        <w:ind w:left="2880" w:hanging="360"/>
      </w:pPr>
    </w:lvl>
    <w:lvl w:ilvl="4" w:tplc="6E1CA0F6">
      <w:start w:val="1"/>
      <w:numFmt w:val="decimal"/>
      <w:lvlText w:val="%5."/>
      <w:lvlJc w:val="left"/>
      <w:pPr>
        <w:tabs>
          <w:tab w:val="num" w:pos="3600"/>
        </w:tabs>
        <w:ind w:left="3600" w:hanging="360"/>
      </w:pPr>
    </w:lvl>
    <w:lvl w:ilvl="5" w:tplc="AA646E86">
      <w:start w:val="1"/>
      <w:numFmt w:val="decimal"/>
      <w:lvlText w:val="%6."/>
      <w:lvlJc w:val="left"/>
      <w:pPr>
        <w:tabs>
          <w:tab w:val="num" w:pos="4320"/>
        </w:tabs>
        <w:ind w:left="4320" w:hanging="360"/>
      </w:pPr>
    </w:lvl>
    <w:lvl w:ilvl="6" w:tplc="98464E7A">
      <w:start w:val="1"/>
      <w:numFmt w:val="decimal"/>
      <w:lvlText w:val="%7."/>
      <w:lvlJc w:val="left"/>
      <w:pPr>
        <w:tabs>
          <w:tab w:val="num" w:pos="5040"/>
        </w:tabs>
        <w:ind w:left="5040" w:hanging="360"/>
      </w:pPr>
    </w:lvl>
    <w:lvl w:ilvl="7" w:tplc="2814D090">
      <w:start w:val="1"/>
      <w:numFmt w:val="decimal"/>
      <w:lvlText w:val="%8."/>
      <w:lvlJc w:val="left"/>
      <w:pPr>
        <w:tabs>
          <w:tab w:val="num" w:pos="5760"/>
        </w:tabs>
        <w:ind w:left="5760" w:hanging="360"/>
      </w:pPr>
    </w:lvl>
    <w:lvl w:ilvl="8" w:tplc="AEA8E1CC">
      <w:start w:val="1"/>
      <w:numFmt w:val="decimal"/>
      <w:lvlText w:val="%9."/>
      <w:lvlJc w:val="left"/>
      <w:pPr>
        <w:tabs>
          <w:tab w:val="num" w:pos="6480"/>
        </w:tabs>
        <w:ind w:left="6480" w:hanging="360"/>
      </w:pPr>
    </w:lvl>
  </w:abstractNum>
  <w:abstractNum w:abstractNumId="4">
    <w:nsid w:val="669D5F7F"/>
    <w:multiLevelType w:val="hybridMultilevel"/>
    <w:tmpl w:val="6F78C50E"/>
    <w:lvl w:ilvl="0" w:tplc="DF60F230">
      <w:start w:val="1"/>
      <w:numFmt w:val="bullet"/>
      <w:lvlText w:val="•"/>
      <w:lvlJc w:val="left"/>
      <w:pPr>
        <w:tabs>
          <w:tab w:val="num" w:pos="720"/>
        </w:tabs>
        <w:ind w:left="720" w:hanging="360"/>
      </w:pPr>
      <w:rPr>
        <w:rFonts w:ascii="Times New Roman" w:hAnsi="Times New Roman" w:cs="Times New Roman" w:hint="default"/>
      </w:rPr>
    </w:lvl>
    <w:lvl w:ilvl="1" w:tplc="54B05C9A">
      <w:start w:val="4"/>
      <w:numFmt w:val="bullet"/>
      <w:lvlText w:val="-"/>
      <w:lvlJc w:val="left"/>
      <w:pPr>
        <w:tabs>
          <w:tab w:val="num" w:pos="1440"/>
        </w:tabs>
        <w:ind w:left="1440" w:hanging="360"/>
      </w:pPr>
      <w:rPr>
        <w:rFonts w:ascii="Times New Roman" w:eastAsia="Times New Roman" w:hAnsi="Times New Roman" w:hint="default"/>
      </w:rPr>
    </w:lvl>
    <w:lvl w:ilvl="2" w:tplc="27C07A38">
      <w:start w:val="1"/>
      <w:numFmt w:val="decimal"/>
      <w:lvlText w:val="%3."/>
      <w:lvlJc w:val="left"/>
      <w:pPr>
        <w:tabs>
          <w:tab w:val="num" w:pos="2160"/>
        </w:tabs>
        <w:ind w:left="2160" w:hanging="360"/>
      </w:pPr>
    </w:lvl>
    <w:lvl w:ilvl="3" w:tplc="11B49A24">
      <w:start w:val="1"/>
      <w:numFmt w:val="decimal"/>
      <w:lvlText w:val="%4."/>
      <w:lvlJc w:val="left"/>
      <w:pPr>
        <w:tabs>
          <w:tab w:val="num" w:pos="2880"/>
        </w:tabs>
        <w:ind w:left="2880" w:hanging="360"/>
      </w:pPr>
    </w:lvl>
    <w:lvl w:ilvl="4" w:tplc="E990E8AA">
      <w:start w:val="1"/>
      <w:numFmt w:val="decimal"/>
      <w:lvlText w:val="%5."/>
      <w:lvlJc w:val="left"/>
      <w:pPr>
        <w:tabs>
          <w:tab w:val="num" w:pos="3600"/>
        </w:tabs>
        <w:ind w:left="3600" w:hanging="360"/>
      </w:pPr>
    </w:lvl>
    <w:lvl w:ilvl="5" w:tplc="43DA8B44">
      <w:start w:val="1"/>
      <w:numFmt w:val="decimal"/>
      <w:lvlText w:val="%6."/>
      <w:lvlJc w:val="left"/>
      <w:pPr>
        <w:tabs>
          <w:tab w:val="num" w:pos="4320"/>
        </w:tabs>
        <w:ind w:left="4320" w:hanging="360"/>
      </w:pPr>
    </w:lvl>
    <w:lvl w:ilvl="6" w:tplc="58204434">
      <w:start w:val="1"/>
      <w:numFmt w:val="decimal"/>
      <w:lvlText w:val="%7."/>
      <w:lvlJc w:val="left"/>
      <w:pPr>
        <w:tabs>
          <w:tab w:val="num" w:pos="5040"/>
        </w:tabs>
        <w:ind w:left="5040" w:hanging="360"/>
      </w:pPr>
    </w:lvl>
    <w:lvl w:ilvl="7" w:tplc="074E9F4C">
      <w:start w:val="1"/>
      <w:numFmt w:val="decimal"/>
      <w:lvlText w:val="%8."/>
      <w:lvlJc w:val="left"/>
      <w:pPr>
        <w:tabs>
          <w:tab w:val="num" w:pos="5760"/>
        </w:tabs>
        <w:ind w:left="5760" w:hanging="360"/>
      </w:pPr>
    </w:lvl>
    <w:lvl w:ilvl="8" w:tplc="9F6A29D8">
      <w:start w:val="1"/>
      <w:numFmt w:val="decimal"/>
      <w:lvlText w:val="%9."/>
      <w:lvlJc w:val="left"/>
      <w:pPr>
        <w:tabs>
          <w:tab w:val="num" w:pos="6480"/>
        </w:tabs>
        <w:ind w:left="6480" w:hanging="360"/>
      </w:pPr>
    </w:lvl>
  </w:abstractNum>
  <w:abstractNum w:abstractNumId="5">
    <w:nsid w:val="68DE5F24"/>
    <w:multiLevelType w:val="hybridMultilevel"/>
    <w:tmpl w:val="4DE80C20"/>
    <w:lvl w:ilvl="0" w:tplc="74A8C9DC">
      <w:start w:val="1"/>
      <w:numFmt w:val="decimal"/>
      <w:lvlText w:val="%1."/>
      <w:lvlJc w:val="left"/>
      <w:pPr>
        <w:ind w:left="927"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7A3D4B00"/>
    <w:multiLevelType w:val="hybridMultilevel"/>
    <w:tmpl w:val="12D48FB4"/>
    <w:lvl w:ilvl="0" w:tplc="1D9E843A">
      <w:start w:val="6"/>
      <w:numFmt w:val="decimal"/>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num w:numId="1">
    <w:abstractNumId w:val="5"/>
  </w:num>
  <w:num w:numId="2">
    <w:abstractNumId w:val="0"/>
  </w:num>
  <w:num w:numId="3">
    <w:abstractNumId w:val="2"/>
  </w:num>
  <w:num w:numId="4">
    <w:abstractNumId w:val="1"/>
  </w:num>
  <w:num w:numId="5">
    <w:abstractNumId w:val="6"/>
  </w:num>
  <w:num w:numId="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D1"/>
    <w:rsid w:val="00014AC7"/>
    <w:rsid w:val="00027249"/>
    <w:rsid w:val="0004022B"/>
    <w:rsid w:val="00051D63"/>
    <w:rsid w:val="0005544C"/>
    <w:rsid w:val="000566E0"/>
    <w:rsid w:val="0005741F"/>
    <w:rsid w:val="000701A9"/>
    <w:rsid w:val="00080F1F"/>
    <w:rsid w:val="000911C3"/>
    <w:rsid w:val="000B5365"/>
    <w:rsid w:val="000F094E"/>
    <w:rsid w:val="000F3204"/>
    <w:rsid w:val="000F7860"/>
    <w:rsid w:val="001576F1"/>
    <w:rsid w:val="00183997"/>
    <w:rsid w:val="0018463B"/>
    <w:rsid w:val="001924F1"/>
    <w:rsid w:val="001A7DA3"/>
    <w:rsid w:val="001B708C"/>
    <w:rsid w:val="001C1F85"/>
    <w:rsid w:val="001E4469"/>
    <w:rsid w:val="002021BA"/>
    <w:rsid w:val="0020309D"/>
    <w:rsid w:val="00222440"/>
    <w:rsid w:val="0024325B"/>
    <w:rsid w:val="00253AD8"/>
    <w:rsid w:val="00255FF4"/>
    <w:rsid w:val="00257F22"/>
    <w:rsid w:val="00271BEC"/>
    <w:rsid w:val="002A35BB"/>
    <w:rsid w:val="002B0C29"/>
    <w:rsid w:val="002C21D2"/>
    <w:rsid w:val="002C231C"/>
    <w:rsid w:val="00302F2B"/>
    <w:rsid w:val="0030354C"/>
    <w:rsid w:val="0034455A"/>
    <w:rsid w:val="00347FC5"/>
    <w:rsid w:val="00352AC4"/>
    <w:rsid w:val="003617B0"/>
    <w:rsid w:val="0036385C"/>
    <w:rsid w:val="00381CEC"/>
    <w:rsid w:val="003A2A90"/>
    <w:rsid w:val="003A5DE8"/>
    <w:rsid w:val="003D50EF"/>
    <w:rsid w:val="003D651D"/>
    <w:rsid w:val="003E1252"/>
    <w:rsid w:val="003F3152"/>
    <w:rsid w:val="00403E4D"/>
    <w:rsid w:val="00414E95"/>
    <w:rsid w:val="00431C28"/>
    <w:rsid w:val="00433E77"/>
    <w:rsid w:val="00441782"/>
    <w:rsid w:val="00460DB2"/>
    <w:rsid w:val="00470831"/>
    <w:rsid w:val="00475830"/>
    <w:rsid w:val="004A33F0"/>
    <w:rsid w:val="004A60E3"/>
    <w:rsid w:val="004A73D1"/>
    <w:rsid w:val="004C0919"/>
    <w:rsid w:val="004C3355"/>
    <w:rsid w:val="004C7229"/>
    <w:rsid w:val="004E5A7F"/>
    <w:rsid w:val="004F4E41"/>
    <w:rsid w:val="0050277F"/>
    <w:rsid w:val="00544AC9"/>
    <w:rsid w:val="005564C3"/>
    <w:rsid w:val="0056502D"/>
    <w:rsid w:val="005833F0"/>
    <w:rsid w:val="00587176"/>
    <w:rsid w:val="00593513"/>
    <w:rsid w:val="005B1346"/>
    <w:rsid w:val="005C1F99"/>
    <w:rsid w:val="005C3A6F"/>
    <w:rsid w:val="005E3BC3"/>
    <w:rsid w:val="005E4BDA"/>
    <w:rsid w:val="005F6E81"/>
    <w:rsid w:val="00604D14"/>
    <w:rsid w:val="0062309C"/>
    <w:rsid w:val="006232E5"/>
    <w:rsid w:val="00635012"/>
    <w:rsid w:val="00641877"/>
    <w:rsid w:val="00643753"/>
    <w:rsid w:val="00650087"/>
    <w:rsid w:val="0065306B"/>
    <w:rsid w:val="006606AF"/>
    <w:rsid w:val="0067730F"/>
    <w:rsid w:val="0067758B"/>
    <w:rsid w:val="006828CE"/>
    <w:rsid w:val="00694639"/>
    <w:rsid w:val="006A20E4"/>
    <w:rsid w:val="006B5B60"/>
    <w:rsid w:val="006B691F"/>
    <w:rsid w:val="006F3896"/>
    <w:rsid w:val="006F7D49"/>
    <w:rsid w:val="0070061C"/>
    <w:rsid w:val="007062CB"/>
    <w:rsid w:val="00711280"/>
    <w:rsid w:val="00712B99"/>
    <w:rsid w:val="00721637"/>
    <w:rsid w:val="007415F3"/>
    <w:rsid w:val="00747BD0"/>
    <w:rsid w:val="00767DD2"/>
    <w:rsid w:val="00774505"/>
    <w:rsid w:val="00782FC6"/>
    <w:rsid w:val="00786700"/>
    <w:rsid w:val="0079708C"/>
    <w:rsid w:val="007E4DE8"/>
    <w:rsid w:val="008009B0"/>
    <w:rsid w:val="00807B73"/>
    <w:rsid w:val="00820ABE"/>
    <w:rsid w:val="00832909"/>
    <w:rsid w:val="00851D81"/>
    <w:rsid w:val="00853B2B"/>
    <w:rsid w:val="00864D09"/>
    <w:rsid w:val="00864D7C"/>
    <w:rsid w:val="008718E8"/>
    <w:rsid w:val="00887271"/>
    <w:rsid w:val="008B08C6"/>
    <w:rsid w:val="008B466B"/>
    <w:rsid w:val="008B6B25"/>
    <w:rsid w:val="008C08D5"/>
    <w:rsid w:val="008C4CE2"/>
    <w:rsid w:val="008C5698"/>
    <w:rsid w:val="008C5CFF"/>
    <w:rsid w:val="008D1993"/>
    <w:rsid w:val="008E7743"/>
    <w:rsid w:val="00915619"/>
    <w:rsid w:val="009329A2"/>
    <w:rsid w:val="0094136B"/>
    <w:rsid w:val="00956753"/>
    <w:rsid w:val="00980B67"/>
    <w:rsid w:val="00996055"/>
    <w:rsid w:val="00997D13"/>
    <w:rsid w:val="009A4E16"/>
    <w:rsid w:val="009B0C89"/>
    <w:rsid w:val="009B119A"/>
    <w:rsid w:val="009C10F0"/>
    <w:rsid w:val="009D1ED9"/>
    <w:rsid w:val="009E3494"/>
    <w:rsid w:val="00A00889"/>
    <w:rsid w:val="00A4211C"/>
    <w:rsid w:val="00A423DE"/>
    <w:rsid w:val="00A52907"/>
    <w:rsid w:val="00A7338F"/>
    <w:rsid w:val="00A739A9"/>
    <w:rsid w:val="00A86434"/>
    <w:rsid w:val="00A9172B"/>
    <w:rsid w:val="00AF258F"/>
    <w:rsid w:val="00AF4E6C"/>
    <w:rsid w:val="00AF5E31"/>
    <w:rsid w:val="00B00652"/>
    <w:rsid w:val="00B07EF9"/>
    <w:rsid w:val="00B12F27"/>
    <w:rsid w:val="00B2089F"/>
    <w:rsid w:val="00B26ABF"/>
    <w:rsid w:val="00B47B09"/>
    <w:rsid w:val="00B64E93"/>
    <w:rsid w:val="00B72D13"/>
    <w:rsid w:val="00B8413E"/>
    <w:rsid w:val="00B86503"/>
    <w:rsid w:val="00BC59CB"/>
    <w:rsid w:val="00BE44B4"/>
    <w:rsid w:val="00C076D1"/>
    <w:rsid w:val="00C1055D"/>
    <w:rsid w:val="00C20D3A"/>
    <w:rsid w:val="00C320D7"/>
    <w:rsid w:val="00C35ED4"/>
    <w:rsid w:val="00C4256F"/>
    <w:rsid w:val="00C42CC0"/>
    <w:rsid w:val="00C76A0B"/>
    <w:rsid w:val="00C849FB"/>
    <w:rsid w:val="00C9672C"/>
    <w:rsid w:val="00CA0699"/>
    <w:rsid w:val="00CA5CAA"/>
    <w:rsid w:val="00CB51EC"/>
    <w:rsid w:val="00CE31F9"/>
    <w:rsid w:val="00D0358A"/>
    <w:rsid w:val="00D357E3"/>
    <w:rsid w:val="00D43324"/>
    <w:rsid w:val="00D87889"/>
    <w:rsid w:val="00DB0A8C"/>
    <w:rsid w:val="00DD0D96"/>
    <w:rsid w:val="00DF118E"/>
    <w:rsid w:val="00E16927"/>
    <w:rsid w:val="00E21692"/>
    <w:rsid w:val="00E40600"/>
    <w:rsid w:val="00E47A66"/>
    <w:rsid w:val="00E56CAC"/>
    <w:rsid w:val="00E7456B"/>
    <w:rsid w:val="00E90E5B"/>
    <w:rsid w:val="00EA16A3"/>
    <w:rsid w:val="00ED2C90"/>
    <w:rsid w:val="00ED31C0"/>
    <w:rsid w:val="00EF246B"/>
    <w:rsid w:val="00F02081"/>
    <w:rsid w:val="00F31B7F"/>
    <w:rsid w:val="00F329A2"/>
    <w:rsid w:val="00F51567"/>
    <w:rsid w:val="00F57BF9"/>
    <w:rsid w:val="00F81D17"/>
    <w:rsid w:val="00F859BA"/>
    <w:rsid w:val="00F92350"/>
    <w:rsid w:val="00F94692"/>
    <w:rsid w:val="00FB6550"/>
    <w:rsid w:val="00FC7EF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3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99"/>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basedOn w:val="Normal"/>
    <w:uiPriority w:val="34"/>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uiPriority w:val="99"/>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styleId="Robust">
    <w:name w:val="Strong"/>
    <w:basedOn w:val="Fontdeparagrafimplicit"/>
    <w:uiPriority w:val="22"/>
    <w:qFormat/>
    <w:rsid w:val="008329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3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99"/>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basedOn w:val="Normal"/>
    <w:uiPriority w:val="34"/>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uiPriority w:val="99"/>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styleId="Robust">
    <w:name w:val="Strong"/>
    <w:basedOn w:val="Fontdeparagrafimplicit"/>
    <w:uiPriority w:val="22"/>
    <w:qFormat/>
    <w:rsid w:val="00832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105414">
      <w:bodyDiv w:val="1"/>
      <w:marLeft w:val="0"/>
      <w:marRight w:val="0"/>
      <w:marTop w:val="0"/>
      <w:marBottom w:val="0"/>
      <w:divBdr>
        <w:top w:val="none" w:sz="0" w:space="0" w:color="auto"/>
        <w:left w:val="none" w:sz="0" w:space="0" w:color="auto"/>
        <w:bottom w:val="none" w:sz="0" w:space="0" w:color="auto"/>
        <w:right w:val="none" w:sz="0" w:space="0" w:color="auto"/>
      </w:divBdr>
    </w:div>
    <w:div w:id="8362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legiulavlaicu.ro" TargetMode="External"/><Relationship Id="rId1" Type="http://schemas.openxmlformats.org/officeDocument/2006/relationships/hyperlink" Target="mailto:secretariat@colegiulavlaic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ANTET.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7FCAD-B367-46BA-98D4-6EA7523EB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Template>
  <TotalTime>1</TotalTime>
  <Pages>8</Pages>
  <Words>2303</Words>
  <Characters>13358</Characters>
  <Application>Microsoft Office Word</Application>
  <DocSecurity>0</DocSecurity>
  <Lines>111</Lines>
  <Paragraphs>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15630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director1</cp:lastModifiedBy>
  <cp:revision>2</cp:revision>
  <cp:lastPrinted>2017-04-28T08:30:00Z</cp:lastPrinted>
  <dcterms:created xsi:type="dcterms:W3CDTF">2017-06-12T12:36:00Z</dcterms:created>
  <dcterms:modified xsi:type="dcterms:W3CDTF">2017-06-12T12:36:00Z</dcterms:modified>
</cp:coreProperties>
</file>