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E2" w:rsidRPr="00124D48" w:rsidRDefault="00D57EF0" w:rsidP="00124D48">
      <w:pPr>
        <w:tabs>
          <w:tab w:val="left" w:pos="3105"/>
        </w:tabs>
        <w:spacing w:after="200" w:line="276" w:lineRule="auto"/>
        <w:ind w:left="-851" w:right="-846"/>
        <w:jc w:val="both"/>
        <w:rPr>
          <w:rFonts w:asciiTheme="minorHAnsi" w:eastAsiaTheme="minorHAnsi" w:hAnsiTheme="minorHAnsi" w:cstheme="minorBidi"/>
          <w:sz w:val="22"/>
          <w:szCs w:val="22"/>
          <w:lang w:val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en-US"/>
        </w:rPr>
        <w:tab/>
      </w:r>
    </w:p>
    <w:p w:rsidR="003D29AB" w:rsidRPr="00212946" w:rsidRDefault="003D29AB" w:rsidP="00212946">
      <w:pPr>
        <w:spacing w:after="135" w:line="270" w:lineRule="atLeast"/>
        <w:jc w:val="center"/>
        <w:rPr>
          <w:rFonts w:ascii="Arial" w:hAnsi="Arial" w:cs="Arial"/>
          <w:b/>
          <w:bCs/>
          <w:i/>
          <w:iCs/>
          <w:sz w:val="40"/>
          <w:szCs w:val="40"/>
          <w:lang w:val="ro-RO"/>
        </w:rPr>
      </w:pPr>
    </w:p>
    <w:p w:rsidR="00212946" w:rsidRPr="00212946" w:rsidRDefault="00212946" w:rsidP="00212946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212946">
        <w:rPr>
          <w:rFonts w:ascii="Arial" w:hAnsi="Arial" w:cs="Arial"/>
          <w:sz w:val="24"/>
          <w:szCs w:val="24"/>
          <w:lang w:val="ro-RO"/>
        </w:rPr>
        <w:t>În temeiul</w:t>
      </w:r>
      <w:r w:rsidR="00F35D4F">
        <w:rPr>
          <w:rFonts w:ascii="Arial" w:hAnsi="Arial" w:cs="Arial"/>
          <w:sz w:val="24"/>
          <w:szCs w:val="24"/>
          <w:lang w:val="ro-RO"/>
        </w:rPr>
        <w:t>,</w:t>
      </w:r>
      <w:r w:rsidRPr="00212946">
        <w:rPr>
          <w:rFonts w:ascii="Arial" w:hAnsi="Arial" w:cs="Arial"/>
          <w:sz w:val="24"/>
          <w:szCs w:val="24"/>
          <w:lang w:val="ro-RO"/>
        </w:rPr>
        <w:t xml:space="preserve"> art. 91 din Legea educaţiei naţionale nr.1/2011, precum şi în te</w:t>
      </w:r>
      <w:r w:rsidR="003D29AB">
        <w:rPr>
          <w:rFonts w:ascii="Arial" w:hAnsi="Arial" w:cs="Arial"/>
          <w:sz w:val="24"/>
          <w:szCs w:val="24"/>
          <w:lang w:val="ro-RO"/>
        </w:rPr>
        <w:t xml:space="preserve">meiul prevederilor H.G. nr. 286 din 23 martie 2011 pentru aprobarea </w:t>
      </w:r>
      <w:r w:rsidRPr="00212946">
        <w:rPr>
          <w:rFonts w:ascii="Arial" w:hAnsi="Arial" w:cs="Arial"/>
          <w:sz w:val="24"/>
          <w:szCs w:val="24"/>
          <w:lang w:val="ro-RO"/>
        </w:rPr>
        <w:t>Regulament</w:t>
      </w:r>
      <w:r w:rsidR="003D29AB">
        <w:rPr>
          <w:rFonts w:ascii="Arial" w:hAnsi="Arial" w:cs="Arial"/>
          <w:sz w:val="24"/>
          <w:szCs w:val="24"/>
          <w:lang w:val="ro-RO"/>
        </w:rPr>
        <w:t>ului</w:t>
      </w:r>
      <w:r w:rsidRPr="00212946">
        <w:rPr>
          <w:rFonts w:ascii="Arial" w:hAnsi="Arial" w:cs="Arial"/>
          <w:sz w:val="24"/>
          <w:szCs w:val="24"/>
          <w:lang w:val="ro-RO"/>
        </w:rPr>
        <w:t xml:space="preserve"> cadru privind stabilirea principiilor generale de ocupare a unui post vacant corespunzător funcţiilor contractuale din sectorul buge</w:t>
      </w:r>
      <w:r w:rsidR="003D29AB">
        <w:rPr>
          <w:rFonts w:ascii="Arial" w:hAnsi="Arial" w:cs="Arial"/>
          <w:sz w:val="24"/>
          <w:szCs w:val="24"/>
          <w:lang w:val="ro-RO"/>
        </w:rPr>
        <w:t>tar plătit din fonduri publice şi a Legii 53 din Codul muncii republicat,</w:t>
      </w:r>
    </w:p>
    <w:p w:rsidR="00212946" w:rsidRPr="00212946" w:rsidRDefault="00212946" w:rsidP="00212946">
      <w:pPr>
        <w:jc w:val="both"/>
        <w:rPr>
          <w:b/>
          <w:sz w:val="22"/>
          <w:szCs w:val="22"/>
          <w:lang w:val="en-US"/>
        </w:rPr>
      </w:pPr>
    </w:p>
    <w:p w:rsidR="00A5421D" w:rsidRDefault="00A5421D" w:rsidP="00A5421D">
      <w:pPr>
        <w:ind w:left="1440" w:firstLine="720"/>
        <w:jc w:val="both"/>
        <w:rPr>
          <w:b/>
          <w:sz w:val="28"/>
          <w:szCs w:val="28"/>
          <w:lang w:val="it-IT"/>
        </w:rPr>
      </w:pPr>
    </w:p>
    <w:p w:rsidR="00A5421D" w:rsidRDefault="00A5421D" w:rsidP="00A5421D">
      <w:pPr>
        <w:ind w:left="1440" w:firstLine="720"/>
        <w:jc w:val="both"/>
        <w:rPr>
          <w:b/>
          <w:sz w:val="28"/>
          <w:szCs w:val="28"/>
          <w:lang w:val="it-IT"/>
        </w:rPr>
      </w:pPr>
    </w:p>
    <w:p w:rsidR="00A5421D" w:rsidRDefault="00A5421D" w:rsidP="00A5421D">
      <w:pPr>
        <w:ind w:left="1440" w:firstLine="720"/>
        <w:jc w:val="both"/>
        <w:rPr>
          <w:sz w:val="24"/>
          <w:szCs w:val="24"/>
          <w:lang w:val="it-IT"/>
        </w:rPr>
      </w:pPr>
      <w:r w:rsidRPr="00A5421D">
        <w:rPr>
          <w:b/>
          <w:sz w:val="28"/>
          <w:szCs w:val="28"/>
          <w:lang w:val="it-IT"/>
        </w:rPr>
        <w:t>Colegiul Tehnic T.F.” Anghel Saligny” Simeria</w:t>
      </w:r>
      <w:r w:rsidRPr="00A5421D">
        <w:rPr>
          <w:sz w:val="24"/>
          <w:szCs w:val="24"/>
          <w:lang w:val="it-IT"/>
        </w:rPr>
        <w:t xml:space="preserve"> , </w:t>
      </w:r>
    </w:p>
    <w:p w:rsid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</w:p>
    <w:p w:rsid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</w:p>
    <w:p w:rsidR="00A5421D" w:rsidRP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  <w:r w:rsidRPr="00A5421D">
        <w:rPr>
          <w:sz w:val="24"/>
          <w:szCs w:val="24"/>
          <w:lang w:val="it-IT"/>
        </w:rPr>
        <w:t xml:space="preserve">cu sediul în Simeria,  str. Şoseaua Naţională, nr. 136, </w:t>
      </w:r>
      <w:r w:rsidRPr="00D3210D">
        <w:rPr>
          <w:b/>
          <w:sz w:val="24"/>
          <w:szCs w:val="24"/>
          <w:lang w:val="it-IT"/>
        </w:rPr>
        <w:t>organizează concurs în data de 23.08.2017</w:t>
      </w:r>
      <w:r w:rsidRPr="00A5421D">
        <w:rPr>
          <w:sz w:val="24"/>
          <w:szCs w:val="24"/>
          <w:lang w:val="it-IT"/>
        </w:rPr>
        <w:t xml:space="preserve">, ora 10,00 pentru ocuparea </w:t>
      </w:r>
      <w:r w:rsidRPr="00A5421D">
        <w:rPr>
          <w:b/>
          <w:sz w:val="24"/>
          <w:szCs w:val="24"/>
          <w:lang w:val="it-IT"/>
        </w:rPr>
        <w:t>postului de bucătar</w:t>
      </w:r>
      <w:r w:rsidR="00D3210D">
        <w:rPr>
          <w:sz w:val="24"/>
          <w:szCs w:val="24"/>
          <w:lang w:val="it-IT"/>
        </w:rPr>
        <w:t>, studii generale/medii</w:t>
      </w:r>
      <w:r w:rsidRPr="00A5421D">
        <w:rPr>
          <w:sz w:val="24"/>
          <w:szCs w:val="24"/>
          <w:lang w:val="it-IT"/>
        </w:rPr>
        <w:t>, durată n</w:t>
      </w:r>
      <w:r w:rsidR="00D3210D">
        <w:rPr>
          <w:sz w:val="24"/>
          <w:szCs w:val="24"/>
          <w:lang w:val="it-IT"/>
        </w:rPr>
        <w:t>edeterminată, vechime în specialitate</w:t>
      </w:r>
      <w:bookmarkStart w:id="0" w:name="_GoBack"/>
      <w:bookmarkEnd w:id="0"/>
      <w:r w:rsidRPr="00A5421D">
        <w:rPr>
          <w:sz w:val="24"/>
          <w:szCs w:val="24"/>
          <w:lang w:val="it-IT"/>
        </w:rPr>
        <w:t xml:space="preserve"> 5 ani.</w:t>
      </w:r>
    </w:p>
    <w:p w:rsidR="00A5421D" w:rsidRP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  <w:r w:rsidRPr="00A5421D">
        <w:rPr>
          <w:sz w:val="24"/>
          <w:szCs w:val="24"/>
          <w:lang w:val="it-IT"/>
        </w:rPr>
        <w:t>Înscrierile se fac la sediul instituției, serviciul secretariat , până în data de 15. 08 .2017, ora 14,00.</w:t>
      </w:r>
    </w:p>
    <w:p w:rsidR="00A5421D" w:rsidRP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  <w:r w:rsidRPr="00A5421D">
        <w:rPr>
          <w:sz w:val="24"/>
          <w:szCs w:val="24"/>
          <w:lang w:val="it-IT"/>
        </w:rPr>
        <w:t>Relaţii suplimentare se obţin la secretariatul unităţii sau la telefon nr. 0254/ 260453.</w:t>
      </w:r>
    </w:p>
    <w:p w:rsidR="00A5421D" w:rsidRPr="00A5421D" w:rsidRDefault="00A5421D" w:rsidP="00A5421D">
      <w:pPr>
        <w:jc w:val="both"/>
        <w:rPr>
          <w:sz w:val="24"/>
          <w:szCs w:val="24"/>
          <w:lang w:val="it-IT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jc w:val="center"/>
        <w:rPr>
          <w:b/>
          <w:sz w:val="22"/>
          <w:szCs w:val="22"/>
          <w:lang w:val="en-US"/>
        </w:rPr>
      </w:pPr>
      <w:r w:rsidRPr="00212946">
        <w:rPr>
          <w:b/>
          <w:sz w:val="22"/>
          <w:szCs w:val="22"/>
          <w:lang w:val="en-US"/>
        </w:rPr>
        <w:t>CONDIŢIILE DE PARTICIPARE</w:t>
      </w:r>
    </w:p>
    <w:p w:rsidR="00212946" w:rsidRPr="00212946" w:rsidRDefault="00212946" w:rsidP="00212946">
      <w:pPr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are cetăţenia română , cetăţenie a altor state membre ale Uniunii Europene sau a statelor aparţinând Spaţiului Economic european şi domiciliul în România;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cunoaşte limba română, scris şi vorbit;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are capacitate deplină de exerciţiu;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are o stare de sănătate corespunzătoare postului pentru care candidează, atestată pe baza adeverinţei medicale eliberate de medicul de familie  sau de unităţile sanitare abilitate;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îndeplineşte co</w:t>
      </w:r>
      <w:r w:rsidR="00EE2279">
        <w:rPr>
          <w:sz w:val="22"/>
          <w:szCs w:val="22"/>
          <w:lang w:val="en-US"/>
        </w:rPr>
        <w:t>ndiţiile de studii şi</w:t>
      </w:r>
      <w:r w:rsidRPr="00212946">
        <w:rPr>
          <w:sz w:val="22"/>
          <w:szCs w:val="22"/>
          <w:lang w:val="en-US"/>
        </w:rPr>
        <w:t xml:space="preserve"> de vechime </w:t>
      </w:r>
      <w:r w:rsidR="00EE2279">
        <w:rPr>
          <w:sz w:val="22"/>
          <w:szCs w:val="22"/>
          <w:lang w:val="en-US"/>
        </w:rPr>
        <w:t>(5 ani în domeniu)</w:t>
      </w:r>
      <w:r w:rsidRPr="00212946">
        <w:rPr>
          <w:sz w:val="22"/>
          <w:szCs w:val="22"/>
          <w:lang w:val="en-US"/>
        </w:rPr>
        <w:t>sau alte condiţii specifice potrivit cerinţelor postului scos la concurs;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nu a fost condamnată definitiv  pentru săvârşirea unei infracţiuni contra umanităţii, contra statului ori contra autorităţii, de serviciu sau în legătură cu serviciul, care împiedică înfăptuirea justiţiei, de fals ori a unor fapte de corupţie sau a unei infracţiuni săvârşite cu intenţie, care ar face-o incompatibilă cu exercitarea funcţiei, cu excepţia situaţiei în care a intervenit reabilitarea.</w:t>
      </w:r>
    </w:p>
    <w:p w:rsidR="00212946" w:rsidRPr="00212946" w:rsidRDefault="00212946" w:rsidP="00212946">
      <w:pPr>
        <w:jc w:val="both"/>
        <w:rPr>
          <w:b/>
          <w:sz w:val="22"/>
          <w:szCs w:val="22"/>
          <w:u w:val="single"/>
          <w:lang w:val="en-US"/>
        </w:rPr>
      </w:pPr>
    </w:p>
    <w:p w:rsidR="00212946" w:rsidRPr="00212946" w:rsidRDefault="00212946" w:rsidP="00212946">
      <w:pPr>
        <w:jc w:val="both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212946" w:rsidRPr="00212946" w:rsidRDefault="00212946" w:rsidP="00212946">
      <w:pPr>
        <w:jc w:val="center"/>
        <w:rPr>
          <w:sz w:val="22"/>
          <w:szCs w:val="22"/>
          <w:lang w:val="en-US"/>
        </w:rPr>
      </w:pPr>
      <w:r w:rsidRPr="00212946">
        <w:rPr>
          <w:b/>
          <w:sz w:val="22"/>
          <w:szCs w:val="22"/>
          <w:u w:val="single"/>
          <w:lang w:val="en-US"/>
        </w:rPr>
        <w:t xml:space="preserve">POSTUL DE </w:t>
      </w:r>
      <w:r w:rsidR="00422C4A">
        <w:rPr>
          <w:b/>
          <w:sz w:val="22"/>
          <w:szCs w:val="22"/>
          <w:u w:val="single"/>
          <w:lang w:val="en-US"/>
        </w:rPr>
        <w:t>BUCĂTAR</w:t>
      </w:r>
      <w:r w:rsidRPr="00212946">
        <w:rPr>
          <w:b/>
          <w:sz w:val="22"/>
          <w:szCs w:val="22"/>
          <w:u w:val="single"/>
          <w:lang w:val="en-US"/>
        </w:rPr>
        <w:t xml:space="preserve">  (G;</w:t>
      </w:r>
      <w:r w:rsidRPr="00212946">
        <w:rPr>
          <w:b/>
          <w:sz w:val="22"/>
          <w:szCs w:val="22"/>
          <w:lang w:val="en-US"/>
        </w:rPr>
        <w:t>M</w:t>
      </w:r>
      <w:r w:rsidRPr="00212946">
        <w:rPr>
          <w:sz w:val="22"/>
          <w:szCs w:val="22"/>
          <w:lang w:val="en-US"/>
        </w:rPr>
        <w:t xml:space="preserve">) –  durată </w:t>
      </w:r>
      <w:r w:rsidR="00422C4A">
        <w:rPr>
          <w:sz w:val="22"/>
          <w:szCs w:val="22"/>
          <w:lang w:val="en-US"/>
        </w:rPr>
        <w:t>ne</w:t>
      </w:r>
      <w:r w:rsidR="009D5E56">
        <w:rPr>
          <w:sz w:val="22"/>
          <w:szCs w:val="22"/>
          <w:lang w:val="en-US"/>
        </w:rPr>
        <w:t>determinată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ind w:left="720" w:firstLine="360"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Pentru înscrierea la concurs candidaţii vor prezenta </w:t>
      </w:r>
      <w:r w:rsidRPr="00212946">
        <w:rPr>
          <w:b/>
          <w:sz w:val="22"/>
          <w:szCs w:val="22"/>
          <w:lang w:val="en-US"/>
        </w:rPr>
        <w:t>un dosar de concurs</w:t>
      </w:r>
      <w:r w:rsidRPr="00212946">
        <w:rPr>
          <w:sz w:val="22"/>
          <w:szCs w:val="22"/>
          <w:lang w:val="en-US"/>
        </w:rPr>
        <w:t xml:space="preserve"> care va cuprinde următoarele documente:</w:t>
      </w:r>
    </w:p>
    <w:p w:rsidR="00212946" w:rsidRPr="00212946" w:rsidRDefault="00212946" w:rsidP="00212946">
      <w:pPr>
        <w:ind w:left="720" w:firstLine="360"/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a) cererea de înscriere la concurs adresată conducătorului unităţii organizatoare;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b) copia actului de identitate sau orice alt document care atestă identitatea, potrivit legii, după caz;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c) copiile documentelor care să ateste nivelul studiilor şi ale altor acte care atestă efectuarea unor specializări, copiile documentelor care atestă îndeplinirea condiţiilor specifice;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d) copia carnetului de muncă, conformă cu originalul, sau, după caz, o adeverinţă care să ateste vechimea în muncă, în meserie şi/sau în specialitatea studiilor;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e) cazierul judiciar sau o declaraţie pe propria răspundere că nu are antecedente penale care să-l facă  incompatibil cu funcţia pentru care candidează;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f) adeverinţa medicală care să ateste starea de sănătate corespunzătoare eliberată cu cel mult 6 luni anterior derulării concursului de către medicul de familie al candidatului sau de către unităţile sanitare abilitate, cu menţiunea “apt pentru postul de muncitor </w:t>
      </w:r>
      <w:r w:rsidRPr="00212946">
        <w:rPr>
          <w:sz w:val="22"/>
          <w:szCs w:val="22"/>
          <w:lang w:val="ro-RO"/>
        </w:rPr>
        <w:t>întreţinere</w:t>
      </w:r>
      <w:r w:rsidRPr="00212946">
        <w:rPr>
          <w:sz w:val="22"/>
          <w:szCs w:val="22"/>
          <w:lang w:val="en-US"/>
        </w:rPr>
        <w:t>”</w:t>
      </w:r>
    </w:p>
    <w:p w:rsid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g) curriculum vitae;</w:t>
      </w:r>
    </w:p>
    <w:p w:rsidR="00EE2279" w:rsidRDefault="00EE2279" w:rsidP="00212946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h) recomandare de la ultimul loc de muncă.</w:t>
      </w:r>
    </w:p>
    <w:p w:rsidR="00EE2279" w:rsidRPr="00212946" w:rsidRDefault="00EE2279" w:rsidP="00212946">
      <w:pPr>
        <w:jc w:val="both"/>
        <w:rPr>
          <w:sz w:val="22"/>
          <w:szCs w:val="22"/>
          <w:lang w:val="en-US"/>
        </w:rPr>
      </w:pPr>
    </w:p>
    <w:p w:rsidR="00A5421D" w:rsidRDefault="00A5421D" w:rsidP="00212946">
      <w:pPr>
        <w:ind w:firstLine="720"/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ind w:firstLine="720"/>
        <w:jc w:val="center"/>
        <w:rPr>
          <w:b/>
          <w:sz w:val="22"/>
          <w:szCs w:val="22"/>
          <w:lang w:val="en-US"/>
        </w:rPr>
      </w:pPr>
      <w:r w:rsidRPr="00212946">
        <w:rPr>
          <w:b/>
          <w:sz w:val="22"/>
          <w:szCs w:val="22"/>
          <w:lang w:val="en-US"/>
        </w:rPr>
        <w:t>CONDIŢII SPECIFICE DE PARTICIPARE: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>- studii generale (învăţământ obligatoriu de 10 ani sau diploma de bacalaureat)</w:t>
      </w:r>
    </w:p>
    <w:p w:rsidR="00212946" w:rsidRPr="007F13B1" w:rsidRDefault="00212946" w:rsidP="00212946">
      <w:pPr>
        <w:jc w:val="both"/>
        <w:rPr>
          <w:color w:val="000000" w:themeColor="text1"/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- Cunoştinţe </w:t>
      </w:r>
      <w:r w:rsidR="00422C4A">
        <w:rPr>
          <w:sz w:val="22"/>
          <w:szCs w:val="22"/>
          <w:lang w:val="en-US"/>
        </w:rPr>
        <w:t xml:space="preserve">şi abilităţi practice în domeniul </w:t>
      </w:r>
      <w:r w:rsidR="00422C4A" w:rsidRPr="007F13B1">
        <w:rPr>
          <w:color w:val="000000" w:themeColor="text1"/>
          <w:sz w:val="22"/>
          <w:szCs w:val="22"/>
          <w:lang w:val="en-US"/>
        </w:rPr>
        <w:t>alimentar</w:t>
      </w:r>
      <w:r w:rsidR="007F13B1" w:rsidRPr="007F13B1">
        <w:rPr>
          <w:color w:val="000000" w:themeColor="text1"/>
          <w:sz w:val="22"/>
          <w:szCs w:val="22"/>
          <w:lang w:val="en-US"/>
        </w:rPr>
        <w:t>, vechime în domeniu 5 ani;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- Experienţa </w:t>
      </w:r>
      <w:r w:rsidR="00EE2279">
        <w:rPr>
          <w:sz w:val="22"/>
          <w:szCs w:val="22"/>
          <w:lang w:val="en-US"/>
        </w:rPr>
        <w:t>anterioară în posturi</w:t>
      </w:r>
      <w:r w:rsidRPr="00212946">
        <w:rPr>
          <w:sz w:val="22"/>
          <w:szCs w:val="22"/>
          <w:lang w:val="en-US"/>
        </w:rPr>
        <w:t xml:space="preserve"> similar</w:t>
      </w:r>
      <w:r w:rsidR="00EE2279">
        <w:rPr>
          <w:sz w:val="22"/>
          <w:szCs w:val="22"/>
          <w:lang w:val="en-US"/>
        </w:rPr>
        <w:t>e</w:t>
      </w:r>
      <w:r w:rsidRPr="00212946">
        <w:rPr>
          <w:sz w:val="22"/>
          <w:szCs w:val="22"/>
          <w:lang w:val="en-US"/>
        </w:rPr>
        <w:t xml:space="preserve"> constituie avantaj.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jc w:val="center"/>
        <w:rPr>
          <w:b/>
          <w:sz w:val="22"/>
          <w:szCs w:val="22"/>
          <w:lang w:val="en-US"/>
        </w:rPr>
      </w:pPr>
      <w:r w:rsidRPr="00212946">
        <w:rPr>
          <w:b/>
          <w:sz w:val="22"/>
          <w:szCs w:val="22"/>
          <w:lang w:val="en-US"/>
        </w:rPr>
        <w:t>CONDIŢII DE DESFĂŞURARE A CONCURSULUI:</w:t>
      </w:r>
    </w:p>
    <w:p w:rsidR="00212946" w:rsidRPr="00212946" w:rsidRDefault="00212946" w:rsidP="00212946">
      <w:pPr>
        <w:jc w:val="both"/>
        <w:rPr>
          <w:b/>
          <w:sz w:val="22"/>
          <w:szCs w:val="22"/>
          <w:lang w:val="en-US"/>
        </w:rPr>
      </w:pPr>
    </w:p>
    <w:p w:rsidR="009D5E56" w:rsidRPr="00212946" w:rsidRDefault="00212946" w:rsidP="009D5E56">
      <w:pPr>
        <w:ind w:firstLine="720"/>
        <w:jc w:val="both"/>
        <w:rPr>
          <w:sz w:val="22"/>
          <w:szCs w:val="22"/>
          <w:vertAlign w:val="superscript"/>
          <w:lang w:val="en-US"/>
        </w:rPr>
      </w:pPr>
      <w:r w:rsidRPr="00212946">
        <w:rPr>
          <w:b/>
          <w:sz w:val="22"/>
          <w:szCs w:val="22"/>
          <w:lang w:val="en-US"/>
        </w:rPr>
        <w:t>- depunerea dosarelor</w:t>
      </w:r>
      <w:r w:rsidRPr="00212946">
        <w:rPr>
          <w:sz w:val="22"/>
          <w:szCs w:val="22"/>
          <w:lang w:val="en-US"/>
        </w:rPr>
        <w:t xml:space="preserve"> se va fac</w:t>
      </w:r>
      <w:r w:rsidR="00422C4A">
        <w:rPr>
          <w:sz w:val="22"/>
          <w:szCs w:val="22"/>
          <w:lang w:val="en-US"/>
        </w:rPr>
        <w:t>e</w:t>
      </w:r>
      <w:r w:rsidRPr="00212946">
        <w:rPr>
          <w:sz w:val="22"/>
          <w:szCs w:val="22"/>
          <w:lang w:val="en-US"/>
        </w:rPr>
        <w:t xml:space="preserve"> până la data de </w:t>
      </w:r>
      <w:r w:rsidR="009D5E56">
        <w:rPr>
          <w:sz w:val="22"/>
          <w:szCs w:val="22"/>
          <w:lang w:val="en-US"/>
        </w:rPr>
        <w:t>15</w:t>
      </w:r>
      <w:r w:rsidR="00422C4A">
        <w:rPr>
          <w:sz w:val="22"/>
          <w:szCs w:val="22"/>
          <w:lang w:val="en-US"/>
        </w:rPr>
        <w:t xml:space="preserve"> august </w:t>
      </w:r>
      <w:r w:rsidRPr="00212946">
        <w:rPr>
          <w:sz w:val="22"/>
          <w:szCs w:val="22"/>
          <w:lang w:val="en-US"/>
        </w:rPr>
        <w:t xml:space="preserve">  201</w:t>
      </w:r>
      <w:r w:rsidR="00422C4A">
        <w:rPr>
          <w:sz w:val="22"/>
          <w:szCs w:val="22"/>
          <w:lang w:val="en-US"/>
        </w:rPr>
        <w:t>7 ora 10</w:t>
      </w:r>
      <w:r w:rsidRPr="00212946">
        <w:rPr>
          <w:sz w:val="22"/>
          <w:szCs w:val="22"/>
          <w:lang w:val="en-US"/>
        </w:rPr>
        <w:t xml:space="preserve"> </w:t>
      </w:r>
      <w:r w:rsidRPr="00212946">
        <w:rPr>
          <w:sz w:val="22"/>
          <w:szCs w:val="22"/>
          <w:vertAlign w:val="superscript"/>
          <w:lang w:val="en-US"/>
        </w:rPr>
        <w:t xml:space="preserve">00 </w:t>
      </w:r>
      <w:r w:rsidR="00422C4A">
        <w:rPr>
          <w:sz w:val="22"/>
          <w:szCs w:val="22"/>
          <w:lang w:val="en-US"/>
        </w:rPr>
        <w:t>la sediul unităţ</w:t>
      </w:r>
      <w:r w:rsidRPr="00212946">
        <w:rPr>
          <w:sz w:val="22"/>
          <w:szCs w:val="22"/>
          <w:lang w:val="en-US"/>
        </w:rPr>
        <w:t xml:space="preserve">ii –Simeria , str. Soseaua Nationala nr. 136 de luni până vineri între orele 9 </w:t>
      </w:r>
      <w:r w:rsidRPr="00212946">
        <w:rPr>
          <w:sz w:val="22"/>
          <w:szCs w:val="22"/>
          <w:vertAlign w:val="superscript"/>
          <w:lang w:val="en-US"/>
        </w:rPr>
        <w:t xml:space="preserve">00 </w:t>
      </w:r>
      <w:r w:rsidRPr="00212946">
        <w:rPr>
          <w:sz w:val="22"/>
          <w:szCs w:val="22"/>
          <w:lang w:val="en-US"/>
        </w:rPr>
        <w:t xml:space="preserve">– 15 </w:t>
      </w:r>
      <w:r w:rsidR="009D5E56">
        <w:rPr>
          <w:sz w:val="22"/>
          <w:szCs w:val="22"/>
          <w:vertAlign w:val="superscript"/>
          <w:lang w:val="en-US"/>
        </w:rPr>
        <w:t xml:space="preserve">00                        </w:t>
      </w:r>
    </w:p>
    <w:p w:rsidR="009D5E56" w:rsidRPr="009D5E56" w:rsidRDefault="009D5E56" w:rsidP="00212946">
      <w:pPr>
        <w:ind w:firstLine="720"/>
        <w:jc w:val="both"/>
        <w:rPr>
          <w:sz w:val="24"/>
          <w:szCs w:val="24"/>
          <w:lang w:val="en-US"/>
        </w:rPr>
      </w:pPr>
      <w:r>
        <w:rPr>
          <w:b/>
          <w:sz w:val="22"/>
          <w:szCs w:val="22"/>
          <w:lang w:val="en-US"/>
        </w:rPr>
        <w:t xml:space="preserve">- </w:t>
      </w:r>
      <w:r w:rsidRPr="009D5E56">
        <w:rPr>
          <w:b/>
          <w:sz w:val="24"/>
          <w:szCs w:val="24"/>
          <w:lang w:val="ro-RO"/>
        </w:rPr>
        <w:t>selecţia dosarelor de înscriere</w:t>
      </w:r>
      <w:r>
        <w:rPr>
          <w:b/>
          <w:sz w:val="24"/>
          <w:szCs w:val="24"/>
          <w:lang w:val="ro-RO"/>
        </w:rPr>
        <w:t xml:space="preserve"> </w:t>
      </w:r>
      <w:r w:rsidRPr="009D5E56">
        <w:rPr>
          <w:sz w:val="24"/>
          <w:szCs w:val="24"/>
          <w:lang w:val="ro-RO"/>
        </w:rPr>
        <w:t>se face în perioada 16-22 august 2017;</w:t>
      </w:r>
    </w:p>
    <w:p w:rsidR="00212946" w:rsidRPr="00212946" w:rsidRDefault="00212946" w:rsidP="00212946">
      <w:pPr>
        <w:ind w:firstLine="720"/>
        <w:jc w:val="both"/>
        <w:rPr>
          <w:sz w:val="22"/>
          <w:szCs w:val="22"/>
          <w:vertAlign w:val="superscript"/>
          <w:lang w:val="en-US"/>
        </w:rPr>
      </w:pPr>
      <w:r w:rsidRPr="00212946">
        <w:rPr>
          <w:b/>
          <w:sz w:val="22"/>
          <w:szCs w:val="22"/>
          <w:lang w:val="en-US"/>
        </w:rPr>
        <w:t>- proba  practic</w:t>
      </w:r>
      <w:r w:rsidRPr="00212946">
        <w:rPr>
          <w:b/>
          <w:sz w:val="22"/>
          <w:szCs w:val="22"/>
          <w:lang w:val="ro-RO"/>
        </w:rPr>
        <w:t>ă şi interviul</w:t>
      </w:r>
      <w:r w:rsidRPr="00212946">
        <w:rPr>
          <w:sz w:val="22"/>
          <w:szCs w:val="22"/>
          <w:lang w:val="en-US"/>
        </w:rPr>
        <w:t xml:space="preserve"> se vor desfăşura în data de </w:t>
      </w:r>
      <w:r w:rsidR="00422C4A">
        <w:rPr>
          <w:sz w:val="22"/>
          <w:szCs w:val="22"/>
          <w:lang w:val="en-US"/>
        </w:rPr>
        <w:t>23 august 2017</w:t>
      </w:r>
      <w:r w:rsidRPr="00212946">
        <w:rPr>
          <w:sz w:val="22"/>
          <w:szCs w:val="22"/>
          <w:lang w:val="en-US"/>
        </w:rPr>
        <w:t xml:space="preserve"> ora </w:t>
      </w:r>
      <w:r w:rsidR="00422C4A">
        <w:rPr>
          <w:sz w:val="22"/>
          <w:szCs w:val="22"/>
          <w:lang w:val="en-US"/>
        </w:rPr>
        <w:t>10</w:t>
      </w:r>
      <w:r w:rsidRPr="00212946">
        <w:rPr>
          <w:sz w:val="22"/>
          <w:szCs w:val="22"/>
          <w:vertAlign w:val="superscript"/>
          <w:lang w:val="en-US"/>
        </w:rPr>
        <w:t xml:space="preserve">00 </w:t>
      </w:r>
      <w:r w:rsidRPr="00212946">
        <w:rPr>
          <w:sz w:val="22"/>
          <w:szCs w:val="22"/>
          <w:lang w:val="en-US"/>
        </w:rPr>
        <w:t xml:space="preserve">la sediul </w:t>
      </w:r>
      <w:r w:rsidR="00422C4A">
        <w:rPr>
          <w:sz w:val="22"/>
          <w:szCs w:val="22"/>
          <w:lang w:val="en-US"/>
        </w:rPr>
        <w:t>unităţ</w:t>
      </w:r>
      <w:r w:rsidRPr="00212946">
        <w:rPr>
          <w:sz w:val="22"/>
          <w:szCs w:val="22"/>
          <w:lang w:val="en-US"/>
        </w:rPr>
        <w:t>ii – Simeria , str. Soseaua Nationala nr. 136.</w:t>
      </w:r>
      <w:r w:rsidRPr="00212946">
        <w:rPr>
          <w:sz w:val="22"/>
          <w:szCs w:val="22"/>
          <w:vertAlign w:val="superscript"/>
          <w:lang w:val="en-US"/>
        </w:rPr>
        <w:t xml:space="preserve"> </w:t>
      </w:r>
    </w:p>
    <w:p w:rsidR="00212946" w:rsidRPr="00212946" w:rsidRDefault="00212946" w:rsidP="00212946">
      <w:pPr>
        <w:ind w:firstLine="720"/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ind w:firstLine="720"/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ind w:firstLine="720"/>
        <w:jc w:val="center"/>
        <w:rPr>
          <w:b/>
          <w:sz w:val="22"/>
          <w:szCs w:val="22"/>
          <w:lang w:val="ro-RO"/>
        </w:rPr>
      </w:pPr>
      <w:r w:rsidRPr="00212946">
        <w:rPr>
          <w:b/>
          <w:sz w:val="22"/>
          <w:szCs w:val="22"/>
          <w:lang w:val="ro-RO"/>
        </w:rPr>
        <w:t xml:space="preserve">BIBLIOGRAFIA PENTRU </w:t>
      </w:r>
      <w:r w:rsidR="00422C4A">
        <w:rPr>
          <w:b/>
          <w:sz w:val="22"/>
          <w:szCs w:val="22"/>
          <w:lang w:val="ro-RO"/>
        </w:rPr>
        <w:t>OCUPAREA</w:t>
      </w:r>
      <w:r w:rsidR="00106B86">
        <w:rPr>
          <w:b/>
          <w:sz w:val="22"/>
          <w:szCs w:val="22"/>
          <w:lang w:val="ro-RO"/>
        </w:rPr>
        <w:t xml:space="preserve"> POSTULUI DE BUCĂTAR,</w:t>
      </w:r>
      <w:r w:rsidRPr="00212946">
        <w:rPr>
          <w:b/>
          <w:sz w:val="22"/>
          <w:szCs w:val="22"/>
          <w:lang w:val="ro-RO"/>
        </w:rPr>
        <w:t xml:space="preserve"> studii (G; M)</w:t>
      </w: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numPr>
          <w:ilvl w:val="0"/>
          <w:numId w:val="17"/>
        </w:numPr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>Legea nr. 319 din 14 .07.2006 a securităţii şi sănătăţii în muncă (publicată în Monitorul Oficial nr. 646/26.07.2006)- Cap.4 – Obligaţiile lucrătorilor-art.22 şi 23 ;</w:t>
      </w:r>
    </w:p>
    <w:p w:rsidR="00212946" w:rsidRPr="00212946" w:rsidRDefault="00212946" w:rsidP="00212946">
      <w:pPr>
        <w:numPr>
          <w:ilvl w:val="0"/>
          <w:numId w:val="17"/>
        </w:numPr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>Legea nr. 477/2004, privind Codul de conduită al personalului contractual din autorităţole şi instituţiile publice: Cap.2- Norme generale de conduită profesională a personalului contractual – art.5-7, art.12;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>3.   Legea 307/2006 privind apărarea împotriva incendiilor;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>4.   Normele privind protecţia muncii.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ro-RO"/>
        </w:rPr>
      </w:pP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lastRenderedPageBreak/>
        <w:t>Concursul constă în 3 etape succesive:</w:t>
      </w: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t>- selecţia dosarelor de înscriere</w:t>
      </w: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t>- proba practică</w:t>
      </w: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t>- interviu</w:t>
      </w: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A5421D" w:rsidRDefault="00A5421D" w:rsidP="00212946">
      <w:pPr>
        <w:jc w:val="both"/>
        <w:rPr>
          <w:b/>
          <w:sz w:val="24"/>
          <w:szCs w:val="24"/>
          <w:lang w:val="ro-RO"/>
        </w:rPr>
      </w:pP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 w:rsidRPr="00A5421D">
        <w:rPr>
          <w:sz w:val="24"/>
          <w:szCs w:val="24"/>
          <w:lang w:val="ro-RO"/>
        </w:rPr>
        <w:tab/>
      </w:r>
      <w:r w:rsidRPr="00A5421D">
        <w:rPr>
          <w:b/>
          <w:sz w:val="24"/>
          <w:szCs w:val="24"/>
          <w:lang w:val="ro-RO"/>
        </w:rPr>
        <w:t>DIRECTOR,</w:t>
      </w:r>
    </w:p>
    <w:p w:rsidR="00A5421D" w:rsidRPr="00A5421D" w:rsidRDefault="00A5421D" w:rsidP="00212946">
      <w:pPr>
        <w:jc w:val="both"/>
        <w:rPr>
          <w:sz w:val="24"/>
          <w:szCs w:val="24"/>
          <w:lang w:val="ro-RO"/>
        </w:rPr>
      </w:pPr>
      <w:r w:rsidRPr="00A5421D">
        <w:rPr>
          <w:sz w:val="24"/>
          <w:szCs w:val="24"/>
          <w:lang w:val="ro-RO"/>
        </w:rPr>
        <w:t xml:space="preserve">                           Prof. FELCIUC Emilia</w:t>
      </w:r>
    </w:p>
    <w:p w:rsidR="00212946" w:rsidRPr="00A5421D" w:rsidRDefault="00212946" w:rsidP="00212946">
      <w:pPr>
        <w:jc w:val="both"/>
        <w:rPr>
          <w:sz w:val="24"/>
          <w:szCs w:val="24"/>
          <w:lang w:val="ro-RO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D57EF0" w:rsidRPr="00F35D4F" w:rsidRDefault="00D57EF0" w:rsidP="007F13B1">
      <w:pPr>
        <w:jc w:val="both"/>
        <w:rPr>
          <w:b/>
          <w:sz w:val="22"/>
          <w:szCs w:val="22"/>
          <w:lang w:val="ro-RO"/>
        </w:rPr>
      </w:pPr>
    </w:p>
    <w:sectPr w:rsidR="00D57EF0" w:rsidRPr="00F35D4F" w:rsidSect="00BC7B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67" w:right="900" w:bottom="1417" w:left="1134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EA1" w:rsidRDefault="00243EA1" w:rsidP="00D066D2">
      <w:r>
        <w:separator/>
      </w:r>
    </w:p>
  </w:endnote>
  <w:endnote w:type="continuationSeparator" w:id="0">
    <w:p w:rsidR="00243EA1" w:rsidRDefault="00243EA1" w:rsidP="00D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BDF" w:rsidRDefault="00BC7B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73" w:rsidRDefault="00957573" w:rsidP="00957573">
    <w:pPr>
      <w:pStyle w:val="Footer"/>
      <w:rPr>
        <w:noProof/>
      </w:rPr>
    </w:pPr>
    <w:r>
      <w:rPr>
        <w:noProof/>
      </w:rPr>
      <w:t>______________________________________________________________________________________________________</w:t>
    </w:r>
  </w:p>
  <w:p w:rsidR="00957573" w:rsidRDefault="00957573" w:rsidP="00957573">
    <w:pPr>
      <w:pStyle w:val="Footer"/>
      <w:jc w:val="right"/>
      <w:rPr>
        <w:noProof/>
      </w:rPr>
    </w:pPr>
    <w:r>
      <w:rPr>
        <w:noProof/>
      </w:rPr>
      <w:t>3359</w:t>
    </w:r>
    <w:r w:rsidR="007E029E">
      <w:rPr>
        <w:noProof/>
      </w:rPr>
      <w:t>00</w:t>
    </w:r>
    <w:r>
      <w:rPr>
        <w:noProof/>
      </w:rPr>
      <w:t xml:space="preserve"> – Simeria, Soseaua Nationala</w:t>
    </w:r>
    <w:r w:rsidR="007E029E">
      <w:rPr>
        <w:noProof/>
      </w:rPr>
      <w:t>, nr.136</w:t>
    </w:r>
    <w:r>
      <w:rPr>
        <w:noProof/>
      </w:rPr>
      <w:t>,</w:t>
    </w:r>
    <w:r w:rsidR="007E029E">
      <w:rPr>
        <w:noProof/>
      </w:rPr>
      <w:t xml:space="preserve"> </w:t>
    </w:r>
    <w:r>
      <w:rPr>
        <w:noProof/>
      </w:rPr>
      <w:t xml:space="preserve"> judetul Hunedoara, </w:t>
    </w:r>
    <w:r w:rsidR="007E029E">
      <w:rPr>
        <w:noProof/>
      </w:rPr>
      <w:t xml:space="preserve"> </w:t>
    </w:r>
    <w:r>
      <w:rPr>
        <w:noProof/>
      </w:rPr>
      <w:t>Romania</w:t>
    </w:r>
  </w:p>
  <w:p w:rsidR="00957573" w:rsidRDefault="00957573" w:rsidP="00957573">
    <w:pPr>
      <w:pStyle w:val="Footer"/>
      <w:jc w:val="right"/>
      <w:rPr>
        <w:noProof/>
      </w:rPr>
    </w:pPr>
    <w:r>
      <w:rPr>
        <w:noProof/>
      </w:rPr>
      <w:t>Tel/fax : 0254/261654 , telefon : 0254/260453</w:t>
    </w:r>
  </w:p>
  <w:p w:rsidR="00957573" w:rsidRDefault="00957573" w:rsidP="00957573">
    <w:pPr>
      <w:pStyle w:val="Footer"/>
      <w:jc w:val="right"/>
      <w:rPr>
        <w:noProof/>
      </w:rPr>
    </w:pPr>
    <w:r>
      <w:rPr>
        <w:noProof/>
      </w:rPr>
      <w:t>e-mail : colegiulsaligny_simeria@yahoo.com</w:t>
    </w:r>
  </w:p>
  <w:p w:rsidR="001A5EB5" w:rsidRDefault="00957573" w:rsidP="00957573">
    <w:pPr>
      <w:pStyle w:val="Footer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BDF" w:rsidRDefault="00BC7B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EA1" w:rsidRDefault="00243EA1" w:rsidP="00D066D2">
      <w:r>
        <w:separator/>
      </w:r>
    </w:p>
  </w:footnote>
  <w:footnote w:type="continuationSeparator" w:id="0">
    <w:p w:rsidR="00243EA1" w:rsidRDefault="00243EA1" w:rsidP="00D06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BDF" w:rsidRDefault="00BC7B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6D2" w:rsidRPr="000D003B" w:rsidRDefault="00D066D2" w:rsidP="00D066D2">
    <w:pPr>
      <w:rPr>
        <w:b/>
        <w:bCs/>
        <w:sz w:val="16"/>
        <w:szCs w:val="16"/>
        <w:lang w:val="it-IT"/>
      </w:rPr>
    </w:pPr>
    <w:r>
      <w:rPr>
        <w:b/>
        <w:bCs/>
        <w:i/>
        <w:iCs/>
        <w:sz w:val="24"/>
        <w:szCs w:val="24"/>
        <w:lang w:val="it-IT"/>
      </w:rPr>
      <w:t xml:space="preserve">     </w:t>
    </w:r>
    <w:r w:rsidR="00CF6389">
      <w:rPr>
        <w:b/>
        <w:bCs/>
        <w:i/>
        <w:iCs/>
        <w:noProof/>
        <w:sz w:val="24"/>
        <w:szCs w:val="24"/>
        <w:lang w:val="ro-RO" w:eastAsia="ro-RO"/>
      </w:rPr>
      <w:drawing>
        <wp:inline distT="0" distB="0" distL="0" distR="0" wp14:anchorId="27C427F6" wp14:editId="2B3DD060">
          <wp:extent cx="3076575" cy="723900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F6389">
      <w:rPr>
        <w:b/>
        <w:bCs/>
        <w:i/>
        <w:iCs/>
        <w:noProof/>
        <w:sz w:val="24"/>
        <w:szCs w:val="24"/>
        <w:lang w:val="ro-RO" w:eastAsia="ro-RO"/>
      </w:rPr>
      <w:drawing>
        <wp:inline distT="0" distB="0" distL="0" distR="0" wp14:anchorId="7D6FBBB4" wp14:editId="4280D782">
          <wp:extent cx="3057525" cy="790575"/>
          <wp:effectExtent l="19050" t="0" r="9525" b="0"/>
          <wp:docPr id="2" name="Picture 2" descr="siglaministereducatie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inistereducatie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D003B">
      <w:rPr>
        <w:b/>
        <w:bCs/>
        <w:sz w:val="16"/>
        <w:szCs w:val="16"/>
        <w:lang w:val="it-IT"/>
      </w:rPr>
      <w:t xml:space="preserve"> </w:t>
    </w:r>
  </w:p>
  <w:p w:rsidR="00D066D2" w:rsidRPr="000D003B" w:rsidRDefault="00D066D2" w:rsidP="00D066D2">
    <w:pPr>
      <w:pBdr>
        <w:bottom w:val="single" w:sz="12" w:space="1" w:color="auto"/>
      </w:pBdr>
      <w:jc w:val="center"/>
      <w:rPr>
        <w:b/>
        <w:bCs/>
        <w:sz w:val="16"/>
        <w:szCs w:val="16"/>
        <w:lang w:val="it-IT"/>
      </w:rPr>
    </w:pPr>
  </w:p>
  <w:p w:rsidR="00D066D2" w:rsidRDefault="00D066D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BDF" w:rsidRDefault="00BC7B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1F0F"/>
    <w:multiLevelType w:val="hybridMultilevel"/>
    <w:tmpl w:val="99501368"/>
    <w:lvl w:ilvl="0" w:tplc="2DD6C15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635004"/>
    <w:multiLevelType w:val="hybridMultilevel"/>
    <w:tmpl w:val="EFCE5F04"/>
    <w:lvl w:ilvl="0" w:tplc="3FC27A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D31E26"/>
    <w:multiLevelType w:val="hybridMultilevel"/>
    <w:tmpl w:val="42FE54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F6C2A"/>
    <w:multiLevelType w:val="hybridMultilevel"/>
    <w:tmpl w:val="0106A1FE"/>
    <w:lvl w:ilvl="0" w:tplc="716CA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156C5D"/>
    <w:multiLevelType w:val="hybridMultilevel"/>
    <w:tmpl w:val="1DBC14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C101F"/>
    <w:multiLevelType w:val="hybridMultilevel"/>
    <w:tmpl w:val="A9826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94B2D"/>
    <w:multiLevelType w:val="hybridMultilevel"/>
    <w:tmpl w:val="B4F4648C"/>
    <w:lvl w:ilvl="0" w:tplc="B142A4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4164A8"/>
    <w:multiLevelType w:val="hybridMultilevel"/>
    <w:tmpl w:val="33DE44DA"/>
    <w:lvl w:ilvl="0" w:tplc="05C256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B3B59"/>
    <w:multiLevelType w:val="hybridMultilevel"/>
    <w:tmpl w:val="EBB03E12"/>
    <w:lvl w:ilvl="0" w:tplc="47889E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322A9E"/>
    <w:multiLevelType w:val="hybridMultilevel"/>
    <w:tmpl w:val="8920009C"/>
    <w:lvl w:ilvl="0" w:tplc="73D2C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C25CB4"/>
    <w:multiLevelType w:val="hybridMultilevel"/>
    <w:tmpl w:val="04F204A2"/>
    <w:lvl w:ilvl="0" w:tplc="ABF6945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>
    <w:nsid w:val="59083EED"/>
    <w:multiLevelType w:val="hybridMultilevel"/>
    <w:tmpl w:val="ACAA68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3050EA"/>
    <w:multiLevelType w:val="hybridMultilevel"/>
    <w:tmpl w:val="0D0607B2"/>
    <w:lvl w:ilvl="0" w:tplc="EBB4F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780BA0"/>
    <w:multiLevelType w:val="hybridMultilevel"/>
    <w:tmpl w:val="F6DCF4BA"/>
    <w:lvl w:ilvl="0" w:tplc="CB4A60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4FD0090"/>
    <w:multiLevelType w:val="hybridMultilevel"/>
    <w:tmpl w:val="E61099F2"/>
    <w:lvl w:ilvl="0" w:tplc="886ACD06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5">
    <w:nsid w:val="6F7E0DDA"/>
    <w:multiLevelType w:val="hybridMultilevel"/>
    <w:tmpl w:val="DE2A7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746E8"/>
    <w:multiLevelType w:val="hybridMultilevel"/>
    <w:tmpl w:val="CD92D288"/>
    <w:lvl w:ilvl="0" w:tplc="578AD0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C61BAB"/>
    <w:multiLevelType w:val="hybridMultilevel"/>
    <w:tmpl w:val="ACACBB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14"/>
  </w:num>
  <w:num w:numId="9">
    <w:abstractNumId w:val="12"/>
  </w:num>
  <w:num w:numId="10">
    <w:abstractNumId w:val="6"/>
  </w:num>
  <w:num w:numId="11">
    <w:abstractNumId w:val="8"/>
  </w:num>
  <w:num w:numId="12">
    <w:abstractNumId w:val="3"/>
  </w:num>
  <w:num w:numId="13">
    <w:abstractNumId w:val="1"/>
  </w:num>
  <w:num w:numId="14">
    <w:abstractNumId w:val="16"/>
  </w:num>
  <w:num w:numId="15">
    <w:abstractNumId w:val="13"/>
  </w:num>
  <w:num w:numId="16">
    <w:abstractNumId w:val="11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C61"/>
    <w:rsid w:val="00000050"/>
    <w:rsid w:val="000019FF"/>
    <w:rsid w:val="000060DB"/>
    <w:rsid w:val="00026832"/>
    <w:rsid w:val="00026F08"/>
    <w:rsid w:val="00034365"/>
    <w:rsid w:val="00047FDC"/>
    <w:rsid w:val="00071FBA"/>
    <w:rsid w:val="00082E3A"/>
    <w:rsid w:val="000A7C43"/>
    <w:rsid w:val="000B0C57"/>
    <w:rsid w:val="000B1CCB"/>
    <w:rsid w:val="000B4C0B"/>
    <w:rsid w:val="000C7EE3"/>
    <w:rsid w:val="000F7F14"/>
    <w:rsid w:val="0010175E"/>
    <w:rsid w:val="00102C9A"/>
    <w:rsid w:val="00106B86"/>
    <w:rsid w:val="00123B66"/>
    <w:rsid w:val="00124D48"/>
    <w:rsid w:val="00132405"/>
    <w:rsid w:val="00137362"/>
    <w:rsid w:val="00142D1D"/>
    <w:rsid w:val="00142D34"/>
    <w:rsid w:val="00171D8D"/>
    <w:rsid w:val="0017217B"/>
    <w:rsid w:val="001732D6"/>
    <w:rsid w:val="00196FF9"/>
    <w:rsid w:val="001A5EB5"/>
    <w:rsid w:val="001B74BC"/>
    <w:rsid w:val="001C46DA"/>
    <w:rsid w:val="001D2B0C"/>
    <w:rsid w:val="001D51E9"/>
    <w:rsid w:val="001E4C76"/>
    <w:rsid w:val="001F463F"/>
    <w:rsid w:val="001F7A26"/>
    <w:rsid w:val="00205C26"/>
    <w:rsid w:val="00212946"/>
    <w:rsid w:val="002223C9"/>
    <w:rsid w:val="00222CA1"/>
    <w:rsid w:val="002259D1"/>
    <w:rsid w:val="00243EA1"/>
    <w:rsid w:val="00287EB7"/>
    <w:rsid w:val="00294CE0"/>
    <w:rsid w:val="002A0CA4"/>
    <w:rsid w:val="002A6B1F"/>
    <w:rsid w:val="002C69D8"/>
    <w:rsid w:val="002F1521"/>
    <w:rsid w:val="002F550A"/>
    <w:rsid w:val="00312501"/>
    <w:rsid w:val="0033289B"/>
    <w:rsid w:val="00335DD4"/>
    <w:rsid w:val="003464A3"/>
    <w:rsid w:val="00361840"/>
    <w:rsid w:val="00372CEF"/>
    <w:rsid w:val="00376C4A"/>
    <w:rsid w:val="00377133"/>
    <w:rsid w:val="00377C25"/>
    <w:rsid w:val="00383496"/>
    <w:rsid w:val="003850D7"/>
    <w:rsid w:val="00391BA3"/>
    <w:rsid w:val="003931BA"/>
    <w:rsid w:val="003B78F0"/>
    <w:rsid w:val="003C516A"/>
    <w:rsid w:val="003D1E4D"/>
    <w:rsid w:val="003D29AB"/>
    <w:rsid w:val="003E0F14"/>
    <w:rsid w:val="003E5D81"/>
    <w:rsid w:val="003F33A3"/>
    <w:rsid w:val="003F6F12"/>
    <w:rsid w:val="0041483A"/>
    <w:rsid w:val="00415C7E"/>
    <w:rsid w:val="0041635F"/>
    <w:rsid w:val="00422C4A"/>
    <w:rsid w:val="00424316"/>
    <w:rsid w:val="004258B0"/>
    <w:rsid w:val="00426D83"/>
    <w:rsid w:val="00441582"/>
    <w:rsid w:val="0044275A"/>
    <w:rsid w:val="0044445A"/>
    <w:rsid w:val="00447DE0"/>
    <w:rsid w:val="0045393B"/>
    <w:rsid w:val="00456DDF"/>
    <w:rsid w:val="00457D80"/>
    <w:rsid w:val="00483630"/>
    <w:rsid w:val="004841E0"/>
    <w:rsid w:val="004A0DFA"/>
    <w:rsid w:val="004B1127"/>
    <w:rsid w:val="004B528B"/>
    <w:rsid w:val="004B6064"/>
    <w:rsid w:val="004C61C8"/>
    <w:rsid w:val="004C6544"/>
    <w:rsid w:val="004D61E5"/>
    <w:rsid w:val="004E0194"/>
    <w:rsid w:val="004F5631"/>
    <w:rsid w:val="0051569D"/>
    <w:rsid w:val="00521BA2"/>
    <w:rsid w:val="005323D9"/>
    <w:rsid w:val="0053569B"/>
    <w:rsid w:val="0054249C"/>
    <w:rsid w:val="005437A2"/>
    <w:rsid w:val="00560CB0"/>
    <w:rsid w:val="005612E8"/>
    <w:rsid w:val="005637B7"/>
    <w:rsid w:val="00582581"/>
    <w:rsid w:val="005A0ED8"/>
    <w:rsid w:val="005A1353"/>
    <w:rsid w:val="005A2C61"/>
    <w:rsid w:val="005A4694"/>
    <w:rsid w:val="005C30C6"/>
    <w:rsid w:val="005C508D"/>
    <w:rsid w:val="005D1090"/>
    <w:rsid w:val="005F4B53"/>
    <w:rsid w:val="00601CED"/>
    <w:rsid w:val="006131AD"/>
    <w:rsid w:val="0061338E"/>
    <w:rsid w:val="006233F8"/>
    <w:rsid w:val="00630331"/>
    <w:rsid w:val="00630B64"/>
    <w:rsid w:val="00634BBD"/>
    <w:rsid w:val="00637F93"/>
    <w:rsid w:val="00663262"/>
    <w:rsid w:val="0068620B"/>
    <w:rsid w:val="00691267"/>
    <w:rsid w:val="006937F9"/>
    <w:rsid w:val="00694489"/>
    <w:rsid w:val="006975E8"/>
    <w:rsid w:val="006A4763"/>
    <w:rsid w:val="006A7A27"/>
    <w:rsid w:val="006B5A82"/>
    <w:rsid w:val="006B5C55"/>
    <w:rsid w:val="006C738E"/>
    <w:rsid w:val="006D2F7D"/>
    <w:rsid w:val="006E7B41"/>
    <w:rsid w:val="006F113A"/>
    <w:rsid w:val="006F1492"/>
    <w:rsid w:val="007039ED"/>
    <w:rsid w:val="007057DC"/>
    <w:rsid w:val="00721D5E"/>
    <w:rsid w:val="00733C57"/>
    <w:rsid w:val="00733F7B"/>
    <w:rsid w:val="0075319A"/>
    <w:rsid w:val="007557E5"/>
    <w:rsid w:val="007562D1"/>
    <w:rsid w:val="00782C18"/>
    <w:rsid w:val="0078455C"/>
    <w:rsid w:val="00796C37"/>
    <w:rsid w:val="007C29AF"/>
    <w:rsid w:val="007C3573"/>
    <w:rsid w:val="007D1C8D"/>
    <w:rsid w:val="007E029E"/>
    <w:rsid w:val="007E136B"/>
    <w:rsid w:val="007E66C9"/>
    <w:rsid w:val="007E6F4A"/>
    <w:rsid w:val="007F13B1"/>
    <w:rsid w:val="007F1F59"/>
    <w:rsid w:val="00800EA7"/>
    <w:rsid w:val="00803FA2"/>
    <w:rsid w:val="00812155"/>
    <w:rsid w:val="00815E5D"/>
    <w:rsid w:val="008162BF"/>
    <w:rsid w:val="00824C5C"/>
    <w:rsid w:val="00830AAE"/>
    <w:rsid w:val="00847A45"/>
    <w:rsid w:val="00867D6C"/>
    <w:rsid w:val="00873BAF"/>
    <w:rsid w:val="00877103"/>
    <w:rsid w:val="00891AEB"/>
    <w:rsid w:val="0089466B"/>
    <w:rsid w:val="00895D24"/>
    <w:rsid w:val="008D38A1"/>
    <w:rsid w:val="008D4752"/>
    <w:rsid w:val="008D6822"/>
    <w:rsid w:val="008E0789"/>
    <w:rsid w:val="008F0C3A"/>
    <w:rsid w:val="008F39E9"/>
    <w:rsid w:val="008F57C1"/>
    <w:rsid w:val="008F6181"/>
    <w:rsid w:val="009107B3"/>
    <w:rsid w:val="0091279A"/>
    <w:rsid w:val="00926AAB"/>
    <w:rsid w:val="009360E6"/>
    <w:rsid w:val="00946F8A"/>
    <w:rsid w:val="009551B6"/>
    <w:rsid w:val="00957573"/>
    <w:rsid w:val="00965CC2"/>
    <w:rsid w:val="00971417"/>
    <w:rsid w:val="00985EAB"/>
    <w:rsid w:val="00986487"/>
    <w:rsid w:val="0099478A"/>
    <w:rsid w:val="009953DA"/>
    <w:rsid w:val="009A3A4F"/>
    <w:rsid w:val="009A43E4"/>
    <w:rsid w:val="009B256B"/>
    <w:rsid w:val="009C0F12"/>
    <w:rsid w:val="009C641A"/>
    <w:rsid w:val="009D0390"/>
    <w:rsid w:val="009D5E56"/>
    <w:rsid w:val="009D777D"/>
    <w:rsid w:val="009E2483"/>
    <w:rsid w:val="009E73C6"/>
    <w:rsid w:val="00A10C86"/>
    <w:rsid w:val="00A11363"/>
    <w:rsid w:val="00A203A7"/>
    <w:rsid w:val="00A31EC1"/>
    <w:rsid w:val="00A321A7"/>
    <w:rsid w:val="00A337F7"/>
    <w:rsid w:val="00A5159C"/>
    <w:rsid w:val="00A516FB"/>
    <w:rsid w:val="00A5421D"/>
    <w:rsid w:val="00A65949"/>
    <w:rsid w:val="00A728EC"/>
    <w:rsid w:val="00A80F9B"/>
    <w:rsid w:val="00A823B4"/>
    <w:rsid w:val="00A93811"/>
    <w:rsid w:val="00A9461A"/>
    <w:rsid w:val="00AB31CC"/>
    <w:rsid w:val="00AC7DEA"/>
    <w:rsid w:val="00AD556B"/>
    <w:rsid w:val="00AE0B5D"/>
    <w:rsid w:val="00AF0B4B"/>
    <w:rsid w:val="00B03956"/>
    <w:rsid w:val="00B04F6B"/>
    <w:rsid w:val="00B10789"/>
    <w:rsid w:val="00B227CF"/>
    <w:rsid w:val="00B40DEF"/>
    <w:rsid w:val="00B452F2"/>
    <w:rsid w:val="00B50FB5"/>
    <w:rsid w:val="00B55C5D"/>
    <w:rsid w:val="00B60581"/>
    <w:rsid w:val="00B7053B"/>
    <w:rsid w:val="00B81863"/>
    <w:rsid w:val="00B82E36"/>
    <w:rsid w:val="00B91279"/>
    <w:rsid w:val="00B94598"/>
    <w:rsid w:val="00BA2153"/>
    <w:rsid w:val="00BA2FB7"/>
    <w:rsid w:val="00BB2E54"/>
    <w:rsid w:val="00BB7681"/>
    <w:rsid w:val="00BC3C39"/>
    <w:rsid w:val="00BC7BDF"/>
    <w:rsid w:val="00BD70BE"/>
    <w:rsid w:val="00BE6A46"/>
    <w:rsid w:val="00BE6E14"/>
    <w:rsid w:val="00BF6720"/>
    <w:rsid w:val="00BF7C1C"/>
    <w:rsid w:val="00C01E3C"/>
    <w:rsid w:val="00C0315A"/>
    <w:rsid w:val="00C26D1C"/>
    <w:rsid w:val="00C335EF"/>
    <w:rsid w:val="00C33859"/>
    <w:rsid w:val="00C3779C"/>
    <w:rsid w:val="00C40822"/>
    <w:rsid w:val="00C40EA7"/>
    <w:rsid w:val="00C747A1"/>
    <w:rsid w:val="00C96ECA"/>
    <w:rsid w:val="00C973DC"/>
    <w:rsid w:val="00CA0045"/>
    <w:rsid w:val="00CB2D68"/>
    <w:rsid w:val="00CD5A0F"/>
    <w:rsid w:val="00CD5A14"/>
    <w:rsid w:val="00CD5A79"/>
    <w:rsid w:val="00CE4459"/>
    <w:rsid w:val="00CF019F"/>
    <w:rsid w:val="00CF2EAB"/>
    <w:rsid w:val="00CF2F9C"/>
    <w:rsid w:val="00CF32EC"/>
    <w:rsid w:val="00CF6389"/>
    <w:rsid w:val="00CF7E2D"/>
    <w:rsid w:val="00D066D2"/>
    <w:rsid w:val="00D124C3"/>
    <w:rsid w:val="00D151A3"/>
    <w:rsid w:val="00D15212"/>
    <w:rsid w:val="00D171DE"/>
    <w:rsid w:val="00D20FCA"/>
    <w:rsid w:val="00D231D9"/>
    <w:rsid w:val="00D31644"/>
    <w:rsid w:val="00D3210D"/>
    <w:rsid w:val="00D35C16"/>
    <w:rsid w:val="00D35D28"/>
    <w:rsid w:val="00D44A9D"/>
    <w:rsid w:val="00D52F8F"/>
    <w:rsid w:val="00D57EF0"/>
    <w:rsid w:val="00D70377"/>
    <w:rsid w:val="00D72359"/>
    <w:rsid w:val="00D7457C"/>
    <w:rsid w:val="00D77AFB"/>
    <w:rsid w:val="00D83571"/>
    <w:rsid w:val="00D86FFA"/>
    <w:rsid w:val="00D91976"/>
    <w:rsid w:val="00D9448B"/>
    <w:rsid w:val="00DD05FF"/>
    <w:rsid w:val="00DD303F"/>
    <w:rsid w:val="00DE2133"/>
    <w:rsid w:val="00DE3A90"/>
    <w:rsid w:val="00DE77B5"/>
    <w:rsid w:val="00DF22DF"/>
    <w:rsid w:val="00DF2BD5"/>
    <w:rsid w:val="00E04D58"/>
    <w:rsid w:val="00E07704"/>
    <w:rsid w:val="00E2247D"/>
    <w:rsid w:val="00E2458D"/>
    <w:rsid w:val="00E27815"/>
    <w:rsid w:val="00E3222C"/>
    <w:rsid w:val="00E44488"/>
    <w:rsid w:val="00E5141C"/>
    <w:rsid w:val="00E52B63"/>
    <w:rsid w:val="00E64D90"/>
    <w:rsid w:val="00E666AE"/>
    <w:rsid w:val="00E71F36"/>
    <w:rsid w:val="00E81746"/>
    <w:rsid w:val="00E85675"/>
    <w:rsid w:val="00E94CC2"/>
    <w:rsid w:val="00EA1467"/>
    <w:rsid w:val="00EB29EE"/>
    <w:rsid w:val="00EC7594"/>
    <w:rsid w:val="00ED2DEA"/>
    <w:rsid w:val="00ED599E"/>
    <w:rsid w:val="00ED6682"/>
    <w:rsid w:val="00EE0ECD"/>
    <w:rsid w:val="00EE2279"/>
    <w:rsid w:val="00EE608A"/>
    <w:rsid w:val="00EE6637"/>
    <w:rsid w:val="00EF51FC"/>
    <w:rsid w:val="00F00BF7"/>
    <w:rsid w:val="00F0398D"/>
    <w:rsid w:val="00F041C8"/>
    <w:rsid w:val="00F05FC2"/>
    <w:rsid w:val="00F35D4F"/>
    <w:rsid w:val="00F36C20"/>
    <w:rsid w:val="00F37300"/>
    <w:rsid w:val="00F45DD0"/>
    <w:rsid w:val="00F72C8B"/>
    <w:rsid w:val="00F879C5"/>
    <w:rsid w:val="00F91EA3"/>
    <w:rsid w:val="00F931C7"/>
    <w:rsid w:val="00F96FE2"/>
    <w:rsid w:val="00FA2168"/>
    <w:rsid w:val="00FB4A7F"/>
    <w:rsid w:val="00FB6689"/>
    <w:rsid w:val="00FC015A"/>
    <w:rsid w:val="00FC0261"/>
    <w:rsid w:val="00FC5EAE"/>
    <w:rsid w:val="00FC77BE"/>
    <w:rsid w:val="00FD597E"/>
    <w:rsid w:val="00FD628F"/>
    <w:rsid w:val="00FD77B9"/>
    <w:rsid w:val="00FF556A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HeaderChar">
    <w:name w:val="Header Char"/>
    <w:link w:val="Header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TableGrid">
    <w:name w:val="Table Grid"/>
    <w:basedOn w:val="TableNormal"/>
    <w:rsid w:val="00542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457D80"/>
    <w:rPr>
      <w:rFonts w:ascii="Calibri" w:eastAsia="Calibri" w:hAnsi="Calibri"/>
      <w:sz w:val="22"/>
      <w:szCs w:val="22"/>
      <w:lang w:val="ro-RO"/>
    </w:rPr>
  </w:style>
  <w:style w:type="paragraph" w:styleId="BodyText">
    <w:name w:val="Body Text"/>
    <w:basedOn w:val="Normal"/>
    <w:link w:val="BodyTextCha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BodyTextChar">
    <w:name w:val="Body Text Char"/>
    <w:link w:val="BodyText"/>
    <w:rsid w:val="00D35D28"/>
    <w:rPr>
      <w:sz w:val="24"/>
      <w:szCs w:val="24"/>
      <w:lang w:val="ro-RO" w:eastAsia="ro-RO"/>
    </w:rPr>
  </w:style>
  <w:style w:type="character" w:styleId="Emphasis">
    <w:name w:val="Emphasis"/>
    <w:qFormat/>
    <w:rsid w:val="00A321A7"/>
    <w:rPr>
      <w:i/>
      <w:iCs/>
    </w:rPr>
  </w:style>
  <w:style w:type="table" w:customStyle="1" w:styleId="Tabelgril1">
    <w:name w:val="Tabel grilă1"/>
    <w:basedOn w:val="TableNormal"/>
    <w:next w:val="TableGrid"/>
    <w:uiPriority w:val="59"/>
    <w:rsid w:val="00873B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gril2">
    <w:name w:val="Tabel grilă2"/>
    <w:basedOn w:val="TableNormal"/>
    <w:next w:val="TableGrid"/>
    <w:rsid w:val="007E66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D066D2"/>
    <w:rPr>
      <w:lang w:val="en-AU" w:eastAsia="en-US"/>
    </w:rPr>
  </w:style>
  <w:style w:type="table" w:customStyle="1" w:styleId="TableGrid1">
    <w:name w:val="Table Grid1"/>
    <w:basedOn w:val="TableNormal"/>
    <w:next w:val="TableGrid"/>
    <w:uiPriority w:val="59"/>
    <w:rsid w:val="00D57EF0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HeaderChar">
    <w:name w:val="Header Char"/>
    <w:link w:val="Header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TableGrid">
    <w:name w:val="Table Grid"/>
    <w:basedOn w:val="TableNormal"/>
    <w:rsid w:val="00542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457D80"/>
    <w:rPr>
      <w:rFonts w:ascii="Calibri" w:eastAsia="Calibri" w:hAnsi="Calibri"/>
      <w:sz w:val="22"/>
      <w:szCs w:val="22"/>
      <w:lang w:val="ro-RO"/>
    </w:rPr>
  </w:style>
  <w:style w:type="paragraph" w:styleId="BodyText">
    <w:name w:val="Body Text"/>
    <w:basedOn w:val="Normal"/>
    <w:link w:val="BodyTextCha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BodyTextChar">
    <w:name w:val="Body Text Char"/>
    <w:link w:val="BodyText"/>
    <w:rsid w:val="00D35D28"/>
    <w:rPr>
      <w:sz w:val="24"/>
      <w:szCs w:val="24"/>
      <w:lang w:val="ro-RO" w:eastAsia="ro-RO"/>
    </w:rPr>
  </w:style>
  <w:style w:type="character" w:styleId="Emphasis">
    <w:name w:val="Emphasis"/>
    <w:qFormat/>
    <w:rsid w:val="00A321A7"/>
    <w:rPr>
      <w:i/>
      <w:iCs/>
    </w:rPr>
  </w:style>
  <w:style w:type="table" w:customStyle="1" w:styleId="Tabelgril1">
    <w:name w:val="Tabel grilă1"/>
    <w:basedOn w:val="TableNormal"/>
    <w:next w:val="TableGrid"/>
    <w:uiPriority w:val="59"/>
    <w:rsid w:val="00873B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gril2">
    <w:name w:val="Tabel grilă2"/>
    <w:basedOn w:val="TableNormal"/>
    <w:next w:val="TableGrid"/>
    <w:rsid w:val="007E66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D066D2"/>
    <w:rPr>
      <w:lang w:val="en-AU" w:eastAsia="en-US"/>
    </w:rPr>
  </w:style>
  <w:style w:type="table" w:customStyle="1" w:styleId="TableGrid1">
    <w:name w:val="Table Grid1"/>
    <w:basedOn w:val="TableNormal"/>
    <w:next w:val="TableGrid"/>
    <w:uiPriority w:val="59"/>
    <w:rsid w:val="00D57EF0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57042-DDA6-4B7D-99B0-0EA5CCB339C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810756CB-466A-4BD8-A2D8-CAC351748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66</TotalTime>
  <Pages>1</Pages>
  <Words>657</Words>
  <Characters>3813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OrgHome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FullNameHere</dc:creator>
  <cp:lastModifiedBy>Utilizator Windows</cp:lastModifiedBy>
  <cp:revision>12</cp:revision>
  <cp:lastPrinted>2017-07-07T09:37:00Z</cp:lastPrinted>
  <dcterms:created xsi:type="dcterms:W3CDTF">2017-07-03T10:57:00Z</dcterms:created>
  <dcterms:modified xsi:type="dcterms:W3CDTF">2017-07-31T09:40:00Z</dcterms:modified>
</cp:coreProperties>
</file>