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81" w:rsidRPr="00F727F8" w:rsidRDefault="00851D81" w:rsidP="00851D81">
      <w:pPr>
        <w:rPr>
          <w:lang w:val="ro-RO"/>
        </w:rPr>
      </w:pPr>
      <w:r w:rsidRPr="00F727F8">
        <w:rPr>
          <w:lang w:val="ro-RO"/>
        </w:rPr>
        <w:t>Nr.</w:t>
      </w:r>
      <w:r w:rsidR="005357E2">
        <w:rPr>
          <w:lang w:val="ro-RO"/>
        </w:rPr>
        <w:t xml:space="preserve">2908 </w:t>
      </w:r>
      <w:r w:rsidRPr="00F727F8">
        <w:rPr>
          <w:lang w:val="ro-RO"/>
        </w:rPr>
        <w:t>din</w:t>
      </w:r>
      <w:r w:rsidR="005357E2">
        <w:rPr>
          <w:lang w:val="ro-RO"/>
        </w:rPr>
        <w:t xml:space="preserve"> 06.10.2017</w:t>
      </w:r>
    </w:p>
    <w:p w:rsidR="00851D81" w:rsidRPr="00F727F8" w:rsidRDefault="00851D81" w:rsidP="00851D81">
      <w:pPr>
        <w:jc w:val="center"/>
        <w:rPr>
          <w:lang w:val="ro-RO"/>
        </w:rPr>
      </w:pPr>
    </w:p>
    <w:p w:rsidR="00851D81" w:rsidRDefault="00851D81" w:rsidP="00851D81">
      <w:pPr>
        <w:jc w:val="center"/>
        <w:rPr>
          <w:lang w:val="ro-RO"/>
        </w:rPr>
      </w:pPr>
    </w:p>
    <w:p w:rsidR="00744622" w:rsidRDefault="00744622" w:rsidP="00851D81">
      <w:pPr>
        <w:jc w:val="center"/>
        <w:rPr>
          <w:lang w:val="ro-RO"/>
        </w:rPr>
      </w:pPr>
    </w:p>
    <w:p w:rsidR="00744622" w:rsidRDefault="00744622" w:rsidP="00851D81">
      <w:pPr>
        <w:jc w:val="center"/>
        <w:rPr>
          <w:lang w:val="ro-RO"/>
        </w:rPr>
      </w:pPr>
    </w:p>
    <w:p w:rsidR="00744622" w:rsidRDefault="00744622" w:rsidP="00851D81">
      <w:pPr>
        <w:jc w:val="center"/>
        <w:rPr>
          <w:lang w:val="ro-RO"/>
        </w:rPr>
      </w:pPr>
    </w:p>
    <w:p w:rsidR="00744622" w:rsidRDefault="00744622" w:rsidP="00744622">
      <w:pPr>
        <w:jc w:val="center"/>
        <w:rPr>
          <w:rFonts w:eastAsia="SimSun"/>
          <w:b/>
          <w:lang w:val="ro-RO" w:eastAsia="zh-CN"/>
        </w:rPr>
      </w:pPr>
      <w:r>
        <w:rPr>
          <w:rFonts w:eastAsia="SimSun"/>
          <w:b/>
          <w:lang w:val="ro-RO" w:eastAsia="zh-CN"/>
        </w:rPr>
        <w:t>STRATEGIA NAŢIONALĂ DE ACŢIUNE COMUNITARĂ</w:t>
      </w:r>
    </w:p>
    <w:p w:rsidR="00744622" w:rsidRDefault="00744622" w:rsidP="00744622">
      <w:pPr>
        <w:jc w:val="center"/>
        <w:rPr>
          <w:rFonts w:eastAsia="SimSun"/>
          <w:b/>
          <w:lang w:val="ro-RO" w:eastAsia="zh-CN"/>
        </w:rPr>
      </w:pPr>
    </w:p>
    <w:p w:rsidR="00744622" w:rsidRDefault="00744622" w:rsidP="00744622">
      <w:pPr>
        <w:jc w:val="center"/>
        <w:rPr>
          <w:rFonts w:eastAsia="SimSun"/>
          <w:b/>
          <w:lang w:val="ro-RO" w:eastAsia="zh-CN"/>
        </w:rPr>
      </w:pPr>
      <w:r>
        <w:rPr>
          <w:rFonts w:eastAsia="SimSun"/>
          <w:b/>
          <w:lang w:val="ro-RO" w:eastAsia="zh-CN"/>
        </w:rPr>
        <w:t>EVALUAREA ACŢIUNII COMUNITARE</w:t>
      </w:r>
    </w:p>
    <w:p w:rsidR="00744622" w:rsidRDefault="00744622" w:rsidP="00744622">
      <w:pPr>
        <w:jc w:val="center"/>
        <w:rPr>
          <w:rFonts w:eastAsia="SimSun"/>
          <w:b/>
          <w:smallCaps/>
          <w:lang w:val="ro-RO" w:eastAsia="zh-CN"/>
        </w:rPr>
      </w:pPr>
      <w:bookmarkStart w:id="0" w:name="_GoBack"/>
      <w:bookmarkEnd w:id="0"/>
    </w:p>
    <w:p w:rsidR="00744622" w:rsidRDefault="00744622" w:rsidP="00744622">
      <w:pPr>
        <w:jc w:val="center"/>
        <w:rPr>
          <w:rFonts w:eastAsia="SimSun"/>
          <w:b/>
          <w:smallCaps/>
          <w:lang w:val="ro-RO" w:eastAsia="zh-CN"/>
        </w:rPr>
      </w:pPr>
      <w:r>
        <w:rPr>
          <w:rFonts w:eastAsia="SimSun"/>
          <w:b/>
          <w:lang w:val="ro-RO" w:eastAsia="zh-CN"/>
        </w:rPr>
        <w:t>ANUL 2017</w:t>
      </w:r>
    </w:p>
    <w:p w:rsidR="00744622" w:rsidRDefault="00744622" w:rsidP="00744622">
      <w:pPr>
        <w:rPr>
          <w:rFonts w:eastAsia="SimSun"/>
          <w:b/>
          <w:i/>
          <w:lang w:val="ro-RO" w:eastAsia="zh-CN"/>
        </w:rPr>
      </w:pPr>
    </w:p>
    <w:p w:rsidR="00744622" w:rsidRDefault="00744622" w:rsidP="00744622">
      <w:pPr>
        <w:rPr>
          <w:rFonts w:eastAsia="SimSun"/>
          <w:b/>
          <w:i/>
          <w:sz w:val="28"/>
          <w:szCs w:val="28"/>
          <w:lang w:val="ro-RO" w:eastAsia="zh-CN"/>
        </w:rPr>
      </w:pPr>
    </w:p>
    <w:p w:rsidR="00744622" w:rsidRDefault="00744622" w:rsidP="00744622">
      <w:pPr>
        <w:rPr>
          <w:rFonts w:eastAsia="SimSun"/>
          <w:b/>
          <w:i/>
          <w:sz w:val="28"/>
          <w:szCs w:val="28"/>
          <w:lang w:val="ro-RO" w:eastAsia="zh-CN"/>
        </w:rPr>
      </w:pPr>
    </w:p>
    <w:p w:rsidR="00744622" w:rsidRDefault="00744622" w:rsidP="00744622">
      <w:pPr>
        <w:rPr>
          <w:rFonts w:eastAsia="SimSun"/>
          <w:b/>
          <w:i/>
          <w:sz w:val="28"/>
          <w:szCs w:val="28"/>
          <w:lang w:val="ro-RO" w:eastAsia="zh-CN"/>
        </w:rPr>
      </w:pPr>
    </w:p>
    <w:p w:rsidR="00744622" w:rsidRDefault="00744622" w:rsidP="00744622">
      <w:pPr>
        <w:jc w:val="center"/>
        <w:rPr>
          <w:rFonts w:eastAsia="SimSun"/>
          <w:b/>
          <w:i/>
          <w:sz w:val="28"/>
          <w:szCs w:val="28"/>
          <w:lang w:val="ro-RO" w:eastAsia="zh-CN"/>
        </w:rPr>
      </w:pPr>
      <w:r>
        <w:rPr>
          <w:rFonts w:eastAsia="SimSun"/>
          <w:b/>
          <w:i/>
          <w:sz w:val="28"/>
          <w:szCs w:val="28"/>
          <w:lang w:val="ro-RO" w:eastAsia="zh-CN"/>
        </w:rPr>
        <w:t>Evaluare coordonator</w:t>
      </w:r>
    </w:p>
    <w:p w:rsidR="00744622" w:rsidRDefault="00744622" w:rsidP="00744622">
      <w:pPr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65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1768"/>
        <w:gridCol w:w="2267"/>
        <w:gridCol w:w="1777"/>
        <w:gridCol w:w="1913"/>
      </w:tblGrid>
      <w:tr w:rsidR="00744622" w:rsidTr="006D5D0C">
        <w:trPr>
          <w:trHeight w:val="22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Numele unității școlare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Numele coordonatorului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Numărul de elevi din unitatea școlară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Numărul elevilor din unitatea școlară implicaţi în AC*</w:t>
            </w:r>
          </w:p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Nr. de beneficiari cu care lucrează elevii voluntari**</w:t>
            </w:r>
          </w:p>
        </w:tc>
      </w:tr>
      <w:tr w:rsidR="00744622" w:rsidTr="006D5D0C">
        <w:trPr>
          <w:trHeight w:val="626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Colegiul Național ” Aurel Vlaicu”</w:t>
            </w:r>
          </w:p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Orăștie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 xml:space="preserve">Prof. </w:t>
            </w:r>
            <w:proofErr w:type="spellStart"/>
            <w:r>
              <w:rPr>
                <w:rFonts w:eastAsia="SimSun"/>
                <w:lang w:val="ro-RO" w:eastAsia="zh-CN"/>
              </w:rPr>
              <w:t>Teglă</w:t>
            </w:r>
            <w:proofErr w:type="spellEnd"/>
            <w:r>
              <w:rPr>
                <w:rFonts w:eastAsia="SimSun"/>
                <w:lang w:val="ro-RO" w:eastAsia="zh-CN"/>
              </w:rPr>
              <w:t xml:space="preserve"> Mariana Elena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708</w:t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70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34 beneficiari de la Centrul de Plasament din Orăștie</w:t>
            </w:r>
          </w:p>
        </w:tc>
      </w:tr>
      <w:tr w:rsidR="00744622" w:rsidTr="006D5D0C">
        <w:trPr>
          <w:trHeight w:val="391"/>
        </w:trPr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622" w:rsidRDefault="00744622">
            <w:pPr>
              <w:rPr>
                <w:rFonts w:eastAsia="SimSun"/>
                <w:lang w:val="ro-RO" w:eastAsia="zh-CN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622" w:rsidRDefault="00744622" w:rsidP="006D5D0C">
            <w:pPr>
              <w:rPr>
                <w:rFonts w:eastAsia="SimSun"/>
                <w:b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65 beneficiari de la Căminul ” Sfânta Elisabeta” din Orăștie</w:t>
            </w:r>
          </w:p>
        </w:tc>
      </w:tr>
    </w:tbl>
    <w:p w:rsidR="00744622" w:rsidRDefault="00744622" w:rsidP="00744622">
      <w:pPr>
        <w:rPr>
          <w:rFonts w:ascii="Calibri" w:eastAsia="Calibri" w:hAnsi="Calibri"/>
          <w:sz w:val="28"/>
          <w:szCs w:val="28"/>
        </w:rPr>
      </w:pPr>
    </w:p>
    <w:p w:rsidR="00744622" w:rsidRPr="00F727F8" w:rsidRDefault="00744622" w:rsidP="00851D81">
      <w:pPr>
        <w:jc w:val="center"/>
        <w:rPr>
          <w:lang w:val="ro-RO"/>
        </w:rPr>
      </w:pPr>
    </w:p>
    <w:p w:rsidR="00851D81" w:rsidRDefault="00744622" w:rsidP="00744622">
      <w:pPr>
        <w:ind w:left="708" w:firstLine="708"/>
        <w:rPr>
          <w:lang w:val="ro-RO"/>
        </w:rPr>
      </w:pPr>
      <w:r>
        <w:rPr>
          <w:lang w:val="ro-RO"/>
        </w:rPr>
        <w:t>Director, Prof. Giurgiu Margareta</w:t>
      </w:r>
      <w:r w:rsidR="006D5D0C">
        <w:rPr>
          <w:lang w:val="ro-RO"/>
        </w:rPr>
        <w:t xml:space="preserve">                 </w:t>
      </w:r>
      <w:r>
        <w:rPr>
          <w:lang w:val="ro-RO"/>
        </w:rPr>
        <w:t xml:space="preserve">Coordonator SNAC, </w:t>
      </w:r>
      <w:r>
        <w:rPr>
          <w:rFonts w:eastAsia="SimSun"/>
          <w:lang w:val="ro-RO" w:eastAsia="zh-CN"/>
        </w:rPr>
        <w:t xml:space="preserve">Prof. </w:t>
      </w:r>
      <w:proofErr w:type="spellStart"/>
      <w:r>
        <w:rPr>
          <w:rFonts w:eastAsia="SimSun"/>
          <w:lang w:val="ro-RO" w:eastAsia="zh-CN"/>
        </w:rPr>
        <w:t>Teglă</w:t>
      </w:r>
      <w:proofErr w:type="spellEnd"/>
      <w:r>
        <w:rPr>
          <w:rFonts w:eastAsia="SimSun"/>
          <w:lang w:val="ro-RO" w:eastAsia="zh-CN"/>
        </w:rPr>
        <w:t xml:space="preserve"> Mariana</w:t>
      </w:r>
      <w:r w:rsidR="006D5D0C">
        <w:rPr>
          <w:rFonts w:eastAsia="SimSun"/>
          <w:lang w:val="ro-RO" w:eastAsia="zh-CN"/>
        </w:rPr>
        <w:t xml:space="preserve"> Elena</w:t>
      </w:r>
    </w:p>
    <w:p w:rsidR="00744622" w:rsidRPr="00F727F8" w:rsidRDefault="00744622" w:rsidP="00851D81">
      <w:pPr>
        <w:jc w:val="center"/>
        <w:rPr>
          <w:lang w:val="ro-RO"/>
        </w:rPr>
      </w:pPr>
    </w:p>
    <w:sectPr w:rsidR="00744622" w:rsidRPr="00F727F8" w:rsidSect="00F31B7F">
      <w:headerReference w:type="default" r:id="rId7"/>
      <w:footerReference w:type="default" r:id="rId8"/>
      <w:pgSz w:w="11906" w:h="16838"/>
      <w:pgMar w:top="1417" w:right="851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99C" w:rsidRDefault="0025199C" w:rsidP="000701A9">
      <w:r>
        <w:separator/>
      </w:r>
    </w:p>
  </w:endnote>
  <w:endnote w:type="continuationSeparator" w:id="0">
    <w:p w:rsidR="0025199C" w:rsidRDefault="0025199C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F22" w:rsidRPr="004355C8" w:rsidRDefault="00257F22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 w:rsidR="00F94692">
      <w:rPr>
        <w:b/>
        <w:sz w:val="18"/>
        <w:szCs w:val="18"/>
      </w:rPr>
      <w:t xml:space="preserve"> - ORĂŞTIE, JUDEŢUL</w:t>
    </w:r>
    <w:r>
      <w:rPr>
        <w:b/>
        <w:sz w:val="18"/>
        <w:szCs w:val="18"/>
      </w:rPr>
      <w:t xml:space="preserve"> HUNEDOARA</w:t>
    </w:r>
  </w:p>
  <w:p w:rsidR="00257F22" w:rsidRDefault="00257F22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 w:rsidR="00CA5CAA"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 w:rsidR="00CA5CAA"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 w:rsidR="00080F1F">
      <w:rPr>
        <w:b/>
        <w:sz w:val="20"/>
        <w:szCs w:val="20"/>
      </w:rPr>
      <w:t>,</w:t>
    </w:r>
    <w:r>
      <w:rPr>
        <w:b/>
        <w:sz w:val="20"/>
        <w:szCs w:val="20"/>
      </w:rPr>
      <w:t xml:space="preserve"> fax:</w:t>
    </w:r>
    <w:r w:rsidR="00CA5CAA">
      <w:rPr>
        <w:b/>
        <w:sz w:val="20"/>
        <w:szCs w:val="20"/>
      </w:rPr>
      <w:t>+4(</w:t>
    </w:r>
    <w:r>
      <w:rPr>
        <w:b/>
        <w:sz w:val="20"/>
        <w:szCs w:val="20"/>
      </w:rPr>
      <w:t>0</w:t>
    </w:r>
    <w:r w:rsidR="00CA5CAA">
      <w:rPr>
        <w:b/>
        <w:sz w:val="20"/>
        <w:szCs w:val="20"/>
      </w:rPr>
      <w:t>)</w:t>
    </w:r>
    <w:r>
      <w:rPr>
        <w:b/>
        <w:sz w:val="20"/>
        <w:szCs w:val="20"/>
      </w:rPr>
      <w:t>354109014</w:t>
    </w:r>
  </w:p>
  <w:p w:rsidR="00257F22" w:rsidRPr="007E504F" w:rsidRDefault="00257F22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257F22" w:rsidRPr="004355C8" w:rsidRDefault="0025199C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="00257F22" w:rsidRPr="007E504F">
        <w:rPr>
          <w:rStyle w:val="Hyperlink"/>
          <w:b/>
          <w:sz w:val="20"/>
          <w:szCs w:val="20"/>
          <w:lang w:val="it-IT"/>
        </w:rPr>
        <w:t>http</w:t>
      </w:r>
      <w:r w:rsidR="00257F22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257F22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99C" w:rsidRDefault="0025199C" w:rsidP="000701A9">
      <w:r>
        <w:separator/>
      </w:r>
    </w:p>
  </w:footnote>
  <w:footnote w:type="continuationSeparator" w:id="0">
    <w:p w:rsidR="0025199C" w:rsidRDefault="0025199C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206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5"/>
      <w:gridCol w:w="3544"/>
      <w:gridCol w:w="707"/>
      <w:gridCol w:w="849"/>
      <w:gridCol w:w="3971"/>
    </w:tblGrid>
    <w:tr w:rsidR="000701A9" w:rsidTr="006B5B60">
      <w:tc>
        <w:tcPr>
          <w:tcW w:w="1135" w:type="dxa"/>
        </w:tcPr>
        <w:p w:rsidR="000701A9" w:rsidRDefault="000701A9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544" w:type="dxa"/>
        </w:tcPr>
        <w:p w:rsidR="00257F22" w:rsidRPr="00257F22" w:rsidRDefault="000701A9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0701A9" w:rsidRPr="00257F22" w:rsidRDefault="00257F22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7" w:type="dxa"/>
        </w:tcPr>
        <w:p w:rsidR="000701A9" w:rsidRDefault="000701A9">
          <w:pPr>
            <w:pStyle w:val="Antet"/>
          </w:pPr>
        </w:p>
      </w:tc>
      <w:tc>
        <w:tcPr>
          <w:tcW w:w="849" w:type="dxa"/>
        </w:tcPr>
        <w:p w:rsidR="000701A9" w:rsidRPr="000701A9" w:rsidRDefault="000701A9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3971" w:type="dxa"/>
        </w:tcPr>
        <w:p w:rsidR="000701A9" w:rsidRDefault="006B5B60">
          <w:pPr>
            <w:pStyle w:val="Antet"/>
          </w:pPr>
          <w:r>
            <w:rPr>
              <w:noProof/>
              <w:lang w:eastAsia="ro-RO"/>
            </w:rPr>
            <w:drawing>
              <wp:inline distT="0" distB="0" distL="0" distR="0">
                <wp:extent cx="2076449" cy="809625"/>
                <wp:effectExtent l="0" t="0" r="635" b="0"/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7203" cy="809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701A9" w:rsidRDefault="000701A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14AC7"/>
    <w:rsid w:val="00027249"/>
    <w:rsid w:val="0004022B"/>
    <w:rsid w:val="00051D63"/>
    <w:rsid w:val="0005544C"/>
    <w:rsid w:val="000566E0"/>
    <w:rsid w:val="0005741F"/>
    <w:rsid w:val="000701A9"/>
    <w:rsid w:val="00080F1F"/>
    <w:rsid w:val="000911C3"/>
    <w:rsid w:val="000B5365"/>
    <w:rsid w:val="000F094E"/>
    <w:rsid w:val="000F3204"/>
    <w:rsid w:val="000F3E8D"/>
    <w:rsid w:val="001576F1"/>
    <w:rsid w:val="00183997"/>
    <w:rsid w:val="0018463B"/>
    <w:rsid w:val="001924F1"/>
    <w:rsid w:val="001A7DA3"/>
    <w:rsid w:val="001B708C"/>
    <w:rsid w:val="001E4469"/>
    <w:rsid w:val="002021BA"/>
    <w:rsid w:val="0020309D"/>
    <w:rsid w:val="00222440"/>
    <w:rsid w:val="0024325B"/>
    <w:rsid w:val="0025199C"/>
    <w:rsid w:val="00253AD8"/>
    <w:rsid w:val="00255FF4"/>
    <w:rsid w:val="00257F22"/>
    <w:rsid w:val="00271BEC"/>
    <w:rsid w:val="002A35BB"/>
    <w:rsid w:val="002B0C29"/>
    <w:rsid w:val="002C21D2"/>
    <w:rsid w:val="002C231C"/>
    <w:rsid w:val="00302F2B"/>
    <w:rsid w:val="0030354C"/>
    <w:rsid w:val="0034455A"/>
    <w:rsid w:val="00352AC4"/>
    <w:rsid w:val="003617B0"/>
    <w:rsid w:val="0036385C"/>
    <w:rsid w:val="00381CEC"/>
    <w:rsid w:val="003A2A90"/>
    <w:rsid w:val="003A5DE8"/>
    <w:rsid w:val="003D50EF"/>
    <w:rsid w:val="003E1252"/>
    <w:rsid w:val="00403E4D"/>
    <w:rsid w:val="00414353"/>
    <w:rsid w:val="00431C28"/>
    <w:rsid w:val="00433E77"/>
    <w:rsid w:val="00441782"/>
    <w:rsid w:val="00470831"/>
    <w:rsid w:val="00475830"/>
    <w:rsid w:val="004A33F0"/>
    <w:rsid w:val="004A60E3"/>
    <w:rsid w:val="004A73D1"/>
    <w:rsid w:val="004C0919"/>
    <w:rsid w:val="004C3355"/>
    <w:rsid w:val="004C7229"/>
    <w:rsid w:val="004E5A7F"/>
    <w:rsid w:val="004F4E41"/>
    <w:rsid w:val="005357E2"/>
    <w:rsid w:val="00544AC9"/>
    <w:rsid w:val="005833F0"/>
    <w:rsid w:val="00587176"/>
    <w:rsid w:val="00593513"/>
    <w:rsid w:val="005B1346"/>
    <w:rsid w:val="005C3A6F"/>
    <w:rsid w:val="005E3BC3"/>
    <w:rsid w:val="005F6E81"/>
    <w:rsid w:val="00604D14"/>
    <w:rsid w:val="00635012"/>
    <w:rsid w:val="00641877"/>
    <w:rsid w:val="00643753"/>
    <w:rsid w:val="00650087"/>
    <w:rsid w:val="0065306B"/>
    <w:rsid w:val="006606AF"/>
    <w:rsid w:val="0067730F"/>
    <w:rsid w:val="00694639"/>
    <w:rsid w:val="006A20E4"/>
    <w:rsid w:val="006B5B60"/>
    <w:rsid w:val="006B691F"/>
    <w:rsid w:val="006D5D0C"/>
    <w:rsid w:val="006F3896"/>
    <w:rsid w:val="006F7D49"/>
    <w:rsid w:val="0070061C"/>
    <w:rsid w:val="00712B99"/>
    <w:rsid w:val="00721637"/>
    <w:rsid w:val="00744622"/>
    <w:rsid w:val="00767DD2"/>
    <w:rsid w:val="00774505"/>
    <w:rsid w:val="00782FC6"/>
    <w:rsid w:val="0079708C"/>
    <w:rsid w:val="007E4DE8"/>
    <w:rsid w:val="00807B73"/>
    <w:rsid w:val="00820ABE"/>
    <w:rsid w:val="00851D81"/>
    <w:rsid w:val="00864D7C"/>
    <w:rsid w:val="00887271"/>
    <w:rsid w:val="008B6B25"/>
    <w:rsid w:val="008C08D5"/>
    <w:rsid w:val="008C5698"/>
    <w:rsid w:val="008D1993"/>
    <w:rsid w:val="008E7743"/>
    <w:rsid w:val="00915619"/>
    <w:rsid w:val="0094136B"/>
    <w:rsid w:val="00980B67"/>
    <w:rsid w:val="00996055"/>
    <w:rsid w:val="00997D13"/>
    <w:rsid w:val="009A4E16"/>
    <w:rsid w:val="009B0C89"/>
    <w:rsid w:val="009B119A"/>
    <w:rsid w:val="009C10F0"/>
    <w:rsid w:val="009D1ED9"/>
    <w:rsid w:val="009E3494"/>
    <w:rsid w:val="00A00889"/>
    <w:rsid w:val="00A423DE"/>
    <w:rsid w:val="00A52907"/>
    <w:rsid w:val="00A7338F"/>
    <w:rsid w:val="00A739A9"/>
    <w:rsid w:val="00A9172B"/>
    <w:rsid w:val="00AF258F"/>
    <w:rsid w:val="00B00652"/>
    <w:rsid w:val="00B07EF9"/>
    <w:rsid w:val="00B12F27"/>
    <w:rsid w:val="00B2089F"/>
    <w:rsid w:val="00B47B09"/>
    <w:rsid w:val="00B72D13"/>
    <w:rsid w:val="00B8413E"/>
    <w:rsid w:val="00B86503"/>
    <w:rsid w:val="00BC59CB"/>
    <w:rsid w:val="00BE44B4"/>
    <w:rsid w:val="00C076D1"/>
    <w:rsid w:val="00C1055D"/>
    <w:rsid w:val="00C20D3A"/>
    <w:rsid w:val="00C320D7"/>
    <w:rsid w:val="00C35ED4"/>
    <w:rsid w:val="00C42CC0"/>
    <w:rsid w:val="00C76A0B"/>
    <w:rsid w:val="00C849FB"/>
    <w:rsid w:val="00CA5CAA"/>
    <w:rsid w:val="00D43324"/>
    <w:rsid w:val="00D87889"/>
    <w:rsid w:val="00DA75AB"/>
    <w:rsid w:val="00DB0A8C"/>
    <w:rsid w:val="00DD0D96"/>
    <w:rsid w:val="00E16927"/>
    <w:rsid w:val="00E21692"/>
    <w:rsid w:val="00E40600"/>
    <w:rsid w:val="00E47A66"/>
    <w:rsid w:val="00E56CAC"/>
    <w:rsid w:val="00E7456B"/>
    <w:rsid w:val="00E90E5B"/>
    <w:rsid w:val="00EA16A3"/>
    <w:rsid w:val="00ED2C90"/>
    <w:rsid w:val="00EF246B"/>
    <w:rsid w:val="00F02081"/>
    <w:rsid w:val="00F31B7F"/>
    <w:rsid w:val="00F329A2"/>
    <w:rsid w:val="00F51567"/>
    <w:rsid w:val="00F57BF9"/>
    <w:rsid w:val="00F81D17"/>
    <w:rsid w:val="00F859BA"/>
    <w:rsid w:val="00F92350"/>
    <w:rsid w:val="00F94692"/>
    <w:rsid w:val="00FB6550"/>
    <w:rsid w:val="00FC7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3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3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1</Pages>
  <Words>92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2017-10-06T06:14:00Z</cp:lastPrinted>
  <dcterms:created xsi:type="dcterms:W3CDTF">2017-10-06T06:14:00Z</dcterms:created>
  <dcterms:modified xsi:type="dcterms:W3CDTF">2017-10-06T06:14:00Z</dcterms:modified>
</cp:coreProperties>
</file>