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F36" w:rsidRDefault="00071F36"/>
    <w:p w:rsidR="00071F36" w:rsidRDefault="00071F36"/>
    <w:p w:rsidR="00071F36" w:rsidRDefault="00071F36"/>
    <w:p w:rsidR="00071F36" w:rsidRPr="007C4972" w:rsidRDefault="00071F36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071F36" w:rsidRPr="00B66DE6" w:rsidRDefault="00071F36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071F36" w:rsidRPr="007C4972" w:rsidRDefault="00071F36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071F36" w:rsidRPr="00B66DE6" w:rsidRDefault="00071F36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071F36" w:rsidRPr="007C4972" w:rsidRDefault="00071F36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071F36" w:rsidRPr="00AB4044" w:rsidRDefault="00071F36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071F36" w:rsidRPr="00B66DE6" w:rsidRDefault="00071F3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071F36" w:rsidRPr="00AB4044" w:rsidRDefault="00071F3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071F36" w:rsidRPr="00AB4044" w:rsidRDefault="00071F3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071F36" w:rsidRPr="00B66DE6" w:rsidRDefault="00071F36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Evaluare coordonator  </w:t>
      </w:r>
      <w:bookmarkStart w:id="0" w:name="_GoBack"/>
      <w:bookmarkEnd w:id="0"/>
    </w:p>
    <w:p w:rsidR="00071F36" w:rsidRPr="00B66DE6" w:rsidRDefault="00071F36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071F36" w:rsidRPr="004D1774" w:rsidTr="007C4972">
        <w:trPr>
          <w:trHeight w:val="225"/>
        </w:trPr>
        <w:tc>
          <w:tcPr>
            <w:tcW w:w="1809" w:type="dxa"/>
          </w:tcPr>
          <w:p w:rsidR="00071F36" w:rsidRPr="00B66DE6" w:rsidRDefault="00071F3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071F36" w:rsidRPr="00B66DE6" w:rsidRDefault="00071F3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071F36" w:rsidRPr="00B66DE6" w:rsidRDefault="00071F3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071F36" w:rsidRPr="00B66DE6" w:rsidRDefault="00071F3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071F36" w:rsidRPr="00B66DE6" w:rsidRDefault="00071F3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071F36" w:rsidRPr="00B66DE6" w:rsidRDefault="00071F36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071F36" w:rsidRPr="00B50CF2" w:rsidTr="007C4972">
        <w:tc>
          <w:tcPr>
            <w:tcW w:w="1809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GIMN. BANITA</w:t>
            </w:r>
          </w:p>
        </w:tc>
        <w:tc>
          <w:tcPr>
            <w:tcW w:w="1701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MOS MIHU MIHAEL</w:t>
            </w:r>
          </w:p>
        </w:tc>
        <w:tc>
          <w:tcPr>
            <w:tcW w:w="2268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74</w:t>
            </w:r>
          </w:p>
        </w:tc>
        <w:tc>
          <w:tcPr>
            <w:tcW w:w="1985" w:type="dxa"/>
          </w:tcPr>
          <w:p w:rsidR="00071F36" w:rsidRPr="00B66DE6" w:rsidRDefault="00071F3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40</w:t>
            </w:r>
          </w:p>
        </w:tc>
        <w:tc>
          <w:tcPr>
            <w:tcW w:w="1707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</w:tr>
      <w:tr w:rsidR="00071F36" w:rsidRPr="00B50CF2" w:rsidTr="007C4972">
        <w:tc>
          <w:tcPr>
            <w:tcW w:w="1809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071F36" w:rsidRPr="00B66DE6" w:rsidRDefault="00071F3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071F36" w:rsidRPr="00B50CF2" w:rsidTr="007C4972">
        <w:tc>
          <w:tcPr>
            <w:tcW w:w="1809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071F36" w:rsidRPr="00B66DE6" w:rsidRDefault="00071F3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071F36" w:rsidRPr="00B66DE6" w:rsidRDefault="00071F3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071F36" w:rsidRPr="00B50CF2" w:rsidRDefault="00071F36" w:rsidP="007C4972">
      <w:pPr>
        <w:rPr>
          <w:sz w:val="28"/>
          <w:szCs w:val="28"/>
          <w:lang w:val="it-IT"/>
        </w:rPr>
      </w:pPr>
    </w:p>
    <w:p w:rsidR="00071F36" w:rsidRPr="00B50CF2" w:rsidRDefault="00071F36" w:rsidP="007C4972">
      <w:pPr>
        <w:rPr>
          <w:sz w:val="28"/>
          <w:szCs w:val="28"/>
          <w:lang w:val="it-IT"/>
        </w:rPr>
      </w:pPr>
    </w:p>
    <w:p w:rsidR="00071F36" w:rsidRDefault="00071F36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071F36" w:rsidRPr="007E0B86" w:rsidRDefault="00071F36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071F36" w:rsidRPr="00CF466C" w:rsidRDefault="00071F36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071F36" w:rsidRPr="002F19C3" w:rsidRDefault="00071F36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071F36" w:rsidRPr="00E7594A" w:rsidRDefault="00071F36" w:rsidP="00493C6D">
      <w:pPr>
        <w:rPr>
          <w:b/>
          <w:i/>
          <w:sz w:val="48"/>
          <w:szCs w:val="48"/>
        </w:rPr>
      </w:pPr>
    </w:p>
    <w:p w:rsidR="00071F36" w:rsidRPr="00493C6D" w:rsidRDefault="00071F36" w:rsidP="00493C6D"/>
    <w:p w:rsidR="00071F36" w:rsidRPr="00493C6D" w:rsidRDefault="00071F36" w:rsidP="00493C6D"/>
    <w:p w:rsidR="00071F36" w:rsidRPr="00493C6D" w:rsidRDefault="00071F36" w:rsidP="00493C6D"/>
    <w:p w:rsidR="00071F36" w:rsidRPr="00493C6D" w:rsidRDefault="00071F36" w:rsidP="00493C6D"/>
    <w:p w:rsidR="00071F36" w:rsidRPr="00493C6D" w:rsidRDefault="00071F36" w:rsidP="000A7DB4"/>
    <w:sectPr w:rsidR="00071F36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F36" w:rsidRDefault="00071F36" w:rsidP="00493C6D">
      <w:pPr>
        <w:spacing w:after="0" w:line="240" w:lineRule="auto"/>
      </w:pPr>
      <w:r>
        <w:separator/>
      </w:r>
    </w:p>
  </w:endnote>
  <w:endnote w:type="continuationSeparator" w:id="0">
    <w:p w:rsidR="00071F36" w:rsidRDefault="00071F36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Arabic Typesetting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36" w:rsidRDefault="00071F36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F36" w:rsidRDefault="00071F36" w:rsidP="00493C6D">
      <w:pPr>
        <w:spacing w:after="0" w:line="240" w:lineRule="auto"/>
      </w:pPr>
      <w:r>
        <w:separator/>
      </w:r>
    </w:p>
  </w:footnote>
  <w:footnote w:type="continuationSeparator" w:id="0">
    <w:p w:rsidR="00071F36" w:rsidRDefault="00071F36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2CC"/>
    <w:rsid w:val="00001665"/>
    <w:rsid w:val="00071F36"/>
    <w:rsid w:val="000737E7"/>
    <w:rsid w:val="00081C3E"/>
    <w:rsid w:val="000A7DB4"/>
    <w:rsid w:val="001000AA"/>
    <w:rsid w:val="0013656D"/>
    <w:rsid w:val="001E51D4"/>
    <w:rsid w:val="002F19C3"/>
    <w:rsid w:val="003101D8"/>
    <w:rsid w:val="003176FD"/>
    <w:rsid w:val="00400F81"/>
    <w:rsid w:val="00442181"/>
    <w:rsid w:val="00493C6D"/>
    <w:rsid w:val="004C5C7C"/>
    <w:rsid w:val="004D1774"/>
    <w:rsid w:val="004E47A6"/>
    <w:rsid w:val="00610B61"/>
    <w:rsid w:val="00681205"/>
    <w:rsid w:val="00721E8A"/>
    <w:rsid w:val="007A30C2"/>
    <w:rsid w:val="007B42CC"/>
    <w:rsid w:val="007C4972"/>
    <w:rsid w:val="007E0B86"/>
    <w:rsid w:val="008A682F"/>
    <w:rsid w:val="008D6889"/>
    <w:rsid w:val="00947305"/>
    <w:rsid w:val="0095022D"/>
    <w:rsid w:val="009A465D"/>
    <w:rsid w:val="00A947A9"/>
    <w:rsid w:val="00AA01BC"/>
    <w:rsid w:val="00AB4044"/>
    <w:rsid w:val="00B50CF2"/>
    <w:rsid w:val="00B66DE6"/>
    <w:rsid w:val="00C347DD"/>
    <w:rsid w:val="00CF466C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3C6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3C6D"/>
    <w:rPr>
      <w:rFonts w:cs="Times New Roman"/>
    </w:rPr>
  </w:style>
  <w:style w:type="character" w:styleId="Hyperlink">
    <w:name w:val="Hyperlink"/>
    <w:basedOn w:val="DefaultParagraphFont"/>
    <w:uiPriority w:val="99"/>
    <w:rsid w:val="00493C6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13656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75</Words>
  <Characters>429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subject/>
  <dc:creator>Mihaela</dc:creator>
  <cp:keywords/>
  <dc:description/>
  <cp:lastModifiedBy>Nela</cp:lastModifiedBy>
  <cp:revision>3</cp:revision>
  <cp:lastPrinted>2017-05-11T10:37:00Z</cp:lastPrinted>
  <dcterms:created xsi:type="dcterms:W3CDTF">2017-10-06T07:55:00Z</dcterms:created>
  <dcterms:modified xsi:type="dcterms:W3CDTF">2017-10-06T07:56:00Z</dcterms:modified>
</cp:coreProperties>
</file>