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9B232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Tehnic „ Mihai Viteazu” Vulcan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9B232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Enache Mariana Angelica</w:t>
            </w:r>
          </w:p>
        </w:tc>
        <w:tc>
          <w:tcPr>
            <w:tcW w:w="2268" w:type="dxa"/>
          </w:tcPr>
          <w:p w:rsidR="007C4972" w:rsidRPr="00B66DE6" w:rsidRDefault="009B232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1896</w:t>
            </w:r>
          </w:p>
        </w:tc>
        <w:tc>
          <w:tcPr>
            <w:tcW w:w="1985" w:type="dxa"/>
          </w:tcPr>
          <w:p w:rsidR="007C4972" w:rsidRPr="00B66DE6" w:rsidRDefault="009B2326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332</w:t>
            </w:r>
          </w:p>
        </w:tc>
        <w:tc>
          <w:tcPr>
            <w:tcW w:w="1707" w:type="dxa"/>
          </w:tcPr>
          <w:p w:rsidR="007C4972" w:rsidRPr="00B66DE6" w:rsidRDefault="009B232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73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>
      <w:bookmarkStart w:id="0" w:name="_GoBack"/>
      <w:bookmarkEnd w:id="0"/>
    </w:p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F80" w:rsidRDefault="00DA3F80" w:rsidP="00493C6D">
      <w:pPr>
        <w:spacing w:after="0" w:line="240" w:lineRule="auto"/>
      </w:pPr>
      <w:r>
        <w:separator/>
      </w:r>
    </w:p>
  </w:endnote>
  <w:endnote w:type="continuationSeparator" w:id="0">
    <w:p w:rsidR="00DA3F80" w:rsidRDefault="00DA3F80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F80" w:rsidRDefault="00DA3F80" w:rsidP="00493C6D">
      <w:pPr>
        <w:spacing w:after="0" w:line="240" w:lineRule="auto"/>
      </w:pPr>
      <w:r>
        <w:separator/>
      </w:r>
    </w:p>
  </w:footnote>
  <w:footnote w:type="continuationSeparator" w:id="0">
    <w:p w:rsidR="00DA3F80" w:rsidRDefault="00DA3F80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06C30"/>
    <w:rsid w:val="000A7DB4"/>
    <w:rsid w:val="001000AA"/>
    <w:rsid w:val="0013656D"/>
    <w:rsid w:val="00160995"/>
    <w:rsid w:val="001E51D4"/>
    <w:rsid w:val="003176FD"/>
    <w:rsid w:val="00400F81"/>
    <w:rsid w:val="00493C6D"/>
    <w:rsid w:val="00610B61"/>
    <w:rsid w:val="00681205"/>
    <w:rsid w:val="007B42CC"/>
    <w:rsid w:val="007C4972"/>
    <w:rsid w:val="008D6889"/>
    <w:rsid w:val="0095022D"/>
    <w:rsid w:val="009A465D"/>
    <w:rsid w:val="009B2326"/>
    <w:rsid w:val="00A947A9"/>
    <w:rsid w:val="00AA01BC"/>
    <w:rsid w:val="00D3252B"/>
    <w:rsid w:val="00DA3F80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6333D5-FCBF-4960-8735-E5720F44D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elgri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006C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06C3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A242135C-9542-47E5-A8EB-983D8160ED0C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</TotalTime>
  <Pages>1</Pages>
  <Words>78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MECTS</cp:lastModifiedBy>
  <cp:revision>2</cp:revision>
  <cp:lastPrinted>2017-10-09T06:19:00Z</cp:lastPrinted>
  <dcterms:created xsi:type="dcterms:W3CDTF">2017-10-09T06:20:00Z</dcterms:created>
  <dcterms:modified xsi:type="dcterms:W3CDTF">2017-10-09T06:20:00Z</dcterms:modified>
</cp:coreProperties>
</file>