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23B" w:rsidRPr="00C67C4D" w:rsidRDefault="0083723B" w:rsidP="008372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67C4D">
        <w:rPr>
          <w:rFonts w:ascii="Times New Roman" w:hAnsi="Times New Roman" w:cs="Times New Roman"/>
          <w:sz w:val="24"/>
          <w:szCs w:val="24"/>
        </w:rPr>
        <w:t xml:space="preserve">RAPORT DE ACTIVITATE COORDONATOR S.N.A.C </w:t>
      </w:r>
    </w:p>
    <w:p w:rsidR="0083723B" w:rsidRPr="00C67C4D" w:rsidRDefault="00F92DE3" w:rsidP="001C52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67C4D">
        <w:rPr>
          <w:rFonts w:ascii="Times New Roman" w:hAnsi="Times New Roman" w:cs="Times New Roman"/>
          <w:sz w:val="24"/>
          <w:szCs w:val="24"/>
        </w:rPr>
        <w:t xml:space="preserve"> A</w:t>
      </w:r>
      <w:r w:rsidR="00AF68DB">
        <w:rPr>
          <w:rFonts w:ascii="Times New Roman" w:hAnsi="Times New Roman" w:cs="Times New Roman"/>
          <w:sz w:val="24"/>
          <w:szCs w:val="24"/>
        </w:rPr>
        <w:t xml:space="preserve">n școlar 2016 </w:t>
      </w:r>
      <w:r w:rsidR="00D829DC">
        <w:rPr>
          <w:rFonts w:ascii="Times New Roman" w:hAnsi="Times New Roman" w:cs="Times New Roman"/>
          <w:sz w:val="24"/>
          <w:szCs w:val="24"/>
        </w:rPr>
        <w:t>–</w:t>
      </w:r>
      <w:r w:rsidR="00AF68DB">
        <w:rPr>
          <w:rFonts w:ascii="Times New Roman" w:hAnsi="Times New Roman" w:cs="Times New Roman"/>
          <w:sz w:val="24"/>
          <w:szCs w:val="24"/>
        </w:rPr>
        <w:t xml:space="preserve"> 2017</w:t>
      </w:r>
      <w:r w:rsidR="005A58F2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gril"/>
        <w:tblW w:w="0" w:type="auto"/>
        <w:tblInd w:w="-9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3"/>
        <w:gridCol w:w="1496"/>
        <w:gridCol w:w="2303"/>
        <w:gridCol w:w="1977"/>
        <w:gridCol w:w="2936"/>
        <w:gridCol w:w="1316"/>
        <w:gridCol w:w="2363"/>
        <w:gridCol w:w="1609"/>
      </w:tblGrid>
      <w:tr w:rsidR="00DA5A38" w:rsidRPr="00C67C4D" w:rsidTr="00DA5A38">
        <w:tc>
          <w:tcPr>
            <w:tcW w:w="1683" w:type="dxa"/>
            <w:shd w:val="clear" w:color="auto" w:fill="auto"/>
          </w:tcPr>
          <w:p w:rsidR="00DA5A38" w:rsidRDefault="00DA5A38" w:rsidP="0012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496" w:type="dxa"/>
          </w:tcPr>
          <w:p w:rsidR="0083723B" w:rsidRPr="00C67C4D" w:rsidRDefault="00DA5A38" w:rsidP="0012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DOMENIUL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ACTIVITĂȚII</w:t>
            </w:r>
          </w:p>
        </w:tc>
        <w:tc>
          <w:tcPr>
            <w:tcW w:w="2303" w:type="dxa"/>
          </w:tcPr>
          <w:p w:rsidR="0083723B" w:rsidRPr="00C67C4D" w:rsidRDefault="00DA5A38" w:rsidP="0012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OBIECTIVE SPECIFICE</w:t>
            </w:r>
          </w:p>
        </w:tc>
        <w:tc>
          <w:tcPr>
            <w:tcW w:w="1977" w:type="dxa"/>
          </w:tcPr>
          <w:p w:rsidR="0083723B" w:rsidRPr="00C67C4D" w:rsidRDefault="00DA5A38" w:rsidP="0012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PARTENERI</w:t>
            </w:r>
          </w:p>
        </w:tc>
        <w:tc>
          <w:tcPr>
            <w:tcW w:w="2936" w:type="dxa"/>
          </w:tcPr>
          <w:p w:rsidR="0083723B" w:rsidRPr="00C67C4D" w:rsidRDefault="00DA5A38" w:rsidP="0012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ACȚIUNI/ ACTIVITĂȚI CONCRETE</w:t>
            </w:r>
          </w:p>
        </w:tc>
        <w:tc>
          <w:tcPr>
            <w:tcW w:w="1316" w:type="dxa"/>
          </w:tcPr>
          <w:p w:rsidR="0083723B" w:rsidRPr="00C67C4D" w:rsidRDefault="00DA5A38" w:rsidP="0012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TIMP/ DURATĂ</w:t>
            </w:r>
          </w:p>
        </w:tc>
        <w:tc>
          <w:tcPr>
            <w:tcW w:w="2363" w:type="dxa"/>
          </w:tcPr>
          <w:p w:rsidR="0083723B" w:rsidRPr="00C67C4D" w:rsidRDefault="00DA5A38" w:rsidP="0012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STRATEGII DE REALIZARE</w:t>
            </w:r>
          </w:p>
        </w:tc>
        <w:tc>
          <w:tcPr>
            <w:tcW w:w="1609" w:type="dxa"/>
          </w:tcPr>
          <w:p w:rsidR="0083723B" w:rsidRPr="00C67C4D" w:rsidRDefault="00DA5A38" w:rsidP="0012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REZULTATE OBȚINUTE</w:t>
            </w:r>
          </w:p>
        </w:tc>
      </w:tr>
      <w:tr w:rsidR="00DA5A38" w:rsidRPr="00C67C4D" w:rsidTr="00DA5A38">
        <w:trPr>
          <w:trHeight w:val="525"/>
        </w:trPr>
        <w:tc>
          <w:tcPr>
            <w:tcW w:w="1683" w:type="dxa"/>
            <w:vMerge w:val="restart"/>
            <w:shd w:val="clear" w:color="auto" w:fill="auto"/>
          </w:tcPr>
          <w:p w:rsidR="00DA5A38" w:rsidRPr="00C67C4D" w:rsidRDefault="00DA5A38" w:rsidP="00DA5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COLEGIUL TEHNIC ” MIHAI VITEAZU” VULCAN</w:t>
            </w:r>
          </w:p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1496" w:type="dxa"/>
          </w:tcPr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Constituirea echipei de voluntari și cunoașterea beneficiarilor</w:t>
            </w:r>
          </w:p>
        </w:tc>
        <w:tc>
          <w:tcPr>
            <w:tcW w:w="2303" w:type="dxa"/>
          </w:tcPr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creşterea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interesului pentru implicarea elevilor în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viaţa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comunităţii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prin activitatea de voluntariat</w:t>
            </w:r>
          </w:p>
          <w:p w:rsidR="00DA5A38" w:rsidRPr="00C67C4D" w:rsidRDefault="00DA5A38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DA5A38" w:rsidRPr="00C67C4D" w:rsidRDefault="00DA5A38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CTMV și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structură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Gimn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. Nr 5</w:t>
            </w:r>
          </w:p>
        </w:tc>
        <w:tc>
          <w:tcPr>
            <w:tcW w:w="2936" w:type="dxa"/>
          </w:tcPr>
          <w:p w:rsidR="00DA5A38" w:rsidRPr="00C67C4D" w:rsidRDefault="00DA5A38" w:rsidP="005A58F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 prezent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area activităţilor din anul 2015 - 2016</w:t>
            </w:r>
          </w:p>
          <w:p w:rsidR="00DA5A38" w:rsidRPr="00C67C4D" w:rsidRDefault="00DA5A38" w:rsidP="005A58F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informarea voluntarilor cu privire la locul şi momentul desfăşurării activităţilor, şi la ce trebuie să se aştepte şi ce trebuie să facă la prima vizită  în instituţia parteneră.</w:t>
            </w:r>
          </w:p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 planificare în detaliu activităţile</w:t>
            </w:r>
          </w:p>
        </w:tc>
        <w:tc>
          <w:tcPr>
            <w:tcW w:w="1316" w:type="dxa"/>
          </w:tcPr>
          <w:p w:rsidR="00DA5A38" w:rsidRPr="00C67C4D" w:rsidRDefault="00DA5A38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3- 7 oct 2016</w:t>
            </w:r>
          </w:p>
        </w:tc>
        <w:tc>
          <w:tcPr>
            <w:tcW w:w="2363" w:type="dxa"/>
          </w:tcPr>
          <w:p w:rsidR="00DA5A38" w:rsidRPr="00C67C4D" w:rsidRDefault="00DA5A38" w:rsidP="005A58F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Prezentarea activităţilor din anul trecut</w:t>
            </w:r>
          </w:p>
          <w:p w:rsidR="00DA5A38" w:rsidRPr="00C67C4D" w:rsidRDefault="00DA5A38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Popularizarea activităţii</w:t>
            </w:r>
          </w:p>
        </w:tc>
        <w:tc>
          <w:tcPr>
            <w:tcW w:w="1609" w:type="dxa"/>
          </w:tcPr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Inscrierea unui număr căt mai mai mare de voluntari elevi şi profesori</w:t>
            </w:r>
          </w:p>
          <w:p w:rsidR="00DA5A38" w:rsidRPr="00C67C4D" w:rsidRDefault="00DA5A38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A38" w:rsidRPr="00C67C4D" w:rsidTr="00DA5A38">
        <w:trPr>
          <w:trHeight w:val="135"/>
        </w:trPr>
        <w:tc>
          <w:tcPr>
            <w:tcW w:w="1683" w:type="dxa"/>
            <w:vMerge/>
            <w:shd w:val="clear" w:color="auto" w:fill="auto"/>
          </w:tcPr>
          <w:p w:rsidR="00DA5A38" w:rsidRPr="00C67C4D" w:rsidRDefault="00DA5A38" w:rsidP="005A58F2">
            <w:pP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1496" w:type="dxa"/>
          </w:tcPr>
          <w:p w:rsidR="00DA5A38" w:rsidRPr="00C67C4D" w:rsidRDefault="00DA5A38" w:rsidP="005A58F2">
            <w:pP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  <w:r w:rsidRPr="00C67C4D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Campanie socială:</w:t>
            </w:r>
          </w:p>
          <w:p w:rsidR="00DA5A38" w:rsidRPr="00C67C4D" w:rsidRDefault="00DA5A38" w:rsidP="005A58F2">
            <w:pP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  <w:r w:rsidRPr="00C67C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,, </w:t>
            </w:r>
            <w:r w:rsidRPr="00C67C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Săptămâna legumelor şi a fructelor donate “</w:t>
            </w:r>
          </w:p>
        </w:tc>
        <w:tc>
          <w:tcPr>
            <w:tcW w:w="2303" w:type="dxa"/>
          </w:tcPr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•încurajarea participării elevilor la acţiuni de voluntariat;</w:t>
            </w:r>
          </w:p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• implicarea elevilor in viaţa comunităţii locale;</w:t>
            </w:r>
          </w:p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• însuşirea de valori civice precum solidaritatea, implicarea şi  munca în echipa.</w:t>
            </w:r>
          </w:p>
          <w:p w:rsidR="00DA5A38" w:rsidRPr="00C67C4D" w:rsidRDefault="00DA5A38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elevi ,părinţi ,cadre didactice de la CTMVși Gimnazială Nr. 5 </w:t>
            </w:r>
          </w:p>
          <w:p w:rsidR="00DA5A38" w:rsidRPr="00C67C4D" w:rsidRDefault="00DA5A38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</w:tcPr>
          <w:p w:rsidR="00DA5A38" w:rsidRPr="00C67C4D" w:rsidRDefault="00DA5A38" w:rsidP="005A58F2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Activitatea de voluntariat a presupus colectarea de fructe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legume în vederea distribuirii acestora, copiilor bolnavi internați la secția de Pediatrie a spitalului Municipal Vulcan</w:t>
            </w:r>
          </w:p>
          <w:p w:rsidR="00DA5A38" w:rsidRPr="00C67C4D" w:rsidRDefault="00DA5A38" w:rsidP="005A58F2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S-a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reuşit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colectarea a peste 122  kg de legume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de 116 kg de fructe. Un număr de 332</w:t>
            </w: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elevi voluntari s-au implicat activ în promovarea campaniei. Activitatea a urmărit consolidarea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abilităţilor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copiilor de a trăi împreună cu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ceilalţi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într-o societate unită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solidară, în care contează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valenţele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umanitare, implicarea, angajamentul, responsabilitatea.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Toţi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elevii s-au declarat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încântaţi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de această campanie socială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în </w:t>
            </w:r>
            <w:r w:rsidRPr="00C67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special de ceea ce presupune activitatea de voluntariat.</w:t>
            </w:r>
          </w:p>
        </w:tc>
        <w:tc>
          <w:tcPr>
            <w:tcW w:w="1316" w:type="dxa"/>
          </w:tcPr>
          <w:p w:rsidR="00DA5A38" w:rsidRPr="00C67C4D" w:rsidRDefault="00DA5A38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14 - 18 nov 2016</w:t>
            </w:r>
          </w:p>
        </w:tc>
        <w:tc>
          <w:tcPr>
            <w:tcW w:w="2363" w:type="dxa"/>
          </w:tcPr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Promovarea voluntariatului  în rândul elevilor cu suportul părinţilor şi al cadrelor didactice.</w:t>
            </w:r>
          </w:p>
          <w:p w:rsidR="00DA5A38" w:rsidRPr="00C67C4D" w:rsidRDefault="00DA5A38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</w:tcPr>
          <w:p w:rsidR="00DA5A38" w:rsidRPr="00C67C4D" w:rsidRDefault="00DA5A38" w:rsidP="005A58F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mulţumire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satisfacţie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, formarea unei gândiri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raţionale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competiţie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creşterea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interesului pentru implicarea elevilor în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viaţa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comunităţii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prin activitatea de voluntariat ;</w:t>
            </w:r>
          </w:p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• oferirea de fructe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legume   persoanelor  vârstnice 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familiilor cu nivel de trai scăzut ;</w:t>
            </w:r>
          </w:p>
          <w:p w:rsidR="00DA5A38" w:rsidRPr="00C67C4D" w:rsidRDefault="00DA5A38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• participarea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 332  de elevi voluntari şi 30</w:t>
            </w: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profesori voluntari .</w:t>
            </w:r>
          </w:p>
          <w:p w:rsidR="00DA5A38" w:rsidRPr="00DA5A38" w:rsidRDefault="00DA5A38" w:rsidP="00DA5A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C6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Feed</w:t>
            </w:r>
            <w:proofErr w:type="spellEnd"/>
            <w:r w:rsidRPr="00C6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-back-</w:t>
            </w:r>
            <w:proofErr w:type="spellStart"/>
            <w:r w:rsidRPr="00C6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</w:t>
            </w:r>
            <w:proofErr w:type="spellEnd"/>
            <w:r w:rsidRPr="00C6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 fost unul pozitiv din perspectiva  beneficiarilor , a personalului </w:t>
            </w:r>
            <w:proofErr w:type="spellStart"/>
            <w:r w:rsidRPr="00C6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C6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 coordonatorilor</w:t>
            </w:r>
          </w:p>
        </w:tc>
      </w:tr>
      <w:tr w:rsidR="00DA5A38" w:rsidRPr="00C67C4D" w:rsidTr="00DA5A38">
        <w:trPr>
          <w:trHeight w:val="120"/>
        </w:trPr>
        <w:tc>
          <w:tcPr>
            <w:tcW w:w="1683" w:type="dxa"/>
            <w:shd w:val="clear" w:color="auto" w:fill="auto"/>
          </w:tcPr>
          <w:p w:rsidR="00DA5A38" w:rsidRPr="00C67C4D" w:rsidRDefault="00DA5A38" w:rsidP="005A58F2">
            <w:pP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1496" w:type="dxa"/>
          </w:tcPr>
          <w:p w:rsidR="0083723B" w:rsidRPr="00C67C4D" w:rsidRDefault="00BE5673" w:rsidP="005A58F2">
            <w:pP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  <w:r w:rsidRPr="00C67C4D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Campania „ Crăciun împreună ! ”</w:t>
            </w:r>
          </w:p>
          <w:p w:rsidR="00BE5673" w:rsidRPr="00C67C4D" w:rsidRDefault="00F53FEC" w:rsidP="005A58F2">
            <w:pPr>
              <w:rPr>
                <w:rStyle w:val="Robust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Activitatea</w:t>
            </w:r>
            <w:r w:rsidR="00BE5673" w:rsidRPr="00C67C4D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 xml:space="preserve">: </w:t>
            </w:r>
            <w:r w:rsidR="00BE5673" w:rsidRPr="00C67C4D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>
              <w:rPr>
                <w:rStyle w:val="Robust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„</w:t>
            </w:r>
            <w:r w:rsidR="00BE5673" w:rsidRPr="00C67C4D">
              <w:rPr>
                <w:rStyle w:val="Robust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Crăciun Fericit!</w:t>
            </w:r>
            <w:r>
              <w:rPr>
                <w:rStyle w:val="Robust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E5673" w:rsidRPr="00C67C4D">
              <w:rPr>
                <w:rStyle w:val="Robust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"</w:t>
            </w:r>
          </w:p>
          <w:p w:rsidR="001C5200" w:rsidRPr="00C67C4D" w:rsidRDefault="001C5200" w:rsidP="005A58F2">
            <w:pPr>
              <w:rPr>
                <w:rStyle w:val="Robust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</w:p>
          <w:p w:rsidR="001C5200" w:rsidRPr="00C67C4D" w:rsidRDefault="001C5200" w:rsidP="005A58F2">
            <w:pPr>
              <w:rPr>
                <w:rStyle w:val="Robust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</w:p>
          <w:p w:rsidR="001C5200" w:rsidRPr="00C67C4D" w:rsidRDefault="001C5200" w:rsidP="005A58F2">
            <w:pPr>
              <w:rPr>
                <w:rStyle w:val="Robust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</w:p>
          <w:p w:rsidR="001C5200" w:rsidRPr="00C67C4D" w:rsidRDefault="001C5200" w:rsidP="005A58F2">
            <w:pPr>
              <w:rPr>
                <w:rStyle w:val="Robust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</w:p>
          <w:p w:rsidR="001C5200" w:rsidRPr="00C67C4D" w:rsidRDefault="001C5200" w:rsidP="005A58F2">
            <w:pPr>
              <w:rPr>
                <w:rStyle w:val="Robust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</w:p>
          <w:p w:rsidR="001C5200" w:rsidRPr="00C67C4D" w:rsidRDefault="001C5200" w:rsidP="005A58F2">
            <w:pPr>
              <w:rPr>
                <w:rStyle w:val="Robust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</w:p>
          <w:p w:rsidR="001C5200" w:rsidRPr="00C67C4D" w:rsidRDefault="001C5200" w:rsidP="005A58F2">
            <w:pPr>
              <w:rPr>
                <w:rStyle w:val="Robust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</w:p>
          <w:p w:rsidR="001C5200" w:rsidRPr="00C67C4D" w:rsidRDefault="001C5200" w:rsidP="005A58F2">
            <w:pP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</w:tc>
        <w:tc>
          <w:tcPr>
            <w:tcW w:w="2303" w:type="dxa"/>
          </w:tcPr>
          <w:p w:rsidR="0083723B" w:rsidRPr="00C67C4D" w:rsidRDefault="0083723B" w:rsidP="005A58F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atitudinii pozitive faţă de semeni</w:t>
            </w:r>
          </w:p>
          <w:p w:rsidR="0083723B" w:rsidRPr="00C67C4D" w:rsidRDefault="0083723B" w:rsidP="005A58F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Cunoaşterea unor obiceiuri creştine specifice sărbătorilor religioase</w:t>
            </w:r>
          </w:p>
          <w:p w:rsidR="0083723B" w:rsidRPr="00C67C4D" w:rsidRDefault="0083723B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atitudinilor pozitive faţă de valorile şi tradiţiile populare</w:t>
            </w:r>
          </w:p>
          <w:p w:rsidR="0083723B" w:rsidRPr="00C67C4D" w:rsidRDefault="0083723B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:rsidR="0083723B" w:rsidRPr="00C67C4D" w:rsidRDefault="0083723B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CTMVși Gimnazială Nr. 5</w:t>
            </w:r>
          </w:p>
          <w:p w:rsidR="0083723B" w:rsidRPr="00C67C4D" w:rsidRDefault="0083723B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• Spitalul Municipal Vulcan</w:t>
            </w:r>
          </w:p>
          <w:p w:rsidR="0083723B" w:rsidRPr="00C67C4D" w:rsidRDefault="0083723B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</w:tcPr>
          <w:p w:rsidR="0083723B" w:rsidRPr="00C67C4D" w:rsidRDefault="00BE5673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  <w:t>. O parte dintre voluntati au distribu</w:t>
            </w:r>
            <w:r w:rsidR="001C5200" w:rsidRPr="00C67C4D"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  <w:t>it donații elevilor c</w:t>
            </w:r>
            <w:r w:rsidR="00F53FEC"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  <w:t>u situație materială precară din</w:t>
            </w:r>
            <w:r w:rsidR="001C5200" w:rsidRPr="00C67C4D"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  <w:t xml:space="preserve"> Colegiu</w:t>
            </w:r>
          </w:p>
          <w:p w:rsidR="001C5200" w:rsidRPr="00C67C4D" w:rsidRDefault="001C5200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</w:p>
          <w:p w:rsidR="001C5200" w:rsidRPr="00C67C4D" w:rsidRDefault="001C5200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</w:p>
          <w:p w:rsidR="001C5200" w:rsidRPr="00C67C4D" w:rsidRDefault="001C5200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</w:p>
          <w:p w:rsidR="001C5200" w:rsidRPr="00C67C4D" w:rsidRDefault="001C5200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</w:p>
          <w:p w:rsidR="001C5200" w:rsidRPr="00C67C4D" w:rsidRDefault="001C5200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</w:p>
          <w:p w:rsidR="001C5200" w:rsidRPr="00C67C4D" w:rsidRDefault="001C5200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</w:p>
          <w:p w:rsidR="001C5200" w:rsidRPr="00C67C4D" w:rsidRDefault="001C5200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</w:p>
          <w:p w:rsidR="0083723B" w:rsidRPr="00C67C4D" w:rsidRDefault="0083723B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</w:tcPr>
          <w:p w:rsidR="0083723B" w:rsidRPr="00C67C4D" w:rsidRDefault="0083723B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1-19 dec </w:t>
            </w:r>
            <w:r w:rsidR="00DA5A38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363" w:type="dxa"/>
          </w:tcPr>
          <w:p w:rsidR="0083723B" w:rsidRPr="00C67C4D" w:rsidRDefault="0083723B" w:rsidP="005A58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  <w:t>Timp de o săptamână au fost strânse donații constând ân jucării, carți, haine, podoabe pentru brad</w:t>
            </w:r>
          </w:p>
        </w:tc>
        <w:tc>
          <w:tcPr>
            <w:tcW w:w="1609" w:type="dxa"/>
          </w:tcPr>
          <w:p w:rsidR="0083723B" w:rsidRPr="00C67C4D" w:rsidRDefault="0083723B" w:rsidP="005A58F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mulţumire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satisfacţie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, formarea unei gândiri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raţionale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competiţie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83723B" w:rsidRPr="00C67C4D" w:rsidRDefault="0083723B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creşterea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interesului pentru implicarea elevilor în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viaţa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comunităţii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prin activitatea de voluntariat ;</w:t>
            </w:r>
          </w:p>
          <w:p w:rsidR="0083723B" w:rsidRPr="00C67C4D" w:rsidRDefault="0083723B" w:rsidP="005A58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• oferirea de cadouri   copiilor bolnavi  </w:t>
            </w:r>
            <w:proofErr w:type="spellStart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C67C4D">
              <w:rPr>
                <w:rFonts w:ascii="Times New Roman" w:hAnsi="Times New Roman" w:cs="Times New Roman"/>
                <w:sz w:val="24"/>
                <w:szCs w:val="24"/>
              </w:rPr>
              <w:t xml:space="preserve"> familiilor cu nivel de trai scăzut ;</w:t>
            </w:r>
          </w:p>
          <w:p w:rsidR="0083723B" w:rsidRPr="00C67C4D" w:rsidRDefault="0083723B" w:rsidP="005A58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Feed</w:t>
            </w:r>
            <w:proofErr w:type="spellEnd"/>
            <w:r w:rsidRPr="00C6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-back-</w:t>
            </w:r>
            <w:proofErr w:type="spellStart"/>
            <w:r w:rsidRPr="00C6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</w:t>
            </w:r>
            <w:proofErr w:type="spellEnd"/>
            <w:r w:rsidRPr="00C6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 fost unul pozitiv din perspectiva  beneficiarilor , a personalului </w:t>
            </w:r>
            <w:proofErr w:type="spellStart"/>
            <w:r w:rsidRPr="00C6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C6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 coordonatorilor.</w:t>
            </w:r>
          </w:p>
        </w:tc>
      </w:tr>
      <w:tr w:rsidR="00DA5A38" w:rsidRPr="00C67C4D" w:rsidTr="00DA5A38">
        <w:trPr>
          <w:trHeight w:val="1035"/>
        </w:trPr>
        <w:tc>
          <w:tcPr>
            <w:tcW w:w="1683" w:type="dxa"/>
            <w:vMerge w:val="restart"/>
            <w:shd w:val="clear" w:color="auto" w:fill="auto"/>
          </w:tcPr>
          <w:p w:rsidR="00DA5A38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96" w:type="dxa"/>
          </w:tcPr>
          <w:p w:rsidR="00DA5A38" w:rsidRPr="000C0259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Relaționare cu membrii societății</w:t>
            </w:r>
          </w:p>
        </w:tc>
        <w:tc>
          <w:tcPr>
            <w:tcW w:w="2303" w:type="dxa"/>
          </w:tcPr>
          <w:p w:rsidR="00DA5A38" w:rsidRPr="000C0259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C025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unor atitudini pozitive fată de traditiile şi sărbătorile religioase</w:t>
            </w:r>
          </w:p>
        </w:tc>
        <w:tc>
          <w:tcPr>
            <w:tcW w:w="1977" w:type="dxa"/>
          </w:tcPr>
          <w:p w:rsidR="00DA5A38" w:rsidRPr="000C0259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C025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Elevi, cadre didactice</w:t>
            </w:r>
          </w:p>
        </w:tc>
        <w:tc>
          <w:tcPr>
            <w:tcW w:w="2936" w:type="dxa"/>
          </w:tcPr>
          <w:p w:rsidR="00DA5A38" w:rsidRPr="000C0259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„ Din suflet , pentrut suflet ”</w:t>
            </w:r>
          </w:p>
        </w:tc>
        <w:tc>
          <w:tcPr>
            <w:tcW w:w="1316" w:type="dxa"/>
          </w:tcPr>
          <w:p w:rsidR="00DA5A38" w:rsidRPr="000C0259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Aprilie 2017</w:t>
            </w:r>
          </w:p>
        </w:tc>
        <w:tc>
          <w:tcPr>
            <w:tcW w:w="2363" w:type="dxa"/>
          </w:tcPr>
          <w:p w:rsidR="00DA5A38" w:rsidRPr="000C0259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C025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Confecţionare de felicitări, incondeierea oălelor</w:t>
            </w:r>
          </w:p>
        </w:tc>
        <w:tc>
          <w:tcPr>
            <w:tcW w:w="1609" w:type="dxa"/>
          </w:tcPr>
          <w:p w:rsidR="00DA5A38" w:rsidRPr="000C0259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C025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dezvoltarea responsabilităţii sociale </w:t>
            </w:r>
          </w:p>
          <w:p w:rsidR="00DA5A38" w:rsidRPr="000C0259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C025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satisfacţie</w:t>
            </w:r>
          </w:p>
        </w:tc>
      </w:tr>
      <w:tr w:rsidR="00DA5A38" w:rsidRPr="00C67C4D" w:rsidTr="00DA5A38">
        <w:trPr>
          <w:trHeight w:val="120"/>
        </w:trPr>
        <w:tc>
          <w:tcPr>
            <w:tcW w:w="1683" w:type="dxa"/>
            <w:vMerge/>
            <w:shd w:val="clear" w:color="auto" w:fill="auto"/>
          </w:tcPr>
          <w:p w:rsidR="00DA5A38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96" w:type="dxa"/>
          </w:tcPr>
          <w:p w:rsidR="00DA5A38" w:rsidRPr="00C67C4D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Socializare</w:t>
            </w:r>
          </w:p>
        </w:tc>
        <w:tc>
          <w:tcPr>
            <w:tcW w:w="2303" w:type="dxa"/>
          </w:tcPr>
          <w:p w:rsidR="00DA5A38" w:rsidRPr="00C67C4D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spiritului civic şi a grijii pentru mediul încojurător</w:t>
            </w:r>
          </w:p>
        </w:tc>
        <w:tc>
          <w:tcPr>
            <w:tcW w:w="1977" w:type="dxa"/>
          </w:tcPr>
          <w:p w:rsidR="00DA5A38" w:rsidRPr="00C67C4D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Elevi, cadre didactice</w:t>
            </w:r>
          </w:p>
        </w:tc>
        <w:tc>
          <w:tcPr>
            <w:tcW w:w="2936" w:type="dxa"/>
          </w:tcPr>
          <w:p w:rsidR="00DA5A38" w:rsidRPr="00C67C4D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Colectare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 de deşeuri de hărtie și baterii uzate</w:t>
            </w:r>
          </w:p>
          <w:p w:rsidR="00DA5A38" w:rsidRPr="00C67C4D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316" w:type="dxa"/>
          </w:tcPr>
          <w:p w:rsidR="00DA5A38" w:rsidRPr="00C67C4D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Ian – febr 2016</w:t>
            </w:r>
          </w:p>
        </w:tc>
        <w:tc>
          <w:tcPr>
            <w:tcW w:w="2363" w:type="dxa"/>
          </w:tcPr>
          <w:p w:rsidR="00DA5A38" w:rsidRPr="00C67C4D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Ateliere de lucru</w:t>
            </w:r>
          </w:p>
        </w:tc>
        <w:tc>
          <w:tcPr>
            <w:tcW w:w="1609" w:type="dxa"/>
          </w:tcPr>
          <w:p w:rsidR="00DA5A38" w:rsidRPr="00C67C4D" w:rsidRDefault="00DA5A38" w:rsidP="00DA5A3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67C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Conştientizarea unui nr mare de elevi cu privire la importanţa reciclării</w:t>
            </w:r>
          </w:p>
        </w:tc>
      </w:tr>
    </w:tbl>
    <w:p w:rsidR="00DA5A38" w:rsidRDefault="00DA5A38" w:rsidP="00DA5A38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it-IT"/>
        </w:rPr>
      </w:pPr>
    </w:p>
    <w:p w:rsidR="00DA5A38" w:rsidRDefault="00DA5A38" w:rsidP="00DA5A38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it-IT"/>
        </w:rPr>
      </w:pPr>
    </w:p>
    <w:p w:rsidR="0083723B" w:rsidRPr="00C67C4D" w:rsidRDefault="0083723B" w:rsidP="00DA5A3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r w:rsidRPr="00C67C4D">
        <w:rPr>
          <w:rFonts w:ascii="Times New Roman" w:hAnsi="Times New Roman" w:cs="Times New Roman"/>
          <w:sz w:val="24"/>
          <w:szCs w:val="24"/>
          <w:lang w:val="it-IT"/>
        </w:rPr>
        <w:t xml:space="preserve">Coordonator Școlar SNAC: </w:t>
      </w:r>
    </w:p>
    <w:p w:rsidR="0083723B" w:rsidRPr="00C67C4D" w:rsidRDefault="0083723B" w:rsidP="00DA5A3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r w:rsidRPr="00C67C4D">
        <w:rPr>
          <w:rFonts w:ascii="Times New Roman" w:hAnsi="Times New Roman" w:cs="Times New Roman"/>
          <w:sz w:val="24"/>
          <w:szCs w:val="24"/>
          <w:lang w:val="it-IT"/>
        </w:rPr>
        <w:t>prof. Enache</w:t>
      </w:r>
      <w:r w:rsidR="00DA5A38">
        <w:rPr>
          <w:rFonts w:ascii="Times New Roman" w:hAnsi="Times New Roman" w:cs="Times New Roman"/>
          <w:sz w:val="24"/>
          <w:szCs w:val="24"/>
          <w:lang w:val="it-IT"/>
        </w:rPr>
        <w:t xml:space="preserve"> Mariana Angelica</w:t>
      </w:r>
    </w:p>
    <w:p w:rsidR="0083723B" w:rsidRPr="00C67C4D" w:rsidRDefault="0083723B" w:rsidP="00DA5A3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it-IT"/>
        </w:rPr>
      </w:pPr>
    </w:p>
    <w:p w:rsidR="0083723B" w:rsidRPr="00C67C4D" w:rsidRDefault="0083723B" w:rsidP="0083723B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it-IT"/>
        </w:rPr>
      </w:pPr>
    </w:p>
    <w:p w:rsidR="0083723B" w:rsidRPr="00C67C4D" w:rsidRDefault="0083723B" w:rsidP="0083723B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it-IT"/>
        </w:rPr>
      </w:pPr>
    </w:p>
    <w:p w:rsidR="0083723B" w:rsidRPr="00C67C4D" w:rsidRDefault="0083723B" w:rsidP="0083723B">
      <w:pPr>
        <w:rPr>
          <w:rFonts w:ascii="Times New Roman" w:hAnsi="Times New Roman" w:cs="Times New Roman"/>
          <w:sz w:val="24"/>
          <w:szCs w:val="24"/>
        </w:rPr>
      </w:pPr>
    </w:p>
    <w:p w:rsidR="003D087F" w:rsidRPr="00C67C4D" w:rsidRDefault="003D087F" w:rsidP="0083723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D087F" w:rsidRPr="00C67C4D" w:rsidSect="007842E5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E5FB9"/>
    <w:multiLevelType w:val="hybridMultilevel"/>
    <w:tmpl w:val="DEB20220"/>
    <w:lvl w:ilvl="0" w:tplc="4BB2605A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4269C0"/>
    <w:multiLevelType w:val="hybridMultilevel"/>
    <w:tmpl w:val="80DABD86"/>
    <w:lvl w:ilvl="0" w:tplc="0470B6DA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41A"/>
    <w:rsid w:val="001C5200"/>
    <w:rsid w:val="003D087F"/>
    <w:rsid w:val="00527C6B"/>
    <w:rsid w:val="005A58F2"/>
    <w:rsid w:val="0073441A"/>
    <w:rsid w:val="007C05C6"/>
    <w:rsid w:val="0083723B"/>
    <w:rsid w:val="008B41C2"/>
    <w:rsid w:val="009170EB"/>
    <w:rsid w:val="00AE1E0B"/>
    <w:rsid w:val="00AF68DB"/>
    <w:rsid w:val="00BE5673"/>
    <w:rsid w:val="00C67C4D"/>
    <w:rsid w:val="00CE5B06"/>
    <w:rsid w:val="00D829DC"/>
    <w:rsid w:val="00DA5A38"/>
    <w:rsid w:val="00F53FEC"/>
    <w:rsid w:val="00F9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574747-EC52-423D-AF5F-C7C6BF19C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23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837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simplu">
    <w:name w:val="Plain Text"/>
    <w:basedOn w:val="Normal"/>
    <w:link w:val="TextsimpluCaracter"/>
    <w:rsid w:val="0083723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TextsimpluCaracter">
    <w:name w:val="Text simplu Caracter"/>
    <w:basedOn w:val="Fontdeparagrafimplicit"/>
    <w:link w:val="Textsimplu"/>
    <w:rsid w:val="0083723B"/>
    <w:rPr>
      <w:rFonts w:ascii="Courier New" w:eastAsia="Times New Roman" w:hAnsi="Courier New" w:cs="Courier New"/>
      <w:sz w:val="20"/>
      <w:szCs w:val="20"/>
      <w:lang w:val="en-US"/>
    </w:rPr>
  </w:style>
  <w:style w:type="character" w:styleId="Robust">
    <w:name w:val="Strong"/>
    <w:basedOn w:val="Fontdeparagrafimplicit"/>
    <w:uiPriority w:val="22"/>
    <w:qFormat/>
    <w:rsid w:val="00BE5673"/>
    <w:rPr>
      <w:b/>
      <w:bCs/>
    </w:rPr>
  </w:style>
  <w:style w:type="character" w:customStyle="1" w:styleId="apple-converted-space">
    <w:name w:val="apple-converted-space"/>
    <w:basedOn w:val="Fontdeparagrafimplicit"/>
    <w:rsid w:val="00BE5673"/>
  </w:style>
  <w:style w:type="character" w:styleId="Accentuat">
    <w:name w:val="Emphasis"/>
    <w:basedOn w:val="Fontdeparagrafimplicit"/>
    <w:uiPriority w:val="20"/>
    <w:qFormat/>
    <w:rsid w:val="001C5200"/>
    <w:rPr>
      <w:i/>
      <w:iCs/>
    </w:rPr>
  </w:style>
  <w:style w:type="paragraph" w:styleId="Listparagraf">
    <w:name w:val="List Paragraph"/>
    <w:basedOn w:val="Normal"/>
    <w:uiPriority w:val="34"/>
    <w:qFormat/>
    <w:rsid w:val="00C67C4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527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27C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25F9B341-C7DC-4256-AE67-0E802DA3410E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3</Pages>
  <Words>585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MECTS</cp:lastModifiedBy>
  <cp:revision>2</cp:revision>
  <cp:lastPrinted>2017-10-09T06:17:00Z</cp:lastPrinted>
  <dcterms:created xsi:type="dcterms:W3CDTF">2017-10-09T06:18:00Z</dcterms:created>
  <dcterms:modified xsi:type="dcterms:W3CDTF">2017-10-09T06:18:00Z</dcterms:modified>
</cp:coreProperties>
</file>