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77" w:rsidRDefault="002B3077" w:rsidP="00170C75">
      <w:pPr>
        <w:rPr>
          <w:b/>
          <w:sz w:val="32"/>
          <w:szCs w:val="32"/>
        </w:rPr>
      </w:pPr>
    </w:p>
    <w:p w:rsidR="00170C75" w:rsidRDefault="00170C75" w:rsidP="00170C75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70C75" w:rsidRPr="00170C75" w:rsidRDefault="00170C75" w:rsidP="00170C75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70C75">
        <w:rPr>
          <w:rFonts w:ascii="Times New Roman" w:hAnsi="Times New Roman" w:cs="Times New Roman"/>
          <w:b/>
          <w:sz w:val="48"/>
          <w:szCs w:val="48"/>
        </w:rPr>
        <w:t>REZULTATUL</w:t>
      </w:r>
    </w:p>
    <w:p w:rsidR="00170C75" w:rsidRDefault="00170C75" w:rsidP="00170C7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0C75">
        <w:rPr>
          <w:rFonts w:ascii="Times New Roman" w:hAnsi="Times New Roman" w:cs="Times New Roman"/>
          <w:sz w:val="28"/>
          <w:szCs w:val="28"/>
        </w:rPr>
        <w:t xml:space="preserve">probei scrise la concursul organizat in vederea ocuparii functiei vacante, </w:t>
      </w:r>
      <w:r w:rsidRPr="0090110F">
        <w:rPr>
          <w:rFonts w:ascii="Times New Roman" w:hAnsi="Times New Roman" w:cs="Times New Roman"/>
          <w:sz w:val="28"/>
          <w:szCs w:val="28"/>
        </w:rPr>
        <w:t>pe perioada nedeterminat</w:t>
      </w:r>
      <w:r>
        <w:rPr>
          <w:rFonts w:ascii="Times New Roman" w:hAnsi="Times New Roman" w:cs="Times New Roman"/>
          <w:sz w:val="28"/>
          <w:szCs w:val="28"/>
        </w:rPr>
        <w:t>ă</w:t>
      </w:r>
      <w:r w:rsidRPr="0090110F">
        <w:rPr>
          <w:rFonts w:ascii="Times New Roman" w:hAnsi="Times New Roman" w:cs="Times New Roman"/>
          <w:sz w:val="28"/>
          <w:szCs w:val="28"/>
        </w:rPr>
        <w:t xml:space="preserve">, de bibliotecar, din cadrul </w:t>
      </w:r>
      <w:r w:rsidRPr="0090110F">
        <w:rPr>
          <w:sz w:val="28"/>
          <w:szCs w:val="28"/>
        </w:rPr>
        <w:t>Școlii Gimnaziale ”Dr. Aurel Vlad”</w:t>
      </w:r>
      <w:r>
        <w:rPr>
          <w:rFonts w:ascii="Times New Roman" w:hAnsi="Times New Roman" w:cs="Times New Roman"/>
          <w:sz w:val="28"/>
          <w:szCs w:val="28"/>
        </w:rPr>
        <w:t>Orăștie</w:t>
      </w:r>
    </w:p>
    <w:p w:rsidR="00170C75" w:rsidRPr="00557916" w:rsidRDefault="00170C75" w:rsidP="00170C75">
      <w:pPr>
        <w:jc w:val="both"/>
        <w:rPr>
          <w:b/>
          <w:sz w:val="32"/>
          <w:szCs w:val="32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686"/>
        <w:gridCol w:w="2551"/>
        <w:gridCol w:w="2835"/>
      </w:tblGrid>
      <w:tr w:rsidR="00170C75" w:rsidRPr="00557916" w:rsidTr="00170C75">
        <w:tc>
          <w:tcPr>
            <w:tcW w:w="675" w:type="dxa"/>
          </w:tcPr>
          <w:p w:rsidR="00170C75" w:rsidRDefault="00170C75" w:rsidP="00C556CA">
            <w:pPr>
              <w:ind w:left="-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b/>
                <w:sz w:val="28"/>
                <w:szCs w:val="28"/>
              </w:rPr>
              <w:t>Nr.</w:t>
            </w:r>
          </w:p>
          <w:p w:rsidR="00170C75" w:rsidRPr="00170C75" w:rsidRDefault="00170C75" w:rsidP="00C556CA">
            <w:pPr>
              <w:ind w:left="-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b/>
                <w:sz w:val="28"/>
                <w:szCs w:val="28"/>
              </w:rPr>
              <w:t>crt.</w:t>
            </w:r>
          </w:p>
        </w:tc>
        <w:tc>
          <w:tcPr>
            <w:tcW w:w="3686" w:type="dxa"/>
          </w:tcPr>
          <w:p w:rsidR="00170C75" w:rsidRPr="00170C75" w:rsidRDefault="00170C75" w:rsidP="00C556CA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b/>
                <w:sz w:val="28"/>
                <w:szCs w:val="28"/>
              </w:rPr>
              <w:t>Numele si prenumele candidatului</w:t>
            </w:r>
          </w:p>
        </w:tc>
        <w:tc>
          <w:tcPr>
            <w:tcW w:w="2551" w:type="dxa"/>
          </w:tcPr>
          <w:p w:rsidR="00170C75" w:rsidRPr="00170C75" w:rsidRDefault="00170C75" w:rsidP="00C556CA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b/>
                <w:sz w:val="28"/>
                <w:szCs w:val="28"/>
              </w:rPr>
              <w:t>Punctajul probei scrise</w:t>
            </w:r>
          </w:p>
        </w:tc>
        <w:tc>
          <w:tcPr>
            <w:tcW w:w="2835" w:type="dxa"/>
          </w:tcPr>
          <w:p w:rsidR="00170C75" w:rsidRPr="00170C75" w:rsidRDefault="00170C75" w:rsidP="00C556CA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b/>
                <w:sz w:val="28"/>
                <w:szCs w:val="28"/>
              </w:rPr>
              <w:t>Rezultatul probei scrise</w:t>
            </w:r>
          </w:p>
        </w:tc>
      </w:tr>
      <w:tr w:rsidR="00170C75" w:rsidRPr="00557916" w:rsidTr="00170C75">
        <w:tc>
          <w:tcPr>
            <w:tcW w:w="675" w:type="dxa"/>
          </w:tcPr>
          <w:p w:rsidR="00170C75" w:rsidRPr="00170C75" w:rsidRDefault="00170C75" w:rsidP="00C556CA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170C75" w:rsidRPr="00170C75" w:rsidRDefault="00170C75" w:rsidP="00C556CA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 w:rsidRPr="00170C7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Bianu Felicia Adriana</w:t>
            </w:r>
          </w:p>
        </w:tc>
        <w:tc>
          <w:tcPr>
            <w:tcW w:w="2551" w:type="dxa"/>
          </w:tcPr>
          <w:p w:rsidR="00170C75" w:rsidRPr="00AC71AF" w:rsidRDefault="00EE3C90" w:rsidP="00C556CA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85 puncte</w:t>
            </w:r>
          </w:p>
        </w:tc>
        <w:tc>
          <w:tcPr>
            <w:tcW w:w="2835" w:type="dxa"/>
          </w:tcPr>
          <w:p w:rsidR="00170C75" w:rsidRPr="00AC71AF" w:rsidRDefault="00EE3C90" w:rsidP="00C556CA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8,50(opt 50%)</w:t>
            </w:r>
          </w:p>
        </w:tc>
      </w:tr>
      <w:tr w:rsidR="00170C75" w:rsidRPr="00557916" w:rsidTr="00170C75">
        <w:tc>
          <w:tcPr>
            <w:tcW w:w="675" w:type="dxa"/>
          </w:tcPr>
          <w:p w:rsidR="00170C75" w:rsidRPr="00170C75" w:rsidRDefault="00170C75" w:rsidP="00C556CA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170C75" w:rsidRPr="00170C75" w:rsidRDefault="00170C75" w:rsidP="00C556CA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 w:rsidRPr="00170C7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Lăscoiu Mirela Elena</w:t>
            </w:r>
          </w:p>
        </w:tc>
        <w:tc>
          <w:tcPr>
            <w:tcW w:w="2551" w:type="dxa"/>
          </w:tcPr>
          <w:p w:rsidR="00170C75" w:rsidRPr="00AC71AF" w:rsidRDefault="00EE3C90" w:rsidP="00C556CA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100 puncte</w:t>
            </w:r>
          </w:p>
        </w:tc>
        <w:tc>
          <w:tcPr>
            <w:tcW w:w="2835" w:type="dxa"/>
          </w:tcPr>
          <w:p w:rsidR="00170C75" w:rsidRPr="00AC71AF" w:rsidRDefault="00EE3C90" w:rsidP="00C556CA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10(zece)</w:t>
            </w:r>
          </w:p>
        </w:tc>
      </w:tr>
      <w:tr w:rsidR="00170C75" w:rsidRPr="00557916" w:rsidTr="00170C75">
        <w:tc>
          <w:tcPr>
            <w:tcW w:w="675" w:type="dxa"/>
          </w:tcPr>
          <w:p w:rsidR="00170C75" w:rsidRPr="00170C75" w:rsidRDefault="00170C75" w:rsidP="00C556CA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C7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170C75" w:rsidRPr="00170C75" w:rsidRDefault="00170C75" w:rsidP="00C556CA">
            <w:pPr>
              <w:tabs>
                <w:tab w:val="center" w:pos="4536"/>
                <w:tab w:val="right" w:pos="9072"/>
              </w:tabs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</w:pPr>
            <w:r w:rsidRPr="00170C75">
              <w:rPr>
                <w:rStyle w:val="Hyperlink"/>
                <w:rFonts w:ascii="Times New Roman" w:eastAsia="Calibri" w:hAnsi="Times New Roman" w:cs="Times New Roman"/>
                <w:color w:val="auto"/>
                <w:sz w:val="28"/>
                <w:szCs w:val="28"/>
                <w:u w:val="none"/>
              </w:rPr>
              <w:t>Negrea Mihaela Claudia</w:t>
            </w:r>
          </w:p>
        </w:tc>
        <w:tc>
          <w:tcPr>
            <w:tcW w:w="2551" w:type="dxa"/>
          </w:tcPr>
          <w:p w:rsidR="00170C75" w:rsidRPr="00AC71AF" w:rsidRDefault="00EE3C90" w:rsidP="00C556CA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80 puncte</w:t>
            </w:r>
          </w:p>
        </w:tc>
        <w:tc>
          <w:tcPr>
            <w:tcW w:w="2835" w:type="dxa"/>
          </w:tcPr>
          <w:p w:rsidR="00170C75" w:rsidRPr="00AC71AF" w:rsidRDefault="00EE3C90" w:rsidP="00C556CA">
            <w:pPr>
              <w:ind w:left="36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8,00(opt)</w:t>
            </w:r>
          </w:p>
        </w:tc>
      </w:tr>
    </w:tbl>
    <w:p w:rsidR="00170C75" w:rsidRDefault="00170C75" w:rsidP="00170C75"/>
    <w:p w:rsidR="00170C75" w:rsidRPr="00C80306" w:rsidRDefault="00170C75" w:rsidP="00170C75"/>
    <w:p w:rsidR="00170C75" w:rsidRPr="00A06065" w:rsidRDefault="00170C75" w:rsidP="00170C75"/>
    <w:p w:rsidR="00170C75" w:rsidRPr="00170C75" w:rsidRDefault="00170C75" w:rsidP="00170C75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 w:rsidRPr="00A06065">
        <w:rPr>
          <w:b/>
        </w:rPr>
        <w:t xml:space="preserve">  </w:t>
      </w:r>
      <w:r w:rsidRPr="00170C75">
        <w:rPr>
          <w:rFonts w:ascii="Times New Roman" w:hAnsi="Times New Roman" w:cs="Times New Roman"/>
          <w:sz w:val="28"/>
          <w:szCs w:val="28"/>
        </w:rPr>
        <w:t>Președinte comisie</w:t>
      </w:r>
    </w:p>
    <w:p w:rsidR="00170C75" w:rsidRPr="0090110F" w:rsidRDefault="00170C75" w:rsidP="00170C75">
      <w:pPr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110F">
        <w:rPr>
          <w:rFonts w:ascii="Times New Roman" w:hAnsi="Times New Roman" w:cs="Times New Roman"/>
          <w:sz w:val="28"/>
          <w:szCs w:val="28"/>
        </w:rPr>
        <w:t xml:space="preserve">Prof. Bulz Dionisie                                  </w:t>
      </w:r>
    </w:p>
    <w:p w:rsidR="00170C75" w:rsidRPr="00A06065" w:rsidRDefault="00170C75" w:rsidP="00170C75">
      <w:pPr>
        <w:rPr>
          <w:b/>
        </w:rPr>
      </w:pPr>
      <w:r w:rsidRPr="0090110F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E3C90" w:rsidRDefault="00EE3C90" w:rsidP="00EE3C90">
      <w:pPr>
        <w:spacing w:line="360" w:lineRule="auto"/>
        <w:ind w:firstLine="502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70C75" w:rsidRPr="00170C75" w:rsidRDefault="00170C75" w:rsidP="00EE3C90">
      <w:pPr>
        <w:spacing w:line="360" w:lineRule="auto"/>
        <w:ind w:firstLine="502"/>
        <w:jc w:val="both"/>
        <w:rPr>
          <w:rFonts w:ascii="Times New Roman" w:hAnsi="Times New Roman" w:cs="Times New Roman"/>
          <w:sz w:val="28"/>
          <w:szCs w:val="28"/>
        </w:rPr>
      </w:pPr>
      <w:r w:rsidRPr="00170C75">
        <w:rPr>
          <w:rFonts w:ascii="Times New Roman" w:hAnsi="Times New Roman" w:cs="Times New Roman"/>
          <w:sz w:val="28"/>
          <w:szCs w:val="28"/>
          <w:lang w:val="en-US"/>
        </w:rPr>
        <w:t>Contesta</w:t>
      </w:r>
      <w:r>
        <w:rPr>
          <w:rFonts w:ascii="Times New Roman" w:hAnsi="Times New Roman" w:cs="Times New Roman"/>
          <w:sz w:val="28"/>
          <w:szCs w:val="28"/>
          <w:lang w:val="en-US"/>
        </w:rPr>
        <w:t>ț</w:t>
      </w:r>
      <w:r w:rsidRPr="00170C75">
        <w:rPr>
          <w:rFonts w:ascii="Times New Roman" w:hAnsi="Times New Roman" w:cs="Times New Roman"/>
          <w:sz w:val="28"/>
          <w:szCs w:val="28"/>
          <w:lang w:val="en-US"/>
        </w:rPr>
        <w:t xml:space="preserve">iile se </w:t>
      </w:r>
      <w:r w:rsidR="00EE3C90">
        <w:rPr>
          <w:rFonts w:ascii="Times New Roman" w:hAnsi="Times New Roman" w:cs="Times New Roman"/>
          <w:sz w:val="28"/>
          <w:szCs w:val="28"/>
          <w:lang w:val="en-US"/>
        </w:rPr>
        <w:t>depun azi 01.11.2017 până la ora 16.00</w:t>
      </w:r>
      <w:r w:rsidRPr="00170C75">
        <w:rPr>
          <w:rFonts w:ascii="Times New Roman" w:hAnsi="Times New Roman" w:cs="Times New Roman"/>
          <w:sz w:val="28"/>
          <w:szCs w:val="28"/>
          <w:lang w:val="en-US"/>
        </w:rPr>
        <w:t xml:space="preserve"> la sediul </w:t>
      </w:r>
      <w:r w:rsidRPr="0090110F">
        <w:rPr>
          <w:sz w:val="28"/>
          <w:szCs w:val="28"/>
        </w:rPr>
        <w:t>Școlii Gimnaziale ”Dr. Aurel Vlad”</w:t>
      </w:r>
      <w:r>
        <w:rPr>
          <w:rFonts w:ascii="Times New Roman" w:hAnsi="Times New Roman" w:cs="Times New Roman"/>
          <w:sz w:val="28"/>
          <w:szCs w:val="28"/>
        </w:rPr>
        <w:t>Orăștie</w:t>
      </w:r>
      <w:r w:rsidR="00EE3C90">
        <w:rPr>
          <w:rFonts w:ascii="Times New Roman" w:hAnsi="Times New Roman" w:cs="Times New Roman"/>
          <w:sz w:val="28"/>
          <w:szCs w:val="28"/>
        </w:rPr>
        <w:t>.</w:t>
      </w:r>
    </w:p>
    <w:p w:rsidR="00170C75" w:rsidRPr="00EE3C90" w:rsidRDefault="00170C75" w:rsidP="00170C75">
      <w:pPr>
        <w:pStyle w:val="Listparagraf"/>
        <w:spacing w:after="0" w:line="276" w:lineRule="auto"/>
        <w:ind w:left="502"/>
        <w:rPr>
          <w:rFonts w:ascii="Times New Roman" w:hAnsi="Times New Roman" w:cs="Times New Roman"/>
          <w:sz w:val="32"/>
          <w:szCs w:val="28"/>
          <w:lang w:val="en-US"/>
        </w:rPr>
      </w:pPr>
      <w:r w:rsidRPr="00EE3C90">
        <w:rPr>
          <w:rFonts w:ascii="Times New Roman" w:hAnsi="Times New Roman" w:cs="Times New Roman"/>
          <w:sz w:val="32"/>
          <w:szCs w:val="28"/>
          <w:lang w:val="en-US"/>
        </w:rPr>
        <w:t xml:space="preserve">Interviul va avea loc in data de </w:t>
      </w:r>
      <w:r w:rsidR="00EE3C90" w:rsidRPr="00EE3C90">
        <w:rPr>
          <w:rFonts w:ascii="Times New Roman" w:hAnsi="Times New Roman" w:cs="Times New Roman"/>
          <w:sz w:val="32"/>
          <w:szCs w:val="28"/>
          <w:lang w:val="en-US"/>
        </w:rPr>
        <w:t>02.11.2017</w:t>
      </w:r>
      <w:r w:rsidRPr="00EE3C90">
        <w:rPr>
          <w:rFonts w:ascii="Times New Roman" w:hAnsi="Times New Roman" w:cs="Times New Roman"/>
          <w:sz w:val="32"/>
          <w:szCs w:val="28"/>
          <w:lang w:val="en-US"/>
        </w:rPr>
        <w:t xml:space="preserve">, ora </w:t>
      </w:r>
      <w:r w:rsidR="00EE3C90" w:rsidRPr="00EE3C90">
        <w:rPr>
          <w:rFonts w:ascii="Times New Roman" w:hAnsi="Times New Roman" w:cs="Times New Roman"/>
          <w:sz w:val="32"/>
          <w:szCs w:val="28"/>
          <w:lang w:val="en-US"/>
        </w:rPr>
        <w:t>11.00 - 13.00</w:t>
      </w:r>
      <w:r w:rsidRPr="00EE3C90">
        <w:rPr>
          <w:rFonts w:ascii="Times New Roman" w:hAnsi="Times New Roman" w:cs="Times New Roman"/>
          <w:sz w:val="32"/>
          <w:szCs w:val="28"/>
          <w:lang w:val="en-US"/>
        </w:rPr>
        <w:t>.</w:t>
      </w:r>
    </w:p>
    <w:p w:rsidR="00E52A30" w:rsidRPr="00590050" w:rsidRDefault="00E52A30" w:rsidP="00170C7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52A30" w:rsidRPr="00590050" w:rsidSect="005438D6">
      <w:headerReference w:type="default" r:id="rId8"/>
      <w:footerReference w:type="default" r:id="rId9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C22" w:rsidRDefault="00A60C22" w:rsidP="00921B31">
      <w:pPr>
        <w:spacing w:after="0" w:line="240" w:lineRule="auto"/>
      </w:pPr>
      <w:r>
        <w:separator/>
      </w:r>
    </w:p>
  </w:endnote>
  <w:endnote w:type="continuationSeparator" w:id="1">
    <w:p w:rsidR="00A60C22" w:rsidRDefault="00A60C22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>Str. Luminii nr.10, jud.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B1189A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C22" w:rsidRDefault="00A60C22" w:rsidP="00921B31">
      <w:pPr>
        <w:spacing w:after="0" w:line="240" w:lineRule="auto"/>
      </w:pPr>
      <w:r>
        <w:separator/>
      </w:r>
    </w:p>
  </w:footnote>
  <w:footnote w:type="continuationSeparator" w:id="1">
    <w:p w:rsidR="00A60C22" w:rsidRDefault="00A60C22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921B31" w:rsidRPr="00921B31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                                                                                                                                                                   </w:t>
    </w:r>
  </w:p>
  <w:p w:rsidR="00921B31" w:rsidRDefault="00A32C6B" w:rsidP="00A32C6B">
    <w:pPr>
      <w:pStyle w:val="Antet"/>
      <w:tabs>
        <w:tab w:val="clear" w:pos="4536"/>
        <w:tab w:val="clear" w:pos="9072"/>
        <w:tab w:val="left" w:pos="1350"/>
      </w:tabs>
    </w:pPr>
    <w:r>
      <w:tab/>
    </w:r>
    <w:r w:rsidR="00FE2E5D">
      <w:t>Nr.</w:t>
    </w:r>
    <w:r w:rsidR="007C6B28">
      <w:t xml:space="preserve">           </w:t>
    </w:r>
    <w:r w:rsidR="00FE2E5D">
      <w:t xml:space="preserve"> /</w:t>
    </w:r>
    <w:r w:rsidR="007C6B28">
      <w:t xml:space="preserve">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E4252BC"/>
    <w:multiLevelType w:val="hybridMultilevel"/>
    <w:tmpl w:val="250A5220"/>
    <w:lvl w:ilvl="0" w:tplc="DCCABDAC">
      <w:numFmt w:val="bullet"/>
      <w:lvlText w:val="-"/>
      <w:lvlJc w:val="left"/>
      <w:pPr>
        <w:ind w:left="502" w:hanging="360"/>
      </w:pPr>
      <w:rPr>
        <w:rFonts w:ascii="Calibri" w:eastAsia="Calibri" w:hAnsi="Calibri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D84B80"/>
    <w:multiLevelType w:val="hybridMultilevel"/>
    <w:tmpl w:val="779E710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921B31"/>
    <w:rsid w:val="00007317"/>
    <w:rsid w:val="000A6D6D"/>
    <w:rsid w:val="000E6BB5"/>
    <w:rsid w:val="000E7058"/>
    <w:rsid w:val="00100931"/>
    <w:rsid w:val="001076D9"/>
    <w:rsid w:val="0013593F"/>
    <w:rsid w:val="00170C75"/>
    <w:rsid w:val="001C18CB"/>
    <w:rsid w:val="001C2E76"/>
    <w:rsid w:val="00215FB6"/>
    <w:rsid w:val="00217BC7"/>
    <w:rsid w:val="00282F13"/>
    <w:rsid w:val="00284167"/>
    <w:rsid w:val="002B3077"/>
    <w:rsid w:val="002C27CF"/>
    <w:rsid w:val="00307FBB"/>
    <w:rsid w:val="00315F3E"/>
    <w:rsid w:val="00363894"/>
    <w:rsid w:val="003A037C"/>
    <w:rsid w:val="003B09C7"/>
    <w:rsid w:val="00417223"/>
    <w:rsid w:val="00422652"/>
    <w:rsid w:val="00432BEA"/>
    <w:rsid w:val="00436D5F"/>
    <w:rsid w:val="004628EC"/>
    <w:rsid w:val="004C1AD3"/>
    <w:rsid w:val="004C5535"/>
    <w:rsid w:val="004D4351"/>
    <w:rsid w:val="00506FF1"/>
    <w:rsid w:val="00524B5A"/>
    <w:rsid w:val="005438D6"/>
    <w:rsid w:val="005533E3"/>
    <w:rsid w:val="00557742"/>
    <w:rsid w:val="005625C7"/>
    <w:rsid w:val="00585FF0"/>
    <w:rsid w:val="00590006"/>
    <w:rsid w:val="00590050"/>
    <w:rsid w:val="005C7864"/>
    <w:rsid w:val="005D200A"/>
    <w:rsid w:val="006103E4"/>
    <w:rsid w:val="006222FF"/>
    <w:rsid w:val="00622DEF"/>
    <w:rsid w:val="006353B2"/>
    <w:rsid w:val="0066491E"/>
    <w:rsid w:val="00672617"/>
    <w:rsid w:val="006743CE"/>
    <w:rsid w:val="006C2909"/>
    <w:rsid w:val="006C3663"/>
    <w:rsid w:val="006D255F"/>
    <w:rsid w:val="006D42F6"/>
    <w:rsid w:val="006F76E6"/>
    <w:rsid w:val="00715FFB"/>
    <w:rsid w:val="0073344B"/>
    <w:rsid w:val="00757B38"/>
    <w:rsid w:val="00783788"/>
    <w:rsid w:val="00792674"/>
    <w:rsid w:val="00794836"/>
    <w:rsid w:val="007C6B28"/>
    <w:rsid w:val="00842796"/>
    <w:rsid w:val="00861452"/>
    <w:rsid w:val="00865396"/>
    <w:rsid w:val="00875317"/>
    <w:rsid w:val="0088117F"/>
    <w:rsid w:val="00921B31"/>
    <w:rsid w:val="0092476B"/>
    <w:rsid w:val="009749D8"/>
    <w:rsid w:val="00975E4B"/>
    <w:rsid w:val="009C756A"/>
    <w:rsid w:val="00A121FA"/>
    <w:rsid w:val="00A230DE"/>
    <w:rsid w:val="00A23778"/>
    <w:rsid w:val="00A32C6B"/>
    <w:rsid w:val="00A3380E"/>
    <w:rsid w:val="00A56EF2"/>
    <w:rsid w:val="00A60C22"/>
    <w:rsid w:val="00A83C0F"/>
    <w:rsid w:val="00A83FCD"/>
    <w:rsid w:val="00AC00FB"/>
    <w:rsid w:val="00AD0652"/>
    <w:rsid w:val="00B1189A"/>
    <w:rsid w:val="00B32D49"/>
    <w:rsid w:val="00B40807"/>
    <w:rsid w:val="00B41BD9"/>
    <w:rsid w:val="00B456F1"/>
    <w:rsid w:val="00B6198C"/>
    <w:rsid w:val="00B96C88"/>
    <w:rsid w:val="00BC0ECE"/>
    <w:rsid w:val="00BC229B"/>
    <w:rsid w:val="00C00721"/>
    <w:rsid w:val="00C25B0E"/>
    <w:rsid w:val="00C7107E"/>
    <w:rsid w:val="00D062E4"/>
    <w:rsid w:val="00D853C3"/>
    <w:rsid w:val="00DA2415"/>
    <w:rsid w:val="00DD5C4E"/>
    <w:rsid w:val="00DE5CBF"/>
    <w:rsid w:val="00E02DD3"/>
    <w:rsid w:val="00E21E93"/>
    <w:rsid w:val="00E43484"/>
    <w:rsid w:val="00E47D30"/>
    <w:rsid w:val="00E52A30"/>
    <w:rsid w:val="00E578AB"/>
    <w:rsid w:val="00E94605"/>
    <w:rsid w:val="00EC1AEC"/>
    <w:rsid w:val="00EE3C90"/>
    <w:rsid w:val="00EE6A20"/>
    <w:rsid w:val="00F06F16"/>
    <w:rsid w:val="00F421D5"/>
    <w:rsid w:val="00F52368"/>
    <w:rsid w:val="00FA0CE8"/>
    <w:rsid w:val="00FC64D3"/>
    <w:rsid w:val="00FD15A1"/>
    <w:rsid w:val="00FE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909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B41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B41BD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Smart</cp:lastModifiedBy>
  <cp:revision>9</cp:revision>
  <cp:lastPrinted>2017-11-01T09:44:00Z</cp:lastPrinted>
  <dcterms:created xsi:type="dcterms:W3CDTF">2017-08-25T07:57:00Z</dcterms:created>
  <dcterms:modified xsi:type="dcterms:W3CDTF">2017-11-01T09:44:00Z</dcterms:modified>
</cp:coreProperties>
</file>