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0E4" w:rsidRDefault="009E40E4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SĂPTĂMÂNA EDUCAȚIEI GLOBALE : 13 – 17 NOIEMBRIE 2017</w:t>
      </w:r>
    </w:p>
    <w:p w:rsidR="009E40E4" w:rsidRDefault="009E40E4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TEMA: „LUMEA MEA DEPINDE DE NOI”</w:t>
      </w:r>
      <w:bookmarkStart w:id="0" w:name="_GoBack"/>
      <w:bookmarkEnd w:id="0"/>
    </w:p>
    <w:p w:rsidR="009E40E4" w:rsidRDefault="009E40E4" w:rsidP="00E00600">
      <w:pPr>
        <w:spacing w:line="360" w:lineRule="auto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it-IT"/>
        </w:rPr>
        <w:t>Activităţi educative desf</w:t>
      </w:r>
      <w:r>
        <w:rPr>
          <w:b/>
          <w:sz w:val="28"/>
          <w:szCs w:val="28"/>
          <w:lang w:val="ro-RO"/>
        </w:rPr>
        <w:t>ăşurate la SCOALA GIMNAZIALA SOIMUS</w:t>
      </w:r>
    </w:p>
    <w:tbl>
      <w:tblPr>
        <w:tblW w:w="5350" w:type="pct"/>
        <w:tblInd w:w="-432" w:type="dxa"/>
        <w:tblLook w:val="00A0"/>
      </w:tblPr>
      <w:tblGrid>
        <w:gridCol w:w="2501"/>
        <w:gridCol w:w="3386"/>
        <w:gridCol w:w="1618"/>
        <w:gridCol w:w="1362"/>
        <w:gridCol w:w="1872"/>
        <w:gridCol w:w="1828"/>
        <w:gridCol w:w="1531"/>
      </w:tblGrid>
      <w:tr w:rsidR="009E40E4" w:rsidTr="00E228AC">
        <w:trPr>
          <w:trHeight w:val="962"/>
        </w:trPr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0E4" w:rsidRDefault="009E40E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Unitatea </w:t>
            </w:r>
            <w:r>
              <w:rPr>
                <w:rFonts w:ascii="Tahoma" w:hAnsi="Tahoma" w:cs="Tahoma"/>
                <w:b/>
                <w:bCs/>
                <w:caps/>
                <w:color w:val="000000"/>
                <w:sz w:val="20"/>
                <w:szCs w:val="20"/>
              </w:rPr>
              <w:t>Ș</w:t>
            </w:r>
            <w:r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  <w:t>colarĂ</w:t>
            </w:r>
          </w:p>
        </w:tc>
        <w:tc>
          <w:tcPr>
            <w:tcW w:w="1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40E4" w:rsidRDefault="009E40E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  <w:t>ActivitĂ</w:t>
            </w:r>
            <w:r>
              <w:rPr>
                <w:rFonts w:ascii="Tahoma" w:hAnsi="Tahoma" w:cs="Tahoma"/>
                <w:b/>
                <w:bCs/>
                <w:caps/>
                <w:color w:val="000000"/>
                <w:sz w:val="20"/>
                <w:szCs w:val="20"/>
              </w:rPr>
              <w:t>Ț</w:t>
            </w:r>
            <w:r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i realizate 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40E4" w:rsidRDefault="009E40E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  <w:t>Nr. elevi participan</w:t>
            </w:r>
            <w:r>
              <w:rPr>
                <w:rFonts w:ascii="Tahoma" w:hAnsi="Tahoma" w:cs="Tahoma"/>
                <w:b/>
                <w:bCs/>
                <w:caps/>
                <w:color w:val="000000"/>
                <w:sz w:val="20"/>
                <w:szCs w:val="20"/>
              </w:rPr>
              <w:t>Ț</w:t>
            </w:r>
            <w:r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  <w:t>i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40E4" w:rsidRDefault="009E40E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Nr. cadre didactice 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40E4" w:rsidRDefault="009E40E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Parteneriate </w:t>
            </w:r>
            <w:r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  <w:lang w:val="ro-RO"/>
              </w:rPr>
              <w:t>î</w:t>
            </w:r>
            <w:r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ncheiate 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40E4" w:rsidRDefault="009E40E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  <w:t>Responsabil/</w:t>
            </w:r>
          </w:p>
          <w:p w:rsidR="009E40E4" w:rsidRDefault="009E40E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  <w:t>coordonator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40E4" w:rsidRDefault="009E40E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  <w:t>Promovare În media</w:t>
            </w:r>
          </w:p>
        </w:tc>
      </w:tr>
      <w:tr w:rsidR="009E40E4" w:rsidTr="00E228AC">
        <w:trPr>
          <w:trHeight w:val="638"/>
        </w:trPr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0E4" w:rsidRDefault="009E40E4">
            <w:pPr>
              <w:spacing w:after="0" w:line="240" w:lineRule="auto"/>
              <w:rPr>
                <w:rFonts w:ascii="Arial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aps/>
                <w:color w:val="000000"/>
                <w:sz w:val="20"/>
                <w:szCs w:val="20"/>
              </w:rPr>
              <w:t>SCOALA GIMNAZIALA SOIMUS</w:t>
            </w:r>
          </w:p>
        </w:tc>
        <w:tc>
          <w:tcPr>
            <w:tcW w:w="1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0E4" w:rsidRDefault="009E40E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ACTIUNI DE ECOLOGIZARE SI COLECTARE SELECTIVA A DESEURILOR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0E4" w:rsidRDefault="009E40E4" w:rsidP="00C60ED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0E4" w:rsidRDefault="009E40E4" w:rsidP="00C60ED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0E4" w:rsidRDefault="009E40E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 MEDIU CURAT, O LUME MAI BUNA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0E4" w:rsidRDefault="009E40E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BARAGAN DUMITRU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0E4" w:rsidRDefault="009E40E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NU</w:t>
            </w:r>
          </w:p>
        </w:tc>
      </w:tr>
      <w:tr w:rsidR="009E40E4" w:rsidTr="00E228AC">
        <w:trPr>
          <w:trHeight w:val="638"/>
        </w:trPr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0E4" w:rsidRDefault="009E40E4">
            <w:pPr>
              <w:spacing w:after="0" w:line="240" w:lineRule="auto"/>
              <w:rPr>
                <w:rFonts w:ascii="Arial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aps/>
                <w:color w:val="000000"/>
                <w:sz w:val="20"/>
                <w:szCs w:val="20"/>
              </w:rPr>
              <w:t>SCOALA GIMNAZIALA SOIMUS</w:t>
            </w:r>
          </w:p>
        </w:tc>
        <w:tc>
          <w:tcPr>
            <w:tcW w:w="1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0E4" w:rsidRDefault="009E40E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ACTIUNE DE VOLUNTARIAT DONARE ALIMENTE ELEVILOR NEVOIASI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0E4" w:rsidRDefault="009E40E4" w:rsidP="00C60ED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0E4" w:rsidRDefault="009E40E4" w:rsidP="00C60ED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0E4" w:rsidRDefault="009E40E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SI EU POT FI DE FOLOS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0E4" w:rsidRDefault="009E40E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BARAGAN DUMITRU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0E4" w:rsidRDefault="009E40E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NU</w:t>
            </w:r>
          </w:p>
        </w:tc>
      </w:tr>
      <w:tr w:rsidR="009E40E4" w:rsidTr="00E228AC">
        <w:trPr>
          <w:trHeight w:val="638"/>
        </w:trPr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0E4" w:rsidRDefault="009E40E4">
            <w:pPr>
              <w:spacing w:after="0" w:line="240" w:lineRule="auto"/>
              <w:rPr>
                <w:rFonts w:ascii="Arial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aps/>
                <w:color w:val="000000"/>
                <w:sz w:val="20"/>
                <w:szCs w:val="20"/>
              </w:rPr>
              <w:t>SCOALA GIMNAZIALA SOIMUS</w:t>
            </w:r>
          </w:p>
        </w:tc>
        <w:tc>
          <w:tcPr>
            <w:tcW w:w="1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0E4" w:rsidRDefault="009E40E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ACTIVITATI SPORTIVE 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0E4" w:rsidRDefault="009E40E4" w:rsidP="00C60ED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0E4" w:rsidRDefault="009E40E4" w:rsidP="00C60ED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0E4" w:rsidRDefault="009E40E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 MISCAM IN DIRECTIA CEA BUNA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0E4" w:rsidRDefault="009E40E4" w:rsidP="00C62655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BARAGAN DUMITRU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0E4" w:rsidRDefault="009E40E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NU</w:t>
            </w:r>
          </w:p>
        </w:tc>
      </w:tr>
      <w:tr w:rsidR="009E40E4" w:rsidTr="00E228AC">
        <w:trPr>
          <w:trHeight w:val="638"/>
        </w:trPr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0E4" w:rsidRDefault="009E40E4" w:rsidP="000B6710">
            <w:pPr>
              <w:spacing w:after="0" w:line="240" w:lineRule="auto"/>
              <w:rPr>
                <w:rFonts w:ascii="Arial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aps/>
                <w:color w:val="000000"/>
                <w:sz w:val="20"/>
                <w:szCs w:val="20"/>
              </w:rPr>
              <w:t>SCOALA GIMNAZIALA SOIMUS</w:t>
            </w:r>
          </w:p>
        </w:tc>
        <w:tc>
          <w:tcPr>
            <w:tcW w:w="1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0E4" w:rsidRDefault="009E40E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DEZBATERE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0E4" w:rsidRDefault="009E40E4" w:rsidP="00C60ED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0E4" w:rsidRDefault="009E40E4" w:rsidP="00C60ED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0E4" w:rsidRDefault="009E40E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 FI SAU A NU FI TOLERANT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0E4" w:rsidRDefault="009E40E4" w:rsidP="00C62655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BARAGAN DUMITRU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0E4" w:rsidRDefault="009E40E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NU</w:t>
            </w:r>
          </w:p>
        </w:tc>
      </w:tr>
      <w:tr w:rsidR="009E40E4" w:rsidTr="00E228AC">
        <w:trPr>
          <w:trHeight w:val="774"/>
        </w:trPr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0E4" w:rsidRDefault="009E40E4" w:rsidP="000B6710">
            <w:pPr>
              <w:spacing w:after="0" w:line="240" w:lineRule="auto"/>
              <w:rPr>
                <w:rFonts w:ascii="Arial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aps/>
                <w:color w:val="000000"/>
                <w:sz w:val="20"/>
                <w:szCs w:val="20"/>
              </w:rPr>
              <w:t>SCOALA GIMNAZIALA SOIMUS</w:t>
            </w:r>
          </w:p>
        </w:tc>
        <w:tc>
          <w:tcPr>
            <w:tcW w:w="1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0E4" w:rsidRDefault="009E40E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CONVORBIRE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0E4" w:rsidRDefault="009E40E4" w:rsidP="00C60ED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0E4" w:rsidRDefault="009E40E4" w:rsidP="00C60ED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0E4" w:rsidRDefault="009E40E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 POT FACE EU PENTRU O LUME MAI BUNA?CARE ESTE ROLUL NOSTRU IN SOCIETATE?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0E4" w:rsidRDefault="009E40E4" w:rsidP="00C62655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BARAGAN DUMITRU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0E4" w:rsidRDefault="009E40E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NU</w:t>
            </w:r>
          </w:p>
        </w:tc>
      </w:tr>
    </w:tbl>
    <w:p w:rsidR="009E40E4" w:rsidRDefault="009E40E4"/>
    <w:p w:rsidR="009E40E4" w:rsidRDefault="009E40E4" w:rsidP="006F318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Responsabil,</w:t>
      </w:r>
    </w:p>
    <w:p w:rsidR="009E40E4" w:rsidRDefault="009E40E4" w:rsidP="006F318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Prof. Baragan Dumitru</w:t>
      </w:r>
    </w:p>
    <w:p w:rsidR="009E40E4" w:rsidRDefault="009E40E4"/>
    <w:sectPr w:rsidR="009E40E4" w:rsidSect="00E00600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0600"/>
    <w:rsid w:val="00037588"/>
    <w:rsid w:val="000B6710"/>
    <w:rsid w:val="00303092"/>
    <w:rsid w:val="004350E2"/>
    <w:rsid w:val="004A6A46"/>
    <w:rsid w:val="006F3189"/>
    <w:rsid w:val="006F73BA"/>
    <w:rsid w:val="00823A29"/>
    <w:rsid w:val="00922458"/>
    <w:rsid w:val="009641BE"/>
    <w:rsid w:val="009E40E4"/>
    <w:rsid w:val="00A220D7"/>
    <w:rsid w:val="00A27F66"/>
    <w:rsid w:val="00B062F1"/>
    <w:rsid w:val="00C60ED1"/>
    <w:rsid w:val="00C62655"/>
    <w:rsid w:val="00CC1F98"/>
    <w:rsid w:val="00DA2B68"/>
    <w:rsid w:val="00DC7D34"/>
    <w:rsid w:val="00E00600"/>
    <w:rsid w:val="00E228AC"/>
    <w:rsid w:val="00E71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600"/>
    <w:pPr>
      <w:spacing w:after="200" w:line="276" w:lineRule="auto"/>
    </w:pPr>
    <w:rPr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769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9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1</Pages>
  <Words>140</Words>
  <Characters>815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SĂPTĂMÂNA EDUCAȚIEI GLOBALE : 13 – 17 NOIEMBRIE 2017</dc:title>
  <dc:subject/>
  <dc:creator>User</dc:creator>
  <cp:keywords/>
  <dc:description/>
  <cp:lastModifiedBy>DUCA</cp:lastModifiedBy>
  <cp:revision>5</cp:revision>
  <dcterms:created xsi:type="dcterms:W3CDTF">2017-11-29T11:56:00Z</dcterms:created>
  <dcterms:modified xsi:type="dcterms:W3CDTF">2017-11-29T12:53:00Z</dcterms:modified>
</cp:coreProperties>
</file>