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DE4" w:rsidRPr="00036B6F" w:rsidRDefault="00152DE4" w:rsidP="00036B6F">
      <w:pPr>
        <w:spacing w:after="0" w:line="240" w:lineRule="auto"/>
        <w:ind w:left="1974" w:right="-20"/>
        <w:rPr>
          <w:rFonts w:cs="Calibri"/>
          <w:sz w:val="24"/>
          <w:szCs w:val="24"/>
          <w:lang w:val="it-IT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8pt;margin-top:5pt;width:63.35pt;height:82.45pt;z-index:-251658240;mso-position-horizontal-relative:page">
            <v:imagedata r:id="rId7" o:title=""/>
            <w10:wrap anchorx="page"/>
          </v:shape>
        </w:pict>
      </w:r>
      <w:r>
        <w:rPr>
          <w:noProof/>
        </w:rPr>
        <w:pict>
          <v:group id="_x0000_s1027" style="position:absolute;left:0;text-align:left;margin-left:348pt;margin-top:682.95pt;width:114pt;height:.1pt;z-index:-251657216;mso-position-horizontal-relative:page;mso-position-vertical-relative:page" coordorigin="6960,13659" coordsize="2280,2">
            <v:shape id="_x0000_s1028" style="position:absolute;left:41760;top:81954;width:2280;height:0" coordorigin="6960,13659" coordsize="2280,0" path="m6960,13659r2280,e" filled="f" strokeweight=".26669mm">
              <v:path arrowok="t"/>
              <o:lock v:ext="edit" verticies="t"/>
            </v:shape>
            <w10:wrap anchorx="page" anchory="page"/>
          </v:group>
        </w:pict>
      </w:r>
      <w:r>
        <w:rPr>
          <w:noProof/>
        </w:rPr>
        <w:pict>
          <v:group id="_x0000_s1029" style="position:absolute;left:0;text-align:left;margin-left:468pt;margin-top:682.95pt;width:54pt;height:.1pt;z-index:-251656192;mso-position-horizontal-relative:page;mso-position-vertical-relative:page" coordorigin="9360,13659" coordsize="1080,2">
            <v:shape id="_x0000_s1030" style="position:absolute;left:56160;top:81954;width:1080;height:0" coordorigin="9360,13659" coordsize="1080,0" path="m9360,13659r1080,e" filled="f" strokeweight=".26669mm">
              <v:path arrowok="t"/>
              <o:lock v:ext="edit" verticies="t"/>
            </v:shape>
            <w10:wrap anchorx="page" anchory="page"/>
          </v:group>
        </w:pict>
      </w:r>
      <w:r w:rsidRPr="00036B6F">
        <w:rPr>
          <w:rFonts w:cs="Calibri"/>
          <w:b/>
          <w:bCs/>
          <w:sz w:val="24"/>
          <w:szCs w:val="24"/>
          <w:lang w:val="it-IT"/>
        </w:rPr>
        <w:t xml:space="preserve">             SCOALA</w:t>
      </w:r>
      <w:r w:rsidRPr="00036B6F">
        <w:rPr>
          <w:rFonts w:cs="Calibri"/>
          <w:b/>
          <w:bCs/>
          <w:spacing w:val="-9"/>
          <w:sz w:val="24"/>
          <w:szCs w:val="24"/>
          <w:lang w:val="it-IT"/>
        </w:rPr>
        <w:t xml:space="preserve"> </w:t>
      </w:r>
      <w:r w:rsidRPr="00036B6F">
        <w:rPr>
          <w:rFonts w:cs="Calibri"/>
          <w:b/>
          <w:bCs/>
          <w:sz w:val="24"/>
          <w:szCs w:val="24"/>
          <w:lang w:val="it-IT"/>
        </w:rPr>
        <w:t>G</w:t>
      </w:r>
      <w:r w:rsidRPr="00036B6F">
        <w:rPr>
          <w:rFonts w:cs="Calibri"/>
          <w:b/>
          <w:bCs/>
          <w:spacing w:val="1"/>
          <w:sz w:val="24"/>
          <w:szCs w:val="24"/>
          <w:lang w:val="it-IT"/>
        </w:rPr>
        <w:t>I</w:t>
      </w:r>
      <w:r w:rsidRPr="00036B6F">
        <w:rPr>
          <w:rFonts w:cs="Calibri"/>
          <w:b/>
          <w:bCs/>
          <w:sz w:val="24"/>
          <w:szCs w:val="24"/>
          <w:lang w:val="it-IT"/>
        </w:rPr>
        <w:t>MNAZIALA</w:t>
      </w:r>
      <w:r w:rsidRPr="00036B6F">
        <w:rPr>
          <w:rFonts w:cs="Calibri"/>
          <w:b/>
          <w:bCs/>
          <w:spacing w:val="-13"/>
          <w:sz w:val="24"/>
          <w:szCs w:val="24"/>
          <w:lang w:val="it-IT"/>
        </w:rPr>
        <w:t xml:space="preserve"> </w:t>
      </w:r>
      <w:r w:rsidRPr="00036B6F">
        <w:rPr>
          <w:rFonts w:cs="Calibri"/>
          <w:b/>
          <w:bCs/>
          <w:sz w:val="24"/>
          <w:szCs w:val="24"/>
          <w:lang w:val="it-IT"/>
        </w:rPr>
        <w:t>PETROS</w:t>
      </w:r>
      <w:r>
        <w:rPr>
          <w:rFonts w:cs="Calibri"/>
          <w:b/>
          <w:bCs/>
          <w:sz w:val="24"/>
          <w:szCs w:val="24"/>
          <w:lang w:val="it-IT"/>
        </w:rPr>
        <w:t xml:space="preserve">                     ANEXA LA HCA</w:t>
      </w:r>
    </w:p>
    <w:p w:rsidR="00152DE4" w:rsidRPr="00036B6F" w:rsidRDefault="00152DE4" w:rsidP="00036B6F">
      <w:pPr>
        <w:spacing w:after="0" w:line="240" w:lineRule="auto"/>
        <w:ind w:left="2028" w:right="3507"/>
        <w:rPr>
          <w:rFonts w:cs="Calibri"/>
          <w:b/>
          <w:bCs/>
          <w:sz w:val="24"/>
          <w:szCs w:val="24"/>
          <w:lang w:val="it-IT"/>
        </w:rPr>
      </w:pPr>
      <w:r w:rsidRPr="00036B6F">
        <w:rPr>
          <w:rFonts w:cs="Calibri"/>
          <w:b/>
          <w:bCs/>
          <w:sz w:val="24"/>
          <w:szCs w:val="24"/>
          <w:lang w:val="it-IT"/>
        </w:rPr>
        <w:t xml:space="preserve">            SAT</w:t>
      </w:r>
      <w:r w:rsidRPr="00036B6F">
        <w:rPr>
          <w:rFonts w:cs="Calibri"/>
          <w:b/>
          <w:bCs/>
          <w:spacing w:val="50"/>
          <w:sz w:val="24"/>
          <w:szCs w:val="24"/>
          <w:lang w:val="it-IT"/>
        </w:rPr>
        <w:t xml:space="preserve"> </w:t>
      </w:r>
      <w:r w:rsidRPr="00036B6F">
        <w:rPr>
          <w:rFonts w:cs="Calibri"/>
          <w:b/>
          <w:bCs/>
          <w:sz w:val="24"/>
          <w:szCs w:val="24"/>
          <w:lang w:val="it-IT"/>
        </w:rPr>
        <w:t>PETROS  NR.163</w:t>
      </w:r>
      <w:r w:rsidRPr="00036B6F">
        <w:rPr>
          <w:rFonts w:cs="Calibri"/>
          <w:b/>
          <w:bCs/>
          <w:spacing w:val="-6"/>
          <w:sz w:val="24"/>
          <w:szCs w:val="24"/>
          <w:lang w:val="it-IT"/>
        </w:rPr>
        <w:t xml:space="preserve"> </w:t>
      </w:r>
      <w:r w:rsidRPr="00036B6F">
        <w:rPr>
          <w:rFonts w:cs="Calibri"/>
          <w:b/>
          <w:bCs/>
          <w:sz w:val="24"/>
          <w:szCs w:val="24"/>
          <w:lang w:val="it-IT"/>
        </w:rPr>
        <w:t xml:space="preserve">COM.BARU  </w:t>
      </w:r>
    </w:p>
    <w:p w:rsidR="00152DE4" w:rsidRPr="00036B6F" w:rsidRDefault="00152DE4" w:rsidP="00036B6F">
      <w:pPr>
        <w:spacing w:after="0" w:line="240" w:lineRule="auto"/>
        <w:ind w:left="2028" w:right="3507"/>
        <w:rPr>
          <w:rFonts w:cs="Calibri"/>
          <w:b/>
          <w:bCs/>
          <w:sz w:val="24"/>
          <w:szCs w:val="24"/>
          <w:lang w:val="it-IT"/>
        </w:rPr>
      </w:pPr>
      <w:r>
        <w:rPr>
          <w:rFonts w:cs="Calibri"/>
          <w:b/>
          <w:bCs/>
          <w:sz w:val="24"/>
          <w:szCs w:val="24"/>
          <w:lang w:val="it-IT"/>
        </w:rPr>
        <w:t xml:space="preserve">           </w:t>
      </w:r>
      <w:r w:rsidRPr="00036B6F">
        <w:rPr>
          <w:rFonts w:cs="Calibri"/>
          <w:b/>
          <w:bCs/>
          <w:sz w:val="24"/>
          <w:szCs w:val="24"/>
          <w:lang w:val="it-IT"/>
        </w:rPr>
        <w:t xml:space="preserve"> JUD.HUNEDOARA</w:t>
      </w:r>
    </w:p>
    <w:p w:rsidR="00152DE4" w:rsidRDefault="00152DE4" w:rsidP="00036B6F">
      <w:pPr>
        <w:spacing w:after="0" w:line="240" w:lineRule="auto"/>
        <w:ind w:left="2028" w:right="3507"/>
        <w:rPr>
          <w:rFonts w:cs="Calibri"/>
          <w:b/>
          <w:sz w:val="24"/>
          <w:szCs w:val="24"/>
          <w:lang w:val="it-IT"/>
        </w:rPr>
      </w:pPr>
      <w:r>
        <w:rPr>
          <w:rFonts w:cs="Calibri"/>
          <w:b/>
          <w:sz w:val="24"/>
          <w:szCs w:val="24"/>
          <w:lang w:val="it-IT"/>
        </w:rPr>
        <w:t xml:space="preserve">            Nr. 95/26.01.2018</w:t>
      </w:r>
    </w:p>
    <w:p w:rsidR="00152DE4" w:rsidRDefault="00152DE4" w:rsidP="005142AB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52DE4" w:rsidRPr="00F2231B" w:rsidRDefault="00152DE4" w:rsidP="005142AB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52DE4" w:rsidRDefault="00152DE4" w:rsidP="003266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152DE4" w:rsidRDefault="00152DE4" w:rsidP="00D924B1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52DE4" w:rsidRPr="003266A3" w:rsidRDefault="00152DE4" w:rsidP="003266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152DE4" w:rsidRPr="003266A3" w:rsidRDefault="00152DE4" w:rsidP="003266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152DE4" w:rsidRDefault="00152DE4" w:rsidP="003266A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2018-2019</w:t>
      </w:r>
    </w:p>
    <w:p w:rsidR="00152DE4" w:rsidRDefault="00152DE4" w:rsidP="003266A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52DE4" w:rsidRPr="003266A3" w:rsidRDefault="00152DE4" w:rsidP="00A109C9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152DE4" w:rsidRPr="00994BF1" w:rsidRDefault="00152DE4" w:rsidP="00994BF1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152DE4" w:rsidRPr="003266A3" w:rsidRDefault="00152DE4" w:rsidP="003266A3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467" w:type="dxa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0"/>
        <w:gridCol w:w="1216"/>
        <w:gridCol w:w="1889"/>
        <w:gridCol w:w="2125"/>
        <w:gridCol w:w="1668"/>
        <w:gridCol w:w="1317"/>
        <w:gridCol w:w="1722"/>
      </w:tblGrid>
      <w:tr w:rsidR="00152DE4" w:rsidRPr="00460D78" w:rsidTr="00315CF1">
        <w:trPr>
          <w:trHeight w:val="954"/>
        </w:trPr>
        <w:tc>
          <w:tcPr>
            <w:tcW w:w="530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63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904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133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692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152DE4" w:rsidRPr="003266A3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A27804" w:rsidTr="00315CF1">
        <w:trPr>
          <w:trHeight w:val="964"/>
        </w:trPr>
        <w:tc>
          <w:tcPr>
            <w:tcW w:w="530" w:type="dxa"/>
            <w:vAlign w:val="center"/>
          </w:tcPr>
          <w:p w:rsidR="00152DE4" w:rsidRPr="003266A3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163" w:type="dxa"/>
            <w:vAlign w:val="center"/>
          </w:tcPr>
          <w:p w:rsidR="00152DE4" w:rsidRDefault="00152DE4" w:rsidP="00CF79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Default="00152DE4" w:rsidP="00446D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Lectura si abilitatile de viata</w:t>
            </w:r>
          </w:p>
        </w:tc>
        <w:tc>
          <w:tcPr>
            <w:tcW w:w="2133" w:type="dxa"/>
            <w:vAlign w:val="center"/>
          </w:tcPr>
          <w:p w:rsidR="00152DE4" w:rsidRPr="003266A3" w:rsidRDefault="00152DE4" w:rsidP="00E4503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Popa Ion Amelia</w:t>
            </w:r>
          </w:p>
        </w:tc>
        <w:tc>
          <w:tcPr>
            <w:tcW w:w="1692" w:type="dxa"/>
            <w:vAlign w:val="center"/>
          </w:tcPr>
          <w:p w:rsidR="00152DE4" w:rsidRDefault="00152DE4" w:rsidP="001B7CE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23" w:type="dxa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avizată MEN</w:t>
            </w:r>
          </w:p>
        </w:tc>
        <w:tc>
          <w:tcPr>
            <w:tcW w:w="1722" w:type="dxa"/>
          </w:tcPr>
          <w:p w:rsidR="00152DE4" w:rsidRDefault="00152DE4" w:rsidP="00994B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A27804" w:rsidTr="00315CF1">
        <w:trPr>
          <w:trHeight w:val="964"/>
        </w:trPr>
        <w:tc>
          <w:tcPr>
            <w:tcW w:w="530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1163" w:type="dxa"/>
            <w:vAlign w:val="center"/>
          </w:tcPr>
          <w:p w:rsidR="00152DE4" w:rsidRPr="003208F7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Lectura si abilitatile de viata</w:t>
            </w:r>
          </w:p>
        </w:tc>
        <w:tc>
          <w:tcPr>
            <w:tcW w:w="2133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692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avizată MEN</w:t>
            </w:r>
          </w:p>
        </w:tc>
        <w:tc>
          <w:tcPr>
            <w:tcW w:w="1722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460D78" w:rsidTr="00315CF1">
        <w:trPr>
          <w:trHeight w:val="964"/>
        </w:trPr>
        <w:tc>
          <w:tcPr>
            <w:tcW w:w="530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1163" w:type="dxa"/>
            <w:vAlign w:val="center"/>
          </w:tcPr>
          <w:p w:rsidR="00152DE4" w:rsidRPr="003208F7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Stories Around the World</w:t>
            </w:r>
          </w:p>
        </w:tc>
        <w:tc>
          <w:tcPr>
            <w:tcW w:w="2133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692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460D78" w:rsidTr="00315CF1">
        <w:trPr>
          <w:trHeight w:val="542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163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Default="00152DE4" w:rsidP="00446D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through films and music</w:t>
            </w:r>
          </w:p>
        </w:tc>
        <w:tc>
          <w:tcPr>
            <w:tcW w:w="2133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692" w:type="dxa"/>
            <w:vAlign w:val="center"/>
          </w:tcPr>
          <w:p w:rsidR="00152DE4" w:rsidRDefault="00152DE4" w:rsidP="00A109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460D78" w:rsidTr="00315CF1">
        <w:trPr>
          <w:trHeight w:val="542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163" w:type="dxa"/>
            <w:vAlign w:val="center"/>
          </w:tcPr>
          <w:p w:rsidR="00152DE4" w:rsidRPr="001B7CED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133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Salasan Mariana</w:t>
            </w:r>
          </w:p>
        </w:tc>
        <w:tc>
          <w:tcPr>
            <w:tcW w:w="1692" w:type="dxa"/>
            <w:vAlign w:val="center"/>
          </w:tcPr>
          <w:p w:rsidR="00152DE4" w:rsidRPr="001B7CED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7008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460D78" w:rsidTr="00315CF1">
        <w:trPr>
          <w:trHeight w:val="542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163" w:type="dxa"/>
            <w:vAlign w:val="center"/>
          </w:tcPr>
          <w:p w:rsidR="00152DE4" w:rsidRPr="001B7CED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152DE4" w:rsidRPr="001B7CED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133" w:type="dxa"/>
            <w:vAlign w:val="center"/>
          </w:tcPr>
          <w:p w:rsidR="00152DE4" w:rsidRPr="001B7CED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Salasan Mariana</w:t>
            </w:r>
          </w:p>
        </w:tc>
        <w:tc>
          <w:tcPr>
            <w:tcW w:w="1692" w:type="dxa"/>
            <w:vAlign w:val="center"/>
          </w:tcPr>
          <w:p w:rsidR="00152DE4" w:rsidRPr="001B7CED" w:rsidRDefault="00152DE4" w:rsidP="001B7CE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A278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E20CF7" w:rsidTr="00315CF1">
        <w:trPr>
          <w:trHeight w:val="542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163" w:type="dxa"/>
            <w:vAlign w:val="center"/>
          </w:tcPr>
          <w:p w:rsidR="00152DE4" w:rsidRPr="001B7CED" w:rsidRDefault="00152DE4" w:rsidP="001161C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1904" w:type="dxa"/>
            <w:vAlign w:val="center"/>
          </w:tcPr>
          <w:p w:rsidR="00152DE4" w:rsidRDefault="00152DE4" w:rsidP="001161C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8"/>
                <w:szCs w:val="28"/>
              </w:rPr>
              <w:t>,,In lumea povestilor”</w:t>
            </w:r>
          </w:p>
        </w:tc>
        <w:tc>
          <w:tcPr>
            <w:tcW w:w="2133" w:type="dxa"/>
            <w:vAlign w:val="center"/>
          </w:tcPr>
          <w:p w:rsidR="00152DE4" w:rsidRDefault="00152DE4" w:rsidP="001161C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Manea Camelia</w:t>
            </w:r>
          </w:p>
        </w:tc>
        <w:tc>
          <w:tcPr>
            <w:tcW w:w="1692" w:type="dxa"/>
            <w:vAlign w:val="center"/>
          </w:tcPr>
          <w:p w:rsidR="00152DE4" w:rsidRDefault="00152DE4" w:rsidP="001161C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mica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E20CF7" w:rsidTr="00315CF1">
        <w:trPr>
          <w:trHeight w:val="542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163" w:type="dxa"/>
            <w:vAlign w:val="center"/>
          </w:tcPr>
          <w:p w:rsidR="00152DE4" w:rsidRPr="001B7CED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1904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20CF7">
              <w:rPr>
                <w:sz w:val="28"/>
                <w:szCs w:val="28"/>
                <w:lang w:val="it-IT"/>
              </w:rPr>
              <w:t>,,In lumea povestilor”</w:t>
            </w:r>
          </w:p>
        </w:tc>
        <w:tc>
          <w:tcPr>
            <w:tcW w:w="2133" w:type="dxa"/>
            <w:vAlign w:val="center"/>
          </w:tcPr>
          <w:p w:rsidR="00152DE4" w:rsidRDefault="00152DE4" w:rsidP="004532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Costa Sofia/Coposesc Romita</w:t>
            </w:r>
          </w:p>
        </w:tc>
        <w:tc>
          <w:tcPr>
            <w:tcW w:w="1692" w:type="dxa"/>
            <w:vAlign w:val="center"/>
          </w:tcPr>
          <w:p w:rsidR="00152DE4" w:rsidRDefault="00152DE4" w:rsidP="0013439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mijlocie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13439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E20CF7" w:rsidTr="00315CF1">
        <w:trPr>
          <w:trHeight w:val="1267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163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1904" w:type="dxa"/>
            <w:vAlign w:val="center"/>
          </w:tcPr>
          <w:p w:rsidR="00152DE4" w:rsidRPr="00E20CF7" w:rsidRDefault="00152DE4" w:rsidP="004532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20CF7">
              <w:rPr>
                <w:sz w:val="28"/>
                <w:szCs w:val="28"/>
                <w:lang w:val="it-IT"/>
              </w:rPr>
              <w:t>,,Cu creionul in lumea povestilor”</w:t>
            </w:r>
          </w:p>
        </w:tc>
        <w:tc>
          <w:tcPr>
            <w:tcW w:w="2133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Hadadea Karina/Zaicanaru Roxana</w:t>
            </w:r>
          </w:p>
        </w:tc>
        <w:tc>
          <w:tcPr>
            <w:tcW w:w="1692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mare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152DE4" w:rsidRPr="00E20CF7" w:rsidTr="00315CF1">
        <w:trPr>
          <w:trHeight w:val="1267"/>
        </w:trPr>
        <w:tc>
          <w:tcPr>
            <w:tcW w:w="530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163" w:type="dxa"/>
            <w:vAlign w:val="center"/>
          </w:tcPr>
          <w:p w:rsidR="00152DE4" w:rsidRDefault="00152DE4" w:rsidP="003208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1904" w:type="dxa"/>
            <w:vAlign w:val="center"/>
          </w:tcPr>
          <w:p w:rsidR="00152DE4" w:rsidRDefault="00152DE4" w:rsidP="004532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8"/>
                <w:szCs w:val="28"/>
              </w:rPr>
              <w:t>,, Fantezie si culoare”</w:t>
            </w:r>
          </w:p>
        </w:tc>
        <w:tc>
          <w:tcPr>
            <w:tcW w:w="2133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Stanila Mariana Rodica</w:t>
            </w:r>
          </w:p>
        </w:tc>
        <w:tc>
          <w:tcPr>
            <w:tcW w:w="1692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mixta</w:t>
            </w:r>
          </w:p>
        </w:tc>
        <w:tc>
          <w:tcPr>
            <w:tcW w:w="1323" w:type="dxa"/>
            <w:vAlign w:val="center"/>
          </w:tcPr>
          <w:p w:rsidR="00152DE4" w:rsidRPr="003266A3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152DE4" w:rsidRDefault="00152DE4" w:rsidP="00E20C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avizată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152DE4" w:rsidRDefault="00152DE4" w:rsidP="002D2A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</w:tbl>
    <w:p w:rsidR="00152DE4" w:rsidRDefault="00152DE4" w:rsidP="007C04A2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52DE4" w:rsidRPr="007C04A2" w:rsidRDefault="00152DE4" w:rsidP="007C04A2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152DE4" w:rsidRDefault="00152DE4" w:rsidP="003266A3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>Tipuri de CDŞ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 2018-2019</w:t>
      </w: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</w:t>
      </w:r>
    </w:p>
    <w:p w:rsidR="00152DE4" w:rsidRDefault="00152DE4" w:rsidP="00E20CF7">
      <w:pPr>
        <w:pStyle w:val="ListParagraph"/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 xml:space="preserve">    </w:t>
      </w:r>
    </w:p>
    <w:p w:rsidR="00152DE4" w:rsidRPr="003266A3" w:rsidRDefault="00152DE4" w:rsidP="007968B4">
      <w:pPr>
        <w:pStyle w:val="ListParagraph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026"/>
        <w:gridCol w:w="1701"/>
        <w:gridCol w:w="2409"/>
        <w:gridCol w:w="1843"/>
        <w:gridCol w:w="1559"/>
        <w:gridCol w:w="993"/>
        <w:gridCol w:w="852"/>
      </w:tblGrid>
      <w:tr w:rsidR="00152DE4" w:rsidRPr="00460D78" w:rsidTr="002F3E86">
        <w:trPr>
          <w:trHeight w:val="210"/>
        </w:trPr>
        <w:tc>
          <w:tcPr>
            <w:tcW w:w="534" w:type="dxa"/>
            <w:vMerge w:val="restart"/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26" w:type="dxa"/>
            <w:vMerge w:val="restart"/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701" w:type="dxa"/>
            <w:vMerge w:val="restart"/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460D78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2" w:type="dxa"/>
            <w:vMerge w:val="restart"/>
            <w:tcBorders>
              <w:left w:val="single" w:sz="4" w:space="0" w:color="auto"/>
            </w:tcBorders>
            <w:vAlign w:val="center"/>
          </w:tcPr>
          <w:p w:rsidR="00152DE4" w:rsidRPr="00460D78" w:rsidRDefault="00152D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152DE4" w:rsidRPr="00460D78" w:rsidTr="002F3E86">
        <w:trPr>
          <w:trHeight w:val="900"/>
        </w:trPr>
        <w:tc>
          <w:tcPr>
            <w:tcW w:w="534" w:type="dxa"/>
            <w:vMerge/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Merge/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  <w:vMerge/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</w:tcBorders>
            <w:vAlign w:val="center"/>
          </w:tcPr>
          <w:p w:rsidR="00152DE4" w:rsidRPr="00460D78" w:rsidRDefault="00152D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52DE4" w:rsidRPr="00460D78" w:rsidTr="002F3E86">
        <w:trPr>
          <w:trHeight w:val="285"/>
        </w:trPr>
        <w:tc>
          <w:tcPr>
            <w:tcW w:w="534" w:type="dxa"/>
            <w:vMerge w:val="restart"/>
            <w:vAlign w:val="center"/>
          </w:tcPr>
          <w:p w:rsidR="00152DE4" w:rsidRPr="00460D78" w:rsidRDefault="00152DE4" w:rsidP="007C0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26" w:type="dxa"/>
            <w:vMerge w:val="restart"/>
            <w:vAlign w:val="center"/>
          </w:tcPr>
          <w:p w:rsidR="00152DE4" w:rsidRPr="00460D78" w:rsidRDefault="00152DE4" w:rsidP="007B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V-a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968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Opțional  nou integrat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BF6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650704" w:rsidRDefault="00152DE4" w:rsidP="00A42F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Popa Ion Amelia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Pr="00650704" w:rsidRDefault="00152DE4" w:rsidP="005142A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460D78" w:rsidTr="002F3E86">
        <w:trPr>
          <w:trHeight w:val="285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C0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B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968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B50F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Stories Around the World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650704" w:rsidRDefault="00152DE4" w:rsidP="00A42F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Pr="0065070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engleză-Limba romana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460D78" w:rsidTr="002F3E86">
        <w:trPr>
          <w:trHeight w:val="240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7C0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  <w:p w:rsidR="00152DE4" w:rsidRPr="00460D78" w:rsidRDefault="00152DE4" w:rsidP="007C0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7B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VI-a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Opțional  nou integrat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BF6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650704" w:rsidRDefault="00152DE4" w:rsidP="00A42F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Pr="0065070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engleză-Limba romana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CF79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460D78" w:rsidTr="002F3E86">
        <w:trPr>
          <w:trHeight w:val="285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C04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bottom w:val="single" w:sz="4" w:space="0" w:color="auto"/>
            </w:tcBorders>
            <w:vAlign w:val="center"/>
          </w:tcPr>
          <w:p w:rsidR="00152DE4" w:rsidRPr="00460D78" w:rsidRDefault="00152DE4" w:rsidP="007B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B50F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through films and music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650704" w:rsidRDefault="00152DE4" w:rsidP="00A42F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Manescu Marinela Florina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Pr="0065070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engleză-Limba romana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161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161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460D78" w:rsidTr="002F3E86">
        <w:trPr>
          <w:trHeight w:val="255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VII-a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BF6C5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Salasan Mariana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Matematica-Informatica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52DE4" w:rsidRPr="00460D78" w:rsidRDefault="00152DE4" w:rsidP="00B34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460D78" w:rsidTr="00A27804">
        <w:trPr>
          <w:trHeight w:val="6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F24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VIII-a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65070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BF6C5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Salasan Mariana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Matematica-Informatica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60D7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E20CF7" w:rsidTr="00A27804">
        <w:trPr>
          <w:trHeight w:val="6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F24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mica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8"/>
                <w:szCs w:val="28"/>
              </w:rPr>
              <w:t>,,In lumea povestilor”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Manea Camelia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prescolar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E20CF7" w:rsidTr="00A27804">
        <w:trPr>
          <w:trHeight w:val="6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F24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mijlocie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20CF7">
              <w:rPr>
                <w:sz w:val="28"/>
                <w:szCs w:val="28"/>
                <w:lang w:val="it-IT"/>
              </w:rPr>
              <w:t>,,In lumea povestilor”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Costa Sofia/Coposesc Romita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prescolar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E20CF7" w:rsidTr="00A27804">
        <w:trPr>
          <w:trHeight w:val="60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F24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mare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DE4" w:rsidRPr="00E20CF7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20CF7">
              <w:rPr>
                <w:sz w:val="28"/>
                <w:szCs w:val="28"/>
                <w:lang w:val="it-IT"/>
              </w:rPr>
              <w:t>,,Cu creionul in lumea povestilor”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Hadadea Karina/Zaicanaru Roxana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prescolar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52DE4" w:rsidRPr="00E20CF7" w:rsidTr="002F3E86">
        <w:trPr>
          <w:trHeight w:val="600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52DE4" w:rsidRDefault="00152DE4" w:rsidP="00A42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152DE4" w:rsidRDefault="00152DE4" w:rsidP="00F24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Gr. mixta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8"/>
                <w:szCs w:val="28"/>
              </w:rPr>
              <w:t>,, Fantezie si culoare”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52DE4" w:rsidRDefault="00152DE4" w:rsidP="008E19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Stanila Mariana Rodica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DE4" w:rsidRDefault="00152DE4" w:rsidP="00B50F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prescolar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52DE4" w:rsidRPr="00460D78" w:rsidRDefault="00152DE4" w:rsidP="00861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152DE4" w:rsidRPr="00CF792E" w:rsidRDefault="00152DE4" w:rsidP="00CF792E">
      <w:pPr>
        <w:pStyle w:val="ListParagraph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3266A3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</w:p>
    <w:p w:rsidR="00152DE4" w:rsidRPr="00E20CF7" w:rsidRDefault="00152DE4">
      <w:pPr>
        <w:rPr>
          <w:rFonts w:ascii="Times New Roman" w:hAnsi="Times New Roman"/>
          <w:sz w:val="24"/>
          <w:szCs w:val="24"/>
          <w:lang w:val="it-IT"/>
        </w:rPr>
      </w:pPr>
    </w:p>
    <w:p w:rsidR="00152DE4" w:rsidRPr="00E20CF7" w:rsidRDefault="00152DE4">
      <w:pPr>
        <w:rPr>
          <w:rFonts w:ascii="Times New Roman" w:hAnsi="Times New Roman"/>
          <w:sz w:val="24"/>
          <w:szCs w:val="24"/>
          <w:lang w:val="it-IT"/>
        </w:rPr>
      </w:pPr>
    </w:p>
    <w:p w:rsidR="00152DE4" w:rsidRDefault="00152DE4" w:rsidP="00C93083">
      <w:pPr>
        <w:jc w:val="center"/>
        <w:rPr>
          <w:rFonts w:ascii="Times New Roman" w:hAnsi="Times New Roman"/>
          <w:sz w:val="24"/>
          <w:szCs w:val="24"/>
        </w:rPr>
      </w:pPr>
      <w:r w:rsidRPr="00A657C2">
        <w:rPr>
          <w:rFonts w:ascii="Times New Roman" w:hAnsi="Times New Roman"/>
          <w:sz w:val="24"/>
          <w:szCs w:val="24"/>
        </w:rPr>
        <w:t>Director,</w:t>
      </w:r>
    </w:p>
    <w:p w:rsidR="00152DE4" w:rsidRPr="00A657C2" w:rsidRDefault="00152DE4" w:rsidP="00C9308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Niculesc Liviu Noris</w:t>
      </w:r>
    </w:p>
    <w:sectPr w:rsidR="00152DE4" w:rsidRPr="00A657C2" w:rsidSect="00C93083">
      <w:pgSz w:w="12240" w:h="15840"/>
      <w:pgMar w:top="1135" w:right="1041" w:bottom="993" w:left="851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DE4" w:rsidRDefault="00152DE4" w:rsidP="003266A3">
      <w:pPr>
        <w:spacing w:after="0" w:line="240" w:lineRule="auto"/>
      </w:pPr>
      <w:r>
        <w:separator/>
      </w:r>
    </w:p>
  </w:endnote>
  <w:endnote w:type="continuationSeparator" w:id="0">
    <w:p w:rsidR="00152DE4" w:rsidRDefault="00152DE4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DE4" w:rsidRDefault="00152DE4" w:rsidP="003266A3">
      <w:pPr>
        <w:spacing w:after="0" w:line="240" w:lineRule="auto"/>
      </w:pPr>
      <w:r>
        <w:separator/>
      </w:r>
    </w:p>
  </w:footnote>
  <w:footnote w:type="continuationSeparator" w:id="0">
    <w:p w:rsidR="00152DE4" w:rsidRDefault="00152DE4" w:rsidP="003266A3">
      <w:pPr>
        <w:spacing w:after="0" w:line="240" w:lineRule="auto"/>
      </w:pPr>
      <w:r>
        <w:continuationSeparator/>
      </w:r>
    </w:p>
  </w:footnote>
  <w:footnote w:id="1">
    <w:p w:rsidR="00152DE4" w:rsidRDefault="00152DE4" w:rsidP="007968B4">
      <w:pPr>
        <w:pStyle w:val="FootnoteText"/>
      </w:pPr>
      <w:r>
        <w:rPr>
          <w:rStyle w:val="FootnoteReference"/>
        </w:rPr>
        <w:footnoteRef/>
      </w:r>
      <w:r w:rsidRPr="00036B6F">
        <w:rPr>
          <w:lang w:val="it-IT"/>
        </w:rP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  <w:rPr>
        <w:rFonts w:cs="Times New Roman"/>
      </w:r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6A3"/>
    <w:rsid w:val="000107D6"/>
    <w:rsid w:val="000114EC"/>
    <w:rsid w:val="00036B6F"/>
    <w:rsid w:val="000451B1"/>
    <w:rsid w:val="000911F5"/>
    <w:rsid w:val="00095A27"/>
    <w:rsid w:val="000A1FBD"/>
    <w:rsid w:val="000E4307"/>
    <w:rsid w:val="000F1385"/>
    <w:rsid w:val="001161CA"/>
    <w:rsid w:val="00134395"/>
    <w:rsid w:val="00152DE4"/>
    <w:rsid w:val="001618EF"/>
    <w:rsid w:val="001A1F8A"/>
    <w:rsid w:val="001B7CED"/>
    <w:rsid w:val="001E60AD"/>
    <w:rsid w:val="001E6926"/>
    <w:rsid w:val="001F31C1"/>
    <w:rsid w:val="002016E7"/>
    <w:rsid w:val="00201D40"/>
    <w:rsid w:val="00215333"/>
    <w:rsid w:val="00220F88"/>
    <w:rsid w:val="0028441B"/>
    <w:rsid w:val="002D2A92"/>
    <w:rsid w:val="002F10CE"/>
    <w:rsid w:val="002F3E86"/>
    <w:rsid w:val="00310D80"/>
    <w:rsid w:val="00315CF1"/>
    <w:rsid w:val="003208F7"/>
    <w:rsid w:val="003266A3"/>
    <w:rsid w:val="0033571C"/>
    <w:rsid w:val="00336BE1"/>
    <w:rsid w:val="00343400"/>
    <w:rsid w:val="0037655E"/>
    <w:rsid w:val="003C118C"/>
    <w:rsid w:val="003C366D"/>
    <w:rsid w:val="003D66A7"/>
    <w:rsid w:val="00446D7C"/>
    <w:rsid w:val="004532AE"/>
    <w:rsid w:val="00456B6B"/>
    <w:rsid w:val="00460D78"/>
    <w:rsid w:val="004642CC"/>
    <w:rsid w:val="004654FA"/>
    <w:rsid w:val="004B12F2"/>
    <w:rsid w:val="004C7AE7"/>
    <w:rsid w:val="004D18B9"/>
    <w:rsid w:val="00506842"/>
    <w:rsid w:val="005142AB"/>
    <w:rsid w:val="00586A44"/>
    <w:rsid w:val="005F1031"/>
    <w:rsid w:val="00614503"/>
    <w:rsid w:val="00636D69"/>
    <w:rsid w:val="00650704"/>
    <w:rsid w:val="00666EA8"/>
    <w:rsid w:val="0068325F"/>
    <w:rsid w:val="00684E0D"/>
    <w:rsid w:val="006C5C01"/>
    <w:rsid w:val="006D1821"/>
    <w:rsid w:val="00700878"/>
    <w:rsid w:val="00702F3A"/>
    <w:rsid w:val="00753487"/>
    <w:rsid w:val="007605EE"/>
    <w:rsid w:val="007847F2"/>
    <w:rsid w:val="007968B4"/>
    <w:rsid w:val="007A2B5A"/>
    <w:rsid w:val="007A36C7"/>
    <w:rsid w:val="007B117D"/>
    <w:rsid w:val="007C04A2"/>
    <w:rsid w:val="008259C7"/>
    <w:rsid w:val="00861C58"/>
    <w:rsid w:val="008A600E"/>
    <w:rsid w:val="008B182C"/>
    <w:rsid w:val="008C681E"/>
    <w:rsid w:val="008E19F4"/>
    <w:rsid w:val="00900DA5"/>
    <w:rsid w:val="0090195F"/>
    <w:rsid w:val="009064DB"/>
    <w:rsid w:val="00906E82"/>
    <w:rsid w:val="00966429"/>
    <w:rsid w:val="00973704"/>
    <w:rsid w:val="00994BF1"/>
    <w:rsid w:val="009C28C9"/>
    <w:rsid w:val="009C7CAD"/>
    <w:rsid w:val="009E4B8B"/>
    <w:rsid w:val="00A02F26"/>
    <w:rsid w:val="00A109C9"/>
    <w:rsid w:val="00A13858"/>
    <w:rsid w:val="00A2009C"/>
    <w:rsid w:val="00A25ADA"/>
    <w:rsid w:val="00A27804"/>
    <w:rsid w:val="00A42F13"/>
    <w:rsid w:val="00A45D64"/>
    <w:rsid w:val="00A471E2"/>
    <w:rsid w:val="00A516A3"/>
    <w:rsid w:val="00A657C2"/>
    <w:rsid w:val="00A926F1"/>
    <w:rsid w:val="00AA20DD"/>
    <w:rsid w:val="00AA237A"/>
    <w:rsid w:val="00AB7A64"/>
    <w:rsid w:val="00AF39F2"/>
    <w:rsid w:val="00B34CEA"/>
    <w:rsid w:val="00B42F88"/>
    <w:rsid w:val="00B4354C"/>
    <w:rsid w:val="00B46EEB"/>
    <w:rsid w:val="00B50FB8"/>
    <w:rsid w:val="00BA0057"/>
    <w:rsid w:val="00BC1320"/>
    <w:rsid w:val="00BE5736"/>
    <w:rsid w:val="00BF0753"/>
    <w:rsid w:val="00BF5018"/>
    <w:rsid w:val="00BF6C5F"/>
    <w:rsid w:val="00BF7CDA"/>
    <w:rsid w:val="00C14D98"/>
    <w:rsid w:val="00C44E32"/>
    <w:rsid w:val="00C72F2C"/>
    <w:rsid w:val="00C8110C"/>
    <w:rsid w:val="00C93083"/>
    <w:rsid w:val="00C950EF"/>
    <w:rsid w:val="00CD381A"/>
    <w:rsid w:val="00CF792E"/>
    <w:rsid w:val="00D0732F"/>
    <w:rsid w:val="00D35110"/>
    <w:rsid w:val="00D924B1"/>
    <w:rsid w:val="00E17C8B"/>
    <w:rsid w:val="00E20CF7"/>
    <w:rsid w:val="00E25698"/>
    <w:rsid w:val="00E45036"/>
    <w:rsid w:val="00E6791E"/>
    <w:rsid w:val="00E8223A"/>
    <w:rsid w:val="00EE13A1"/>
    <w:rsid w:val="00EF75C3"/>
    <w:rsid w:val="00F2231B"/>
    <w:rsid w:val="00F242CB"/>
    <w:rsid w:val="00F576B2"/>
    <w:rsid w:val="00F67514"/>
    <w:rsid w:val="00F70292"/>
    <w:rsid w:val="00F811B6"/>
    <w:rsid w:val="00F90CF7"/>
    <w:rsid w:val="00F927AC"/>
    <w:rsid w:val="00FA2BBD"/>
    <w:rsid w:val="00FA377D"/>
    <w:rsid w:val="00FA5C38"/>
    <w:rsid w:val="00FB0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4642C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642CC"/>
    <w:rPr>
      <w:rFonts w:ascii="Cambria" w:hAnsi="Cambria" w:cs="Times New Roman"/>
      <w:b/>
      <w:bCs/>
      <w:color w:val="4F81BD"/>
    </w:rPr>
  </w:style>
  <w:style w:type="paragraph" w:customStyle="1" w:styleId="Style6">
    <w:name w:val="Style6"/>
    <w:basedOn w:val="Normal"/>
    <w:uiPriority w:val="99"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uiPriority w:val="99"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uiPriority w:val="99"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Heading3"/>
    <w:uiPriority w:val="99"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uiPriority w:val="99"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paragraph" w:styleId="FootnoteText">
    <w:name w:val="footnote text"/>
    <w:basedOn w:val="Normal"/>
    <w:link w:val="FootnoteTextChar"/>
    <w:uiPriority w:val="99"/>
    <w:semiHidden/>
    <w:rsid w:val="003266A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266A3"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266A3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326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23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0684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684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17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3</Pages>
  <Words>491</Words>
  <Characters>2802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ȘCOALA GIMNAZIALA ”DR</dc:title>
  <dc:subject/>
  <dc:creator>STEP0</dc:creator>
  <cp:keywords/>
  <dc:description/>
  <cp:lastModifiedBy>Nela</cp:lastModifiedBy>
  <cp:revision>6</cp:revision>
  <cp:lastPrinted>2018-01-26T08:42:00Z</cp:lastPrinted>
  <dcterms:created xsi:type="dcterms:W3CDTF">2018-01-18T09:52:00Z</dcterms:created>
  <dcterms:modified xsi:type="dcterms:W3CDTF">2018-01-26T08:43:00Z</dcterms:modified>
</cp:coreProperties>
</file>