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698" w:rsidRDefault="00931698" w:rsidP="00931698">
      <w:pPr>
        <w:spacing w:after="0" w:line="240" w:lineRule="auto"/>
        <w:jc w:val="both"/>
        <w:rPr>
          <w:b/>
          <w:sz w:val="44"/>
          <w:szCs w:val="44"/>
        </w:rPr>
      </w:pPr>
    </w:p>
    <w:p w:rsidR="00931698" w:rsidRDefault="00BE56BA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SCOALA  PRIMARĂ TOMEŞTI</w:t>
      </w:r>
      <w:r w:rsidR="004A689A">
        <w:rPr>
          <w:b/>
          <w:szCs w:val="24"/>
          <w:lang w:val="it-IT"/>
        </w:rPr>
        <w:t xml:space="preserve"> </w:t>
      </w:r>
      <w:r w:rsidR="00B63A03">
        <w:rPr>
          <w:b/>
          <w:szCs w:val="24"/>
          <w:lang w:val="it-IT"/>
        </w:rPr>
        <w:t xml:space="preserve">                                                     </w:t>
      </w:r>
      <w:r w:rsidR="004A689A">
        <w:rPr>
          <w:b/>
          <w:szCs w:val="24"/>
          <w:lang w:val="it-IT"/>
        </w:rPr>
        <w:t>Director,</w:t>
      </w:r>
    </w:p>
    <w:p w:rsidR="00E22C50" w:rsidRDefault="006F3E99" w:rsidP="00931698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Nr 72 / 26.02.2018      </w:t>
      </w:r>
      <w:r w:rsidR="00B63A03">
        <w:rPr>
          <w:b/>
          <w:szCs w:val="24"/>
          <w:lang w:val="it-IT"/>
        </w:rPr>
        <w:t xml:space="preserve">                                                                 </w:t>
      </w:r>
      <w:r w:rsidR="00BE56BA">
        <w:rPr>
          <w:b/>
          <w:szCs w:val="24"/>
          <w:lang w:val="it-IT"/>
        </w:rPr>
        <w:t>Prof. Gornic Vasile</w:t>
      </w:r>
    </w:p>
    <w:p w:rsidR="00206331" w:rsidRDefault="00206331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206331" w:rsidRDefault="00206331" w:rsidP="00931698">
      <w:pPr>
        <w:spacing w:after="0" w:line="240" w:lineRule="auto"/>
        <w:jc w:val="both"/>
        <w:rPr>
          <w:b/>
          <w:szCs w:val="24"/>
          <w:lang w:val="ro-RO"/>
        </w:rPr>
      </w:pPr>
    </w:p>
    <w:p w:rsidR="00495929" w:rsidRDefault="00495929" w:rsidP="00931698">
      <w:pPr>
        <w:spacing w:after="0" w:line="240" w:lineRule="auto"/>
        <w:jc w:val="both"/>
        <w:rPr>
          <w:b/>
          <w:szCs w:val="24"/>
          <w:lang w:val="ro-RO"/>
        </w:rPr>
      </w:pPr>
    </w:p>
    <w:p w:rsidR="00495929" w:rsidRPr="00E22C50" w:rsidRDefault="00495929" w:rsidP="00931698">
      <w:pPr>
        <w:spacing w:after="0" w:line="240" w:lineRule="auto"/>
        <w:jc w:val="both"/>
        <w:rPr>
          <w:b/>
          <w:szCs w:val="24"/>
          <w:lang w:val="ro-RO"/>
        </w:rPr>
      </w:pPr>
    </w:p>
    <w:p w:rsidR="00931698" w:rsidRDefault="00BE56BA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>PROGRAM  NAŢIONAL</w:t>
      </w:r>
    </w:p>
    <w:p w:rsidR="00931698" w:rsidRDefault="00493F07" w:rsidP="00931698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,,SCOALA </w:t>
      </w:r>
      <w:r w:rsidR="00931698">
        <w:rPr>
          <w:b/>
          <w:szCs w:val="24"/>
          <w:lang w:val="it-IT"/>
        </w:rPr>
        <w:t xml:space="preserve"> ALTFEL </w:t>
      </w:r>
      <w:r w:rsidR="00BE56BA">
        <w:rPr>
          <w:b/>
          <w:szCs w:val="24"/>
          <w:lang w:val="it-IT"/>
        </w:rPr>
        <w:t>,,</w:t>
      </w:r>
    </w:p>
    <w:p w:rsidR="00206331" w:rsidRDefault="00BE56BA" w:rsidP="009D53E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26.03-30.03.2018</w:t>
      </w:r>
    </w:p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9"/>
        <w:gridCol w:w="1271"/>
        <w:gridCol w:w="850"/>
        <w:gridCol w:w="1276"/>
        <w:gridCol w:w="1985"/>
        <w:gridCol w:w="1383"/>
      </w:tblGrid>
      <w:tr w:rsidR="00931698" w:rsidTr="00135FDF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135FDF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crt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B34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Denumirea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activitatii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34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Tipul</w:t>
            </w:r>
            <w:proofErr w:type="spellEnd"/>
          </w:p>
          <w:p w:rsidR="00931698" w:rsidRDefault="00CD7E6E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Activităț</w:t>
            </w:r>
            <w:r w:rsidR="00931698">
              <w:rPr>
                <w:b/>
                <w:szCs w:val="24"/>
              </w:rPr>
              <w:t>i</w:t>
            </w:r>
            <w:r>
              <w:rPr>
                <w:b/>
                <w:szCs w:val="24"/>
              </w:rPr>
              <w:t>i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</w:t>
            </w:r>
            <w:proofErr w:type="spellStart"/>
            <w:r>
              <w:rPr>
                <w:b/>
                <w:szCs w:val="24"/>
              </w:rPr>
              <w:t>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E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ParteneriClasa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/</w:t>
            </w:r>
            <w:proofErr w:type="spellStart"/>
            <w:r>
              <w:rPr>
                <w:b/>
                <w:szCs w:val="24"/>
              </w:rPr>
              <w:t>clasele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CD7E6E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Locul</w:t>
            </w:r>
            <w:proofErr w:type="spellEnd"/>
            <w:r>
              <w:rPr>
                <w:b/>
                <w:szCs w:val="24"/>
              </w:rPr>
              <w:t xml:space="preserve"> de </w:t>
            </w:r>
            <w:proofErr w:type="spellStart"/>
            <w:r>
              <w:rPr>
                <w:b/>
                <w:szCs w:val="24"/>
              </w:rPr>
              <w:t>desfăș</w:t>
            </w:r>
            <w:r w:rsidR="00931698">
              <w:rPr>
                <w:b/>
                <w:szCs w:val="24"/>
              </w:rPr>
              <w:t>urare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C519F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Cadre implicate</w:t>
            </w:r>
          </w:p>
        </w:tc>
      </w:tr>
      <w:tr w:rsidR="00931698" w:rsidTr="00135FDF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004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Micii</w:t>
            </w:r>
            <w:proofErr w:type="spellEnd"/>
          </w:p>
          <w:p w:rsidR="00931698" w:rsidRDefault="001B4004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ecologiș</w:t>
            </w:r>
            <w:r w:rsidR="00931698">
              <w:rPr>
                <w:b/>
                <w:szCs w:val="24"/>
              </w:rPr>
              <w:t>ti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931698" w:rsidRPr="00931698" w:rsidRDefault="00C519FE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ecologică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BE56B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26.03.2018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C97E9E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</w:t>
            </w:r>
            <w:r w:rsidR="00931698">
              <w:rPr>
                <w:szCs w:val="24"/>
              </w:rPr>
              <w:t>lasele</w:t>
            </w:r>
            <w:proofErr w:type="spellEnd"/>
          </w:p>
          <w:p w:rsidR="00C97E9E" w:rsidRDefault="009713C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I</w:t>
            </w:r>
            <w:r w:rsidR="00C97E9E">
              <w:rPr>
                <w:szCs w:val="24"/>
              </w:rPr>
              <w:t>+III</w:t>
            </w:r>
            <w:r w:rsidR="00FD591F">
              <w:rPr>
                <w:szCs w:val="24"/>
              </w:rPr>
              <w:t>+IV</w:t>
            </w: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 xml:space="preserve">Scoala </w:t>
            </w:r>
            <w:r w:rsidR="006C1E83">
              <w:rPr>
                <w:szCs w:val="24"/>
                <w:lang w:val="it-IT"/>
              </w:rPr>
              <w:t>Primara Tomești</w:t>
            </w:r>
            <w:r>
              <w:rPr>
                <w:szCs w:val="24"/>
                <w:lang w:val="it-IT"/>
              </w:rPr>
              <w:t xml:space="preserve"> si imprejurimi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3C4" w:rsidRDefault="00BE56B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</w:p>
          <w:p w:rsidR="00931698" w:rsidRDefault="00BE56BA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135FDF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</w:t>
            </w:r>
            <w:proofErr w:type="spellStart"/>
            <w:r>
              <w:rPr>
                <w:b/>
              </w:rPr>
              <w:t>Călătorim</w:t>
            </w:r>
            <w:proofErr w:type="spellEnd"/>
            <w:r w:rsidR="001B400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 w:rsidR="001B400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lumea</w:t>
            </w:r>
            <w:proofErr w:type="spellEnd"/>
            <w:r w:rsidR="001B400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fanteziei</w:t>
            </w:r>
            <w:proofErr w:type="spellEnd"/>
            <w:r>
              <w:rPr>
                <w:b/>
              </w:rPr>
              <w:t xml:space="preserve">- ne </w:t>
            </w:r>
            <w:proofErr w:type="spellStart"/>
            <w:r>
              <w:rPr>
                <w:b/>
              </w:rPr>
              <w:t>jucăm</w:t>
            </w:r>
            <w:proofErr w:type="spellEnd"/>
            <w:r w:rsidR="001B400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lucrând</w:t>
            </w:r>
            <w:proofErr w:type="spellEnd"/>
            <w:r>
              <w:t>,,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>
              <w:rPr>
                <w:szCs w:val="24"/>
              </w:rPr>
              <w:t xml:space="preserve"> cultural </w:t>
            </w:r>
            <w:proofErr w:type="spellStart"/>
            <w:r>
              <w:rPr>
                <w:szCs w:val="24"/>
              </w:rPr>
              <w:t>artistica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49592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27.03.2018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502B34" w:rsidP="0049592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Primară</w:t>
            </w:r>
            <w:proofErr w:type="spellEnd"/>
          </w:p>
          <w:p w:rsidR="00495929" w:rsidRDefault="00495929" w:rsidP="0049592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Tomeşti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3C4" w:rsidRDefault="00BE56B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</w:p>
          <w:p w:rsidR="00931698" w:rsidRDefault="00BE56BA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135FDF">
        <w:trPr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 xml:space="preserve">    Să ne cunoaștem</w:t>
            </w:r>
          </w:p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>împrejurimile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Drumeție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49592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28.03.2018</w:t>
            </w:r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Satul</w:t>
            </w:r>
            <w:proofErr w:type="spellEnd"/>
            <w:r w:rsidR="009713C4">
              <w:rPr>
                <w:szCs w:val="24"/>
              </w:rPr>
              <w:t xml:space="preserve"> </w:t>
            </w:r>
            <w:proofErr w:type="spellStart"/>
            <w:r w:rsidR="00495929">
              <w:rPr>
                <w:szCs w:val="24"/>
              </w:rPr>
              <w:t>Tomeşti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3C4" w:rsidRDefault="00BE56B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</w:p>
          <w:p w:rsidR="00931698" w:rsidRDefault="00BE56BA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135FDF">
        <w:trPr>
          <w:trHeight w:val="194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400" w:rsidRDefault="009F7400">
            <w:pPr>
              <w:pStyle w:val="NoSpacing"/>
              <w:spacing w:line="276" w:lineRule="auto"/>
              <w:rPr>
                <w:b/>
                <w:lang w:val="ro-RO"/>
              </w:rPr>
            </w:pPr>
          </w:p>
          <w:p w:rsidR="00C97E9E" w:rsidRDefault="00495929">
            <w:pPr>
              <w:pStyle w:val="NoSpacing"/>
              <w:spacing w:line="276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Tradiţii de Paști</w:t>
            </w:r>
          </w:p>
          <w:p w:rsidR="00495929" w:rsidRDefault="00495929">
            <w:pPr>
              <w:pStyle w:val="NoSpacing"/>
              <w:spacing w:line="276" w:lineRule="auto"/>
              <w:rPr>
                <w:b/>
                <w:lang w:val="ro-RO"/>
              </w:rPr>
            </w:pPr>
          </w:p>
          <w:p w:rsidR="00931698" w:rsidRDefault="00931698">
            <w:pPr>
              <w:pStyle w:val="NoSpacing"/>
              <w:spacing w:line="276" w:lineRule="auto"/>
              <w:rPr>
                <w:lang w:val="ro-RO"/>
              </w:rPr>
            </w:pPr>
            <w:r>
              <w:rPr>
                <w:b/>
                <w:lang w:val="ro-RO"/>
              </w:rPr>
              <w:t>Circuland corect</w:t>
            </w:r>
            <w:r w:rsidR="000157E8">
              <w:rPr>
                <w:b/>
                <w:lang w:val="ro-RO"/>
              </w:rPr>
              <w:t>,</w:t>
            </w:r>
            <w:r>
              <w:rPr>
                <w:b/>
                <w:lang w:val="ro-RO"/>
              </w:rPr>
              <w:t xml:space="preserve"> ne protejam viata</w:t>
            </w:r>
            <w:r>
              <w:rPr>
                <w:lang w:val="ro-RO"/>
              </w:rPr>
              <w:t>!</w:t>
            </w:r>
          </w:p>
          <w:p w:rsidR="00931698" w:rsidRDefault="00931698"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400" w:rsidRDefault="009F7400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>
              <w:rPr>
                <w:szCs w:val="24"/>
              </w:rPr>
              <w:t xml:space="preserve"> cultural </w:t>
            </w:r>
            <w:proofErr w:type="spellStart"/>
            <w:r>
              <w:rPr>
                <w:szCs w:val="24"/>
              </w:rPr>
              <w:t>artistica</w:t>
            </w:r>
            <w:proofErr w:type="spellEnd"/>
          </w:p>
          <w:p w:rsidR="009F7400" w:rsidRDefault="009F7400">
            <w:pPr>
              <w:spacing w:after="0" w:line="240" w:lineRule="auto"/>
              <w:jc w:val="both"/>
              <w:rPr>
                <w:szCs w:val="24"/>
              </w:rPr>
            </w:pPr>
          </w:p>
          <w:p w:rsidR="00C97E9E" w:rsidRDefault="00C97E9E">
            <w:pPr>
              <w:spacing w:after="0" w:line="240" w:lineRule="auto"/>
              <w:jc w:val="both"/>
              <w:rPr>
                <w:szCs w:val="24"/>
              </w:rPr>
            </w:pPr>
          </w:p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931698" w:rsidRP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Pr="00CF0004" w:rsidRDefault="0049592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29.03.2018</w:t>
            </w:r>
          </w:p>
          <w:p w:rsidR="00931698" w:rsidRDefault="00931698">
            <w:pPr>
              <w:rPr>
                <w:szCs w:val="24"/>
              </w:rPr>
            </w:pPr>
            <w:r>
              <w:rPr>
                <w:szCs w:val="24"/>
              </w:rPr>
              <w:t>8-1</w:t>
            </w:r>
            <w:r w:rsidR="009713C4">
              <w:rPr>
                <w:szCs w:val="24"/>
              </w:rPr>
              <w:t>0</w:t>
            </w:r>
          </w:p>
          <w:p w:rsidR="009713C4" w:rsidRDefault="009713C4">
            <w:pPr>
              <w:rPr>
                <w:szCs w:val="24"/>
              </w:rPr>
            </w:pPr>
            <w:r>
              <w:rPr>
                <w:szCs w:val="24"/>
              </w:rPr>
              <w:t>10-11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Școala</w:t>
            </w:r>
            <w:proofErr w:type="spellEnd"/>
            <w:r w:rsidR="00502B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Primară</w:t>
            </w:r>
            <w:proofErr w:type="spellEnd"/>
          </w:p>
          <w:p w:rsidR="00495929" w:rsidRDefault="0049592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Tomeşti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Prof                  </w:t>
            </w:r>
            <w:proofErr w:type="spellStart"/>
            <w:r>
              <w:rPr>
                <w:szCs w:val="24"/>
              </w:rPr>
              <w:t>Betea</w:t>
            </w:r>
            <w:proofErr w:type="spellEnd"/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Veronica</w:t>
            </w: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</w:p>
          <w:p w:rsidR="009713C4" w:rsidRDefault="00BE56B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Gornic</w:t>
            </w:r>
            <w:proofErr w:type="spellEnd"/>
          </w:p>
          <w:p w:rsidR="00931698" w:rsidRDefault="00BE56BA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proofErr w:type="spellStart"/>
            <w:r>
              <w:rPr>
                <w:szCs w:val="24"/>
              </w:rPr>
              <w:t>Vasile</w:t>
            </w:r>
            <w:proofErr w:type="spellEnd"/>
          </w:p>
        </w:tc>
      </w:tr>
      <w:tr w:rsidR="00931698" w:rsidTr="00135FDF">
        <w:trPr>
          <w:trHeight w:val="153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Cel mai bun sportiv</w:t>
            </w:r>
          </w:p>
          <w:p w:rsidR="009713C4" w:rsidRDefault="009713C4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6C7439" w:rsidRDefault="006C7439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6C7439" w:rsidRDefault="006C7439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9713C4" w:rsidRDefault="009713C4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Ne jucăm –Limba franceză învățăm</w:t>
            </w:r>
          </w:p>
          <w:p w:rsidR="009713C4" w:rsidRDefault="009713C4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  <w:p w:rsidR="009713C4" w:rsidRDefault="009713C4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sportiva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49592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30.03.2018</w:t>
            </w:r>
          </w:p>
          <w:p w:rsidR="00931698" w:rsidRDefault="00931698">
            <w:pPr>
              <w:rPr>
                <w:szCs w:val="24"/>
              </w:rPr>
            </w:pPr>
            <w:r>
              <w:rPr>
                <w:szCs w:val="24"/>
              </w:rPr>
              <w:t>8-1</w:t>
            </w:r>
            <w:r w:rsidR="009713C4">
              <w:rPr>
                <w:szCs w:val="24"/>
              </w:rPr>
              <w:t>0</w:t>
            </w:r>
          </w:p>
          <w:p w:rsidR="009713C4" w:rsidRDefault="009713C4">
            <w:pPr>
              <w:rPr>
                <w:szCs w:val="24"/>
              </w:rPr>
            </w:pPr>
            <w:r>
              <w:rPr>
                <w:szCs w:val="24"/>
              </w:rPr>
              <w:t>10-12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425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931698" w:rsidRDefault="00931698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931698" w:rsidP="0049592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 w:rsidR="00502B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</w:p>
          <w:p w:rsidR="00495929" w:rsidRDefault="00495929" w:rsidP="00495929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Tomeşti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698" w:rsidRDefault="00495929" w:rsidP="009713C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</w:p>
          <w:p w:rsidR="009713C4" w:rsidRDefault="00593453" w:rsidP="009713C4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Gavrilă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Valentin</w:t>
            </w:r>
            <w:proofErr w:type="spellEnd"/>
          </w:p>
          <w:p w:rsidR="009713C4" w:rsidRDefault="009713C4" w:rsidP="009713C4">
            <w:pPr>
              <w:spacing w:after="0" w:line="240" w:lineRule="auto"/>
              <w:jc w:val="both"/>
              <w:rPr>
                <w:szCs w:val="24"/>
              </w:rPr>
            </w:pP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Prof.</w:t>
            </w:r>
          </w:p>
          <w:p w:rsidR="009713C4" w:rsidRDefault="009713C4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Meltiș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Amalia</w:t>
            </w:r>
            <w:proofErr w:type="spellEnd"/>
          </w:p>
        </w:tc>
      </w:tr>
    </w:tbl>
    <w:p w:rsidR="00931698" w:rsidRDefault="00931698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495929" w:rsidRDefault="00495929" w:rsidP="00931698">
      <w:pPr>
        <w:spacing w:after="0" w:line="240" w:lineRule="auto"/>
        <w:jc w:val="both"/>
        <w:rPr>
          <w:b/>
          <w:szCs w:val="24"/>
          <w:lang w:val="it-IT"/>
        </w:rPr>
      </w:pPr>
    </w:p>
    <w:p w:rsidR="00495929" w:rsidRDefault="00495929" w:rsidP="00931698">
      <w:pPr>
        <w:spacing w:after="0" w:line="240" w:lineRule="auto"/>
        <w:jc w:val="both"/>
        <w:rPr>
          <w:b/>
          <w:szCs w:val="24"/>
          <w:lang w:val="it-IT"/>
        </w:rPr>
      </w:pPr>
      <w:bookmarkStart w:id="0" w:name="_GoBack"/>
      <w:bookmarkEnd w:id="0"/>
    </w:p>
    <w:p w:rsidR="00601E1B" w:rsidRDefault="00495929" w:rsidP="00495929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Prof înv. prim GORNIC Vasile-Ionel   </w:t>
      </w:r>
    </w:p>
    <w:p w:rsidR="00601E1B" w:rsidRDefault="00495929" w:rsidP="00601E1B">
      <w:pPr>
        <w:spacing w:after="0" w:line="240" w:lineRule="auto"/>
        <w:jc w:val="both"/>
        <w:rPr>
          <w:b/>
          <w:sz w:val="44"/>
          <w:szCs w:val="44"/>
        </w:rPr>
      </w:pPr>
      <w:r>
        <w:rPr>
          <w:b/>
          <w:szCs w:val="24"/>
          <w:lang w:val="it-IT"/>
        </w:rPr>
        <w:lastRenderedPageBreak/>
        <w:t xml:space="preserve">   </w:t>
      </w:r>
      <w:r w:rsidR="00601E1B">
        <w:rPr>
          <w:b/>
          <w:sz w:val="44"/>
          <w:szCs w:val="44"/>
        </w:rPr>
        <w:t xml:space="preserve"> </w:t>
      </w:r>
    </w:p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SCOALA  PRIMARĂ OBÂRȘA                                                   Director,</w:t>
      </w:r>
    </w:p>
    <w:p w:rsidR="00601E1B" w:rsidRPr="00BC07CB" w:rsidRDefault="00601E1B" w:rsidP="00601E1B">
      <w:pPr>
        <w:spacing w:after="0" w:line="240" w:lineRule="auto"/>
        <w:jc w:val="both"/>
        <w:rPr>
          <w:b/>
          <w:szCs w:val="24"/>
          <w:lang w:val="ro-RO"/>
        </w:rPr>
      </w:pPr>
      <w:r>
        <w:rPr>
          <w:b/>
          <w:szCs w:val="24"/>
          <w:lang w:val="it-IT"/>
        </w:rPr>
        <w:t>Prof.înv.primar</w:t>
      </w:r>
      <w:r>
        <w:rPr>
          <w:b/>
          <w:szCs w:val="24"/>
        </w:rPr>
        <w:t>:</w:t>
      </w:r>
      <w:r>
        <w:rPr>
          <w:b/>
          <w:szCs w:val="24"/>
          <w:lang w:val="it-IT"/>
        </w:rPr>
        <w:t>MELTI</w:t>
      </w:r>
      <w:r>
        <w:rPr>
          <w:b/>
          <w:szCs w:val="24"/>
          <w:lang w:val="ro-RO"/>
        </w:rPr>
        <w:t>Ș AMALIA</w:t>
      </w:r>
    </w:p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 xml:space="preserve">  Nr.73/26.02.2018                                                                         Prof. Gornic Vasile</w:t>
      </w:r>
    </w:p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</w:p>
    <w:p w:rsidR="00601E1B" w:rsidRPr="00E22C50" w:rsidRDefault="00601E1B" w:rsidP="00601E1B">
      <w:pPr>
        <w:spacing w:after="0" w:line="240" w:lineRule="auto"/>
        <w:jc w:val="both"/>
        <w:rPr>
          <w:b/>
          <w:szCs w:val="24"/>
          <w:lang w:val="ro-RO"/>
        </w:rPr>
      </w:pPr>
    </w:p>
    <w:p w:rsidR="00601E1B" w:rsidRDefault="00601E1B" w:rsidP="00601E1B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>PROGRAM  NAȚIONAL</w:t>
      </w:r>
    </w:p>
    <w:p w:rsidR="00601E1B" w:rsidRDefault="00601E1B" w:rsidP="00601E1B">
      <w:pPr>
        <w:spacing w:after="0" w:line="240" w:lineRule="auto"/>
        <w:jc w:val="center"/>
        <w:rPr>
          <w:b/>
          <w:szCs w:val="24"/>
          <w:lang w:val="it-IT"/>
        </w:rPr>
      </w:pPr>
      <w:r>
        <w:rPr>
          <w:b/>
          <w:szCs w:val="24"/>
          <w:lang w:val="it-IT"/>
        </w:rPr>
        <w:t>,,SAPTAMANA ALTFEL ”</w:t>
      </w:r>
    </w:p>
    <w:p w:rsidR="00601E1B" w:rsidRDefault="00601E1B" w:rsidP="00601E1B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26.03-30.03.2018</w:t>
      </w:r>
    </w:p>
    <w:p w:rsidR="00601E1B" w:rsidRDefault="00601E1B" w:rsidP="00601E1B">
      <w:pPr>
        <w:spacing w:after="0" w:line="240" w:lineRule="auto"/>
        <w:jc w:val="center"/>
        <w:rPr>
          <w:b/>
          <w:szCs w:val="24"/>
        </w:rPr>
      </w:pPr>
    </w:p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0"/>
        <w:gridCol w:w="2083"/>
        <w:gridCol w:w="1271"/>
        <w:gridCol w:w="850"/>
        <w:gridCol w:w="1276"/>
        <w:gridCol w:w="1985"/>
        <w:gridCol w:w="1383"/>
      </w:tblGrid>
      <w:tr w:rsidR="00601E1B" w:rsidTr="002D786D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Nr.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proofErr w:type="gramStart"/>
            <w:r>
              <w:rPr>
                <w:b/>
                <w:szCs w:val="24"/>
              </w:rPr>
              <w:t>crt</w:t>
            </w:r>
            <w:proofErr w:type="spellEnd"/>
            <w:proofErr w:type="gramEnd"/>
            <w:r>
              <w:rPr>
                <w:b/>
                <w:szCs w:val="24"/>
              </w:rPr>
              <w:t>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Denumirea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activitatii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Tipulactivitatii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Data/</w:t>
            </w:r>
            <w:proofErr w:type="spellStart"/>
            <w:r>
              <w:rPr>
                <w:b/>
                <w:szCs w:val="24"/>
              </w:rPr>
              <w:t>ora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ParteneriClasa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/</w:t>
            </w:r>
            <w:proofErr w:type="spellStart"/>
            <w:r>
              <w:rPr>
                <w:b/>
                <w:szCs w:val="24"/>
              </w:rPr>
              <w:t>clasele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Locul</w:t>
            </w:r>
            <w:proofErr w:type="spellEnd"/>
            <w:r>
              <w:rPr>
                <w:b/>
                <w:szCs w:val="24"/>
              </w:rPr>
              <w:t xml:space="preserve"> de </w:t>
            </w:r>
            <w:proofErr w:type="spellStart"/>
            <w:r>
              <w:rPr>
                <w:b/>
                <w:szCs w:val="24"/>
              </w:rPr>
              <w:t>desfasurare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Cadre implicate</w:t>
            </w:r>
          </w:p>
        </w:tc>
      </w:tr>
      <w:tr w:rsidR="00601E1B" w:rsidTr="002D786D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Micii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ecologisti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Personaje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îndrăgite-desene</w:t>
            </w:r>
            <w:proofErr w:type="spellEnd"/>
            <w:r>
              <w:rPr>
                <w:b/>
                <w:szCs w:val="24"/>
              </w:rPr>
              <w:t xml:space="preserve"> animate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601E1B" w:rsidRPr="00931698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ecologică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26.03.2018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8-10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10-12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  <w:lang w:val="it-IT"/>
              </w:rPr>
            </w:pPr>
            <w:r>
              <w:rPr>
                <w:szCs w:val="24"/>
                <w:lang w:val="it-IT"/>
              </w:rPr>
              <w:t>Scoala Primara Obârșa si imprejurimi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Prof.înv</w:t>
            </w:r>
            <w:proofErr w:type="spell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primar</w:t>
            </w:r>
            <w:proofErr w:type="spellEnd"/>
            <w:proofErr w:type="gram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Meltiș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Amalia</w:t>
            </w:r>
            <w:proofErr w:type="spellEnd"/>
          </w:p>
        </w:tc>
      </w:tr>
      <w:tr w:rsidR="00601E1B" w:rsidTr="002D786D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2.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</w:rPr>
              <w:t>,,</w:t>
            </w:r>
            <w:proofErr w:type="spellStart"/>
            <w:r>
              <w:rPr>
                <w:b/>
              </w:rPr>
              <w:t>Călătorim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lumea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fanteziei</w:t>
            </w:r>
            <w:proofErr w:type="spellEnd"/>
            <w:r>
              <w:rPr>
                <w:b/>
              </w:rPr>
              <w:t xml:space="preserve">- ne </w:t>
            </w:r>
            <w:proofErr w:type="spellStart"/>
            <w:r>
              <w:rPr>
                <w:b/>
              </w:rPr>
              <w:t>jucăm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lucrând</w:t>
            </w:r>
            <w:proofErr w:type="spellEnd"/>
            <w:r>
              <w:t>,,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  <w:r>
              <w:rPr>
                <w:szCs w:val="24"/>
              </w:rPr>
              <w:t xml:space="preserve"> cultural </w:t>
            </w:r>
            <w:proofErr w:type="spellStart"/>
            <w:r>
              <w:rPr>
                <w:szCs w:val="24"/>
              </w:rPr>
              <w:t>artistica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27.03.2018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</w:t>
            </w:r>
            <w:proofErr w:type="spellEnd"/>
            <w:r>
              <w:rPr>
                <w:szCs w:val="24"/>
              </w:rPr>
              <w:t xml:space="preserve">  </w:t>
            </w: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Prof.înv</w:t>
            </w:r>
            <w:proofErr w:type="spell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primar</w:t>
            </w:r>
            <w:proofErr w:type="spellEnd"/>
            <w:proofErr w:type="gram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Meltiș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Amalia</w:t>
            </w:r>
            <w:proofErr w:type="spellEnd"/>
          </w:p>
        </w:tc>
      </w:tr>
      <w:tr w:rsidR="00601E1B" w:rsidTr="002D786D">
        <w:trPr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3.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 xml:space="preserve">    Să ne cunoaștem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  <w:lang w:val="it-IT"/>
              </w:rPr>
            </w:pPr>
            <w:r>
              <w:rPr>
                <w:b/>
                <w:szCs w:val="24"/>
                <w:lang w:val="it-IT"/>
              </w:rPr>
              <w:t>împrejurimile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Drumeție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28.03.2018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Satul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Prof.înv.primar.Meltiș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Amalia</w:t>
            </w:r>
            <w:proofErr w:type="spellEnd"/>
          </w:p>
        </w:tc>
      </w:tr>
      <w:tr w:rsidR="00601E1B" w:rsidTr="002D786D">
        <w:trPr>
          <w:trHeight w:val="1943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4.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E1B" w:rsidRDefault="00601E1B" w:rsidP="002D786D">
            <w:pPr>
              <w:pStyle w:val="NoSpacing"/>
              <w:spacing w:line="276" w:lineRule="auto"/>
              <w:rPr>
                <w:lang w:val="ro-RO"/>
              </w:rPr>
            </w:pPr>
            <w:r>
              <w:rPr>
                <w:b/>
                <w:lang w:val="ro-RO"/>
              </w:rPr>
              <w:t>Circuland corect ne protejam viata</w:t>
            </w:r>
            <w:r>
              <w:rPr>
                <w:lang w:val="ro-RO"/>
              </w:rPr>
              <w:t>!</w:t>
            </w:r>
          </w:p>
          <w:p w:rsidR="00601E1B" w:rsidRDefault="00601E1B" w:rsidP="002D786D">
            <w:pPr>
              <w:tabs>
                <w:tab w:val="center" w:pos="1057"/>
              </w:tabs>
              <w:spacing w:after="0" w:line="240" w:lineRule="auto"/>
              <w:jc w:val="both"/>
              <w:rPr>
                <w:b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Activitate</w:t>
            </w:r>
            <w:proofErr w:type="spellEnd"/>
          </w:p>
          <w:p w:rsidR="00601E1B" w:rsidRPr="00931698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 w:rsidRPr="00931698">
              <w:rPr>
                <w:szCs w:val="24"/>
              </w:rPr>
              <w:t>recreativa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Pr="00CF0004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29.03.2018</w:t>
            </w:r>
          </w:p>
          <w:p w:rsidR="00601E1B" w:rsidRDefault="00601E1B" w:rsidP="002D786D"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ȘcoalaPrimară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Obârșa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Prof.înv</w:t>
            </w:r>
            <w:proofErr w:type="spell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primar</w:t>
            </w:r>
            <w:proofErr w:type="spellEnd"/>
            <w:proofErr w:type="gram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  <w:lang w:val="pt-BR"/>
              </w:rPr>
            </w:pPr>
            <w:proofErr w:type="spellStart"/>
            <w:r>
              <w:rPr>
                <w:szCs w:val="24"/>
              </w:rPr>
              <w:t>Meltis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Amalia</w:t>
            </w:r>
            <w:proofErr w:type="spellEnd"/>
          </w:p>
        </w:tc>
      </w:tr>
      <w:tr w:rsidR="00601E1B" w:rsidTr="002D786D">
        <w:trPr>
          <w:trHeight w:val="1530"/>
          <w:jc w:val="center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b/>
                <w:szCs w:val="24"/>
                <w:lang w:val="ro-RO"/>
              </w:rPr>
            </w:pPr>
            <w:r>
              <w:rPr>
                <w:b/>
                <w:szCs w:val="24"/>
                <w:lang w:val="ro-RO"/>
              </w:rPr>
              <w:t>Cel mai bun sportiv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Activitate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sportiva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30.03.2018</w:t>
            </w:r>
          </w:p>
          <w:p w:rsidR="00601E1B" w:rsidRDefault="00601E1B" w:rsidP="002D786D">
            <w:pPr>
              <w:rPr>
                <w:szCs w:val="24"/>
              </w:rPr>
            </w:pPr>
            <w:r>
              <w:rPr>
                <w:szCs w:val="24"/>
              </w:rPr>
              <w:t>8-12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Toate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clasele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Scoala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PrimaraTomești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Prof.înv</w:t>
            </w:r>
            <w:proofErr w:type="spell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primar</w:t>
            </w:r>
            <w:proofErr w:type="spellEnd"/>
            <w:proofErr w:type="gramEnd"/>
            <w:r>
              <w:rPr>
                <w:szCs w:val="24"/>
              </w:rPr>
              <w:t>.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Meltiș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proofErr w:type="spellStart"/>
            <w:r>
              <w:rPr>
                <w:szCs w:val="24"/>
              </w:rPr>
              <w:t>Amalia</w:t>
            </w:r>
            <w:proofErr w:type="spellEnd"/>
          </w:p>
          <w:p w:rsidR="00601E1B" w:rsidRDefault="00601E1B" w:rsidP="002D786D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Prof. </w:t>
            </w:r>
            <w:proofErr w:type="spellStart"/>
            <w:r>
              <w:rPr>
                <w:szCs w:val="24"/>
              </w:rPr>
              <w:t>Gavrilă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Valentin</w:t>
            </w:r>
            <w:proofErr w:type="spellEnd"/>
          </w:p>
        </w:tc>
      </w:tr>
    </w:tbl>
    <w:p w:rsidR="00601E1B" w:rsidRDefault="00601E1B" w:rsidP="00601E1B"/>
    <w:p w:rsidR="00601E1B" w:rsidRDefault="00601E1B" w:rsidP="00601E1B"/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</w:p>
    <w:p w:rsidR="00601E1B" w:rsidRDefault="00601E1B" w:rsidP="00601E1B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t>Prof.înv.primar.Meltiș Amalia</w:t>
      </w:r>
    </w:p>
    <w:p w:rsidR="00601E1B" w:rsidRDefault="00601E1B" w:rsidP="00601E1B"/>
    <w:p w:rsidR="0053532E" w:rsidRDefault="00495929" w:rsidP="00495929">
      <w:pPr>
        <w:spacing w:after="0" w:line="240" w:lineRule="auto"/>
        <w:jc w:val="both"/>
        <w:rPr>
          <w:b/>
          <w:szCs w:val="24"/>
          <w:lang w:val="it-IT"/>
        </w:rPr>
      </w:pPr>
      <w:r>
        <w:rPr>
          <w:b/>
          <w:szCs w:val="24"/>
          <w:lang w:val="it-IT"/>
        </w:rPr>
        <w:lastRenderedPageBreak/>
        <w:t xml:space="preserve">         </w:t>
      </w:r>
    </w:p>
    <w:p w:rsidR="00582B03" w:rsidRDefault="00582B03"/>
    <w:sectPr w:rsidR="00582B03" w:rsidSect="00582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931698"/>
    <w:rsid w:val="000157E8"/>
    <w:rsid w:val="00057425"/>
    <w:rsid w:val="00064C22"/>
    <w:rsid w:val="000A0703"/>
    <w:rsid w:val="00135FDF"/>
    <w:rsid w:val="001B4004"/>
    <w:rsid w:val="00206331"/>
    <w:rsid w:val="003A26F2"/>
    <w:rsid w:val="00493F07"/>
    <w:rsid w:val="00495929"/>
    <w:rsid w:val="004A689A"/>
    <w:rsid w:val="00502B34"/>
    <w:rsid w:val="0053532E"/>
    <w:rsid w:val="00582B03"/>
    <w:rsid w:val="00593453"/>
    <w:rsid w:val="00601E1B"/>
    <w:rsid w:val="00641DA3"/>
    <w:rsid w:val="006C1E83"/>
    <w:rsid w:val="006C7439"/>
    <w:rsid w:val="006E1F23"/>
    <w:rsid w:val="006E34A2"/>
    <w:rsid w:val="006F3E99"/>
    <w:rsid w:val="00706B1E"/>
    <w:rsid w:val="008D662B"/>
    <w:rsid w:val="00931698"/>
    <w:rsid w:val="009713C4"/>
    <w:rsid w:val="009D53EC"/>
    <w:rsid w:val="009F7400"/>
    <w:rsid w:val="00A45C78"/>
    <w:rsid w:val="00B63A03"/>
    <w:rsid w:val="00BE56BA"/>
    <w:rsid w:val="00C519FE"/>
    <w:rsid w:val="00C97E9E"/>
    <w:rsid w:val="00CB7605"/>
    <w:rsid w:val="00CD7E6E"/>
    <w:rsid w:val="00CF0004"/>
    <w:rsid w:val="00D710A4"/>
    <w:rsid w:val="00E22C50"/>
    <w:rsid w:val="00E82B2F"/>
    <w:rsid w:val="00E90792"/>
    <w:rsid w:val="00F2588F"/>
    <w:rsid w:val="00FD591F"/>
    <w:rsid w:val="00FE4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698"/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1698"/>
    <w:pPr>
      <w:spacing w:after="0" w:line="240" w:lineRule="auto"/>
    </w:pPr>
    <w:rPr>
      <w:rFonts w:ascii="Times New Roman" w:eastAsia="Calibri" w:hAnsi="Times New Roman" w:cs="Times New Roman"/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4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C22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7C31DBFA-BA26-41CA-85A0-D5E5F233C7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912D74-9B4C-4774-815B-51BF1E2C1D4B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30</TotalTime>
  <Pages>3</Pages>
  <Words>364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Vasile</cp:lastModifiedBy>
  <cp:revision>35</cp:revision>
  <cp:lastPrinted>2018-02-24T19:51:00Z</cp:lastPrinted>
  <dcterms:created xsi:type="dcterms:W3CDTF">2014-03-12T20:22:00Z</dcterms:created>
  <dcterms:modified xsi:type="dcterms:W3CDTF">2018-02-24T21:29:00Z</dcterms:modified>
</cp:coreProperties>
</file>