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FE5" w:rsidRDefault="00DC5FE5" w:rsidP="00DC5FE5">
      <w:pPr>
        <w:rPr>
          <w:lang w:val="ro-RO"/>
        </w:rPr>
      </w:pPr>
      <w:r>
        <w:rPr>
          <w:lang w:val="ro-RO"/>
        </w:rPr>
        <w:t>Nr.</w:t>
      </w:r>
      <w:r w:rsidR="00635048">
        <w:rPr>
          <w:lang w:val="ro-RO"/>
        </w:rPr>
        <w:t xml:space="preserve">814 </w:t>
      </w:r>
      <w:r w:rsidR="00680F7E">
        <w:rPr>
          <w:lang w:val="ro-RO"/>
        </w:rPr>
        <w:t>din</w:t>
      </w:r>
      <w:r w:rsidR="00635048">
        <w:rPr>
          <w:lang w:val="ro-RO"/>
        </w:rPr>
        <w:t xml:space="preserve"> 12.03.</w:t>
      </w:r>
      <w:bookmarkStart w:id="0" w:name="_GoBack"/>
      <w:bookmarkEnd w:id="0"/>
      <w:r w:rsidR="00680F7E">
        <w:rPr>
          <w:lang w:val="ro-RO"/>
        </w:rPr>
        <w:t>2018</w:t>
      </w:r>
    </w:p>
    <w:p w:rsidR="00DC5FE5" w:rsidRDefault="00DC5FE5" w:rsidP="00DC5FE5">
      <w:pPr>
        <w:rPr>
          <w:lang w:val="ro-RO"/>
        </w:rPr>
      </w:pPr>
    </w:p>
    <w:p w:rsidR="00DC5FE5" w:rsidRPr="00316881" w:rsidRDefault="00DC5FE5" w:rsidP="00DC5FE5">
      <w:pPr>
        <w:rPr>
          <w:rFonts w:eastAsia="Calibri"/>
          <w:sz w:val="28"/>
          <w:szCs w:val="28"/>
        </w:rPr>
      </w:pPr>
    </w:p>
    <w:p w:rsidR="001D7761" w:rsidRDefault="001D7761" w:rsidP="001D7761">
      <w:pPr>
        <w:jc w:val="right"/>
        <w:rPr>
          <w:b/>
          <w:lang w:val="ro-RO"/>
        </w:rPr>
      </w:pPr>
      <w:r>
        <w:rPr>
          <w:b/>
          <w:lang w:val="ro-RO"/>
        </w:rPr>
        <w:t>ANEXA 2</w:t>
      </w:r>
    </w:p>
    <w:p w:rsidR="001D7761" w:rsidRDefault="001D7761" w:rsidP="001D7761">
      <w:pPr>
        <w:jc w:val="center"/>
        <w:rPr>
          <w:b/>
          <w:lang w:val="ro-RO"/>
        </w:rPr>
      </w:pPr>
    </w:p>
    <w:p w:rsidR="001D7761" w:rsidRDefault="001D7761" w:rsidP="001D7761">
      <w:pPr>
        <w:jc w:val="center"/>
        <w:rPr>
          <w:b/>
          <w:lang w:val="ro-RO"/>
        </w:rPr>
      </w:pPr>
      <w:r>
        <w:rPr>
          <w:b/>
          <w:lang w:val="ro-RO"/>
        </w:rPr>
        <w:t>CENTRALIZAREA DISCIPLINELOR OPŢIONALE</w:t>
      </w:r>
    </w:p>
    <w:p w:rsidR="001D7761" w:rsidRDefault="001D7761" w:rsidP="001D7761">
      <w:pPr>
        <w:jc w:val="center"/>
        <w:rPr>
          <w:b/>
          <w:lang w:val="ro-RO"/>
        </w:rPr>
      </w:pPr>
      <w:r>
        <w:rPr>
          <w:b/>
          <w:lang w:val="ro-RO"/>
        </w:rPr>
        <w:t>LA NIVELUL UNITĂŢII ŞCOLARE</w:t>
      </w:r>
    </w:p>
    <w:p w:rsidR="001D7761" w:rsidRDefault="001D7761" w:rsidP="001D7761">
      <w:pPr>
        <w:jc w:val="center"/>
        <w:rPr>
          <w:lang w:val="ro-RO"/>
        </w:rPr>
      </w:pPr>
      <w:r>
        <w:rPr>
          <w:lang w:val="ro-RO"/>
        </w:rPr>
        <w:t>Pentru anul şcolar 2018 - 2019</w:t>
      </w:r>
    </w:p>
    <w:p w:rsidR="001D7761" w:rsidRDefault="001D7761" w:rsidP="001D7761">
      <w:pPr>
        <w:jc w:val="center"/>
        <w:rPr>
          <w:lang w:val="ro-RO"/>
        </w:rPr>
      </w:pPr>
    </w:p>
    <w:p w:rsidR="001D7761" w:rsidRDefault="001D7761" w:rsidP="001D7761">
      <w:pPr>
        <w:numPr>
          <w:ilvl w:val="0"/>
          <w:numId w:val="1"/>
        </w:numPr>
        <w:rPr>
          <w:b/>
          <w:i/>
          <w:lang w:val="ro-RO"/>
        </w:rPr>
      </w:pPr>
      <w:r>
        <w:rPr>
          <w:b/>
          <w:i/>
          <w:lang w:val="ro-RO"/>
        </w:rPr>
        <w:t>Tabel centralizator cu situaţia disciplinelor opţionale:</w:t>
      </w:r>
    </w:p>
    <w:tbl>
      <w:tblPr>
        <w:tblpPr w:leftFromText="180" w:rightFromText="180" w:vertAnchor="text" w:horzAnchor="margin" w:tblpY="137"/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1247"/>
        <w:gridCol w:w="2283"/>
        <w:gridCol w:w="1716"/>
        <w:gridCol w:w="1036"/>
        <w:gridCol w:w="1323"/>
        <w:gridCol w:w="1695"/>
      </w:tblGrid>
      <w:tr w:rsidR="001D7761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Nivelul de studiu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Denumirea opţionalului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Cadrul didactic propunător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Clasa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Programă</w:t>
            </w:r>
          </w:p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761" w:rsidRPr="008D69C1" w:rsidRDefault="001D7761" w:rsidP="001D7761">
            <w:pPr>
              <w:jc w:val="center"/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Planificare avizată şef catedră/director</w:t>
            </w:r>
          </w:p>
        </w:tc>
      </w:tr>
      <w:tr w:rsidR="00B060E6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B060E6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Gimnaziu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40534F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LECTURA CA ABILITATE DE VIAŢĂ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3E432F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KAVERSZNYUK ALINA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B060E6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B060E6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8D69C1" w:rsidRDefault="00B060E6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1E3EEA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Gimnaziu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8A79FD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1E3EEA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 xml:space="preserve">Gimnaziu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40534F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VOLEI SUB FORMĂ DE JOC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8A79FD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IVAN LUCIAN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VII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Gimnaziu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PRIETENUL MEU CALCULATORUL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1E3EEA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CH</w:t>
            </w:r>
            <w:r w:rsidR="00ED5D19" w:rsidRPr="008D69C1">
              <w:rPr>
                <w:sz w:val="20"/>
                <w:szCs w:val="20"/>
                <w:lang w:val="ro-RO"/>
              </w:rPr>
              <w:t>IRA ADRIANA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VIII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LIMBĂ ŞI COMUNICARE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KADAR EMILIA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OMUL ŞI SĂNĂTATEA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MODELE OPERAŢIONALE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CHIDEA SIMONA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XIB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ISTORIA MATEMATICII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MODELE MATEMATICE ŞI INFORMATICE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CHIMIA MEDIULUI ŞI A CALITĂŢII VIEŢII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VAIDA CAMELIA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XID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COMUNICARE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CONFLUENŢE ALE CULTURII LATINE CU CEA ROMÂNEASCĂ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TONCEA CRISTINA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ISTORIA PARTIDELOR POLITICE ÎN ROMÂNIA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BÂRLIANU MARIUS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HAZARDE NATURALE ŞI ANTROPICE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COMPLEMENTE DE MATEMATICĂ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TODORAN DANIEL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OMUL ŞI SĂNĂTATEA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XIIB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8D69C1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BURSINESS ENGLISH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 xml:space="preserve">COMPLEMENTE DE MATEMATICĂ </w:t>
            </w:r>
            <w:r w:rsidRPr="008D69C1">
              <w:rPr>
                <w:sz w:val="20"/>
                <w:szCs w:val="20"/>
                <w:lang w:val="ro-RO"/>
              </w:rPr>
              <w:lastRenderedPageBreak/>
              <w:t>PENTRU PREGĂTIREA EXAMENULUI DE BACALAUREAT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lastRenderedPageBreak/>
              <w:t>DUMITRU ANGELA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CHIMIA MEDIULUI ŞI A CALITĂŢII VIEŢII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VAIDA CAMELIA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BURSINESS ENGLISH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MOCREI IULIU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COMUNICARE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1D776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CONFLUENŢE ALE CULTURII LATINE CU CEA ROMÂNEASCĂ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TONCEA CRISTINA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ED5D19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ISTORIA TRANSILVANIEI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MUNTOI PAUL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8D69C1" w:rsidRDefault="00ED5D19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  <w:tr w:rsidR="008D69C1" w:rsidRPr="008D69C1" w:rsidTr="006A390A"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Liceu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GEOGRAFIE/JUDEŢUL HUNEDOARA ELEMENTE CULTURALE ŞI GEOGRAFICE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BULZ AURICA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</w:rPr>
            </w:pPr>
            <w:r w:rsidRPr="008D69C1">
              <w:rPr>
                <w:sz w:val="20"/>
                <w:szCs w:val="20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9C1" w:rsidRPr="008D69C1" w:rsidRDefault="008D69C1" w:rsidP="006A390A">
            <w:pPr>
              <w:rPr>
                <w:sz w:val="20"/>
                <w:szCs w:val="20"/>
                <w:lang w:val="ro-RO"/>
              </w:rPr>
            </w:pPr>
            <w:r w:rsidRPr="008D69C1">
              <w:rPr>
                <w:sz w:val="20"/>
                <w:szCs w:val="20"/>
                <w:lang w:val="ro-RO"/>
              </w:rPr>
              <w:t>DA</w:t>
            </w:r>
          </w:p>
        </w:tc>
      </w:tr>
    </w:tbl>
    <w:p w:rsidR="001D7761" w:rsidRDefault="001D7761" w:rsidP="001D7761">
      <w:pPr>
        <w:ind w:left="720"/>
        <w:rPr>
          <w:lang w:val="ro-RO"/>
        </w:rPr>
      </w:pPr>
    </w:p>
    <w:p w:rsidR="001D7761" w:rsidRDefault="001D7761" w:rsidP="001D7761">
      <w:pPr>
        <w:numPr>
          <w:ilvl w:val="0"/>
          <w:numId w:val="1"/>
        </w:numPr>
        <w:rPr>
          <w:b/>
          <w:i/>
          <w:lang w:val="ro-RO"/>
        </w:rPr>
      </w:pPr>
      <w:r>
        <w:rPr>
          <w:b/>
          <w:i/>
          <w:lang w:val="ro-RO"/>
        </w:rPr>
        <w:t>Tipuri de CDŞ din unitatea de învăţământ</w:t>
      </w:r>
    </w:p>
    <w:p w:rsidR="004D72D2" w:rsidRDefault="004D72D2" w:rsidP="001D7761">
      <w:pPr>
        <w:ind w:left="720"/>
        <w:rPr>
          <w:b/>
          <w:i/>
          <w:lang w:val="ro-RO"/>
        </w:rPr>
      </w:pPr>
    </w:p>
    <w:p w:rsidR="001D7761" w:rsidRDefault="001D7761" w:rsidP="001D7761">
      <w:pPr>
        <w:ind w:left="720"/>
        <w:rPr>
          <w:b/>
          <w:i/>
          <w:lang w:val="ro-RO"/>
        </w:rPr>
      </w:pPr>
    </w:p>
    <w:tbl>
      <w:tblPr>
        <w:tblW w:w="11012" w:type="dxa"/>
        <w:tblInd w:w="-1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862"/>
        <w:gridCol w:w="1532"/>
        <w:gridCol w:w="2839"/>
        <w:gridCol w:w="1513"/>
        <w:gridCol w:w="1631"/>
        <w:gridCol w:w="1134"/>
        <w:gridCol w:w="839"/>
      </w:tblGrid>
      <w:tr w:rsidR="000A2F8C" w:rsidRPr="007B6330" w:rsidTr="007B6330">
        <w:trPr>
          <w:trHeight w:val="210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Clasa</w:t>
            </w:r>
          </w:p>
        </w:tc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Tipul de CDS</w:t>
            </w:r>
            <w:r w:rsidRPr="007B6330">
              <w:rPr>
                <w:rStyle w:val="Referinnotdesubsol"/>
                <w:sz w:val="20"/>
                <w:szCs w:val="20"/>
                <w:lang w:val="ro-RO"/>
              </w:rPr>
              <w:footnoteReference w:id="1"/>
            </w:r>
            <w:r w:rsidRPr="007B6330">
              <w:rPr>
                <w:sz w:val="20"/>
                <w:szCs w:val="20"/>
                <w:lang w:val="ro-RO"/>
              </w:rPr>
              <w:t>/</w:t>
            </w:r>
          </w:p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F8C" w:rsidRPr="007B6330" w:rsidRDefault="000A2F8C" w:rsidP="000A2F8C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Nr. total de ore</w:t>
            </w:r>
          </w:p>
        </w:tc>
      </w:tr>
      <w:tr w:rsidR="000A2F8C" w:rsidRPr="007B6330" w:rsidTr="007B6330">
        <w:trPr>
          <w:trHeight w:val="900"/>
        </w:trPr>
        <w:tc>
          <w:tcPr>
            <w:tcW w:w="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2F8C" w:rsidRPr="007B6330" w:rsidRDefault="000A2F8C" w:rsidP="000A2F8C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2F8C" w:rsidRPr="007B6330" w:rsidRDefault="000A2F8C" w:rsidP="000A2F8C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3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F8C" w:rsidRPr="007B6330" w:rsidRDefault="000A2F8C" w:rsidP="000A2F8C">
            <w:pPr>
              <w:rPr>
                <w:sz w:val="20"/>
                <w:szCs w:val="20"/>
                <w:lang w:val="ro-RO"/>
              </w:rPr>
            </w:pP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3E432F" w:rsidP="0040534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  <w:r w:rsidR="0040534F">
              <w:rPr>
                <w:sz w:val="20"/>
                <w:szCs w:val="20"/>
                <w:lang w:val="ro-RO"/>
              </w:rPr>
              <w:t>/LECTURA CA ABILITATE DE VIAŢĂ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3E432F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KAVERSZNYUK ALINA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3E432F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RIMÂNĂ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COMŞA ALEXANDRU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1E3EEA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8A79F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  <w:r w:rsidR="008A79FD">
              <w:rPr>
                <w:sz w:val="20"/>
                <w:szCs w:val="20"/>
                <w:lang w:val="ro-RO"/>
              </w:rPr>
              <w:t>/EDUCAŢIE PENTRU SĂNĂTATE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3EEA" w:rsidRDefault="004415F0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3EEA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3EEA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3EEA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1E3EEA" w:rsidRPr="007B6330" w:rsidTr="008A79FD">
        <w:trPr>
          <w:trHeight w:val="70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VII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EA" w:rsidRDefault="001E3EEA" w:rsidP="0040534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EDUCAŢIE FIZICĂ</w:t>
            </w:r>
            <w:r w:rsidR="0040534F">
              <w:rPr>
                <w:sz w:val="20"/>
                <w:szCs w:val="20"/>
                <w:lang w:val="ro-RO"/>
              </w:rPr>
              <w:t>/VOLEI SUB FORMĂ DE JOC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3EEA" w:rsidRDefault="008A79FD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IVAN LUCIAN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3EEA" w:rsidRDefault="008A79FD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EDUCAŢIE 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3EEA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3EEA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VIII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  <w:r w:rsidR="008A79FD">
              <w:rPr>
                <w:sz w:val="20"/>
                <w:szCs w:val="20"/>
                <w:lang w:val="ro-RO"/>
              </w:rPr>
              <w:t>/PRIETENUL MEU CALCULATORUL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COMŞA ALEXANDRU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5D342A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ALDEA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B060E6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B060E6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0E6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060E6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CHINDEA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4415F0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060E6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060E6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4415F0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15F0" w:rsidRDefault="004415F0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CHINDEA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15F0" w:rsidRDefault="004415F0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15F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5F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5D342A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342A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Default="005D342A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ROMÂNĂ/</w:t>
            </w:r>
            <w:r w:rsidR="00ED5D19" w:rsidRPr="007B6330">
              <w:rPr>
                <w:sz w:val="20"/>
                <w:szCs w:val="20"/>
                <w:lang w:val="ro-RO"/>
              </w:rPr>
              <w:t>LIMBĂ ŞI COMUNICARE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KADAR EMILIA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TODORAN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BIOLOGIE/</w:t>
            </w:r>
            <w:r w:rsidR="00ED5D19">
              <w:rPr>
                <w:sz w:val="20"/>
                <w:szCs w:val="20"/>
                <w:lang w:val="ro-RO"/>
              </w:rPr>
              <w:t>OMUL ŞI SĂNĂTATEA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CHIRA ADRIANA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XIB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 w:rsidRPr="007B6330">
              <w:rPr>
                <w:sz w:val="20"/>
                <w:szCs w:val="20"/>
                <w:lang w:val="ro-RO"/>
              </w:rPr>
              <w:t>LIMBA</w:t>
            </w:r>
            <w:r>
              <w:rPr>
                <w:sz w:val="20"/>
                <w:szCs w:val="20"/>
                <w:lang w:val="ro-RO"/>
              </w:rPr>
              <w:t xml:space="preserve">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B060E6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FURDUI IOANA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GRĂDINESCU NARCISA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RELIGIE/MATEMATICĂ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DD43FC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FIZICĂ/</w:t>
            </w:r>
            <w:r w:rsidR="00ED5D19" w:rsidRPr="00DD43FC">
              <w:rPr>
                <w:sz w:val="20"/>
                <w:szCs w:val="20"/>
                <w:lang w:val="ro-RO"/>
              </w:rPr>
              <w:t>MODELE OPERAŢIONALE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DD43FC" w:rsidRDefault="00ED5D19" w:rsidP="00DD43FC">
            <w:pPr>
              <w:rPr>
                <w:sz w:val="20"/>
                <w:szCs w:val="20"/>
                <w:lang w:val="ro-RO"/>
              </w:rPr>
            </w:pPr>
            <w:r w:rsidRPr="00DD43FC">
              <w:rPr>
                <w:sz w:val="20"/>
                <w:szCs w:val="20"/>
                <w:lang w:val="ro-RO"/>
              </w:rPr>
              <w:t>CHIDEA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PETRIC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A79FD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MATEMATICĂ/</w:t>
            </w:r>
            <w:r w:rsidR="00ED5D19">
              <w:rPr>
                <w:sz w:val="20"/>
                <w:szCs w:val="20"/>
                <w:lang w:val="ro-RO"/>
              </w:rPr>
              <w:t>ISTORIA MATEMATICII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DD43FC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FIZICĂ/</w:t>
            </w:r>
            <w:r w:rsidR="00ED5D19" w:rsidRPr="00DD43FC">
              <w:rPr>
                <w:sz w:val="20"/>
                <w:szCs w:val="20"/>
                <w:lang w:val="ro-RO"/>
              </w:rPr>
              <w:t>MODELE MATEMATICE ŞI INFORMATICE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DD43FC" w:rsidRDefault="00ED5D19" w:rsidP="00DD43FC">
            <w:pPr>
              <w:rPr>
                <w:sz w:val="20"/>
                <w:szCs w:val="20"/>
                <w:lang w:val="ro-RO"/>
              </w:rPr>
            </w:pPr>
            <w:r w:rsidRPr="00DD43FC"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TEGLA MARIANA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MOCREI IULIU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FURDUI IOANA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3E432F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CĂLINESCU CRISTIAN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DD43FC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CHIMIE/</w:t>
            </w:r>
            <w:r w:rsidR="00ED5D19" w:rsidRPr="00DD43FC">
              <w:rPr>
                <w:sz w:val="20"/>
                <w:szCs w:val="20"/>
                <w:lang w:val="ro-RO"/>
              </w:rPr>
              <w:t>CHIMIA MEDIULUI ŞI A CALITĂŢII VIEŢII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DD43FC" w:rsidRDefault="004415F0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VAIDA CAMELIA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CHIMIE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OPŢIOANL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ROMÂNĂ/</w:t>
            </w:r>
            <w:r w:rsidR="00ED5D19">
              <w:rPr>
                <w:sz w:val="20"/>
                <w:szCs w:val="20"/>
                <w:lang w:val="ro-RO"/>
              </w:rPr>
              <w:t>COMUNICARE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4D72D2" w:rsidRDefault="003E432F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LIMBA LATINĂ/ </w:t>
            </w:r>
            <w:r w:rsidR="00ED5D19" w:rsidRPr="004D72D2">
              <w:rPr>
                <w:sz w:val="20"/>
                <w:szCs w:val="20"/>
                <w:lang w:val="ro-RO"/>
              </w:rPr>
              <w:t>CONFLUENŢE ALE CULTURII LATINE CU CEA ROMÂNEASCĂ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4D72D2" w:rsidRDefault="00ED5D19" w:rsidP="004D72D2">
            <w:pPr>
              <w:rPr>
                <w:sz w:val="20"/>
                <w:szCs w:val="20"/>
                <w:lang w:val="ro-RO"/>
              </w:rPr>
            </w:pPr>
            <w:r w:rsidRPr="004D72D2">
              <w:rPr>
                <w:sz w:val="20"/>
                <w:szCs w:val="20"/>
                <w:lang w:val="ro-RO"/>
              </w:rPr>
              <w:t>TONCEA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4D72D2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LATINĂ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57441D" w:rsidRDefault="008A79FD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ISTORIE/</w:t>
            </w:r>
            <w:r w:rsidR="00ED5D19" w:rsidRPr="0057441D">
              <w:rPr>
                <w:sz w:val="20"/>
                <w:szCs w:val="20"/>
                <w:lang w:val="ro-RO"/>
              </w:rPr>
              <w:t>ISTORIA PARTIDELOR POLITICE ÎN ROMÂNIA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57441D" w:rsidRDefault="00ED5D19" w:rsidP="0057441D">
            <w:pPr>
              <w:rPr>
                <w:sz w:val="20"/>
                <w:szCs w:val="20"/>
                <w:lang w:val="ro-RO"/>
              </w:rPr>
            </w:pPr>
            <w:r w:rsidRPr="0057441D">
              <w:rPr>
                <w:sz w:val="20"/>
                <w:szCs w:val="20"/>
                <w:lang w:val="ro-RO"/>
              </w:rPr>
              <w:t>BÂRLIANU MARIUS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57441D" w:rsidRDefault="008A79FD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GEOGRAFIE/</w:t>
            </w:r>
            <w:r w:rsidR="00ED5D19" w:rsidRPr="0057441D">
              <w:rPr>
                <w:sz w:val="20"/>
                <w:szCs w:val="20"/>
                <w:lang w:val="ro-RO"/>
              </w:rPr>
              <w:t>HAZARDE NATURALE ŞI ANTROPICE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57441D" w:rsidRDefault="00ED5D19" w:rsidP="0057441D">
            <w:pPr>
              <w:rPr>
                <w:sz w:val="20"/>
                <w:szCs w:val="20"/>
                <w:lang w:val="ro-RO"/>
              </w:rPr>
            </w:pPr>
            <w:r w:rsidRPr="0057441D">
              <w:rPr>
                <w:sz w:val="20"/>
                <w:szCs w:val="20"/>
                <w:lang w:val="ro-RO"/>
              </w:rPr>
              <w:t>OPROIU DELIA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A79FD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MATEMATICĂ/</w:t>
            </w:r>
            <w:r w:rsidR="00ED5D19">
              <w:rPr>
                <w:sz w:val="20"/>
                <w:szCs w:val="20"/>
                <w:lang w:val="ro-RO"/>
              </w:rPr>
              <w:t>COMPLEMENTE DE 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TODORAN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XIIA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INFORMATICĂ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POPA DANIEL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CALCULATOARE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FURDUI IOANA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3E432F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IONICĂ MIRCEA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XIIB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BIOLOGIE/</w:t>
            </w:r>
            <w:r w:rsidR="00ED5D19">
              <w:rPr>
                <w:sz w:val="20"/>
                <w:szCs w:val="20"/>
                <w:lang w:val="ro-RO"/>
              </w:rPr>
              <w:t>OMUL ŞI SĂNĂTATEA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5D342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PETRIC GABRIEL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5D342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OPŢIOANL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DD43FC" w:rsidRDefault="008A79FD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MATEATICĂ/</w:t>
            </w:r>
            <w:r w:rsidR="00ED5D19" w:rsidRPr="00DD43FC">
              <w:rPr>
                <w:sz w:val="20"/>
                <w:szCs w:val="20"/>
                <w:lang w:val="ro-RO"/>
              </w:rPr>
              <w:t>COMPLEMENTE DE MATEMATICĂ PENTRU PREGĂTIREA EXAMENULUI DE BACALAUREAT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DUMITRU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GIURGIU MARGARETA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TEGLA MARIANA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963AA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5D342A" w:rsidP="001E3EE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1E3E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5D342A" w:rsidRPr="007B6330" w:rsidTr="00FA72FF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Pr="007B6330" w:rsidRDefault="008D69C1" w:rsidP="00FA72F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FA72F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XIIC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FA72F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FA72F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  <w:r w:rsidR="0040534F" w:rsidRPr="00963AA0">
              <w:rPr>
                <w:sz w:val="20"/>
                <w:szCs w:val="20"/>
                <w:lang w:val="ro-RO"/>
              </w:rPr>
              <w:t xml:space="preserve"> </w:t>
            </w:r>
            <w:r w:rsidR="0040534F">
              <w:rPr>
                <w:sz w:val="20"/>
                <w:szCs w:val="20"/>
                <w:lang w:val="ro-RO"/>
              </w:rPr>
              <w:t>/</w:t>
            </w:r>
            <w:r w:rsidR="0040534F" w:rsidRPr="00963AA0">
              <w:rPr>
                <w:sz w:val="20"/>
                <w:szCs w:val="20"/>
                <w:lang w:val="ro-RO"/>
              </w:rPr>
              <w:t>BURSINESS ENGLISH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342A" w:rsidRDefault="005D342A" w:rsidP="00FA72F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MEDREA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Default="005D342A" w:rsidP="00FA72F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Pr="007B6330" w:rsidRDefault="005D342A" w:rsidP="00FA72F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342A" w:rsidRPr="007B6330" w:rsidRDefault="005D342A" w:rsidP="00FA72F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1E3EE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3E432F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BOLEA RAMONA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DD43FC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CHIMIE/</w:t>
            </w:r>
            <w:r w:rsidR="00ED5D19" w:rsidRPr="00DD43FC">
              <w:rPr>
                <w:sz w:val="20"/>
                <w:szCs w:val="20"/>
                <w:lang w:val="ro-RO"/>
              </w:rPr>
              <w:t>CHIMIA MEDIULUI ŞI A CALITĂŢII VIEŢII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DD43FC" w:rsidRDefault="00ED5D19" w:rsidP="00DD43FC">
            <w:pPr>
              <w:rPr>
                <w:sz w:val="20"/>
                <w:szCs w:val="20"/>
                <w:lang w:val="ro-RO"/>
              </w:rPr>
            </w:pPr>
            <w:r w:rsidRPr="00DD43FC">
              <w:rPr>
                <w:sz w:val="20"/>
                <w:szCs w:val="20"/>
                <w:lang w:val="ro-RO"/>
              </w:rPr>
              <w:t>VAIDA CAMELIA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CHIMIE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56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BENŢA LAURA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BIOLOGIE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Default="00ED5D19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963A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963AA0" w:rsidRDefault="0040534F" w:rsidP="00963A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 /</w:t>
            </w:r>
            <w:r w:rsidR="00ED5D19" w:rsidRPr="00963AA0">
              <w:rPr>
                <w:sz w:val="20"/>
                <w:szCs w:val="20"/>
                <w:lang w:val="ro-RO"/>
              </w:rPr>
              <w:t>BURSINESS ENGLISH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963AA0" w:rsidRDefault="00ED5D19" w:rsidP="00963AA0">
            <w:pPr>
              <w:rPr>
                <w:sz w:val="20"/>
                <w:szCs w:val="20"/>
                <w:lang w:val="ro-RO"/>
              </w:rPr>
            </w:pPr>
            <w:r w:rsidRPr="00963AA0">
              <w:rPr>
                <w:sz w:val="20"/>
                <w:szCs w:val="20"/>
                <w:lang w:val="ro-RO"/>
              </w:rPr>
              <w:t>MOCREI IULIU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1E3EEA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4415F0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Pr="007B6330" w:rsidRDefault="008D69C1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58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15F0" w:rsidRDefault="004415F0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XIID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Default="004415F0" w:rsidP="00963A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5F0" w:rsidRPr="00963AA0" w:rsidRDefault="004415F0" w:rsidP="00963A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15F0" w:rsidRPr="00963AA0" w:rsidRDefault="004415F0" w:rsidP="00963AA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ALDEA SIMONA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15F0" w:rsidRDefault="004415F0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FIZICĂ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4415F0" w:rsidRDefault="004415F0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4415F0" w:rsidRDefault="004415F0" w:rsidP="00963AA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8A79F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  <w:r w:rsidR="008A79FD">
              <w:rPr>
                <w:sz w:val="20"/>
                <w:szCs w:val="20"/>
                <w:lang w:val="ro-RO"/>
              </w:rPr>
              <w:t xml:space="preserve">/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1E3EE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3E432F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ROMÂNĂ/</w:t>
            </w:r>
            <w:r w:rsidR="00ED5D19">
              <w:rPr>
                <w:sz w:val="20"/>
                <w:szCs w:val="20"/>
                <w:lang w:val="ro-RO"/>
              </w:rPr>
              <w:t>COMUNICARE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TRIF ANGELA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ED5D19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1E3EEA" w:rsidP="007B63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7B6330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4D72D2" w:rsidRDefault="003E432F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LIMBA LATINĂ/ </w:t>
            </w:r>
            <w:r w:rsidR="00ED5D19" w:rsidRPr="004D72D2">
              <w:rPr>
                <w:sz w:val="20"/>
                <w:szCs w:val="20"/>
                <w:lang w:val="ro-RO"/>
              </w:rPr>
              <w:t>CONFLUENŢE ALE CULTURII LATINE CU CEA ROMÂNEASCĂ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Pr="004D72D2" w:rsidRDefault="00ED5D19" w:rsidP="004D72D2">
            <w:pPr>
              <w:rPr>
                <w:sz w:val="20"/>
                <w:szCs w:val="20"/>
                <w:lang w:val="ro-RO"/>
              </w:rPr>
            </w:pPr>
            <w:r w:rsidRPr="004D72D2">
              <w:rPr>
                <w:sz w:val="20"/>
                <w:szCs w:val="20"/>
                <w:lang w:val="ro-RO"/>
              </w:rPr>
              <w:t>TONCEA CRISTINA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4D72D2" w:rsidRDefault="00ED5D19" w:rsidP="004D72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LATINĂ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ED5D19" w:rsidRPr="007B6330" w:rsidRDefault="004415F0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ED5D19" w:rsidRPr="007B6330" w:rsidRDefault="001E3EEA" w:rsidP="004D72D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DD43FC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8A79FD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ISTORIE/</w:t>
            </w:r>
            <w:r w:rsidR="00ED5D19">
              <w:rPr>
                <w:sz w:val="20"/>
                <w:szCs w:val="20"/>
                <w:lang w:val="ro-RO"/>
              </w:rPr>
              <w:t>ISTORIA TRANSILVANIEI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MUNTOI PAUL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63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MUNTOI PAUL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ISTORIE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DD43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ED5D19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64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BULZ AURICA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Default="00ED5D19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5D19" w:rsidRPr="007B6330" w:rsidRDefault="004415F0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5D19" w:rsidRPr="007B6330" w:rsidRDefault="001E3EE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  <w:tr w:rsidR="005D342A" w:rsidRPr="007B6330" w:rsidTr="0057441D"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Pr="007B6330" w:rsidRDefault="008D69C1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65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8A79FD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XIIE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2A" w:rsidRDefault="005D342A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  <w:r w:rsidR="008A79FD">
              <w:rPr>
                <w:sz w:val="20"/>
                <w:szCs w:val="20"/>
                <w:lang w:val="ro-RO"/>
              </w:rPr>
              <w:t>/JUDEŢUL HUNEDOARA ELEMENTE CULTURALE ŞI GEOGRAFICE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D342A" w:rsidRDefault="005D342A" w:rsidP="0057441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BULZ AURICA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D342A" w:rsidRDefault="005D342A" w:rsidP="0057441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</w:tr>
    </w:tbl>
    <w:p w:rsidR="001D7761" w:rsidRDefault="001D7761" w:rsidP="001D7761">
      <w:pPr>
        <w:spacing w:line="200" w:lineRule="exact"/>
        <w:rPr>
          <w:rFonts w:ascii="Calibri" w:hAnsi="Calibri"/>
          <w:sz w:val="22"/>
        </w:rPr>
      </w:pPr>
    </w:p>
    <w:p w:rsidR="001D7761" w:rsidRDefault="001D7761" w:rsidP="001D7761">
      <w:pPr>
        <w:rPr>
          <w:lang w:val="ro-RO"/>
        </w:rPr>
      </w:pPr>
      <w:r>
        <w:rPr>
          <w:lang w:val="ro-RO"/>
        </w:rPr>
        <w:tab/>
        <w:t>DIRECTOR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DC5FE5" w:rsidRDefault="00963AA0" w:rsidP="00DC5FE5">
      <w:pPr>
        <w:rPr>
          <w:lang w:val="ro-RO"/>
        </w:rPr>
      </w:pPr>
      <w:r>
        <w:rPr>
          <w:lang w:val="ro-RO"/>
        </w:rPr>
        <w:t>PROF.GIURGIU MARGARETA</w:t>
      </w: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DC5FE5" w:rsidRDefault="00DC5FE5" w:rsidP="00DC5FE5">
      <w:pPr>
        <w:rPr>
          <w:lang w:val="ro-RO"/>
        </w:rPr>
      </w:pPr>
    </w:p>
    <w:p w:rsidR="00E91295" w:rsidRPr="006711A4" w:rsidRDefault="00E91295" w:rsidP="006711A4"/>
    <w:p w:rsidR="000A2F8C" w:rsidRPr="006711A4" w:rsidRDefault="000A2F8C"/>
    <w:sectPr w:rsidR="000A2F8C" w:rsidRPr="006711A4" w:rsidSect="00285FB5">
      <w:headerReference w:type="default" r:id="rId9"/>
      <w:footerReference w:type="default" r:id="rId10"/>
      <w:pgSz w:w="11906" w:h="16838"/>
      <w:pgMar w:top="1417" w:right="1274" w:bottom="1417" w:left="156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625" w:rsidRDefault="00D76625" w:rsidP="000701A9">
      <w:r>
        <w:separator/>
      </w:r>
    </w:p>
  </w:endnote>
  <w:endnote w:type="continuationSeparator" w:id="0">
    <w:p w:rsidR="00D76625" w:rsidRDefault="00D76625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EEA" w:rsidRDefault="001E3EEA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--------------------------------------------------------------------------------------------------------------------------------------------------------------------</w:t>
    </w:r>
  </w:p>
  <w:p w:rsidR="001E3EEA" w:rsidRPr="004355C8" w:rsidRDefault="001E3EEA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1E3EEA" w:rsidRDefault="001E3EEA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1E3EEA" w:rsidRPr="007E504F" w:rsidRDefault="001E3EEA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1E3EEA" w:rsidRPr="004355C8" w:rsidRDefault="001E3EEA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Pr="007E504F">
        <w:rPr>
          <w:rStyle w:val="Hyperlink"/>
          <w:b/>
          <w:sz w:val="20"/>
          <w:szCs w:val="20"/>
          <w:lang w:val="it-IT"/>
        </w:rPr>
        <w:t>http</w:t>
      </w:r>
      <w:r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625" w:rsidRDefault="00D76625" w:rsidP="000701A9">
      <w:r>
        <w:separator/>
      </w:r>
    </w:p>
  </w:footnote>
  <w:footnote w:type="continuationSeparator" w:id="0">
    <w:p w:rsidR="00D76625" w:rsidRDefault="00D76625" w:rsidP="000701A9">
      <w:r>
        <w:continuationSeparator/>
      </w:r>
    </w:p>
  </w:footnote>
  <w:footnote w:id="1">
    <w:p w:rsidR="001E3EEA" w:rsidRDefault="001E3EEA" w:rsidP="000A2F8C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1E3EEA" w:rsidTr="002B1D85">
      <w:trPr>
        <w:trHeight w:val="1376"/>
      </w:trPr>
      <w:tc>
        <w:tcPr>
          <w:tcW w:w="1139" w:type="dxa"/>
        </w:tcPr>
        <w:p w:rsidR="001E3EEA" w:rsidRDefault="001E3EE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66303571" wp14:editId="627F2037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1E3EEA" w:rsidRPr="00257F22" w:rsidRDefault="001E3EEA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1E3EEA" w:rsidRPr="00257F22" w:rsidRDefault="001E3EEA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1E3EEA" w:rsidRDefault="001E3EEA">
          <w:pPr>
            <w:pStyle w:val="Antet"/>
          </w:pPr>
        </w:p>
      </w:tc>
      <w:tc>
        <w:tcPr>
          <w:tcW w:w="852" w:type="dxa"/>
        </w:tcPr>
        <w:p w:rsidR="001E3EEA" w:rsidRPr="000701A9" w:rsidRDefault="001E3EEA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1E3EEA" w:rsidRDefault="001E3EE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4203DAF6" wp14:editId="28F3E84F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E3EEA" w:rsidRDefault="001E3EE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243F"/>
    <w:rsid w:val="00005D0B"/>
    <w:rsid w:val="00020877"/>
    <w:rsid w:val="00027249"/>
    <w:rsid w:val="000458E5"/>
    <w:rsid w:val="000468E0"/>
    <w:rsid w:val="0005062D"/>
    <w:rsid w:val="00051D63"/>
    <w:rsid w:val="0005255B"/>
    <w:rsid w:val="0005544C"/>
    <w:rsid w:val="0005741F"/>
    <w:rsid w:val="000701A9"/>
    <w:rsid w:val="0007126A"/>
    <w:rsid w:val="00072BF6"/>
    <w:rsid w:val="00080F1F"/>
    <w:rsid w:val="00085FEC"/>
    <w:rsid w:val="000934F1"/>
    <w:rsid w:val="000975AB"/>
    <w:rsid w:val="000A07CB"/>
    <w:rsid w:val="000A2F8C"/>
    <w:rsid w:val="000A3E27"/>
    <w:rsid w:val="000A4F69"/>
    <w:rsid w:val="000B16E9"/>
    <w:rsid w:val="000B221D"/>
    <w:rsid w:val="000B5365"/>
    <w:rsid w:val="000C12CB"/>
    <w:rsid w:val="000C7C02"/>
    <w:rsid w:val="000D03D4"/>
    <w:rsid w:val="000E18EC"/>
    <w:rsid w:val="000F50A4"/>
    <w:rsid w:val="00106CE8"/>
    <w:rsid w:val="00111B15"/>
    <w:rsid w:val="00121AFD"/>
    <w:rsid w:val="00124F33"/>
    <w:rsid w:val="00130EC6"/>
    <w:rsid w:val="0013213F"/>
    <w:rsid w:val="0013769D"/>
    <w:rsid w:val="00137A4E"/>
    <w:rsid w:val="0014653D"/>
    <w:rsid w:val="0018463B"/>
    <w:rsid w:val="001924F1"/>
    <w:rsid w:val="00193556"/>
    <w:rsid w:val="001B3C08"/>
    <w:rsid w:val="001D6AD9"/>
    <w:rsid w:val="001D7761"/>
    <w:rsid w:val="001E3EEA"/>
    <w:rsid w:val="001E5E38"/>
    <w:rsid w:val="001F5050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81C5A"/>
    <w:rsid w:val="00281CBA"/>
    <w:rsid w:val="00285FB5"/>
    <w:rsid w:val="00293194"/>
    <w:rsid w:val="002A35BB"/>
    <w:rsid w:val="002B014F"/>
    <w:rsid w:val="002B1D85"/>
    <w:rsid w:val="002B5226"/>
    <w:rsid w:val="002B5694"/>
    <w:rsid w:val="002C12C1"/>
    <w:rsid w:val="002C231C"/>
    <w:rsid w:val="002C7A9C"/>
    <w:rsid w:val="002D439F"/>
    <w:rsid w:val="002D4549"/>
    <w:rsid w:val="002D46B6"/>
    <w:rsid w:val="002F45CD"/>
    <w:rsid w:val="00301D9B"/>
    <w:rsid w:val="0030354C"/>
    <w:rsid w:val="00305DB0"/>
    <w:rsid w:val="00316F4D"/>
    <w:rsid w:val="003256EC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3807"/>
    <w:rsid w:val="003A2A90"/>
    <w:rsid w:val="003A6749"/>
    <w:rsid w:val="003B1F2A"/>
    <w:rsid w:val="003B5DBF"/>
    <w:rsid w:val="003D2A79"/>
    <w:rsid w:val="003D50EF"/>
    <w:rsid w:val="003E08E3"/>
    <w:rsid w:val="003E432F"/>
    <w:rsid w:val="003E64B9"/>
    <w:rsid w:val="003F7F6E"/>
    <w:rsid w:val="00402952"/>
    <w:rsid w:val="00404B41"/>
    <w:rsid w:val="0040534F"/>
    <w:rsid w:val="00406230"/>
    <w:rsid w:val="004146CA"/>
    <w:rsid w:val="00415489"/>
    <w:rsid w:val="004155A5"/>
    <w:rsid w:val="00433E5B"/>
    <w:rsid w:val="00440863"/>
    <w:rsid w:val="004415F0"/>
    <w:rsid w:val="004461C6"/>
    <w:rsid w:val="004462A7"/>
    <w:rsid w:val="004678B4"/>
    <w:rsid w:val="004732FF"/>
    <w:rsid w:val="00473F15"/>
    <w:rsid w:val="00475830"/>
    <w:rsid w:val="00476296"/>
    <w:rsid w:val="00481E2B"/>
    <w:rsid w:val="004904D8"/>
    <w:rsid w:val="004A1103"/>
    <w:rsid w:val="004A4D6F"/>
    <w:rsid w:val="004A60E3"/>
    <w:rsid w:val="004C0919"/>
    <w:rsid w:val="004C7229"/>
    <w:rsid w:val="004D095A"/>
    <w:rsid w:val="004D33EA"/>
    <w:rsid w:val="004D3824"/>
    <w:rsid w:val="004D5D6E"/>
    <w:rsid w:val="004D7193"/>
    <w:rsid w:val="004D72D2"/>
    <w:rsid w:val="004D772F"/>
    <w:rsid w:val="004D77F5"/>
    <w:rsid w:val="004F2344"/>
    <w:rsid w:val="00505B62"/>
    <w:rsid w:val="0051288A"/>
    <w:rsid w:val="0052288E"/>
    <w:rsid w:val="00527A54"/>
    <w:rsid w:val="00533C09"/>
    <w:rsid w:val="00537D1F"/>
    <w:rsid w:val="00544AC9"/>
    <w:rsid w:val="00550190"/>
    <w:rsid w:val="0055351F"/>
    <w:rsid w:val="005563EB"/>
    <w:rsid w:val="00566419"/>
    <w:rsid w:val="0057441D"/>
    <w:rsid w:val="00577F38"/>
    <w:rsid w:val="005833F0"/>
    <w:rsid w:val="00584846"/>
    <w:rsid w:val="0058585F"/>
    <w:rsid w:val="00587176"/>
    <w:rsid w:val="00597F02"/>
    <w:rsid w:val="005A5E1B"/>
    <w:rsid w:val="005A6365"/>
    <w:rsid w:val="005A7E35"/>
    <w:rsid w:val="005B1346"/>
    <w:rsid w:val="005C0E0F"/>
    <w:rsid w:val="005C3AD7"/>
    <w:rsid w:val="005D342A"/>
    <w:rsid w:val="005D7BDB"/>
    <w:rsid w:val="005E2450"/>
    <w:rsid w:val="005E54FA"/>
    <w:rsid w:val="006000DE"/>
    <w:rsid w:val="00601AF8"/>
    <w:rsid w:val="00605D08"/>
    <w:rsid w:val="006200C4"/>
    <w:rsid w:val="00635048"/>
    <w:rsid w:val="0065306B"/>
    <w:rsid w:val="00653320"/>
    <w:rsid w:val="006711A4"/>
    <w:rsid w:val="006722D4"/>
    <w:rsid w:val="006764DF"/>
    <w:rsid w:val="00680F7E"/>
    <w:rsid w:val="00681FC2"/>
    <w:rsid w:val="006913EE"/>
    <w:rsid w:val="0069352D"/>
    <w:rsid w:val="00694639"/>
    <w:rsid w:val="00695F38"/>
    <w:rsid w:val="006A02AD"/>
    <w:rsid w:val="006A20E4"/>
    <w:rsid w:val="006A390A"/>
    <w:rsid w:val="006B36D6"/>
    <w:rsid w:val="006B3779"/>
    <w:rsid w:val="006B691F"/>
    <w:rsid w:val="006E0D64"/>
    <w:rsid w:val="006E5D98"/>
    <w:rsid w:val="006E6E2F"/>
    <w:rsid w:val="006F3896"/>
    <w:rsid w:val="00705F03"/>
    <w:rsid w:val="00705F93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4505"/>
    <w:rsid w:val="00776075"/>
    <w:rsid w:val="007779F6"/>
    <w:rsid w:val="00783E83"/>
    <w:rsid w:val="007840DC"/>
    <w:rsid w:val="00792A17"/>
    <w:rsid w:val="00796291"/>
    <w:rsid w:val="0079708C"/>
    <w:rsid w:val="007A5F2A"/>
    <w:rsid w:val="007B6330"/>
    <w:rsid w:val="007C62CC"/>
    <w:rsid w:val="007F1955"/>
    <w:rsid w:val="007F56BA"/>
    <w:rsid w:val="00800D97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17E1"/>
    <w:rsid w:val="008659E0"/>
    <w:rsid w:val="00875B93"/>
    <w:rsid w:val="00887271"/>
    <w:rsid w:val="00895C9D"/>
    <w:rsid w:val="008A4728"/>
    <w:rsid w:val="008A79FD"/>
    <w:rsid w:val="008B6B25"/>
    <w:rsid w:val="008C08D5"/>
    <w:rsid w:val="008C5698"/>
    <w:rsid w:val="008D69C1"/>
    <w:rsid w:val="008D6DAF"/>
    <w:rsid w:val="008D7A95"/>
    <w:rsid w:val="008E6671"/>
    <w:rsid w:val="008E7743"/>
    <w:rsid w:val="008F6F30"/>
    <w:rsid w:val="00912756"/>
    <w:rsid w:val="0094136B"/>
    <w:rsid w:val="009446B1"/>
    <w:rsid w:val="00952D47"/>
    <w:rsid w:val="0096174B"/>
    <w:rsid w:val="00963AA0"/>
    <w:rsid w:val="00966326"/>
    <w:rsid w:val="00975CE7"/>
    <w:rsid w:val="009768A1"/>
    <w:rsid w:val="0097718F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E3494"/>
    <w:rsid w:val="009E48B7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6F73"/>
    <w:rsid w:val="00A7338F"/>
    <w:rsid w:val="00A767E2"/>
    <w:rsid w:val="00AA27B9"/>
    <w:rsid w:val="00AA65D2"/>
    <w:rsid w:val="00AA6BC1"/>
    <w:rsid w:val="00AB102E"/>
    <w:rsid w:val="00AB4CAA"/>
    <w:rsid w:val="00AB56F3"/>
    <w:rsid w:val="00AB7216"/>
    <w:rsid w:val="00AC7D18"/>
    <w:rsid w:val="00AD1A01"/>
    <w:rsid w:val="00B060E6"/>
    <w:rsid w:val="00B07EF9"/>
    <w:rsid w:val="00B12F27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74934"/>
    <w:rsid w:val="00B76622"/>
    <w:rsid w:val="00B939CF"/>
    <w:rsid w:val="00B973C2"/>
    <w:rsid w:val="00BA4B5D"/>
    <w:rsid w:val="00BB19A2"/>
    <w:rsid w:val="00BC59CB"/>
    <w:rsid w:val="00BC5EFE"/>
    <w:rsid w:val="00BD2D84"/>
    <w:rsid w:val="00BF41A5"/>
    <w:rsid w:val="00C01F29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75164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11F4C"/>
    <w:rsid w:val="00D25EBD"/>
    <w:rsid w:val="00D27CE5"/>
    <w:rsid w:val="00D30867"/>
    <w:rsid w:val="00D43324"/>
    <w:rsid w:val="00D51547"/>
    <w:rsid w:val="00D536C5"/>
    <w:rsid w:val="00D55C7A"/>
    <w:rsid w:val="00D57FF1"/>
    <w:rsid w:val="00D66F9D"/>
    <w:rsid w:val="00D7631E"/>
    <w:rsid w:val="00D76625"/>
    <w:rsid w:val="00D909C0"/>
    <w:rsid w:val="00D915E2"/>
    <w:rsid w:val="00D95967"/>
    <w:rsid w:val="00DB0A8C"/>
    <w:rsid w:val="00DC5FE5"/>
    <w:rsid w:val="00DD43FC"/>
    <w:rsid w:val="00DE05E4"/>
    <w:rsid w:val="00DE3BCB"/>
    <w:rsid w:val="00DF25C7"/>
    <w:rsid w:val="00DF6EFD"/>
    <w:rsid w:val="00DF7AFB"/>
    <w:rsid w:val="00E07DEB"/>
    <w:rsid w:val="00E13418"/>
    <w:rsid w:val="00E16927"/>
    <w:rsid w:val="00E32C77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5D19"/>
    <w:rsid w:val="00ED799E"/>
    <w:rsid w:val="00ED7B03"/>
    <w:rsid w:val="00EE325C"/>
    <w:rsid w:val="00EF4069"/>
    <w:rsid w:val="00F00A59"/>
    <w:rsid w:val="00F03BA0"/>
    <w:rsid w:val="00F05D75"/>
    <w:rsid w:val="00F329A2"/>
    <w:rsid w:val="00F42000"/>
    <w:rsid w:val="00F51567"/>
    <w:rsid w:val="00F672C2"/>
    <w:rsid w:val="00F70A33"/>
    <w:rsid w:val="00F7456C"/>
    <w:rsid w:val="00F77346"/>
    <w:rsid w:val="00F87853"/>
    <w:rsid w:val="00F92350"/>
    <w:rsid w:val="00F9371C"/>
    <w:rsid w:val="00F94309"/>
    <w:rsid w:val="00F94692"/>
    <w:rsid w:val="00F97754"/>
    <w:rsid w:val="00FA4114"/>
    <w:rsid w:val="00FA5B80"/>
    <w:rsid w:val="00FA5DA9"/>
    <w:rsid w:val="00FA7455"/>
    <w:rsid w:val="00FA76FF"/>
    <w:rsid w:val="00FB3886"/>
    <w:rsid w:val="00FB7099"/>
    <w:rsid w:val="00FC4190"/>
    <w:rsid w:val="00FC4250"/>
    <w:rsid w:val="00FD13DF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9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9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29BF8-2EBC-4388-9786-D15AFF775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5</Pages>
  <Words>990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2018-03-13T07:29:00Z</cp:lastPrinted>
  <dcterms:created xsi:type="dcterms:W3CDTF">2018-03-13T07:53:00Z</dcterms:created>
  <dcterms:modified xsi:type="dcterms:W3CDTF">2018-03-13T07:53:00Z</dcterms:modified>
</cp:coreProperties>
</file>