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909" w:rsidRPr="00B65748" w:rsidRDefault="00CF7A05" w:rsidP="007F081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657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ȘCOALA GIMNAZIALĂ ” DR. AUREL VLAD”</w:t>
      </w:r>
      <w:r w:rsidR="00C01CE6" w:rsidRPr="00B657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Orăștie</w:t>
      </w:r>
    </w:p>
    <w:p w:rsidR="00DE658D" w:rsidRPr="00B65748" w:rsidRDefault="00EC6909" w:rsidP="007F081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5748">
        <w:rPr>
          <w:rFonts w:ascii="Times New Roman" w:hAnsi="Times New Roman" w:cs="Times New Roman"/>
          <w:color w:val="000000" w:themeColor="text1"/>
          <w:sz w:val="28"/>
          <w:szCs w:val="28"/>
        </w:rPr>
        <w:t>PLANIFICARE ACTIVIT</w:t>
      </w:r>
      <w:r w:rsidR="00CF7A05" w:rsidRPr="00B65748">
        <w:rPr>
          <w:rFonts w:ascii="Times New Roman" w:hAnsi="Times New Roman" w:cs="Times New Roman"/>
          <w:color w:val="000000" w:themeColor="text1"/>
          <w:sz w:val="28"/>
          <w:szCs w:val="28"/>
        </w:rPr>
        <w:t>ĂȚI</w:t>
      </w:r>
      <w:r w:rsidRPr="00B65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C539F" w:rsidRPr="00B65748" w:rsidRDefault="00940629" w:rsidP="007F081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hyperlink r:id="rId9" w:history="1">
        <w:r w:rsidR="00DE658D" w:rsidRPr="00B65748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</w:rPr>
          <w:t>"Școala altfel: Să știi mai multe, să fii mai bun!"</w:t>
        </w:r>
      </w:hyperlink>
    </w:p>
    <w:p w:rsidR="00EC6909" w:rsidRDefault="009561F6" w:rsidP="007F081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MART</w:t>
      </w:r>
      <w:r w:rsidR="002D6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 </w:t>
      </w:r>
      <w:r w:rsidR="00EC6909" w:rsidRPr="00B65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29E9">
        <w:rPr>
          <w:rFonts w:ascii="Times New Roman" w:hAnsi="Times New Roman" w:cs="Times New Roman"/>
          <w:color w:val="000000" w:themeColor="text1"/>
          <w:sz w:val="28"/>
          <w:szCs w:val="28"/>
        </w:rPr>
        <w:t>201</w:t>
      </w:r>
      <w:r w:rsidR="002D6443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</w:p>
    <w:p w:rsidR="007C4AC0" w:rsidRDefault="00C97514" w:rsidP="007C4AC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Nr</w:t>
      </w:r>
      <w:r w:rsidR="007C4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D6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721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r w:rsidR="007C4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644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C4AC0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2D644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7C4AC0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2D6443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</w:p>
    <w:p w:rsidR="00584058" w:rsidRDefault="00584058" w:rsidP="00A0014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40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CICLUL GIMNAZIAL</w:t>
      </w:r>
    </w:p>
    <w:p w:rsidR="00A00144" w:rsidRPr="00584058" w:rsidRDefault="00A00144" w:rsidP="00A0014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GrilTabel"/>
        <w:tblW w:w="16863" w:type="dxa"/>
        <w:tblInd w:w="-318" w:type="dxa"/>
        <w:tblLayout w:type="fixed"/>
        <w:tblLook w:val="04A0"/>
      </w:tblPr>
      <w:tblGrid>
        <w:gridCol w:w="538"/>
        <w:gridCol w:w="270"/>
        <w:gridCol w:w="1632"/>
        <w:gridCol w:w="962"/>
        <w:gridCol w:w="2303"/>
        <w:gridCol w:w="2461"/>
        <w:gridCol w:w="2749"/>
        <w:gridCol w:w="1956"/>
        <w:gridCol w:w="206"/>
        <w:gridCol w:w="2374"/>
        <w:gridCol w:w="1412"/>
      </w:tblGrid>
      <w:tr w:rsidR="00B65748" w:rsidRPr="00B65748" w:rsidTr="00A00144">
        <w:trPr>
          <w:gridAfter w:val="1"/>
          <w:wAfter w:w="1412" w:type="dxa"/>
        </w:trPr>
        <w:tc>
          <w:tcPr>
            <w:tcW w:w="808" w:type="dxa"/>
            <w:gridSpan w:val="2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NR CRT</w:t>
            </w:r>
          </w:p>
        </w:tc>
        <w:tc>
          <w:tcPr>
            <w:tcW w:w="1632" w:type="dxa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NUMELE PRENUME</w:t>
            </w:r>
          </w:p>
          <w:p w:rsidR="007F0818" w:rsidRPr="00B65748" w:rsidRDefault="007F0818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diriginte</w:t>
            </w:r>
          </w:p>
        </w:tc>
        <w:tc>
          <w:tcPr>
            <w:tcW w:w="962" w:type="dxa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CLASA</w:t>
            </w:r>
          </w:p>
        </w:tc>
        <w:tc>
          <w:tcPr>
            <w:tcW w:w="2303" w:type="dxa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LUNI</w:t>
            </w:r>
          </w:p>
        </w:tc>
        <w:tc>
          <w:tcPr>
            <w:tcW w:w="2461" w:type="dxa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MARTI</w:t>
            </w:r>
          </w:p>
        </w:tc>
        <w:tc>
          <w:tcPr>
            <w:tcW w:w="2749" w:type="dxa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MIERCURI</w:t>
            </w:r>
          </w:p>
        </w:tc>
        <w:tc>
          <w:tcPr>
            <w:tcW w:w="1956" w:type="dxa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JOI </w:t>
            </w:r>
          </w:p>
        </w:tc>
        <w:tc>
          <w:tcPr>
            <w:tcW w:w="2580" w:type="dxa"/>
            <w:gridSpan w:val="2"/>
          </w:tcPr>
          <w:p w:rsidR="00EC6909" w:rsidRPr="00B65748" w:rsidRDefault="00EC6909" w:rsidP="007F081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VINERI</w:t>
            </w:r>
          </w:p>
        </w:tc>
      </w:tr>
      <w:tr w:rsidR="00A95467" w:rsidRPr="00B65748" w:rsidTr="00A00144">
        <w:trPr>
          <w:gridAfter w:val="1"/>
          <w:wAfter w:w="1412" w:type="dxa"/>
        </w:trPr>
        <w:tc>
          <w:tcPr>
            <w:tcW w:w="808" w:type="dxa"/>
            <w:gridSpan w:val="2"/>
          </w:tcPr>
          <w:p w:rsidR="00A95467" w:rsidRPr="00B65748" w:rsidRDefault="00C97514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32" w:type="dxa"/>
          </w:tcPr>
          <w:p w:rsidR="00A95467" w:rsidRDefault="002D6443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SIRBU </w:t>
            </w:r>
          </w:p>
          <w:p w:rsidR="002D6443" w:rsidRPr="00B65748" w:rsidRDefault="002D6443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CRISTIAN </w:t>
            </w:r>
          </w:p>
        </w:tc>
        <w:tc>
          <w:tcPr>
            <w:tcW w:w="962" w:type="dxa"/>
          </w:tcPr>
          <w:p w:rsidR="00A95467" w:rsidRPr="00B65748" w:rsidRDefault="00A95467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5A</w:t>
            </w:r>
          </w:p>
        </w:tc>
        <w:tc>
          <w:tcPr>
            <w:tcW w:w="2303" w:type="dxa"/>
          </w:tcPr>
          <w:p w:rsidR="00A95467" w:rsidRPr="0080164B" w:rsidRDefault="00265C9F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0164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8-12</w:t>
            </w:r>
          </w:p>
          <w:p w:rsidR="00265C9F" w:rsidRPr="0080164B" w:rsidRDefault="00265C9F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0164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SIRBU C</w:t>
            </w:r>
          </w:p>
          <w:p w:rsidR="00265C9F" w:rsidRPr="0080164B" w:rsidRDefault="00265C9F" w:rsidP="00265C9F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0164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12-13 </w:t>
            </w:r>
          </w:p>
          <w:p w:rsidR="00265C9F" w:rsidRPr="0080164B" w:rsidRDefault="00265C9F" w:rsidP="00265C9F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0164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MARIS D</w:t>
            </w:r>
          </w:p>
        </w:tc>
        <w:tc>
          <w:tcPr>
            <w:tcW w:w="2461" w:type="dxa"/>
          </w:tcPr>
          <w:p w:rsidR="00A95467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 xml:space="preserve">8 - </w:t>
            </w:r>
            <w:r w:rsidR="00265C9F" w:rsidRPr="0080164B">
              <w:rPr>
                <w:rFonts w:ascii="Times New Roman" w:hAnsi="Times New Roman"/>
                <w:b/>
                <w:color w:val="000000" w:themeColor="text1"/>
              </w:rPr>
              <w:t>10</w:t>
            </w:r>
          </w:p>
          <w:p w:rsidR="00A95467" w:rsidRPr="0080164B" w:rsidRDefault="004B1AB9" w:rsidP="00A95467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0164B">
              <w:rPr>
                <w:rFonts w:ascii="Times New Roman" w:hAnsi="Times New Roman" w:cs="Times New Roman"/>
                <w:color w:val="000000" w:themeColor="text1"/>
              </w:rPr>
              <w:t>Activități sportive</w:t>
            </w:r>
          </w:p>
          <w:p w:rsidR="009D260B" w:rsidRPr="0080164B" w:rsidRDefault="00AB0FAE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 w:cs="Times New Roman"/>
                <w:b/>
                <w:color w:val="000000" w:themeColor="text1"/>
              </w:rPr>
              <w:t>Sîrbu C.</w:t>
            </w:r>
          </w:p>
          <w:p w:rsidR="00265C9F" w:rsidRPr="0080164B" w:rsidRDefault="000662C2" w:rsidP="00A95467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0164B">
              <w:rPr>
                <w:rFonts w:ascii="Times New Roman" w:hAnsi="Times New Roman" w:cs="Times New Roman"/>
                <w:color w:val="000000" w:themeColor="text1"/>
              </w:rPr>
              <w:t xml:space="preserve">10-12 </w:t>
            </w:r>
          </w:p>
          <w:p w:rsidR="00265C9F" w:rsidRPr="0080164B" w:rsidRDefault="000662C2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 w:cs="Times New Roman"/>
                <w:b/>
                <w:color w:val="000000" w:themeColor="text1"/>
              </w:rPr>
              <w:t>Moldovan S</w:t>
            </w:r>
          </w:p>
          <w:p w:rsidR="00AB0FAE" w:rsidRPr="0080164B" w:rsidRDefault="000662C2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 w:cs="Times New Roman"/>
                <w:color w:val="000000" w:themeColor="text1"/>
              </w:rPr>
              <w:t>English is fun</w:t>
            </w:r>
          </w:p>
        </w:tc>
        <w:tc>
          <w:tcPr>
            <w:tcW w:w="2749" w:type="dxa"/>
          </w:tcPr>
          <w:p w:rsidR="00A95467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8-16</w:t>
            </w:r>
          </w:p>
          <w:p w:rsidR="00A95467" w:rsidRPr="0080164B" w:rsidRDefault="004B1AB9" w:rsidP="00A9546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164B">
              <w:rPr>
                <w:rFonts w:ascii="Times New Roman" w:hAnsi="Times New Roman"/>
                <w:color w:val="000000" w:themeColor="text1"/>
              </w:rPr>
              <w:t>Alimentația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164B">
              <w:rPr>
                <w:rFonts w:ascii="Times New Roman" w:hAnsi="Times New Roman"/>
                <w:color w:val="000000" w:themeColor="text1"/>
              </w:rPr>
              <w:t>Sănătoasă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164B">
              <w:rPr>
                <w:rFonts w:ascii="Times New Roman" w:hAnsi="Times New Roman"/>
                <w:color w:val="000000" w:themeColor="text1"/>
              </w:rPr>
              <w:t>Excursie didactică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Sirbu C.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Susan M.</w:t>
            </w:r>
          </w:p>
          <w:p w:rsidR="00615EB6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Vinczi G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56" w:type="dxa"/>
          </w:tcPr>
          <w:p w:rsidR="00A95467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 xml:space="preserve">8 </w:t>
            </w:r>
            <w:r w:rsidR="003C7AB5" w:rsidRPr="0080164B">
              <w:rPr>
                <w:rFonts w:ascii="Times New Roman" w:hAnsi="Times New Roman"/>
                <w:b/>
                <w:color w:val="000000" w:themeColor="text1"/>
              </w:rPr>
              <w:t>–</w:t>
            </w:r>
            <w:r w:rsidRPr="0080164B">
              <w:rPr>
                <w:rFonts w:ascii="Times New Roman" w:hAnsi="Times New Roman"/>
                <w:b/>
                <w:color w:val="000000" w:themeColor="text1"/>
              </w:rPr>
              <w:t xml:space="preserve"> 10</w:t>
            </w:r>
          </w:p>
          <w:p w:rsidR="003C7AB5" w:rsidRPr="0080164B" w:rsidRDefault="003C7AB5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Atelier neolitic Cozma Cornel</w:t>
            </w:r>
          </w:p>
          <w:p w:rsidR="004B1AB9" w:rsidRPr="0080164B" w:rsidRDefault="004B1AB9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Sirbu C.</w:t>
            </w:r>
          </w:p>
          <w:p w:rsidR="00265C9F" w:rsidRPr="0080164B" w:rsidRDefault="004B1AB9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Samoilescu A.</w:t>
            </w:r>
          </w:p>
          <w:p w:rsidR="003C7AB5" w:rsidRPr="0080164B" w:rsidRDefault="003C7AB5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10-11</w:t>
            </w:r>
          </w:p>
          <w:p w:rsidR="003C7AB5" w:rsidRPr="0080164B" w:rsidRDefault="003C7AB5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Dobrota F</w:t>
            </w:r>
          </w:p>
          <w:p w:rsidR="003C7AB5" w:rsidRPr="0080164B" w:rsidRDefault="003C7AB5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„ Drepturile noastre”</w:t>
            </w:r>
          </w:p>
          <w:p w:rsidR="003C7AB5" w:rsidRPr="0080164B" w:rsidRDefault="003C7AB5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265C9F" w:rsidRPr="0080164B" w:rsidRDefault="00265C9F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1</w:t>
            </w:r>
            <w:r w:rsidR="003C7AB5" w:rsidRPr="0080164B">
              <w:rPr>
                <w:rFonts w:ascii="Times New Roman" w:hAnsi="Times New Roman"/>
                <w:b/>
                <w:color w:val="000000" w:themeColor="text1"/>
              </w:rPr>
              <w:t>1</w:t>
            </w:r>
            <w:r w:rsidRPr="0080164B">
              <w:rPr>
                <w:rFonts w:ascii="Times New Roman" w:hAnsi="Times New Roman"/>
                <w:b/>
                <w:color w:val="000000" w:themeColor="text1"/>
              </w:rPr>
              <w:t>-12</w:t>
            </w:r>
            <w:r w:rsidR="00FC28F6" w:rsidRPr="0080164B">
              <w:rPr>
                <w:rFonts w:ascii="Times New Roman" w:hAnsi="Times New Roman"/>
                <w:b/>
                <w:color w:val="000000" w:themeColor="text1"/>
              </w:rPr>
              <w:t xml:space="preserve"> Tomoaie A. Jocuri și tradiții de Paști</w:t>
            </w:r>
            <w:r w:rsidR="00907F0E" w:rsidRPr="0080164B">
              <w:rPr>
                <w:rFonts w:ascii="Times New Roman" w:hAnsi="Times New Roman"/>
                <w:b/>
                <w:color w:val="000000" w:themeColor="text1"/>
              </w:rPr>
              <w:t>/</w:t>
            </w:r>
          </w:p>
          <w:p w:rsidR="004B1AB9" w:rsidRPr="0080164B" w:rsidRDefault="00265C9F" w:rsidP="004B1AB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12-14</w:t>
            </w:r>
          </w:p>
          <w:p w:rsidR="003C7AB5" w:rsidRPr="0080164B" w:rsidRDefault="003C7AB5" w:rsidP="003C7AB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164B">
              <w:rPr>
                <w:rFonts w:ascii="Times New Roman" w:hAnsi="Times New Roman"/>
                <w:color w:val="000000" w:themeColor="text1"/>
              </w:rPr>
              <w:t>Ecologizare</w:t>
            </w:r>
          </w:p>
          <w:p w:rsidR="00907F0E" w:rsidRPr="0080164B" w:rsidRDefault="00907F0E" w:rsidP="004B1AB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80" w:type="dxa"/>
            <w:gridSpan w:val="2"/>
          </w:tcPr>
          <w:p w:rsidR="00A95467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8 - 14</w:t>
            </w:r>
          </w:p>
          <w:p w:rsidR="00A95467" w:rsidRPr="0080164B" w:rsidRDefault="004B1AB9" w:rsidP="00A9546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0164B">
              <w:rPr>
                <w:rFonts w:ascii="Times New Roman" w:hAnsi="Times New Roman"/>
                <w:color w:val="000000" w:themeColor="text1"/>
              </w:rPr>
              <w:t>Job Shadow Day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Sirbu C.</w:t>
            </w:r>
          </w:p>
          <w:p w:rsidR="004B1AB9" w:rsidRPr="0080164B" w:rsidRDefault="004B1AB9" w:rsidP="00A95467">
            <w:pPr>
              <w:jc w:val="center"/>
              <w:rPr>
                <w:color w:val="000000" w:themeColor="text1"/>
              </w:rPr>
            </w:pPr>
            <w:r w:rsidRPr="0080164B">
              <w:rPr>
                <w:rFonts w:ascii="Times New Roman" w:hAnsi="Times New Roman"/>
                <w:b/>
                <w:color w:val="000000" w:themeColor="text1"/>
              </w:rPr>
              <w:t>Susan M.</w:t>
            </w:r>
          </w:p>
        </w:tc>
      </w:tr>
      <w:tr w:rsidR="00A95467" w:rsidRPr="00B65748" w:rsidTr="00A00144">
        <w:trPr>
          <w:gridAfter w:val="1"/>
          <w:wAfter w:w="1412" w:type="dxa"/>
        </w:trPr>
        <w:tc>
          <w:tcPr>
            <w:tcW w:w="808" w:type="dxa"/>
            <w:gridSpan w:val="2"/>
          </w:tcPr>
          <w:p w:rsidR="00A95467" w:rsidRPr="00B65748" w:rsidRDefault="00C97514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1632" w:type="dxa"/>
          </w:tcPr>
          <w:p w:rsidR="00A95467" w:rsidRDefault="002D6443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Eli PETRU </w:t>
            </w:r>
          </w:p>
          <w:p w:rsidR="002D6443" w:rsidRPr="00B65748" w:rsidRDefault="002D6443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ANDRONE</w:t>
            </w:r>
          </w:p>
        </w:tc>
        <w:tc>
          <w:tcPr>
            <w:tcW w:w="962" w:type="dxa"/>
          </w:tcPr>
          <w:p w:rsidR="00A95467" w:rsidRPr="00B65748" w:rsidRDefault="00A95467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5B</w:t>
            </w:r>
          </w:p>
        </w:tc>
        <w:tc>
          <w:tcPr>
            <w:tcW w:w="2303" w:type="dxa"/>
          </w:tcPr>
          <w:p w:rsidR="00A95467" w:rsidRPr="0080164B" w:rsidRDefault="00907F0E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8 – 10</w:t>
            </w:r>
          </w:p>
          <w:p w:rsidR="00907F0E" w:rsidRPr="0080164B" w:rsidRDefault="00907F0E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sz w:val="24"/>
                <w:szCs w:val="24"/>
              </w:rPr>
              <w:t>Atelier neolitic</w:t>
            </w:r>
          </w:p>
          <w:p w:rsidR="00907F0E" w:rsidRPr="0080164B" w:rsidRDefault="00907F0E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Cozma Cornel</w:t>
            </w:r>
          </w:p>
          <w:p w:rsidR="00A95467" w:rsidRPr="0080164B" w:rsidRDefault="00A95467" w:rsidP="004B1A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1AB9" w:rsidRPr="0080164B" w:rsidRDefault="004B1AB9" w:rsidP="004B1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AB9" w:rsidRPr="0080164B" w:rsidRDefault="00265C9F" w:rsidP="004B1A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265C9F" w:rsidRPr="0080164B" w:rsidRDefault="00CA3D4C" w:rsidP="004B1A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Radac Odet</w:t>
            </w:r>
          </w:p>
          <w:p w:rsidR="004B1AB9" w:rsidRPr="0080164B" w:rsidRDefault="004B1AB9" w:rsidP="004B1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AB9" w:rsidRPr="0080164B" w:rsidRDefault="004B1AB9" w:rsidP="004B1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AB9" w:rsidRPr="0080164B" w:rsidRDefault="004B1AB9" w:rsidP="004B1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AB9" w:rsidRPr="0080164B" w:rsidRDefault="007C2DEF" w:rsidP="004B1A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12-13 Dimulescu R. vizionare film</w:t>
            </w:r>
          </w:p>
        </w:tc>
        <w:tc>
          <w:tcPr>
            <w:tcW w:w="2461" w:type="dxa"/>
          </w:tcPr>
          <w:p w:rsidR="00A95467" w:rsidRPr="0080164B" w:rsidRDefault="004B1AB9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8 – 1</w:t>
            </w:r>
            <w:r w:rsidR="00265C9F" w:rsidRPr="0080164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sz w:val="24"/>
                <w:szCs w:val="24"/>
              </w:rPr>
              <w:t>Film ,, Amadeus”</w:t>
            </w:r>
          </w:p>
          <w:p w:rsidR="00265C9F" w:rsidRPr="0080164B" w:rsidRDefault="004B1AB9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Eli Androne</w:t>
            </w:r>
          </w:p>
          <w:p w:rsidR="0080164B" w:rsidRPr="0080164B" w:rsidRDefault="0080164B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Artene C.</w:t>
            </w:r>
          </w:p>
          <w:p w:rsidR="00265C9F" w:rsidRPr="0080164B" w:rsidRDefault="00265C9F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65C9F" w:rsidRPr="0080164B" w:rsidRDefault="00494BF1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sz w:val="24"/>
                <w:szCs w:val="24"/>
              </w:rPr>
              <w:t xml:space="preserve">10-11 </w:t>
            </w:r>
          </w:p>
          <w:p w:rsidR="004B1AB9" w:rsidRPr="0080164B" w:rsidRDefault="00494BF1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Dimulescu R. I.</w:t>
            </w:r>
            <w:r w:rsidRPr="0080164B">
              <w:rPr>
                <w:rFonts w:ascii="Times New Roman" w:hAnsi="Times New Roman"/>
                <w:sz w:val="24"/>
                <w:szCs w:val="24"/>
              </w:rPr>
              <w:t xml:space="preserve"> Slavici scriitor al Transilvaniei</w:t>
            </w:r>
          </w:p>
          <w:p w:rsidR="004B1AB9" w:rsidRPr="0080164B" w:rsidRDefault="004B1AB9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21C61" w:rsidRPr="0080164B" w:rsidRDefault="00CA3D4C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10-1</w:t>
            </w:r>
            <w:r w:rsidR="0080164B" w:rsidRPr="0080164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  <w:p w:rsidR="00CA3D4C" w:rsidRPr="0080164B" w:rsidRDefault="00CA3D4C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Eli Petru Androne</w:t>
            </w:r>
          </w:p>
          <w:p w:rsidR="00A95467" w:rsidRPr="0080164B" w:rsidRDefault="00A95467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0164B" w:rsidRPr="0080164B" w:rsidRDefault="0080164B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</w:tcPr>
          <w:p w:rsidR="00265C9F" w:rsidRPr="0080164B" w:rsidRDefault="00421C61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 xml:space="preserve">8 – </w:t>
            </w:r>
            <w:r w:rsidR="00265C9F" w:rsidRPr="0080164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  <w:p w:rsidR="00265C9F" w:rsidRDefault="00265C9F" w:rsidP="00265C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MARIS D</w:t>
            </w:r>
          </w:p>
          <w:p w:rsidR="004A0DE5" w:rsidRPr="0080164B" w:rsidRDefault="004A0DE5" w:rsidP="00265C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Blada N</w:t>
            </w:r>
          </w:p>
          <w:p w:rsidR="00265C9F" w:rsidRPr="0080164B" w:rsidRDefault="00265C9F" w:rsidP="00265C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95467" w:rsidRPr="0080164B" w:rsidRDefault="00494BF1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9-10 Dimulescu R.</w:t>
            </w:r>
            <w:r w:rsidRPr="0080164B">
              <w:rPr>
                <w:rFonts w:ascii="Times New Roman" w:hAnsi="Times New Roman"/>
                <w:sz w:val="24"/>
                <w:szCs w:val="24"/>
              </w:rPr>
              <w:t xml:space="preserve"> Învățăm să reciclăm</w:t>
            </w:r>
          </w:p>
          <w:p w:rsidR="00265C9F" w:rsidRPr="0080164B" w:rsidRDefault="00265C9F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21C61" w:rsidRPr="0080164B" w:rsidRDefault="00421C61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AB0FAE" w:rsidRPr="0080164B" w:rsidRDefault="00421C61" w:rsidP="00421C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sz w:val="24"/>
                <w:szCs w:val="24"/>
              </w:rPr>
              <w:t>” Igiena personală”</w:t>
            </w:r>
          </w:p>
          <w:p w:rsidR="00A95467" w:rsidRPr="0080164B" w:rsidRDefault="00AB0FAE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Eli Androne</w:t>
            </w:r>
            <w:r w:rsidR="00421C61" w:rsidRPr="008016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21C61" w:rsidRPr="0080164B" w:rsidRDefault="0080164B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  <w:p w:rsidR="0080164B" w:rsidRPr="0080164B" w:rsidRDefault="0080164B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Vitonescu E</w:t>
            </w:r>
          </w:p>
          <w:p w:rsidR="00421C61" w:rsidRPr="0080164B" w:rsidRDefault="00421C61" w:rsidP="008016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265C9F" w:rsidRPr="0080164B" w:rsidRDefault="00265C9F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65C9F" w:rsidRPr="0080164B" w:rsidRDefault="00494BF1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 xml:space="preserve">12-13 </w:t>
            </w:r>
          </w:p>
          <w:p w:rsidR="00265C9F" w:rsidRPr="0080164B" w:rsidRDefault="00494BF1" w:rsidP="00421C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 xml:space="preserve">Dimulescu R. </w:t>
            </w:r>
          </w:p>
          <w:p w:rsidR="00265C9F" w:rsidRPr="0080164B" w:rsidRDefault="00494BF1" w:rsidP="00421C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sz w:val="24"/>
                <w:szCs w:val="24"/>
              </w:rPr>
              <w:t>Să prețuim apa! Ea înseamnă viața!</w:t>
            </w:r>
          </w:p>
          <w:p w:rsidR="00265C9F" w:rsidRPr="0080164B" w:rsidRDefault="00903691" w:rsidP="00265C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65C9F" w:rsidRPr="0080164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 xml:space="preserve">-14 Tomoaie A. </w:t>
            </w:r>
          </w:p>
          <w:p w:rsidR="00421C61" w:rsidRPr="0080164B" w:rsidRDefault="00903691" w:rsidP="00265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64B">
              <w:rPr>
                <w:rFonts w:ascii="Times New Roman" w:hAnsi="Times New Roman"/>
                <w:sz w:val="24"/>
                <w:szCs w:val="24"/>
              </w:rPr>
              <w:t>Jocuri și tradiții</w:t>
            </w:r>
            <w:r w:rsidR="007B32C2" w:rsidRPr="008016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164B">
              <w:rPr>
                <w:rFonts w:ascii="Times New Roman" w:hAnsi="Times New Roman"/>
                <w:sz w:val="24"/>
                <w:szCs w:val="24"/>
              </w:rPr>
              <w:t>de Paști</w:t>
            </w:r>
          </w:p>
        </w:tc>
        <w:tc>
          <w:tcPr>
            <w:tcW w:w="1956" w:type="dxa"/>
          </w:tcPr>
          <w:p w:rsidR="00265C9F" w:rsidRPr="0080164B" w:rsidRDefault="00D23597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 xml:space="preserve">8-9 </w:t>
            </w:r>
          </w:p>
          <w:p w:rsidR="00A95467" w:rsidRPr="0080164B" w:rsidRDefault="00D23597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Dimulescu R. Mai aproape de semenii noștri</w:t>
            </w:r>
          </w:p>
          <w:p w:rsidR="00265C9F" w:rsidRPr="0080164B" w:rsidRDefault="00265C9F" w:rsidP="00A95467">
            <w:pPr>
              <w:pStyle w:val="Frspaiere"/>
              <w:rPr>
                <w:rFonts w:ascii="Times New Roman" w:hAnsi="Times New Roman" w:cs="Times New Roman"/>
              </w:rPr>
            </w:pPr>
            <w:r w:rsidRPr="0080164B">
              <w:rPr>
                <w:rFonts w:ascii="Times New Roman" w:hAnsi="Times New Roman" w:cs="Times New Roman"/>
              </w:rPr>
              <w:t xml:space="preserve">             </w:t>
            </w:r>
          </w:p>
          <w:p w:rsidR="00265C9F" w:rsidRPr="0080164B" w:rsidRDefault="00265C9F" w:rsidP="00265C9F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0164B">
              <w:rPr>
                <w:rFonts w:ascii="Times New Roman" w:hAnsi="Times New Roman" w:cs="Times New Roman"/>
              </w:rPr>
              <w:t>9-11</w:t>
            </w:r>
          </w:p>
          <w:p w:rsidR="00A90BFB" w:rsidRPr="0080164B" w:rsidRDefault="0080164B" w:rsidP="0080164B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Eli Androne</w:t>
            </w:r>
          </w:p>
          <w:p w:rsidR="0080164B" w:rsidRPr="0080164B" w:rsidRDefault="0080164B" w:rsidP="0080164B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Vizionare film</w:t>
            </w:r>
          </w:p>
          <w:p w:rsidR="00A90BFB" w:rsidRPr="0080164B" w:rsidRDefault="00EA080D" w:rsidP="00A90BFB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11-12</w:t>
            </w:r>
          </w:p>
          <w:p w:rsidR="00EA080D" w:rsidRPr="0080164B" w:rsidRDefault="00EA080D" w:rsidP="00A90BFB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Drepturile omului</w:t>
            </w:r>
          </w:p>
          <w:p w:rsidR="00EA080D" w:rsidRPr="0080164B" w:rsidRDefault="00EA080D" w:rsidP="00A90BFB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Dobrotă F.</w:t>
            </w:r>
          </w:p>
          <w:p w:rsidR="00265C9F" w:rsidRPr="0080164B" w:rsidRDefault="00265C9F" w:rsidP="00A90BFB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265C9F" w:rsidRPr="0080164B" w:rsidRDefault="00B52062" w:rsidP="00265C9F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1</w:t>
            </w:r>
            <w:r w:rsidR="00265C9F" w:rsidRPr="0080164B">
              <w:rPr>
                <w:rFonts w:ascii="Times New Roman" w:hAnsi="Times New Roman" w:cs="Times New Roman"/>
                <w:b/>
              </w:rPr>
              <w:t>2</w:t>
            </w:r>
            <w:r w:rsidRPr="0080164B">
              <w:rPr>
                <w:rFonts w:ascii="Times New Roman" w:hAnsi="Times New Roman" w:cs="Times New Roman"/>
                <w:b/>
              </w:rPr>
              <w:t>-14</w:t>
            </w:r>
          </w:p>
          <w:p w:rsidR="00A90BFB" w:rsidRPr="0080164B" w:rsidRDefault="00B52062" w:rsidP="00265C9F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Artene</w:t>
            </w:r>
            <w:r w:rsidR="007C2DEF" w:rsidRPr="0080164B">
              <w:rPr>
                <w:rFonts w:ascii="Times New Roman" w:hAnsi="Times New Roman" w:cs="Times New Roman"/>
                <w:b/>
              </w:rPr>
              <w:t>/</w:t>
            </w:r>
          </w:p>
        </w:tc>
        <w:tc>
          <w:tcPr>
            <w:tcW w:w="2580" w:type="dxa"/>
            <w:gridSpan w:val="2"/>
          </w:tcPr>
          <w:p w:rsidR="00A95467" w:rsidRPr="0080164B" w:rsidRDefault="00A90BFB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164B">
              <w:rPr>
                <w:rFonts w:ascii="Times New Roman" w:hAnsi="Times New Roman"/>
                <w:b/>
                <w:sz w:val="24"/>
                <w:szCs w:val="24"/>
              </w:rPr>
              <w:t>8 - 14</w:t>
            </w:r>
          </w:p>
          <w:p w:rsidR="00A90BFB" w:rsidRPr="0080164B" w:rsidRDefault="00A90BFB" w:rsidP="00A90BFB">
            <w:pPr>
              <w:jc w:val="center"/>
              <w:rPr>
                <w:rFonts w:ascii="Times New Roman" w:hAnsi="Times New Roman"/>
              </w:rPr>
            </w:pPr>
            <w:r w:rsidRPr="0080164B">
              <w:rPr>
                <w:rFonts w:ascii="Times New Roman" w:hAnsi="Times New Roman"/>
              </w:rPr>
              <w:t>Job Shadow Day</w:t>
            </w:r>
          </w:p>
          <w:p w:rsidR="00A95467" w:rsidRPr="0080164B" w:rsidRDefault="00A90BFB" w:rsidP="00A90BFB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80164B">
              <w:rPr>
                <w:rFonts w:ascii="Times New Roman" w:hAnsi="Times New Roman" w:cs="Times New Roman"/>
                <w:b/>
              </w:rPr>
              <w:t>Eli Androne</w:t>
            </w:r>
          </w:p>
        </w:tc>
      </w:tr>
      <w:tr w:rsidR="00A95467" w:rsidRPr="00B65748" w:rsidTr="00A00144">
        <w:trPr>
          <w:gridAfter w:val="1"/>
          <w:wAfter w:w="1412" w:type="dxa"/>
          <w:cantSplit/>
          <w:trHeight w:val="1134"/>
        </w:trPr>
        <w:tc>
          <w:tcPr>
            <w:tcW w:w="808" w:type="dxa"/>
            <w:gridSpan w:val="2"/>
          </w:tcPr>
          <w:p w:rsidR="00A95467" w:rsidRPr="00B65748" w:rsidRDefault="00C97514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1632" w:type="dxa"/>
            <w:textDirection w:val="btLr"/>
          </w:tcPr>
          <w:p w:rsidR="00A95467" w:rsidRPr="00B65748" w:rsidRDefault="002D6443" w:rsidP="002D6443">
            <w:pPr>
              <w:pStyle w:val="Frspaiere"/>
              <w:ind w:left="113" w:right="11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HOCHBAUER FELICIA</w:t>
            </w:r>
          </w:p>
        </w:tc>
        <w:tc>
          <w:tcPr>
            <w:tcW w:w="962" w:type="dxa"/>
          </w:tcPr>
          <w:p w:rsidR="00A95467" w:rsidRPr="00B65748" w:rsidRDefault="00A95467" w:rsidP="00A95467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5C</w:t>
            </w:r>
          </w:p>
        </w:tc>
        <w:tc>
          <w:tcPr>
            <w:tcW w:w="2303" w:type="dxa"/>
          </w:tcPr>
          <w:p w:rsidR="00A95467" w:rsidRPr="00310C31" w:rsidRDefault="00254580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8-9</w:t>
            </w:r>
          </w:p>
          <w:p w:rsidR="00AB7941" w:rsidRPr="00310C31" w:rsidRDefault="00AB7941" w:rsidP="00A95467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310C31">
              <w:rPr>
                <w:rFonts w:ascii="Times New Roman" w:hAnsi="Times New Roman" w:cs="Times New Roman"/>
              </w:rPr>
              <w:t>” St. Patrick Day”</w:t>
            </w:r>
          </w:p>
          <w:p w:rsidR="00AB7941" w:rsidRPr="00310C31" w:rsidRDefault="00AB7941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Teodorescu Alina</w:t>
            </w:r>
          </w:p>
          <w:p w:rsidR="00254580" w:rsidRPr="00310C31" w:rsidRDefault="00254580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254580" w:rsidRPr="00310C31" w:rsidRDefault="00254580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9-10</w:t>
            </w:r>
          </w:p>
          <w:p w:rsidR="00EA080D" w:rsidRPr="00310C31" w:rsidRDefault="00254580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Dobrotă</w:t>
            </w:r>
            <w:r w:rsidR="00310C31" w:rsidRPr="00310C31">
              <w:rPr>
                <w:rFonts w:ascii="Times New Roman" w:hAnsi="Times New Roman" w:cs="Times New Roman"/>
                <w:b/>
              </w:rPr>
              <w:t xml:space="preserve"> F. </w:t>
            </w:r>
          </w:p>
          <w:p w:rsidR="00310C31" w:rsidRPr="00310C31" w:rsidRDefault="00310C31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„ Drepturile noastre”</w:t>
            </w:r>
          </w:p>
          <w:p w:rsidR="00AB7941" w:rsidRPr="00310C31" w:rsidRDefault="00AB7941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AB7941" w:rsidRPr="00310C31" w:rsidRDefault="00AB7941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10-13</w:t>
            </w:r>
          </w:p>
          <w:p w:rsidR="00AB7941" w:rsidRPr="00310C31" w:rsidRDefault="00AB7941" w:rsidP="00A95467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310C31">
              <w:rPr>
                <w:rFonts w:ascii="Times New Roman" w:hAnsi="Times New Roman" w:cs="Times New Roman"/>
              </w:rPr>
              <w:t>Ziua sporturilor</w:t>
            </w:r>
          </w:p>
          <w:p w:rsidR="00AB7941" w:rsidRPr="00310C31" w:rsidRDefault="003253BA" w:rsidP="00A9546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C31">
              <w:rPr>
                <w:rFonts w:ascii="Times New Roman" w:hAnsi="Times New Roman" w:cs="Times New Roman"/>
                <w:b/>
              </w:rPr>
              <w:t>Hochbauer Felicia</w:t>
            </w:r>
          </w:p>
        </w:tc>
        <w:tc>
          <w:tcPr>
            <w:tcW w:w="2461" w:type="dxa"/>
          </w:tcPr>
          <w:p w:rsidR="00A95467" w:rsidRPr="00310C31" w:rsidRDefault="007107F4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  <w:r w:rsidR="00A95467" w:rsidRPr="00310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0C31">
              <w:rPr>
                <w:rFonts w:ascii="Times New Roman" w:hAnsi="Times New Roman"/>
                <w:sz w:val="24"/>
                <w:szCs w:val="24"/>
              </w:rPr>
              <w:t>Tehnica antică</w:t>
            </w:r>
          </w:p>
          <w:p w:rsidR="007107F4" w:rsidRPr="00310C31" w:rsidRDefault="007107F4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Cozma Cornel</w:t>
            </w:r>
          </w:p>
          <w:p w:rsidR="00A95467" w:rsidRPr="00310C31" w:rsidRDefault="00A95467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107F4" w:rsidRPr="00310C31" w:rsidRDefault="007107F4" w:rsidP="007107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A95467" w:rsidRPr="00310C31">
              <w:rPr>
                <w:rFonts w:ascii="Times New Roman" w:hAnsi="Times New Roman"/>
                <w:b/>
                <w:sz w:val="24"/>
                <w:szCs w:val="24"/>
              </w:rPr>
              <w:t>-13</w:t>
            </w:r>
            <w:r w:rsidR="00A95467" w:rsidRPr="00310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0C31">
              <w:rPr>
                <w:rFonts w:ascii="Times New Roman" w:hAnsi="Times New Roman"/>
                <w:sz w:val="24"/>
                <w:szCs w:val="24"/>
              </w:rPr>
              <w:t>Concurs de talente</w:t>
            </w:r>
          </w:p>
          <w:p w:rsidR="007107F4" w:rsidRPr="00310C31" w:rsidRDefault="007107F4" w:rsidP="007107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Hochbauer Felicia</w:t>
            </w:r>
          </w:p>
          <w:p w:rsidR="004D6383" w:rsidRPr="00310C31" w:rsidRDefault="004D6383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</w:tcPr>
          <w:p w:rsidR="00913E9A" w:rsidRPr="00310C31" w:rsidRDefault="00DF63C2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  <w:r w:rsidR="00A95467" w:rsidRPr="00310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0C31">
              <w:rPr>
                <w:rFonts w:ascii="Times New Roman" w:hAnsi="Times New Roman"/>
                <w:sz w:val="24"/>
                <w:szCs w:val="24"/>
              </w:rPr>
              <w:t>” Învierea”</w:t>
            </w: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Perța Găulea Daniel</w:t>
            </w:r>
          </w:p>
          <w:p w:rsidR="00DF63C2" w:rsidRDefault="00DF63C2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Hochbauer Felicia</w:t>
            </w:r>
          </w:p>
          <w:p w:rsidR="005F706A" w:rsidRPr="005F706A" w:rsidRDefault="005F706A" w:rsidP="00A9546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F706A">
              <w:rPr>
                <w:rFonts w:ascii="Times New Roman" w:hAnsi="Times New Roman"/>
                <w:b/>
                <w:i/>
                <w:sz w:val="24"/>
                <w:szCs w:val="24"/>
              </w:rPr>
              <w:t>BLADA NICOLAE</w:t>
            </w: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”Arborele lumii”</w:t>
            </w: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Mariș Daniela</w:t>
            </w: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11-13</w:t>
            </w: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”Jocuri și tradiții pascale”</w:t>
            </w:r>
          </w:p>
          <w:p w:rsidR="00DF63C2" w:rsidRPr="00310C31" w:rsidRDefault="00DF63C2" w:rsidP="00A954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Hochbauer Felicia</w:t>
            </w:r>
          </w:p>
          <w:p w:rsidR="00DF63C2" w:rsidRPr="00310C31" w:rsidRDefault="00A95467" w:rsidP="00DF6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95467" w:rsidRPr="00310C31" w:rsidRDefault="00A95467" w:rsidP="00913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CB663C" w:rsidRPr="00310C31" w:rsidRDefault="00DF63C2" w:rsidP="00CB663C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A95467" w:rsidRPr="00310C31" w:rsidRDefault="00DF63C2" w:rsidP="00A9546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”Folclorul și arta populară”</w:t>
            </w:r>
          </w:p>
          <w:p w:rsidR="00DF63C2" w:rsidRPr="00310C31" w:rsidRDefault="00254580" w:rsidP="00A95467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Cîrjo</w:t>
            </w:r>
            <w:r w:rsidR="00DF63C2" w:rsidRPr="00310C31">
              <w:rPr>
                <w:rFonts w:ascii="Times New Roman" w:hAnsi="Times New Roman"/>
                <w:b/>
                <w:sz w:val="24"/>
                <w:szCs w:val="24"/>
              </w:rPr>
              <w:t>i Dan</w:t>
            </w:r>
          </w:p>
          <w:p w:rsidR="00DF63C2" w:rsidRPr="00310C31" w:rsidRDefault="00DF63C2" w:rsidP="00A95467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Hochbauer Felicia</w:t>
            </w:r>
          </w:p>
          <w:p w:rsidR="00DF63C2" w:rsidRPr="00310C31" w:rsidRDefault="00DF63C2" w:rsidP="00A95467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63C2" w:rsidRPr="00310C31" w:rsidRDefault="00DF63C2" w:rsidP="00A9546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DF63C2" w:rsidRPr="00310C31" w:rsidRDefault="00DF63C2" w:rsidP="00A9546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DF63C2" w:rsidRPr="00310C31" w:rsidRDefault="00DF63C2" w:rsidP="00A95467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12-13</w:t>
            </w:r>
          </w:p>
          <w:p w:rsidR="00DF63C2" w:rsidRPr="00310C31" w:rsidRDefault="00DF63C2" w:rsidP="00A95467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”Descoperă lumea distrându-te!”</w:t>
            </w:r>
          </w:p>
          <w:p w:rsidR="00DF63C2" w:rsidRDefault="00DF63C2" w:rsidP="00A95467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Hochbauer Felicia</w:t>
            </w:r>
          </w:p>
          <w:p w:rsidR="00A00144" w:rsidRPr="00310C31" w:rsidRDefault="00A00144" w:rsidP="00A95467">
            <w:pPr>
              <w:pStyle w:val="Frspaier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Teodorescu Alina</w:t>
            </w:r>
          </w:p>
        </w:tc>
        <w:tc>
          <w:tcPr>
            <w:tcW w:w="2580" w:type="dxa"/>
            <w:gridSpan w:val="2"/>
          </w:tcPr>
          <w:p w:rsidR="006D747F" w:rsidRPr="00310C31" w:rsidRDefault="00310C31" w:rsidP="006D747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6D747F" w:rsidRPr="00310C31" w:rsidRDefault="006D747F" w:rsidP="006D74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Tradiții pascale în Franța</w:t>
            </w:r>
          </w:p>
          <w:p w:rsidR="006D747F" w:rsidRPr="00310C31" w:rsidRDefault="006D747F" w:rsidP="006D747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Tomoaie Anda</w:t>
            </w:r>
          </w:p>
          <w:p w:rsidR="006D747F" w:rsidRPr="00310C31" w:rsidRDefault="006D747F" w:rsidP="006D74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747F" w:rsidRPr="00310C31" w:rsidRDefault="00310C31" w:rsidP="006D747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6D747F" w:rsidRPr="00310C31">
              <w:rPr>
                <w:rFonts w:ascii="Times New Roman" w:hAnsi="Times New Roman"/>
                <w:b/>
                <w:sz w:val="24"/>
                <w:szCs w:val="24"/>
              </w:rPr>
              <w:t>-13</w:t>
            </w:r>
          </w:p>
          <w:p w:rsidR="006D747F" w:rsidRPr="00310C31" w:rsidRDefault="006D747F" w:rsidP="006D74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”Copilăria prin ochii personajelor magice”</w:t>
            </w:r>
          </w:p>
          <w:p w:rsidR="006D747F" w:rsidRPr="00310C31" w:rsidRDefault="006D747F" w:rsidP="006D74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Hochbauer Felicia</w:t>
            </w:r>
          </w:p>
          <w:p w:rsidR="00A95467" w:rsidRPr="00310C31" w:rsidRDefault="00A95467" w:rsidP="004D6383">
            <w:pPr>
              <w:pStyle w:val="Frspaier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E3DC4" w:rsidRPr="00B65748" w:rsidTr="00A00144">
        <w:trPr>
          <w:gridAfter w:val="1"/>
          <w:wAfter w:w="1412" w:type="dxa"/>
        </w:trPr>
        <w:tc>
          <w:tcPr>
            <w:tcW w:w="15451" w:type="dxa"/>
            <w:gridSpan w:val="10"/>
          </w:tcPr>
          <w:p w:rsidR="00BE3DC4" w:rsidRPr="00B65748" w:rsidRDefault="00BE3DC4" w:rsidP="00BE3DC4">
            <w:pPr>
              <w:pStyle w:val="Frspaiere"/>
              <w:tabs>
                <w:tab w:val="center" w:pos="7617"/>
                <w:tab w:val="left" w:pos="900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16068" w:rsidRPr="00B65748" w:rsidTr="00A00144">
        <w:tc>
          <w:tcPr>
            <w:tcW w:w="538" w:type="dxa"/>
          </w:tcPr>
          <w:p w:rsidR="00D16068" w:rsidRPr="00B65748" w:rsidRDefault="002D6443" w:rsidP="00D1606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902" w:type="dxa"/>
            <w:gridSpan w:val="2"/>
          </w:tcPr>
          <w:p w:rsidR="00D16068" w:rsidRPr="00B65748" w:rsidRDefault="002D6443" w:rsidP="00D1606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POPA LUCIANA</w:t>
            </w:r>
          </w:p>
        </w:tc>
        <w:tc>
          <w:tcPr>
            <w:tcW w:w="962" w:type="dxa"/>
          </w:tcPr>
          <w:p w:rsidR="00D16068" w:rsidRPr="00B65748" w:rsidRDefault="00D16068" w:rsidP="00D1606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2303" w:type="dxa"/>
          </w:tcPr>
          <w:p w:rsidR="00D16068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Jocuri și tradiții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Popa L.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Tomoaie Anda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Jocuri și tradiții</w:t>
            </w:r>
          </w:p>
          <w:p w:rsidR="000B49C6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Popa L.</w:t>
            </w:r>
          </w:p>
          <w:p w:rsidR="00A00144" w:rsidRPr="00310C31" w:rsidRDefault="00A00144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Blada N</w:t>
            </w:r>
          </w:p>
        </w:tc>
        <w:tc>
          <w:tcPr>
            <w:tcW w:w="2461" w:type="dxa"/>
          </w:tcPr>
          <w:p w:rsidR="000B49C6" w:rsidRPr="00310C31" w:rsidRDefault="000B49C6" w:rsidP="000B49C6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0B49C6" w:rsidRPr="00310C31" w:rsidRDefault="00254580" w:rsidP="000B49C6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POPA l</w:t>
            </w:r>
          </w:p>
          <w:p w:rsidR="000B49C6" w:rsidRPr="00310C31" w:rsidRDefault="000B49C6" w:rsidP="000B49C6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0B49C6" w:rsidRPr="00310C31" w:rsidRDefault="00246C4E" w:rsidP="000B49C6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Mariș D.</w:t>
            </w:r>
          </w:p>
          <w:p w:rsidR="000B49C6" w:rsidRPr="00310C31" w:rsidRDefault="000B49C6" w:rsidP="000B49C6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</w:tcPr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8-13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Mișcare, cunoaștere..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Popa L.</w:t>
            </w:r>
          </w:p>
          <w:p w:rsidR="00D16068" w:rsidRPr="00310C31" w:rsidRDefault="00D16068" w:rsidP="00D1606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2" w:type="dxa"/>
            <w:gridSpan w:val="2"/>
          </w:tcPr>
          <w:p w:rsidR="00D16068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8-13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sz w:val="24"/>
                <w:szCs w:val="24"/>
              </w:rPr>
              <w:t>”Adevăruri dureroase”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Popa L.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Pr. Oltean F.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Pr. Avram D.</w:t>
            </w:r>
          </w:p>
        </w:tc>
        <w:tc>
          <w:tcPr>
            <w:tcW w:w="2374" w:type="dxa"/>
          </w:tcPr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0C31">
              <w:rPr>
                <w:rFonts w:ascii="Times New Roman" w:hAnsi="Times New Roman"/>
                <w:b/>
                <w:sz w:val="24"/>
                <w:szCs w:val="24"/>
              </w:rPr>
              <w:t>8 - 14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</w:rPr>
            </w:pPr>
            <w:r w:rsidRPr="00310C31">
              <w:rPr>
                <w:rFonts w:ascii="Times New Roman" w:hAnsi="Times New Roman"/>
              </w:rPr>
              <w:t>Job Shadow Day</w:t>
            </w:r>
          </w:p>
          <w:p w:rsidR="000B49C6" w:rsidRPr="00310C31" w:rsidRDefault="000B49C6" w:rsidP="000B49C6">
            <w:pPr>
              <w:jc w:val="center"/>
              <w:rPr>
                <w:rFonts w:ascii="Times New Roman" w:hAnsi="Times New Roman"/>
                <w:b/>
              </w:rPr>
            </w:pPr>
            <w:r w:rsidRPr="00310C31">
              <w:rPr>
                <w:rFonts w:ascii="Times New Roman" w:hAnsi="Times New Roman"/>
                <w:b/>
              </w:rPr>
              <w:t>Popa L.</w:t>
            </w:r>
          </w:p>
          <w:p w:rsidR="00D16068" w:rsidRPr="00310C31" w:rsidRDefault="00D16068" w:rsidP="00D16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D16068" w:rsidRPr="002A5CE0" w:rsidRDefault="00D16068" w:rsidP="00D1606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16068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D16068" w:rsidRPr="00B65748" w:rsidRDefault="002D6443" w:rsidP="00D1606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902" w:type="dxa"/>
            <w:gridSpan w:val="2"/>
          </w:tcPr>
          <w:p w:rsidR="00D16068" w:rsidRPr="00B65748" w:rsidRDefault="002D6443" w:rsidP="00D1606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CRACIUN RAMONA</w:t>
            </w:r>
          </w:p>
        </w:tc>
        <w:tc>
          <w:tcPr>
            <w:tcW w:w="962" w:type="dxa"/>
          </w:tcPr>
          <w:p w:rsidR="00D16068" w:rsidRPr="00B65748" w:rsidRDefault="00D16068" w:rsidP="00D1606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D16068" w:rsidRPr="00155054" w:rsidRDefault="007548DE" w:rsidP="007548DE">
            <w:pPr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t>8-</w:t>
            </w:r>
            <w:r w:rsidR="00310C31">
              <w:rPr>
                <w:rFonts w:ascii="Times New Roman" w:hAnsi="Times New Roman"/>
                <w:b/>
              </w:rPr>
              <w:t>9</w:t>
            </w:r>
          </w:p>
          <w:p w:rsidR="007548DE" w:rsidRDefault="007548DE" w:rsidP="007548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Tradiții de Paști</w:t>
            </w:r>
          </w:p>
          <w:p w:rsidR="007548DE" w:rsidRPr="00AB0FAE" w:rsidRDefault="007548DE" w:rsidP="007548DE">
            <w:pPr>
              <w:jc w:val="center"/>
              <w:rPr>
                <w:rFonts w:ascii="Times New Roman" w:hAnsi="Times New Roman"/>
                <w:b/>
              </w:rPr>
            </w:pPr>
            <w:r w:rsidRPr="00AB0FAE">
              <w:rPr>
                <w:rFonts w:ascii="Times New Roman" w:hAnsi="Times New Roman"/>
                <w:b/>
              </w:rPr>
              <w:t>Urițescu Nicoleta</w:t>
            </w:r>
          </w:p>
          <w:p w:rsidR="007548DE" w:rsidRPr="00155054" w:rsidRDefault="00310C31" w:rsidP="007548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  <w:r w:rsidR="007548DE" w:rsidRPr="00155054">
              <w:rPr>
                <w:rFonts w:ascii="Times New Roman" w:hAnsi="Times New Roman"/>
                <w:b/>
              </w:rPr>
              <w:t>-12</w:t>
            </w:r>
          </w:p>
          <w:p w:rsidR="007548DE" w:rsidRDefault="007548DE" w:rsidP="007548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Vizionare film</w:t>
            </w:r>
          </w:p>
          <w:p w:rsidR="007548DE" w:rsidRPr="00AB0FAE" w:rsidRDefault="007548DE" w:rsidP="007548DE">
            <w:pPr>
              <w:jc w:val="center"/>
              <w:rPr>
                <w:rFonts w:ascii="Times New Roman" w:hAnsi="Times New Roman"/>
                <w:b/>
              </w:rPr>
            </w:pPr>
            <w:r w:rsidRPr="00AB0FAE">
              <w:rPr>
                <w:rFonts w:ascii="Times New Roman" w:hAnsi="Times New Roman"/>
                <w:b/>
              </w:rPr>
              <w:t>Crăciun Ramona</w:t>
            </w:r>
          </w:p>
          <w:p w:rsidR="007548DE" w:rsidRPr="00AB0FAE" w:rsidRDefault="007548DE" w:rsidP="007548DE">
            <w:pPr>
              <w:jc w:val="center"/>
              <w:rPr>
                <w:rFonts w:ascii="Times New Roman" w:hAnsi="Times New Roman"/>
                <w:b/>
              </w:rPr>
            </w:pPr>
            <w:r w:rsidRPr="00AB0FAE">
              <w:rPr>
                <w:rFonts w:ascii="Times New Roman" w:hAnsi="Times New Roman"/>
                <w:b/>
              </w:rPr>
              <w:t>Modovan Simina</w:t>
            </w:r>
          </w:p>
          <w:p w:rsidR="007548DE" w:rsidRPr="00155054" w:rsidRDefault="007548DE" w:rsidP="007548DE">
            <w:pPr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t>12-14</w:t>
            </w:r>
          </w:p>
          <w:p w:rsidR="007548DE" w:rsidRDefault="007548DE" w:rsidP="007548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Jocuri și tradiții de Paști</w:t>
            </w:r>
          </w:p>
          <w:p w:rsidR="007548DE" w:rsidRPr="00AB0FAE" w:rsidRDefault="007548DE" w:rsidP="007548DE">
            <w:pPr>
              <w:jc w:val="center"/>
              <w:rPr>
                <w:rFonts w:ascii="Times New Roman" w:hAnsi="Times New Roman"/>
                <w:b/>
              </w:rPr>
            </w:pPr>
            <w:r w:rsidRPr="00AB0FAE">
              <w:rPr>
                <w:rFonts w:ascii="Times New Roman" w:hAnsi="Times New Roman"/>
                <w:b/>
              </w:rPr>
              <w:t>Tomoaie Anda</w:t>
            </w:r>
          </w:p>
        </w:tc>
        <w:tc>
          <w:tcPr>
            <w:tcW w:w="2461" w:type="dxa"/>
          </w:tcPr>
          <w:p w:rsidR="00D16068" w:rsidRPr="00155054" w:rsidRDefault="00AB0FAE" w:rsidP="00AB0FAE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lastRenderedPageBreak/>
              <w:t>8-10</w:t>
            </w:r>
          </w:p>
          <w:p w:rsidR="00AB0FAE" w:rsidRPr="00AB0FAE" w:rsidRDefault="00AB0FAE" w:rsidP="00AB0FAE">
            <w:pPr>
              <w:pStyle w:val="Frspaiere"/>
              <w:rPr>
                <w:rFonts w:ascii="Times New Roman" w:hAnsi="Times New Roman" w:cs="Times New Roman"/>
              </w:rPr>
            </w:pPr>
            <w:r w:rsidRPr="00AB0FAE">
              <w:rPr>
                <w:rFonts w:ascii="Times New Roman" w:hAnsi="Times New Roman" w:cs="Times New Roman"/>
              </w:rPr>
              <w:t>”Arborele lumii”</w:t>
            </w:r>
          </w:p>
          <w:p w:rsidR="00AB0FAE" w:rsidRDefault="00AB0FAE" w:rsidP="00AB0FAE">
            <w:pPr>
              <w:pStyle w:val="Frspaiere"/>
              <w:rPr>
                <w:rFonts w:ascii="Times New Roman" w:hAnsi="Times New Roman" w:cs="Times New Roman"/>
                <w:b/>
              </w:rPr>
            </w:pPr>
            <w:r w:rsidRPr="00AB0FAE">
              <w:rPr>
                <w:rFonts w:ascii="Times New Roman" w:hAnsi="Times New Roman" w:cs="Times New Roman"/>
                <w:b/>
              </w:rPr>
              <w:t>Mariș Daniela</w:t>
            </w:r>
          </w:p>
          <w:p w:rsidR="004A0DE5" w:rsidRPr="00AB0FAE" w:rsidRDefault="004A0DE5" w:rsidP="004A0DE5">
            <w:pPr>
              <w:pStyle w:val="Frspaiere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Blada Nicolae </w:t>
            </w:r>
          </w:p>
          <w:p w:rsidR="00AB0FAE" w:rsidRPr="00155054" w:rsidRDefault="00AB0FAE" w:rsidP="00AB0FAE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155054">
              <w:rPr>
                <w:rFonts w:ascii="Times New Roman" w:hAnsi="Times New Roman" w:cs="Times New Roman"/>
                <w:b/>
              </w:rPr>
              <w:t>10-11</w:t>
            </w:r>
          </w:p>
          <w:p w:rsidR="00AB0FAE" w:rsidRPr="00AB0FAE" w:rsidRDefault="00AB0FAE" w:rsidP="00AB0FAE">
            <w:pPr>
              <w:pStyle w:val="Frspaiere"/>
              <w:rPr>
                <w:rFonts w:ascii="Times New Roman" w:hAnsi="Times New Roman" w:cs="Times New Roman"/>
              </w:rPr>
            </w:pPr>
            <w:r w:rsidRPr="00AB0FAE">
              <w:rPr>
                <w:rFonts w:ascii="Times New Roman" w:hAnsi="Times New Roman" w:cs="Times New Roman"/>
              </w:rPr>
              <w:t>”Prevenirea situațiilor de urgență”</w:t>
            </w:r>
          </w:p>
          <w:p w:rsidR="00AB0FAE" w:rsidRPr="00AB0FAE" w:rsidRDefault="00AB0FAE" w:rsidP="00AB0FAE">
            <w:pPr>
              <w:pStyle w:val="Frspaiere"/>
              <w:rPr>
                <w:rFonts w:ascii="Times New Roman" w:hAnsi="Times New Roman" w:cs="Times New Roman"/>
                <w:b/>
              </w:rPr>
            </w:pPr>
            <w:r w:rsidRPr="00AB0FAE">
              <w:rPr>
                <w:rFonts w:ascii="Times New Roman" w:hAnsi="Times New Roman" w:cs="Times New Roman"/>
                <w:b/>
              </w:rPr>
              <w:t>Crăciun Ramona</w:t>
            </w:r>
          </w:p>
          <w:p w:rsidR="00AB0FAE" w:rsidRPr="00155054" w:rsidRDefault="00AB0FAE" w:rsidP="00AB0FAE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155054">
              <w:rPr>
                <w:rFonts w:ascii="Times New Roman" w:hAnsi="Times New Roman" w:cs="Times New Roman"/>
                <w:b/>
              </w:rPr>
              <w:t>11-13</w:t>
            </w:r>
          </w:p>
          <w:p w:rsidR="00AB0FAE" w:rsidRPr="00AB0FAE" w:rsidRDefault="00AB0FAE" w:rsidP="00AB0FAE">
            <w:pPr>
              <w:pStyle w:val="Frspaiere"/>
              <w:rPr>
                <w:rFonts w:ascii="Times New Roman" w:hAnsi="Times New Roman" w:cs="Times New Roman"/>
              </w:rPr>
            </w:pPr>
            <w:r w:rsidRPr="00AB0FAE">
              <w:rPr>
                <w:rFonts w:ascii="Times New Roman" w:hAnsi="Times New Roman" w:cs="Times New Roman"/>
              </w:rPr>
              <w:t>Să prețuim apa!</w:t>
            </w:r>
          </w:p>
          <w:p w:rsidR="00AB0FAE" w:rsidRDefault="00AB0FAE" w:rsidP="00AB0FAE">
            <w:pPr>
              <w:pStyle w:val="Frspaiere"/>
              <w:rPr>
                <w:rFonts w:ascii="Times New Roman" w:hAnsi="Times New Roman" w:cs="Times New Roman"/>
              </w:rPr>
            </w:pPr>
            <w:r w:rsidRPr="00AB0FAE">
              <w:rPr>
                <w:rFonts w:ascii="Times New Roman" w:hAnsi="Times New Roman" w:cs="Times New Roman"/>
              </w:rPr>
              <w:t>Ea înseamnă viață!</w:t>
            </w:r>
          </w:p>
          <w:p w:rsidR="00AB0FAE" w:rsidRPr="00AB0FAE" w:rsidRDefault="00AB0FAE" w:rsidP="00AB0FAE">
            <w:pPr>
              <w:pStyle w:val="Frspaiere"/>
              <w:rPr>
                <w:b/>
              </w:rPr>
            </w:pPr>
            <w:r w:rsidRPr="00AB0FAE">
              <w:rPr>
                <w:rFonts w:ascii="Times New Roman" w:hAnsi="Times New Roman" w:cs="Times New Roman"/>
                <w:b/>
              </w:rPr>
              <w:t>Crăciun Ramona</w:t>
            </w:r>
          </w:p>
        </w:tc>
        <w:tc>
          <w:tcPr>
            <w:tcW w:w="2749" w:type="dxa"/>
          </w:tcPr>
          <w:p w:rsidR="00AB0FAE" w:rsidRPr="00155054" w:rsidRDefault="00AB0FAE" w:rsidP="00AB0FAE">
            <w:pPr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lastRenderedPageBreak/>
              <w:t>8-14</w:t>
            </w:r>
          </w:p>
          <w:p w:rsidR="00AB0FAE" w:rsidRPr="003F17C9" w:rsidRDefault="00AB0FAE" w:rsidP="00AB0FAE">
            <w:pPr>
              <w:jc w:val="center"/>
              <w:rPr>
                <w:rFonts w:ascii="Times New Roman" w:hAnsi="Times New Roman"/>
              </w:rPr>
            </w:pPr>
            <w:r w:rsidRPr="003F17C9">
              <w:rPr>
                <w:rFonts w:ascii="Times New Roman" w:hAnsi="Times New Roman"/>
              </w:rPr>
              <w:t>Să ne cunoaștem trecutul!</w:t>
            </w:r>
          </w:p>
          <w:p w:rsidR="00AB0FAE" w:rsidRPr="003F17C9" w:rsidRDefault="00AB0FAE" w:rsidP="00AB0FAE">
            <w:pPr>
              <w:jc w:val="center"/>
              <w:rPr>
                <w:rFonts w:ascii="Times New Roman" w:hAnsi="Times New Roman"/>
              </w:rPr>
            </w:pPr>
            <w:r w:rsidRPr="003F17C9">
              <w:rPr>
                <w:rFonts w:ascii="Times New Roman" w:hAnsi="Times New Roman"/>
              </w:rPr>
              <w:t>Excursie didactică</w:t>
            </w:r>
          </w:p>
          <w:p w:rsidR="00AB0FAE" w:rsidRPr="003F17C9" w:rsidRDefault="00AB0FAE" w:rsidP="00AB0FAE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t>Crăciun Ramona</w:t>
            </w:r>
          </w:p>
          <w:p w:rsidR="00AB0FAE" w:rsidRPr="003F17C9" w:rsidRDefault="00AB0FAE" w:rsidP="00AB0FAE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lastRenderedPageBreak/>
              <w:t>Curuț Mihaela</w:t>
            </w:r>
          </w:p>
          <w:p w:rsidR="00AB0FAE" w:rsidRPr="003F17C9" w:rsidRDefault="00AB0FAE" w:rsidP="00AB0FAE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t>Cîndea Mălina</w:t>
            </w:r>
          </w:p>
          <w:p w:rsidR="00AB0FAE" w:rsidRPr="003F17C9" w:rsidRDefault="00AB0FAE" w:rsidP="00AB0FAE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t>Lăscoiu Adriana</w:t>
            </w:r>
          </w:p>
          <w:p w:rsidR="00D16068" w:rsidRPr="0087263B" w:rsidRDefault="00D16068" w:rsidP="00D160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2" w:type="dxa"/>
            <w:gridSpan w:val="2"/>
          </w:tcPr>
          <w:p w:rsidR="003F17C9" w:rsidRPr="00155054" w:rsidRDefault="003F17C9" w:rsidP="003F17C9">
            <w:pPr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lastRenderedPageBreak/>
              <w:t>8-14</w:t>
            </w:r>
          </w:p>
          <w:p w:rsidR="003F17C9" w:rsidRPr="003F17C9" w:rsidRDefault="003F17C9" w:rsidP="003F17C9">
            <w:pPr>
              <w:jc w:val="center"/>
              <w:rPr>
                <w:rFonts w:ascii="Times New Roman" w:hAnsi="Times New Roman"/>
              </w:rPr>
            </w:pPr>
            <w:r w:rsidRPr="003F17C9">
              <w:rPr>
                <w:rFonts w:ascii="Times New Roman" w:hAnsi="Times New Roman"/>
              </w:rPr>
              <w:t>Să ne cunoaștem trecutul!</w:t>
            </w:r>
          </w:p>
          <w:p w:rsidR="003F17C9" w:rsidRPr="003F17C9" w:rsidRDefault="003F17C9" w:rsidP="003F17C9">
            <w:pPr>
              <w:jc w:val="center"/>
              <w:rPr>
                <w:rFonts w:ascii="Times New Roman" w:hAnsi="Times New Roman"/>
              </w:rPr>
            </w:pPr>
            <w:r w:rsidRPr="003F17C9">
              <w:rPr>
                <w:rFonts w:ascii="Times New Roman" w:hAnsi="Times New Roman"/>
              </w:rPr>
              <w:t>Excursie didactică</w:t>
            </w:r>
          </w:p>
          <w:p w:rsidR="003F17C9" w:rsidRPr="003F17C9" w:rsidRDefault="003F17C9" w:rsidP="003F17C9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lastRenderedPageBreak/>
              <w:t>Crăciun Ramona</w:t>
            </w:r>
          </w:p>
          <w:p w:rsidR="003F17C9" w:rsidRPr="003F17C9" w:rsidRDefault="003F17C9" w:rsidP="003F17C9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t>Curuț Mihaela</w:t>
            </w:r>
          </w:p>
          <w:p w:rsidR="003F17C9" w:rsidRPr="003F17C9" w:rsidRDefault="003F17C9" w:rsidP="003F17C9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t>Cîndea Mălina</w:t>
            </w:r>
          </w:p>
          <w:p w:rsidR="003F17C9" w:rsidRPr="003F17C9" w:rsidRDefault="003F17C9" w:rsidP="003F17C9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t>Lăscoiu Adriana</w:t>
            </w:r>
          </w:p>
          <w:p w:rsidR="00D16068" w:rsidRPr="0087263B" w:rsidRDefault="00D16068" w:rsidP="00D160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D16068" w:rsidRPr="00155054" w:rsidRDefault="003F17C9" w:rsidP="00D1606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50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8-14</w:t>
            </w:r>
          </w:p>
          <w:p w:rsidR="003F17C9" w:rsidRDefault="003F17C9" w:rsidP="003F17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Job Shadow Day</w:t>
            </w:r>
          </w:p>
          <w:p w:rsidR="00D16068" w:rsidRPr="003F17C9" w:rsidRDefault="003F17C9" w:rsidP="00D1606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7C9">
              <w:rPr>
                <w:rFonts w:ascii="Times New Roman" w:hAnsi="Times New Roman"/>
                <w:b/>
                <w:sz w:val="24"/>
                <w:szCs w:val="24"/>
              </w:rPr>
              <w:t>Crăciun Ramona</w:t>
            </w:r>
          </w:p>
        </w:tc>
      </w:tr>
      <w:tr w:rsidR="007740FE" w:rsidRPr="00B65748" w:rsidTr="00A00144">
        <w:trPr>
          <w:gridAfter w:val="1"/>
          <w:wAfter w:w="1412" w:type="dxa"/>
          <w:cantSplit/>
          <w:trHeight w:val="1134"/>
        </w:trPr>
        <w:tc>
          <w:tcPr>
            <w:tcW w:w="538" w:type="dxa"/>
          </w:tcPr>
          <w:p w:rsidR="007740FE" w:rsidRPr="00B65748" w:rsidRDefault="002D6443" w:rsidP="007740FE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1902" w:type="dxa"/>
            <w:gridSpan w:val="2"/>
            <w:textDirection w:val="btLr"/>
          </w:tcPr>
          <w:p w:rsidR="007740FE" w:rsidRPr="00B65748" w:rsidRDefault="002D6443" w:rsidP="002D6443">
            <w:pPr>
              <w:pStyle w:val="Frspaiere"/>
              <w:ind w:left="113" w:right="11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SAMOILESCU ANDREEA</w:t>
            </w:r>
          </w:p>
        </w:tc>
        <w:tc>
          <w:tcPr>
            <w:tcW w:w="962" w:type="dxa"/>
          </w:tcPr>
          <w:p w:rsidR="007740FE" w:rsidRDefault="007740FE" w:rsidP="007740F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B06660">
              <w:rPr>
                <w:rFonts w:ascii="Times New Roman" w:hAnsi="Times New Roman" w:cs="Times New Roman"/>
                <w:sz w:val="28"/>
                <w:szCs w:val="28"/>
              </w:rPr>
              <w:t>6C</w:t>
            </w:r>
          </w:p>
          <w:p w:rsidR="00B06660" w:rsidRPr="00B06660" w:rsidRDefault="00B06660" w:rsidP="007740FE">
            <w:pPr>
              <w:pStyle w:val="Frspaier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303" w:type="dxa"/>
          </w:tcPr>
          <w:p w:rsidR="007740FE" w:rsidRDefault="003F17C9" w:rsidP="003F17C9">
            <w:pPr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t>8-1</w:t>
            </w:r>
            <w:r w:rsidR="00254580">
              <w:rPr>
                <w:rFonts w:ascii="Times New Roman" w:hAnsi="Times New Roman"/>
                <w:b/>
              </w:rPr>
              <w:t>0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</w:rPr>
            </w:pPr>
          </w:p>
          <w:p w:rsidR="00310C31" w:rsidRDefault="00310C31" w:rsidP="00310C3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Samoilescu Andreea</w:t>
            </w:r>
          </w:p>
          <w:p w:rsidR="00310C31" w:rsidRPr="00155054" w:rsidRDefault="00310C31" w:rsidP="00310C3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10-11</w:t>
            </w:r>
          </w:p>
          <w:p w:rsidR="003F17C9" w:rsidRDefault="003F17C9" w:rsidP="003F17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”Amintiri din copilărie”</w:t>
            </w:r>
          </w:p>
          <w:p w:rsidR="003F17C9" w:rsidRDefault="003F17C9" w:rsidP="003F17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Film</w:t>
            </w:r>
          </w:p>
          <w:p w:rsidR="003F17C9" w:rsidRDefault="003F17C9" w:rsidP="003F17C9">
            <w:pPr>
              <w:jc w:val="center"/>
              <w:rPr>
                <w:rFonts w:ascii="Times New Roman" w:hAnsi="Times New Roman"/>
                <w:b/>
              </w:rPr>
            </w:pPr>
            <w:r w:rsidRPr="003F17C9">
              <w:rPr>
                <w:rFonts w:ascii="Times New Roman" w:hAnsi="Times New Roman"/>
                <w:b/>
              </w:rPr>
              <w:t>Dimulescu Rodica</w:t>
            </w:r>
          </w:p>
          <w:p w:rsidR="00254580" w:rsidRDefault="00254580" w:rsidP="003F17C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310C31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-12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Samoilescu A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</w:rPr>
            </w:pPr>
          </w:p>
          <w:p w:rsidR="00254580" w:rsidRPr="00E902BF" w:rsidRDefault="00254580" w:rsidP="00254580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E902BF">
              <w:rPr>
                <w:rFonts w:ascii="Times New Roman" w:hAnsi="Times New Roman"/>
                <w:b/>
                <w:color w:val="000000" w:themeColor="text1"/>
              </w:rPr>
              <w:t>12-14</w:t>
            </w:r>
          </w:p>
          <w:p w:rsidR="00254580" w:rsidRPr="00E902BF" w:rsidRDefault="00254580" w:rsidP="00254580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E902BF">
              <w:rPr>
                <w:rFonts w:ascii="Times New Roman" w:hAnsi="Times New Roman"/>
                <w:b/>
                <w:color w:val="000000" w:themeColor="text1"/>
              </w:rPr>
              <w:t>Mihailean A</w:t>
            </w:r>
          </w:p>
          <w:p w:rsidR="00B06660" w:rsidRPr="00B06660" w:rsidRDefault="00B06660" w:rsidP="003F17C9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2461" w:type="dxa"/>
          </w:tcPr>
          <w:p w:rsidR="007740FE" w:rsidRPr="00155054" w:rsidRDefault="00310C31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8-9</w:t>
            </w:r>
          </w:p>
          <w:p w:rsidR="003F17C9" w:rsidRDefault="003F17C9" w:rsidP="003F17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”Fotbal și Atletism ”</w:t>
            </w:r>
          </w:p>
          <w:p w:rsidR="003F17C9" w:rsidRPr="003F17C9" w:rsidRDefault="003F17C9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7C9">
              <w:rPr>
                <w:rFonts w:ascii="Times New Roman" w:hAnsi="Times New Roman"/>
                <w:b/>
                <w:sz w:val="24"/>
                <w:szCs w:val="24"/>
              </w:rPr>
              <w:t>Chira Sorin</w:t>
            </w:r>
          </w:p>
          <w:p w:rsidR="003F17C9" w:rsidRDefault="003F17C9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7C9">
              <w:rPr>
                <w:rFonts w:ascii="Times New Roman" w:hAnsi="Times New Roman"/>
                <w:b/>
                <w:sz w:val="24"/>
                <w:szCs w:val="24"/>
              </w:rPr>
              <w:t>Curuț Mihaela</w:t>
            </w:r>
          </w:p>
          <w:p w:rsidR="003F17C9" w:rsidRDefault="003F17C9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Samoilescu Andreea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9-10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Dimulescu        R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10-13</w:t>
            </w:r>
          </w:p>
          <w:p w:rsidR="00310C31" w:rsidRDefault="00310C31" w:rsidP="00310C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”Fotbal și Atletism ”</w:t>
            </w:r>
          </w:p>
          <w:p w:rsidR="00310C31" w:rsidRPr="003F17C9" w:rsidRDefault="00310C31" w:rsidP="00310C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7C9">
              <w:rPr>
                <w:rFonts w:ascii="Times New Roman" w:hAnsi="Times New Roman"/>
                <w:b/>
                <w:sz w:val="24"/>
                <w:szCs w:val="24"/>
              </w:rPr>
              <w:t>Chira Sorin</w:t>
            </w:r>
          </w:p>
          <w:p w:rsidR="00310C31" w:rsidRDefault="00310C31" w:rsidP="00310C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7C9">
              <w:rPr>
                <w:rFonts w:ascii="Times New Roman" w:hAnsi="Times New Roman"/>
                <w:b/>
                <w:sz w:val="24"/>
                <w:szCs w:val="24"/>
              </w:rPr>
              <w:t>Curuț Mihaela</w:t>
            </w:r>
          </w:p>
          <w:p w:rsidR="00310C31" w:rsidRDefault="00310C31" w:rsidP="00310C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Samoilescu Andreea</w:t>
            </w:r>
          </w:p>
          <w:p w:rsidR="00310C31" w:rsidRPr="007C4AC0" w:rsidRDefault="00310C31" w:rsidP="003F17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9" w:type="dxa"/>
          </w:tcPr>
          <w:p w:rsidR="003F17C9" w:rsidRPr="00155054" w:rsidRDefault="003F17C9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155054">
              <w:rPr>
                <w:rFonts w:ascii="Times New Roman" w:hAnsi="Times New Roman"/>
                <w:b/>
                <w:color w:val="0D0D0D"/>
              </w:rPr>
              <w:t>8-</w:t>
            </w:r>
            <w:r w:rsidR="00310C31">
              <w:rPr>
                <w:rFonts w:ascii="Times New Roman" w:hAnsi="Times New Roman"/>
                <w:b/>
                <w:color w:val="0D0D0D"/>
              </w:rPr>
              <w:t>9</w:t>
            </w:r>
          </w:p>
          <w:p w:rsidR="003F17C9" w:rsidRDefault="00155054" w:rsidP="003F17C9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Tradiții de Paști</w:t>
            </w:r>
          </w:p>
          <w:p w:rsidR="00155054" w:rsidRPr="00155054" w:rsidRDefault="00155054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155054">
              <w:rPr>
                <w:rFonts w:ascii="Times New Roman" w:hAnsi="Times New Roman"/>
                <w:b/>
                <w:color w:val="0D0D0D"/>
              </w:rPr>
              <w:t>Urițescu Nicoleta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>
              <w:rPr>
                <w:rFonts w:ascii="Times New Roman" w:hAnsi="Times New Roman"/>
                <w:b/>
                <w:color w:val="0D0D0D"/>
              </w:rPr>
              <w:t>9-10</w:t>
            </w:r>
          </w:p>
          <w:p w:rsidR="00310C31" w:rsidRPr="00155054" w:rsidRDefault="00310C31" w:rsidP="00310C3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D0D0D"/>
              </w:rPr>
              <w:t>Samoilescu Andreea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</w:p>
          <w:p w:rsidR="00155054" w:rsidRPr="00155054" w:rsidRDefault="00310C31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>
              <w:rPr>
                <w:rFonts w:ascii="Times New Roman" w:hAnsi="Times New Roman"/>
                <w:b/>
                <w:color w:val="0D0D0D"/>
              </w:rPr>
              <w:t>10</w:t>
            </w:r>
            <w:r w:rsidR="00155054" w:rsidRPr="00155054">
              <w:rPr>
                <w:rFonts w:ascii="Times New Roman" w:hAnsi="Times New Roman"/>
                <w:b/>
                <w:color w:val="0D0D0D"/>
              </w:rPr>
              <w:t>-1</w:t>
            </w:r>
            <w:r>
              <w:rPr>
                <w:rFonts w:ascii="Times New Roman" w:hAnsi="Times New Roman"/>
                <w:b/>
                <w:color w:val="0D0D0D"/>
              </w:rPr>
              <w:t>2</w:t>
            </w:r>
          </w:p>
          <w:p w:rsidR="00155054" w:rsidRDefault="00155054" w:rsidP="003F17C9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Prevenirea situațiilor de urgență</w:t>
            </w:r>
          </w:p>
          <w:p w:rsidR="00155054" w:rsidRDefault="00155054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155054">
              <w:rPr>
                <w:rFonts w:ascii="Times New Roman" w:hAnsi="Times New Roman"/>
                <w:b/>
                <w:color w:val="0D0D0D"/>
              </w:rPr>
              <w:t>Dimulescu Rodica</w:t>
            </w:r>
          </w:p>
          <w:p w:rsidR="00310C31" w:rsidRDefault="00310C31" w:rsidP="003F17C9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  <w:p w:rsidR="00155054" w:rsidRPr="00155054" w:rsidRDefault="00310C31" w:rsidP="003F17C9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>
              <w:rPr>
                <w:rFonts w:ascii="Times New Roman" w:hAnsi="Times New Roman"/>
                <w:b/>
                <w:color w:val="0D0D0D"/>
              </w:rPr>
              <w:t>12-13</w:t>
            </w:r>
          </w:p>
          <w:p w:rsidR="00155054" w:rsidRDefault="00155054" w:rsidP="003F17C9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Experimente-vizita în parc</w:t>
            </w:r>
          </w:p>
          <w:p w:rsidR="00155054" w:rsidRPr="00155054" w:rsidRDefault="00494BF1" w:rsidP="003F17C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D0D0D"/>
              </w:rPr>
              <w:t>Samoilescu Andreea</w:t>
            </w:r>
            <w:r w:rsidR="00310C31">
              <w:rPr>
                <w:rFonts w:ascii="Times New Roman" w:hAnsi="Times New Roman"/>
                <w:b/>
                <w:color w:val="0D0D0D"/>
              </w:rPr>
              <w:t>/ Tomoaie Anda</w:t>
            </w:r>
          </w:p>
          <w:p w:rsidR="007740FE" w:rsidRPr="007C4AC0" w:rsidRDefault="007740FE" w:rsidP="007C4A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2" w:type="dxa"/>
            <w:gridSpan w:val="2"/>
          </w:tcPr>
          <w:p w:rsidR="007740FE" w:rsidRPr="00254580" w:rsidRDefault="00155054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254580">
              <w:rPr>
                <w:rFonts w:ascii="Times New Roman" w:hAnsi="Times New Roman" w:cs="Times New Roman"/>
                <w:b/>
              </w:rPr>
              <w:t>8-10</w:t>
            </w:r>
          </w:p>
          <w:p w:rsidR="00155054" w:rsidRPr="00254580" w:rsidRDefault="00155054" w:rsidP="0015505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254580">
              <w:rPr>
                <w:rFonts w:ascii="Times New Roman" w:hAnsi="Times New Roman" w:cs="Times New Roman"/>
              </w:rPr>
              <w:t>”Ora de net”- Tu optezi pentru educație</w:t>
            </w:r>
          </w:p>
          <w:p w:rsidR="00310C31" w:rsidRDefault="00155054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54580">
              <w:rPr>
                <w:rFonts w:ascii="Times New Roman" w:hAnsi="Times New Roman" w:cs="Times New Roman"/>
                <w:b/>
              </w:rPr>
              <w:t>Samoilescu Andreea</w:t>
            </w:r>
            <w:r w:rsidR="004B5C11" w:rsidRPr="00254580">
              <w:rPr>
                <w:rFonts w:ascii="Times New Roman" w:hAnsi="Times New Roman" w:cs="Times New Roman"/>
                <w:b/>
              </w:rPr>
              <w:t>/Buboacă</w:t>
            </w:r>
            <w:r w:rsidR="004B5C11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</w:p>
          <w:p w:rsidR="00310C31" w:rsidRDefault="00310C31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310C31" w:rsidRDefault="00310C31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310C31" w:rsidRPr="00E902BF" w:rsidRDefault="00310C31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902BF">
              <w:rPr>
                <w:rFonts w:ascii="Times New Roman" w:hAnsi="Times New Roman" w:cs="Times New Roman"/>
                <w:b/>
                <w:color w:val="000000" w:themeColor="text1"/>
              </w:rPr>
              <w:t>10-13</w:t>
            </w:r>
          </w:p>
          <w:p w:rsidR="00310C31" w:rsidRPr="00155054" w:rsidRDefault="00310C31" w:rsidP="00310C3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D0D0D"/>
              </w:rPr>
              <w:t>Samoilescu Andreea</w:t>
            </w:r>
          </w:p>
          <w:p w:rsidR="00310C31" w:rsidRDefault="00310C31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155054" w:rsidRPr="00155054" w:rsidRDefault="00155054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374" w:type="dxa"/>
          </w:tcPr>
          <w:p w:rsidR="007740FE" w:rsidRPr="00155054" w:rsidRDefault="00155054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55054">
              <w:rPr>
                <w:rFonts w:ascii="Times New Roman" w:hAnsi="Times New Roman" w:cs="Times New Roman"/>
                <w:b/>
                <w:color w:val="000000" w:themeColor="text1"/>
              </w:rPr>
              <w:t>8-13</w:t>
            </w:r>
          </w:p>
          <w:p w:rsidR="00155054" w:rsidRDefault="00155054" w:rsidP="00155054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Excursie Deva</w:t>
            </w:r>
          </w:p>
          <w:p w:rsidR="00155054" w:rsidRPr="00155054" w:rsidRDefault="00155054" w:rsidP="00155054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Samoilescu A</w:t>
            </w:r>
            <w:r w:rsidRPr="00155054">
              <w:rPr>
                <w:rFonts w:ascii="Times New Roman" w:hAnsi="Times New Roman" w:cs="Times New Roman"/>
                <w:b/>
                <w:color w:val="000000" w:themeColor="text1"/>
              </w:rPr>
              <w:t>ndreea</w:t>
            </w:r>
          </w:p>
        </w:tc>
      </w:tr>
      <w:tr w:rsidR="002D6443" w:rsidRPr="00B65748" w:rsidTr="00A00144">
        <w:trPr>
          <w:gridAfter w:val="1"/>
          <w:wAfter w:w="1412" w:type="dxa"/>
          <w:cantSplit/>
          <w:trHeight w:val="1134"/>
        </w:trPr>
        <w:tc>
          <w:tcPr>
            <w:tcW w:w="538" w:type="dxa"/>
          </w:tcPr>
          <w:p w:rsidR="002D6443" w:rsidRDefault="002D6443" w:rsidP="007740FE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1902" w:type="dxa"/>
            <w:gridSpan w:val="2"/>
          </w:tcPr>
          <w:p w:rsidR="002D6443" w:rsidRDefault="002D6443" w:rsidP="002D6443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DREPTATE IOANA</w:t>
            </w:r>
          </w:p>
        </w:tc>
        <w:tc>
          <w:tcPr>
            <w:tcW w:w="962" w:type="dxa"/>
          </w:tcPr>
          <w:p w:rsidR="002D6443" w:rsidRDefault="002D6443" w:rsidP="007740FE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6D</w:t>
            </w:r>
          </w:p>
        </w:tc>
        <w:tc>
          <w:tcPr>
            <w:tcW w:w="2303" w:type="dxa"/>
          </w:tcPr>
          <w:p w:rsidR="002D6443" w:rsidRPr="00E000A6" w:rsidRDefault="009B66AD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9B66AD" w:rsidRDefault="009B66AD" w:rsidP="007740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”O scrisoare pierdută”-film</w:t>
            </w:r>
          </w:p>
          <w:p w:rsidR="009B66AD" w:rsidRPr="00E000A6" w:rsidRDefault="009B66AD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  <w:p w:rsidR="009B66AD" w:rsidRPr="00E000A6" w:rsidRDefault="00E000A6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E000A6" w:rsidRDefault="00E000A6" w:rsidP="007740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”Amintiri din copilărie”- film</w:t>
            </w:r>
          </w:p>
          <w:p w:rsidR="00E000A6" w:rsidRPr="00E000A6" w:rsidRDefault="00E000A6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  <w:p w:rsidR="00E000A6" w:rsidRPr="00E000A6" w:rsidRDefault="00E000A6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  <w:p w:rsidR="00E000A6" w:rsidRDefault="00E000A6" w:rsidP="007740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Francofonia și valorile ei</w:t>
            </w:r>
          </w:p>
          <w:p w:rsidR="00E000A6" w:rsidRDefault="00E000A6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  <w:p w:rsidR="00E000A6" w:rsidRPr="00E000A6" w:rsidRDefault="00E000A6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12-13</w:t>
            </w:r>
          </w:p>
          <w:p w:rsidR="00E000A6" w:rsidRDefault="00E000A6" w:rsidP="007740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Amintiri din copilărie- film</w:t>
            </w:r>
          </w:p>
          <w:p w:rsidR="00E000A6" w:rsidRPr="00E000A6" w:rsidRDefault="00E000A6" w:rsidP="007740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</w:tc>
        <w:tc>
          <w:tcPr>
            <w:tcW w:w="2461" w:type="dxa"/>
          </w:tcPr>
          <w:p w:rsidR="002D6443" w:rsidRP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8-9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”Urmează exemplul colegilor tăi!”</w:t>
            </w:r>
          </w:p>
          <w:p w:rsidR="00E000A6" w:rsidRP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  <w:p w:rsidR="00E000A6" w:rsidRP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9-10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Prevenirea situațiilor de urgență</w:t>
            </w:r>
          </w:p>
          <w:p w:rsidR="00E000A6" w:rsidRP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  <w:p w:rsidR="00E000A6" w:rsidRP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Ioan Slavici, scriitor al Transilvaniei</w:t>
            </w:r>
          </w:p>
          <w:p w:rsidR="00E000A6" w:rsidRP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  <w:p w:rsidR="00E000A6" w:rsidRP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11-13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”Să prețuim apa! Ea înseamnă viață!”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  <w:p w:rsidR="004A0DE5" w:rsidRDefault="004A0DE5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12-13</w:t>
            </w:r>
          </w:p>
          <w:p w:rsidR="004A0DE5" w:rsidRPr="00E000A6" w:rsidRDefault="004A0DE5" w:rsidP="00E000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Blada N</w:t>
            </w:r>
          </w:p>
        </w:tc>
        <w:tc>
          <w:tcPr>
            <w:tcW w:w="2749" w:type="dxa"/>
          </w:tcPr>
          <w:p w:rsidR="002D6443" w:rsidRPr="00DD7755" w:rsidRDefault="00E000A6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8-10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” Arborele lumii”</w:t>
            </w:r>
          </w:p>
          <w:p w:rsidR="00E000A6" w:rsidRPr="00DD7755" w:rsidRDefault="00E000A6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Mariș Daniela</w:t>
            </w:r>
          </w:p>
          <w:p w:rsidR="00E000A6" w:rsidRPr="00DD7755" w:rsidRDefault="00E000A6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10-11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Învățăm să reciclăm!</w:t>
            </w:r>
          </w:p>
          <w:p w:rsidR="00E000A6" w:rsidRPr="00DD7755" w:rsidRDefault="00E000A6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Dreptate Ioana</w:t>
            </w:r>
          </w:p>
          <w:p w:rsidR="00E000A6" w:rsidRPr="00DD7755" w:rsidRDefault="00E000A6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11-12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”Prevenirea Abandonului școlar”</w:t>
            </w:r>
          </w:p>
          <w:p w:rsidR="00E000A6" w:rsidRDefault="00E000A6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Dreptate Ioana</w:t>
            </w:r>
          </w:p>
          <w:p w:rsidR="00B06660" w:rsidRPr="00DD7755" w:rsidRDefault="00B06660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>
              <w:rPr>
                <w:rFonts w:ascii="Times New Roman" w:hAnsi="Times New Roman"/>
                <w:b/>
                <w:color w:val="0D0D0D"/>
              </w:rPr>
              <w:t>Vițonescu Emanuela</w:t>
            </w:r>
          </w:p>
          <w:p w:rsidR="00E000A6" w:rsidRPr="00DD7755" w:rsidRDefault="00E000A6" w:rsidP="00E000A6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12-13</w:t>
            </w:r>
          </w:p>
          <w:p w:rsidR="00DD7755" w:rsidRDefault="00DD7755" w:rsidP="00DD77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”Să prețuim apa! Ea înseamnă viață!”</w:t>
            </w:r>
          </w:p>
          <w:p w:rsidR="00E000A6" w:rsidRPr="00E000A6" w:rsidRDefault="00DD7755" w:rsidP="00DD7755">
            <w:pPr>
              <w:jc w:val="center"/>
              <w:rPr>
                <w:rFonts w:ascii="Times New Roman" w:hAnsi="Times New Roman"/>
                <w:color w:val="0D0D0D"/>
              </w:rPr>
            </w:pPr>
            <w:r w:rsidRPr="00E000A6">
              <w:rPr>
                <w:rFonts w:ascii="Times New Roman" w:hAnsi="Times New Roman"/>
                <w:b/>
                <w:sz w:val="24"/>
                <w:szCs w:val="24"/>
              </w:rPr>
              <w:t>Dreptate Ioana</w:t>
            </w:r>
          </w:p>
        </w:tc>
        <w:tc>
          <w:tcPr>
            <w:tcW w:w="2162" w:type="dxa"/>
            <w:gridSpan w:val="2"/>
          </w:tcPr>
          <w:p w:rsidR="00254580" w:rsidRPr="00310C31" w:rsidRDefault="00254580" w:rsidP="0025458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8-9</w:t>
            </w:r>
          </w:p>
          <w:p w:rsidR="00254580" w:rsidRPr="00310C31" w:rsidRDefault="00254580" w:rsidP="0025458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310C31">
              <w:rPr>
                <w:rFonts w:ascii="Times New Roman" w:hAnsi="Times New Roman" w:cs="Times New Roman"/>
              </w:rPr>
              <w:t>Sărbători pascale</w:t>
            </w:r>
          </w:p>
          <w:p w:rsidR="00254580" w:rsidRPr="00310C31" w:rsidRDefault="00254580" w:rsidP="0025458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10C31">
              <w:rPr>
                <w:rFonts w:ascii="Times New Roman" w:hAnsi="Times New Roman" w:cs="Times New Roman"/>
                <w:b/>
              </w:rPr>
              <w:t>Urițescu Nicoleta</w:t>
            </w:r>
          </w:p>
          <w:p w:rsidR="00254580" w:rsidRPr="00310C31" w:rsidRDefault="00254580" w:rsidP="0025458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254580" w:rsidRPr="00254580" w:rsidRDefault="00254580" w:rsidP="0025458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54580">
              <w:rPr>
                <w:rFonts w:ascii="Times New Roman" w:hAnsi="Times New Roman" w:cs="Times New Roman"/>
                <w:b/>
                <w:color w:val="000000" w:themeColor="text1"/>
              </w:rPr>
              <w:t>9-10</w:t>
            </w:r>
          </w:p>
          <w:p w:rsidR="00DD7755" w:rsidRDefault="00DD7755" w:rsidP="00DD7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D7755">
              <w:rPr>
                <w:rFonts w:ascii="Times New Roman" w:hAnsi="Times New Roman" w:cs="Times New Roman"/>
                <w:b/>
                <w:color w:val="000000" w:themeColor="text1"/>
              </w:rPr>
              <w:t>Dreptate Ioana</w:t>
            </w:r>
          </w:p>
          <w:p w:rsidR="001A3BC1" w:rsidRPr="00DD7755" w:rsidRDefault="001A3BC1" w:rsidP="00DD7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Cozma Cornel</w:t>
            </w:r>
          </w:p>
          <w:p w:rsidR="00DD7755" w:rsidRPr="00DD7755" w:rsidRDefault="00254580" w:rsidP="00DD7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  <w:r w:rsidR="006910D7">
              <w:rPr>
                <w:rFonts w:ascii="Times New Roman" w:hAnsi="Times New Roman" w:cs="Times New Roman"/>
                <w:b/>
                <w:color w:val="000000" w:themeColor="text1"/>
              </w:rPr>
              <w:t>-13</w:t>
            </w:r>
          </w:p>
          <w:p w:rsidR="00DD7755" w:rsidRDefault="00DD7755" w:rsidP="00DD7755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Învățăm să reciclăm!</w:t>
            </w:r>
          </w:p>
          <w:p w:rsidR="00DD7755" w:rsidRPr="00DD7755" w:rsidRDefault="00DD7755" w:rsidP="00DD7755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Dreptate Ioana</w:t>
            </w:r>
          </w:p>
          <w:p w:rsidR="00DD7755" w:rsidRPr="00DD7755" w:rsidRDefault="00DD7755" w:rsidP="00DD775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374" w:type="dxa"/>
          </w:tcPr>
          <w:p w:rsidR="006910D7" w:rsidRPr="00DD7755" w:rsidRDefault="006910D7" w:rsidP="00DD7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Dreptate Ioana</w:t>
            </w:r>
          </w:p>
          <w:p w:rsidR="00DD7755" w:rsidRPr="00DD7755" w:rsidRDefault="00310C31" w:rsidP="00DD7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="00DD7755" w:rsidRPr="00DD7755">
              <w:rPr>
                <w:rFonts w:ascii="Times New Roman" w:hAnsi="Times New Roman" w:cs="Times New Roman"/>
                <w:b/>
                <w:color w:val="000000" w:themeColor="text1"/>
              </w:rPr>
              <w:t>-13</w:t>
            </w:r>
          </w:p>
          <w:p w:rsidR="00DD7755" w:rsidRDefault="00DD7755" w:rsidP="00DD775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Job Shadow Day</w:t>
            </w:r>
          </w:p>
          <w:p w:rsidR="00DD7755" w:rsidRPr="00DD7755" w:rsidRDefault="00DD7755" w:rsidP="00DD775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D7755">
              <w:rPr>
                <w:rFonts w:ascii="Times New Roman" w:hAnsi="Times New Roman" w:cs="Times New Roman"/>
                <w:b/>
                <w:color w:val="000000" w:themeColor="text1"/>
              </w:rPr>
              <w:t>Dreptate Ioana</w:t>
            </w:r>
          </w:p>
        </w:tc>
      </w:tr>
      <w:tr w:rsidR="007740FE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7740FE" w:rsidRPr="00B65748" w:rsidRDefault="002D6443" w:rsidP="007740FE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902" w:type="dxa"/>
            <w:gridSpan w:val="2"/>
          </w:tcPr>
          <w:p w:rsidR="007740FE" w:rsidRDefault="002D6443" w:rsidP="007740F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CURUT</w:t>
            </w:r>
          </w:p>
          <w:p w:rsidR="002D6443" w:rsidRPr="00B65748" w:rsidRDefault="002D6443" w:rsidP="007740F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MIHAELA</w:t>
            </w:r>
          </w:p>
        </w:tc>
        <w:tc>
          <w:tcPr>
            <w:tcW w:w="962" w:type="dxa"/>
          </w:tcPr>
          <w:p w:rsidR="007740FE" w:rsidRPr="00B65748" w:rsidRDefault="007740FE" w:rsidP="007740FE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2303" w:type="dxa"/>
          </w:tcPr>
          <w:p w:rsidR="007740FE" w:rsidRPr="00303CDE" w:rsidRDefault="00E076A9" w:rsidP="00E654DF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8-</w:t>
            </w:r>
            <w:r w:rsidR="00254580" w:rsidRPr="00303CDE">
              <w:rPr>
                <w:rFonts w:ascii="Times New Roman" w:hAnsi="Times New Roman"/>
                <w:b/>
              </w:rPr>
              <w:t>10</w:t>
            </w:r>
          </w:p>
          <w:p w:rsidR="00E076A9" w:rsidRPr="00303CDE" w:rsidRDefault="00E076A9" w:rsidP="00E654DF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Experiențe de viață pentru…viață!</w:t>
            </w:r>
          </w:p>
          <w:p w:rsidR="00E076A9" w:rsidRPr="00303CDE" w:rsidRDefault="00E076A9" w:rsidP="00E654DF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Furdui Carmen</w:t>
            </w:r>
          </w:p>
          <w:p w:rsidR="007740FE" w:rsidRPr="00303CDE" w:rsidRDefault="007740FE" w:rsidP="00254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580" w:rsidRPr="00303CDE" w:rsidRDefault="00254580" w:rsidP="002545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  <w:p w:rsidR="00254580" w:rsidRPr="00303CDE" w:rsidRDefault="00254580" w:rsidP="002545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Mihailean A</w:t>
            </w:r>
          </w:p>
          <w:p w:rsidR="00254580" w:rsidRPr="00303CDE" w:rsidRDefault="00254580" w:rsidP="002545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580" w:rsidRPr="00303CDE" w:rsidRDefault="00254580" w:rsidP="002545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  <w:p w:rsidR="00254580" w:rsidRPr="00303CDE" w:rsidRDefault="00303CDE" w:rsidP="002545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</w:t>
            </w:r>
            <w:r w:rsidR="00254580" w:rsidRPr="00303CDE">
              <w:rPr>
                <w:rFonts w:ascii="Times New Roman" w:hAnsi="Times New Roman" w:cs="Times New Roman"/>
                <w:sz w:val="24"/>
                <w:szCs w:val="24"/>
              </w:rPr>
              <w:t>tegan C</w:t>
            </w:r>
          </w:p>
        </w:tc>
        <w:tc>
          <w:tcPr>
            <w:tcW w:w="2461" w:type="dxa"/>
          </w:tcPr>
          <w:p w:rsidR="00254580" w:rsidRPr="00303CDE" w:rsidRDefault="00254580" w:rsidP="00310C31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8</w:t>
            </w:r>
            <w:r w:rsidR="00E076A9" w:rsidRPr="00303CDE">
              <w:rPr>
                <w:rFonts w:ascii="Times New Roman" w:hAnsi="Times New Roman"/>
                <w:b/>
              </w:rPr>
              <w:t>-</w:t>
            </w:r>
            <w:r w:rsidRPr="00303CDE">
              <w:rPr>
                <w:rFonts w:ascii="Times New Roman" w:hAnsi="Times New Roman"/>
                <w:b/>
              </w:rPr>
              <w:t>12</w:t>
            </w:r>
          </w:p>
          <w:p w:rsidR="00254580" w:rsidRPr="00303CDE" w:rsidRDefault="00254580" w:rsidP="00254580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Competiții sportive</w:t>
            </w:r>
          </w:p>
          <w:p w:rsidR="00254580" w:rsidRPr="00303CDE" w:rsidRDefault="00254580" w:rsidP="00254580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Curuț Mihaela</w:t>
            </w:r>
          </w:p>
          <w:p w:rsidR="00426EC8" w:rsidRPr="00303CDE" w:rsidRDefault="00254580" w:rsidP="00254580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Chira Sorin</w:t>
            </w:r>
          </w:p>
          <w:p w:rsidR="00254580" w:rsidRPr="00303CDE" w:rsidRDefault="00254580" w:rsidP="00254580">
            <w:pPr>
              <w:jc w:val="center"/>
              <w:rPr>
                <w:rFonts w:ascii="Times New Roman" w:hAnsi="Times New Roman"/>
                <w:b/>
              </w:rPr>
            </w:pPr>
          </w:p>
          <w:p w:rsidR="00254580" w:rsidRPr="00303CDE" w:rsidRDefault="00254580" w:rsidP="00254580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12-14</w:t>
            </w:r>
          </w:p>
          <w:p w:rsidR="00254580" w:rsidRPr="00303CDE" w:rsidRDefault="00310C31" w:rsidP="00254580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/>
                <w:b/>
              </w:rPr>
              <w:t>Furdui C</w:t>
            </w:r>
          </w:p>
        </w:tc>
        <w:tc>
          <w:tcPr>
            <w:tcW w:w="2749" w:type="dxa"/>
          </w:tcPr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8-14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Să ne cunoaștem trecutul!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Excursie didactică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Crăciun Ramona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Curuț Mihaela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Cîndea Mălina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Lăscoiu Adriana</w:t>
            </w:r>
          </w:p>
          <w:p w:rsidR="00E076A9" w:rsidRPr="00303CDE" w:rsidRDefault="00E076A9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8-9</w:t>
            </w:r>
          </w:p>
          <w:p w:rsidR="00E076A9" w:rsidRPr="00303CDE" w:rsidRDefault="00E076A9" w:rsidP="00A178F8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M-am gândit la viitorul meu?</w:t>
            </w:r>
          </w:p>
          <w:p w:rsidR="00E076A9" w:rsidRPr="00303CDE" w:rsidRDefault="00E076A9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Furdui Carmen</w:t>
            </w:r>
          </w:p>
          <w:p w:rsidR="007740FE" w:rsidRPr="00303CDE" w:rsidRDefault="007740FE" w:rsidP="007740F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40FE" w:rsidRPr="00303CDE" w:rsidRDefault="007740FE" w:rsidP="00A178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  <w:gridSpan w:val="2"/>
          </w:tcPr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8-14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Să ne cunoaștem trecutul!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Excursie didactică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Crăciun Ramona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Curuț Mihaela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Cîndea Mălina</w:t>
            </w:r>
          </w:p>
          <w:p w:rsidR="00A178F8" w:rsidRPr="00303CDE" w:rsidRDefault="00A178F8" w:rsidP="00A178F8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Lăscoiu Adriana</w:t>
            </w:r>
          </w:p>
          <w:p w:rsidR="007740FE" w:rsidRPr="00303CDE" w:rsidRDefault="007740FE" w:rsidP="00A178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:rsidR="007740FE" w:rsidRPr="00303CDE" w:rsidRDefault="006D0384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8-1</w:t>
            </w:r>
            <w:r w:rsidR="00254580" w:rsidRPr="00303CDE">
              <w:rPr>
                <w:rFonts w:ascii="Times New Roman" w:hAnsi="Times New Roman" w:cs="Times New Roman"/>
                <w:b/>
              </w:rPr>
              <w:t>0</w:t>
            </w:r>
          </w:p>
          <w:p w:rsidR="006D0384" w:rsidRPr="00303CDE" w:rsidRDefault="006D0384" w:rsidP="006D038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Vizionare film tematic</w:t>
            </w:r>
          </w:p>
          <w:p w:rsidR="006D0384" w:rsidRPr="00303CDE" w:rsidRDefault="006D0384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Mariș Daniela</w:t>
            </w:r>
          </w:p>
          <w:p w:rsidR="00254580" w:rsidRPr="00303CDE" w:rsidRDefault="00254580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254580" w:rsidRPr="00303CDE" w:rsidRDefault="00254580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10-12</w:t>
            </w:r>
          </w:p>
          <w:p w:rsidR="006D0384" w:rsidRPr="00303CDE" w:rsidRDefault="006D0384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Rădac Odet</w:t>
            </w:r>
            <w:r w:rsidR="00303CDE" w:rsidRPr="00303CDE">
              <w:rPr>
                <w:rFonts w:ascii="Times New Roman" w:hAnsi="Times New Roman" w:cs="Times New Roman"/>
                <w:b/>
              </w:rPr>
              <w:t>/</w:t>
            </w:r>
          </w:p>
          <w:p w:rsidR="00303CDE" w:rsidRPr="00303CDE" w:rsidRDefault="00303CDE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Tomoaie A</w:t>
            </w:r>
          </w:p>
          <w:p w:rsidR="00254580" w:rsidRPr="00303CDE" w:rsidRDefault="00254580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246C4E" w:rsidRPr="00303CDE" w:rsidRDefault="00254580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12-14</w:t>
            </w:r>
          </w:p>
          <w:p w:rsidR="00254580" w:rsidRPr="00303CDE" w:rsidRDefault="00254580" w:rsidP="006D038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Dobrota F</w:t>
            </w:r>
          </w:p>
        </w:tc>
      </w:tr>
      <w:tr w:rsidR="00327E7B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327E7B" w:rsidRPr="00B65748" w:rsidRDefault="00C97514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9</w:t>
            </w:r>
          </w:p>
        </w:tc>
        <w:tc>
          <w:tcPr>
            <w:tcW w:w="1902" w:type="dxa"/>
            <w:gridSpan w:val="2"/>
          </w:tcPr>
          <w:p w:rsidR="00327E7B" w:rsidRPr="00B65748" w:rsidRDefault="002D6443" w:rsidP="00327E7B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CAZAN ANGELA</w:t>
            </w:r>
          </w:p>
        </w:tc>
        <w:tc>
          <w:tcPr>
            <w:tcW w:w="962" w:type="dxa"/>
          </w:tcPr>
          <w:p w:rsidR="00327E7B" w:rsidRPr="00B65748" w:rsidRDefault="00327E7B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327E7B" w:rsidRPr="00152843" w:rsidRDefault="006D0384" w:rsidP="006D03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8-9</w:t>
            </w:r>
          </w:p>
          <w:p w:rsidR="006D0384" w:rsidRDefault="006D0384" w:rsidP="006D03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desen</w:t>
            </w:r>
          </w:p>
          <w:p w:rsidR="006D0384" w:rsidRDefault="006D0384" w:rsidP="006D03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384">
              <w:rPr>
                <w:rFonts w:ascii="Times New Roman" w:hAnsi="Times New Roman"/>
                <w:b/>
                <w:sz w:val="24"/>
                <w:szCs w:val="24"/>
              </w:rPr>
              <w:t>Mihăilean Alexandru</w:t>
            </w:r>
          </w:p>
          <w:p w:rsidR="00152843" w:rsidRDefault="00152843" w:rsidP="006D03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9-10</w:t>
            </w:r>
          </w:p>
          <w:p w:rsidR="00152843" w:rsidRDefault="00152843" w:rsidP="006D03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Activitate religie</w:t>
            </w:r>
          </w:p>
          <w:p w:rsidR="00152843" w:rsidRDefault="00152843" w:rsidP="006D03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Urițescu Nicoleta</w:t>
            </w:r>
          </w:p>
          <w:p w:rsidR="00152843" w:rsidRDefault="00152843" w:rsidP="006D03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10-14</w:t>
            </w:r>
          </w:p>
          <w:p w:rsidR="00152843" w:rsidRDefault="00152843" w:rsidP="006D03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843">
              <w:rPr>
                <w:rFonts w:ascii="Times New Roman" w:hAnsi="Times New Roman"/>
                <w:sz w:val="24"/>
                <w:szCs w:val="24"/>
              </w:rPr>
              <w:t>Redecorarea sălii de clasă cu ornamente de Sf. Paști</w:t>
            </w:r>
          </w:p>
          <w:p w:rsidR="00152843" w:rsidRPr="00152843" w:rsidRDefault="00152843" w:rsidP="006D03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Cazan Angela</w:t>
            </w:r>
          </w:p>
        </w:tc>
        <w:tc>
          <w:tcPr>
            <w:tcW w:w="2461" w:type="dxa"/>
          </w:tcPr>
          <w:p w:rsidR="00327E7B" w:rsidRPr="00152843" w:rsidRDefault="00152843" w:rsidP="00152843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  <w:p w:rsidR="00152843" w:rsidRDefault="00152843" w:rsidP="00152843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Sănătatea planetei în mâinile noastre</w:t>
            </w:r>
          </w:p>
          <w:p w:rsidR="00152843" w:rsidRDefault="00152843" w:rsidP="00152843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Cazan Angela</w:t>
            </w:r>
          </w:p>
          <w:p w:rsidR="004A0DE5" w:rsidRDefault="004A0DE5" w:rsidP="00152843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A0DE5" w:rsidRDefault="004A0DE5" w:rsidP="004A0DE5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4A0DE5" w:rsidRPr="00152843" w:rsidRDefault="004A0DE5" w:rsidP="004A0DE5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Parteneiat Blada N</w:t>
            </w:r>
          </w:p>
        </w:tc>
        <w:tc>
          <w:tcPr>
            <w:tcW w:w="2749" w:type="dxa"/>
          </w:tcPr>
          <w:p w:rsidR="00327E7B" w:rsidRPr="00152843" w:rsidRDefault="00152843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152843" w:rsidRDefault="00152843" w:rsidP="00152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Micul Bucătar</w:t>
            </w:r>
          </w:p>
          <w:p w:rsidR="00152843" w:rsidRDefault="00152843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Cazan Angela</w:t>
            </w:r>
          </w:p>
          <w:p w:rsidR="00303CDE" w:rsidRDefault="00303CDE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03CDE" w:rsidRDefault="00303CDE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303CDE" w:rsidRDefault="00303CDE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Maris Daniela</w:t>
            </w:r>
          </w:p>
          <w:p w:rsidR="004A0DE5" w:rsidRDefault="004A0DE5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4A0DE5" w:rsidRPr="00152843" w:rsidRDefault="004A0DE5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Blada N</w:t>
            </w:r>
          </w:p>
          <w:p w:rsidR="00152843" w:rsidRPr="00152843" w:rsidRDefault="00152843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03C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-14</w:t>
            </w:r>
          </w:p>
          <w:p w:rsidR="00152843" w:rsidRDefault="00152843" w:rsidP="00152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Despre orașul Orăștie</w:t>
            </w:r>
          </w:p>
          <w:p w:rsidR="00152843" w:rsidRDefault="00152843" w:rsidP="00152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 pas prin oraș…</w:t>
            </w:r>
          </w:p>
          <w:p w:rsidR="00152843" w:rsidRPr="00152843" w:rsidRDefault="00152843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Cazan Angela</w:t>
            </w:r>
          </w:p>
        </w:tc>
        <w:tc>
          <w:tcPr>
            <w:tcW w:w="2162" w:type="dxa"/>
            <w:gridSpan w:val="2"/>
          </w:tcPr>
          <w:p w:rsidR="00327E7B" w:rsidRPr="00152843" w:rsidRDefault="00152843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  <w:p w:rsidR="00152843" w:rsidRDefault="00152843" w:rsidP="00152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Timișoara</w:t>
            </w:r>
          </w:p>
          <w:p w:rsidR="00152843" w:rsidRDefault="00152843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Cazan Angela</w:t>
            </w:r>
          </w:p>
          <w:p w:rsidR="009D260B" w:rsidRPr="00152843" w:rsidRDefault="009D260B" w:rsidP="001528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Susan Mirela</w:t>
            </w:r>
          </w:p>
        </w:tc>
        <w:tc>
          <w:tcPr>
            <w:tcW w:w="2374" w:type="dxa"/>
          </w:tcPr>
          <w:p w:rsidR="00327E7B" w:rsidRPr="00152843" w:rsidRDefault="00327E7B" w:rsidP="00327E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  <w:p w:rsidR="00327E7B" w:rsidRPr="002A5CE0" w:rsidRDefault="00327E7B" w:rsidP="00327E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Job Shadow Day</w:t>
            </w:r>
          </w:p>
          <w:p w:rsidR="00327E7B" w:rsidRPr="00726546" w:rsidRDefault="00152843" w:rsidP="00327E7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6546">
              <w:rPr>
                <w:rFonts w:ascii="Times New Roman" w:hAnsi="Times New Roman"/>
                <w:b/>
                <w:sz w:val="24"/>
                <w:szCs w:val="24"/>
              </w:rPr>
              <w:t>Cazan Angela</w:t>
            </w:r>
          </w:p>
          <w:p w:rsidR="00152843" w:rsidRPr="0002643D" w:rsidRDefault="00152843" w:rsidP="00327E7B">
            <w:pPr>
              <w:rPr>
                <w:rFonts w:ascii="Times New Roman" w:hAnsi="Times New Roman"/>
                <w:sz w:val="24"/>
                <w:szCs w:val="24"/>
              </w:rPr>
            </w:pPr>
            <w:r w:rsidRPr="00726546">
              <w:rPr>
                <w:rFonts w:ascii="Times New Roman" w:hAnsi="Times New Roman"/>
                <w:b/>
                <w:sz w:val="24"/>
                <w:szCs w:val="24"/>
              </w:rPr>
              <w:t>Moldovan Simina</w:t>
            </w:r>
          </w:p>
        </w:tc>
      </w:tr>
      <w:tr w:rsidR="00327E7B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327E7B" w:rsidRPr="00B65748" w:rsidRDefault="00C97514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02" w:type="dxa"/>
            <w:gridSpan w:val="2"/>
          </w:tcPr>
          <w:p w:rsidR="00327E7B" w:rsidRPr="00303CDE" w:rsidRDefault="00944BDF" w:rsidP="00327E7B">
            <w:pPr>
              <w:pStyle w:val="Frspaier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3CDE">
              <w:rPr>
                <w:rFonts w:ascii="Times New Roman" w:hAnsi="Times New Roman" w:cs="Times New Roman"/>
                <w:b/>
                <w:sz w:val="28"/>
                <w:szCs w:val="28"/>
              </w:rPr>
              <w:t>CÎ</w:t>
            </w:r>
            <w:r w:rsidR="002D6443" w:rsidRPr="00303CDE">
              <w:rPr>
                <w:rFonts w:ascii="Times New Roman" w:hAnsi="Times New Roman" w:cs="Times New Roman"/>
                <w:b/>
                <w:sz w:val="28"/>
                <w:szCs w:val="28"/>
              </w:rPr>
              <w:t>NDEA MALINA</w:t>
            </w:r>
          </w:p>
        </w:tc>
        <w:tc>
          <w:tcPr>
            <w:tcW w:w="962" w:type="dxa"/>
          </w:tcPr>
          <w:p w:rsidR="00327E7B" w:rsidRPr="00303CDE" w:rsidRDefault="00327E7B" w:rsidP="00327E7B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303CDE">
              <w:rPr>
                <w:rFonts w:ascii="Times New Roman" w:hAnsi="Times New Roman" w:cs="Times New Roman"/>
                <w:sz w:val="28"/>
                <w:szCs w:val="28"/>
              </w:rPr>
              <w:t>7C</w:t>
            </w:r>
          </w:p>
        </w:tc>
        <w:tc>
          <w:tcPr>
            <w:tcW w:w="2303" w:type="dxa"/>
          </w:tcPr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8-9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 xml:space="preserve">Mihaileanu </w:t>
            </w:r>
          </w:p>
          <w:p w:rsidR="00327E7B" w:rsidRPr="00303CDE" w:rsidRDefault="00630BA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F679DA" w:rsidRPr="00303CDE">
              <w:rPr>
                <w:rFonts w:ascii="Times New Roman" w:hAnsi="Times New Roman"/>
                <w:b/>
                <w:sz w:val="24"/>
                <w:szCs w:val="24"/>
              </w:rPr>
              <w:t>-1</w:t>
            </w:r>
            <w:r w:rsidR="009F7D38" w:rsidRPr="00303C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CDE">
              <w:rPr>
                <w:rFonts w:ascii="Times New Roman" w:hAnsi="Times New Roman"/>
                <w:sz w:val="24"/>
                <w:szCs w:val="24"/>
              </w:rPr>
              <w:t>Voluntariat pentru o societate unită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Cîndea Mălina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Dimulescu R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12-14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Dobrota F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1" w:type="dxa"/>
          </w:tcPr>
          <w:p w:rsidR="00327E7B" w:rsidRPr="00303CDE" w:rsidRDefault="00F679DA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8-11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CDE">
              <w:rPr>
                <w:rFonts w:ascii="Times New Roman" w:hAnsi="Times New Roman"/>
                <w:sz w:val="24"/>
                <w:szCs w:val="24"/>
              </w:rPr>
              <w:t>”Să fim creativi!”</w:t>
            </w:r>
          </w:p>
          <w:p w:rsidR="00F679DA" w:rsidRDefault="00F679DA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Cîndea Mălina</w:t>
            </w:r>
          </w:p>
          <w:p w:rsidR="004A0DE5" w:rsidRDefault="004A0DE5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4A0DE5" w:rsidRPr="00303CDE" w:rsidRDefault="004A0DE5" w:rsidP="004A0DE5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Blada N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F7D38" w:rsidRPr="00303C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-13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CDE">
              <w:rPr>
                <w:rFonts w:ascii="Times New Roman" w:hAnsi="Times New Roman"/>
                <w:sz w:val="24"/>
                <w:szCs w:val="24"/>
              </w:rPr>
              <w:t>”Să prețuim apa! Ea înseamnă viață!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Dimulescu Rodica</w:t>
            </w:r>
          </w:p>
        </w:tc>
        <w:tc>
          <w:tcPr>
            <w:tcW w:w="2749" w:type="dxa"/>
          </w:tcPr>
          <w:p w:rsidR="009F7D38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8-</w:t>
            </w:r>
            <w:r w:rsidR="009F7D38" w:rsidRPr="00303CDE">
              <w:rPr>
                <w:rFonts w:ascii="Times New Roman" w:hAnsi="Times New Roman"/>
                <w:b/>
              </w:rPr>
              <w:t>9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Dimulescu R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</w:rPr>
            </w:pPr>
          </w:p>
          <w:p w:rsidR="00F679DA" w:rsidRPr="00303CDE" w:rsidRDefault="009F7D38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9-</w:t>
            </w:r>
            <w:r w:rsidR="00F679DA" w:rsidRPr="00303CDE">
              <w:rPr>
                <w:rFonts w:ascii="Times New Roman" w:hAnsi="Times New Roman"/>
                <w:b/>
              </w:rPr>
              <w:t>14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Să ne cunoaștem trecutul!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Excursie didactică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Crăciun Ramona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Curuț Mihaela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Cîndea Mălina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Lăscoiu Adriana</w:t>
            </w:r>
          </w:p>
          <w:p w:rsidR="00F679DA" w:rsidRPr="00303CDE" w:rsidRDefault="00F679DA" w:rsidP="00F679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27E7B" w:rsidRPr="00303CDE" w:rsidRDefault="00327E7B" w:rsidP="00F679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2" w:type="dxa"/>
            <w:gridSpan w:val="2"/>
          </w:tcPr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8-14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Să ne cunoaștem trecutul!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</w:rPr>
            </w:pPr>
            <w:r w:rsidRPr="00303CDE">
              <w:rPr>
                <w:rFonts w:ascii="Times New Roman" w:hAnsi="Times New Roman"/>
              </w:rPr>
              <w:t>Excursie didactică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Crăciun Ramona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Curuț Mihaela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Cîndea Mălina</w:t>
            </w:r>
          </w:p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Lăscoiu Adriana</w:t>
            </w:r>
          </w:p>
          <w:p w:rsidR="009F7D38" w:rsidRPr="00303CDE" w:rsidRDefault="009F7D38" w:rsidP="00F679DA">
            <w:pPr>
              <w:jc w:val="center"/>
              <w:rPr>
                <w:rFonts w:ascii="Times New Roman" w:hAnsi="Times New Roman"/>
                <w:b/>
              </w:rPr>
            </w:pPr>
          </w:p>
          <w:p w:rsidR="004B5C11" w:rsidRPr="00303CDE" w:rsidRDefault="004B5C11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10-11</w:t>
            </w:r>
          </w:p>
          <w:p w:rsidR="004B5C11" w:rsidRPr="00303CDE" w:rsidRDefault="004B5C11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 xml:space="preserve">Tradiții pascale </w:t>
            </w:r>
          </w:p>
          <w:p w:rsidR="004B5C11" w:rsidRPr="00303CDE" w:rsidRDefault="004B5C11" w:rsidP="00F679DA">
            <w:pPr>
              <w:jc w:val="center"/>
              <w:rPr>
                <w:rFonts w:ascii="Times New Roman" w:hAnsi="Times New Roman"/>
                <w:b/>
              </w:rPr>
            </w:pPr>
            <w:r w:rsidRPr="00303CDE">
              <w:rPr>
                <w:rFonts w:ascii="Times New Roman" w:hAnsi="Times New Roman"/>
                <w:b/>
              </w:rPr>
              <w:t>Buboacă Nicoleta</w:t>
            </w:r>
          </w:p>
          <w:p w:rsidR="00F679DA" w:rsidRPr="00303CDE" w:rsidRDefault="00F679DA" w:rsidP="00F679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27E7B" w:rsidRPr="00303CDE" w:rsidRDefault="00327E7B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F679DA" w:rsidRPr="00303CDE" w:rsidRDefault="00F679DA" w:rsidP="00F679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  <w:p w:rsidR="00F679DA" w:rsidRPr="00303CDE" w:rsidRDefault="00F679DA" w:rsidP="00F679DA">
            <w:pPr>
              <w:rPr>
                <w:rFonts w:ascii="Times New Roman" w:hAnsi="Times New Roman"/>
                <w:sz w:val="24"/>
                <w:szCs w:val="24"/>
              </w:rPr>
            </w:pPr>
            <w:r w:rsidRPr="00303CDE">
              <w:rPr>
                <w:rFonts w:ascii="Times New Roman" w:hAnsi="Times New Roman"/>
                <w:sz w:val="24"/>
                <w:szCs w:val="24"/>
              </w:rPr>
              <w:t>Job Shadow Day</w:t>
            </w:r>
          </w:p>
          <w:p w:rsidR="00F679DA" w:rsidRPr="00303CDE" w:rsidRDefault="00F679DA" w:rsidP="00F679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Cîndea Mălina</w:t>
            </w:r>
          </w:p>
          <w:p w:rsidR="00327E7B" w:rsidRPr="00303CDE" w:rsidRDefault="00327E7B" w:rsidP="00F679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7E7B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327E7B" w:rsidRPr="00B65748" w:rsidRDefault="00C97514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902" w:type="dxa"/>
            <w:gridSpan w:val="2"/>
          </w:tcPr>
          <w:p w:rsidR="00327E7B" w:rsidRPr="00B65748" w:rsidRDefault="002D6443" w:rsidP="00327E7B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CHIRA SORIN</w:t>
            </w:r>
          </w:p>
        </w:tc>
        <w:tc>
          <w:tcPr>
            <w:tcW w:w="962" w:type="dxa"/>
          </w:tcPr>
          <w:p w:rsidR="00327E7B" w:rsidRPr="00B65748" w:rsidRDefault="00327E7B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2303" w:type="dxa"/>
          </w:tcPr>
          <w:p w:rsidR="00327E7B" w:rsidRPr="00303CDE" w:rsidRDefault="00254580" w:rsidP="00F679DA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8-10</w:t>
            </w:r>
          </w:p>
          <w:p w:rsidR="00254580" w:rsidRPr="00303CDE" w:rsidRDefault="00254580" w:rsidP="00F679DA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Blada N</w:t>
            </w:r>
          </w:p>
          <w:p w:rsidR="00254580" w:rsidRPr="00303CDE" w:rsidRDefault="00254580" w:rsidP="00F679DA">
            <w:pPr>
              <w:jc w:val="center"/>
              <w:rPr>
                <w:rFonts w:ascii="Times New Roman" w:hAnsi="Times New Roman" w:cs="Times New Roman"/>
              </w:rPr>
            </w:pPr>
          </w:p>
          <w:p w:rsidR="00171688" w:rsidRPr="00303CDE" w:rsidRDefault="004B5C11" w:rsidP="00F679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10-12</w:t>
            </w:r>
          </w:p>
          <w:p w:rsidR="004B5C11" w:rsidRPr="00303CDE" w:rsidRDefault="004B5C11" w:rsidP="00F679DA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lastRenderedPageBreak/>
              <w:t>Literatura franceză și filmul</w:t>
            </w:r>
          </w:p>
          <w:p w:rsidR="004B5C11" w:rsidRPr="00303CDE" w:rsidRDefault="004B5C11" w:rsidP="00F679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Kaversznyuk Alina</w:t>
            </w:r>
          </w:p>
          <w:p w:rsidR="00171688" w:rsidRPr="00303CDE" w:rsidRDefault="00171688" w:rsidP="00254580">
            <w:pPr>
              <w:rPr>
                <w:rFonts w:ascii="Times New Roman" w:hAnsi="Times New Roman" w:cs="Times New Roman"/>
              </w:rPr>
            </w:pPr>
          </w:p>
          <w:p w:rsidR="00171688" w:rsidRPr="00303CDE" w:rsidRDefault="00171688" w:rsidP="00F679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12-1</w:t>
            </w:r>
            <w:r w:rsidR="00254580" w:rsidRPr="00303CDE">
              <w:rPr>
                <w:rFonts w:ascii="Times New Roman" w:hAnsi="Times New Roman" w:cs="Times New Roman"/>
                <w:b/>
              </w:rPr>
              <w:t>3</w:t>
            </w:r>
          </w:p>
          <w:p w:rsidR="00171688" w:rsidRPr="00303CDE" w:rsidRDefault="00171688" w:rsidP="00F679DA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Proiecție video</w:t>
            </w:r>
          </w:p>
          <w:p w:rsidR="00254580" w:rsidRPr="00303CDE" w:rsidRDefault="00171688" w:rsidP="00F679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Teodorescu Alina</w:t>
            </w:r>
          </w:p>
          <w:p w:rsidR="00254580" w:rsidRPr="00303CDE" w:rsidRDefault="001A3BC1" w:rsidP="00F679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</w:t>
            </w:r>
            <w:r w:rsidR="00254580" w:rsidRPr="00303CDE">
              <w:rPr>
                <w:rFonts w:ascii="Times New Roman" w:hAnsi="Times New Roman" w:cs="Times New Roman"/>
                <w:b/>
              </w:rPr>
              <w:t>3</w:t>
            </w:r>
            <w:r w:rsidRPr="00303CDE">
              <w:rPr>
                <w:rFonts w:ascii="Times New Roman" w:hAnsi="Times New Roman" w:cs="Times New Roman"/>
                <w:b/>
              </w:rPr>
              <w:t>-14</w:t>
            </w:r>
          </w:p>
          <w:p w:rsidR="00254580" w:rsidRPr="00303CDE" w:rsidRDefault="001A3BC1" w:rsidP="00F679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 xml:space="preserve"> Vițonescu E. </w:t>
            </w:r>
          </w:p>
          <w:p w:rsidR="00171688" w:rsidRPr="00303CDE" w:rsidRDefault="001A3BC1" w:rsidP="00F679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Fii ecologic</w:t>
            </w:r>
          </w:p>
        </w:tc>
        <w:tc>
          <w:tcPr>
            <w:tcW w:w="2461" w:type="dxa"/>
          </w:tcPr>
          <w:p w:rsidR="00327E7B" w:rsidRPr="00303CDE" w:rsidRDefault="00171688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lastRenderedPageBreak/>
              <w:t>8-12</w:t>
            </w:r>
          </w:p>
          <w:p w:rsidR="00171688" w:rsidRPr="00303CDE" w:rsidRDefault="00171688" w:rsidP="00171688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Fotbal –băieți</w:t>
            </w:r>
          </w:p>
          <w:p w:rsidR="00171688" w:rsidRPr="00303CDE" w:rsidRDefault="00171688" w:rsidP="00171688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Atletism-fete</w:t>
            </w:r>
          </w:p>
          <w:p w:rsidR="00171688" w:rsidRPr="00303CDE" w:rsidRDefault="00171688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Chira Sorin</w:t>
            </w:r>
          </w:p>
          <w:p w:rsidR="00171688" w:rsidRPr="00303CDE" w:rsidRDefault="00171688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lastRenderedPageBreak/>
              <w:t>Curuț Mihaela</w:t>
            </w:r>
          </w:p>
          <w:p w:rsidR="00171688" w:rsidRPr="00303CDE" w:rsidRDefault="00171688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Samoilescu Andreea</w:t>
            </w:r>
          </w:p>
          <w:p w:rsidR="00171688" w:rsidRPr="00303CDE" w:rsidRDefault="00171688" w:rsidP="00171688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  <w:b/>
              </w:rPr>
              <w:t>Sîrbu Cristian</w:t>
            </w:r>
          </w:p>
        </w:tc>
        <w:tc>
          <w:tcPr>
            <w:tcW w:w="2749" w:type="dxa"/>
          </w:tcPr>
          <w:p w:rsidR="00254580" w:rsidRPr="00303CDE" w:rsidRDefault="00303CDE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lastRenderedPageBreak/>
              <w:t>8-10</w:t>
            </w:r>
          </w:p>
          <w:p w:rsidR="00303CDE" w:rsidRPr="00303CDE" w:rsidRDefault="00303CDE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Chira S</w:t>
            </w:r>
          </w:p>
          <w:p w:rsidR="00303CDE" w:rsidRPr="00303CDE" w:rsidRDefault="00303CDE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54580" w:rsidRPr="00303CDE" w:rsidRDefault="00303CDE" w:rsidP="0025458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10</w:t>
            </w:r>
            <w:r w:rsidR="00B52062" w:rsidRPr="00303CDE">
              <w:rPr>
                <w:rFonts w:ascii="Times New Roman" w:hAnsi="Times New Roman" w:cs="Times New Roman"/>
                <w:b/>
              </w:rPr>
              <w:t>-1</w:t>
            </w:r>
            <w:r w:rsidR="00254580" w:rsidRPr="00303CDE">
              <w:rPr>
                <w:rFonts w:ascii="Times New Roman" w:hAnsi="Times New Roman" w:cs="Times New Roman"/>
                <w:b/>
              </w:rPr>
              <w:t>1</w:t>
            </w:r>
          </w:p>
          <w:p w:rsidR="00254580" w:rsidRPr="00303CDE" w:rsidRDefault="00B52062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lastRenderedPageBreak/>
              <w:t>Artene</w:t>
            </w:r>
          </w:p>
          <w:p w:rsidR="00254580" w:rsidRPr="00303CDE" w:rsidRDefault="00254580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52062" w:rsidRPr="00303CDE" w:rsidRDefault="00303CDE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11-12 Vițonescu E/ Artene C</w:t>
            </w:r>
          </w:p>
          <w:p w:rsidR="00254580" w:rsidRPr="00303CDE" w:rsidRDefault="00254580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6C0B" w:rsidRPr="00303CDE" w:rsidRDefault="00254580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12-14</w:t>
            </w:r>
          </w:p>
          <w:p w:rsidR="00496C0B" w:rsidRPr="00303CDE" w:rsidRDefault="00496C0B" w:rsidP="00171688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Ecologizare</w:t>
            </w:r>
          </w:p>
          <w:p w:rsidR="00496C0B" w:rsidRPr="00303CDE" w:rsidRDefault="00496C0B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Chira Sorin</w:t>
            </w:r>
          </w:p>
          <w:p w:rsidR="00496C0B" w:rsidRPr="00303CDE" w:rsidRDefault="00496C0B" w:rsidP="001716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Nedel Diana</w:t>
            </w:r>
          </w:p>
        </w:tc>
        <w:tc>
          <w:tcPr>
            <w:tcW w:w="2162" w:type="dxa"/>
            <w:gridSpan w:val="2"/>
          </w:tcPr>
          <w:p w:rsidR="00327E7B" w:rsidRPr="00303CDE" w:rsidRDefault="00496C0B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lastRenderedPageBreak/>
              <w:t>8-10</w:t>
            </w:r>
          </w:p>
          <w:p w:rsidR="00496C0B" w:rsidRPr="00303CDE" w:rsidRDefault="00496C0B" w:rsidP="00496C0B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Prevenirea abandonului școlar</w:t>
            </w:r>
          </w:p>
          <w:p w:rsidR="00496C0B" w:rsidRPr="00303CDE" w:rsidRDefault="00496C0B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Chira Sorin</w:t>
            </w:r>
          </w:p>
          <w:p w:rsidR="00CB4E48" w:rsidRPr="00303CDE" w:rsidRDefault="00CB4E48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6C0B" w:rsidRPr="00303CDE" w:rsidRDefault="00496C0B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10-1</w:t>
            </w:r>
            <w:r w:rsidR="00254580" w:rsidRPr="00303CDE">
              <w:rPr>
                <w:rFonts w:ascii="Times New Roman" w:hAnsi="Times New Roman" w:cs="Times New Roman"/>
                <w:b/>
              </w:rPr>
              <w:t>2</w:t>
            </w:r>
          </w:p>
          <w:p w:rsidR="00496C0B" w:rsidRPr="00303CDE" w:rsidRDefault="00496C0B" w:rsidP="00496C0B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Abilități de viață-educație și orientare în carieră</w:t>
            </w:r>
          </w:p>
          <w:p w:rsidR="00496C0B" w:rsidRPr="00303CDE" w:rsidRDefault="00496C0B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Chira Sorin</w:t>
            </w:r>
          </w:p>
          <w:p w:rsidR="00CB4E48" w:rsidRPr="00303CDE" w:rsidRDefault="00CB4E48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B4E48" w:rsidRPr="00303CDE" w:rsidRDefault="00CB4E48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12-13</w:t>
            </w:r>
          </w:p>
          <w:p w:rsidR="00303CDE" w:rsidRPr="00303CDE" w:rsidRDefault="00303CDE" w:rsidP="00303C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Autorittaea publica</w:t>
            </w:r>
          </w:p>
          <w:p w:rsidR="00303CDE" w:rsidRPr="00303CDE" w:rsidRDefault="00303CDE" w:rsidP="00303C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Dobrotă F.</w:t>
            </w:r>
          </w:p>
          <w:p w:rsidR="00CB4E48" w:rsidRPr="00303CDE" w:rsidRDefault="00CB4E48" w:rsidP="00303CDE">
            <w:pPr>
              <w:rPr>
                <w:rFonts w:ascii="Times New Roman" w:hAnsi="Times New Roman" w:cs="Times New Roman"/>
                <w:b/>
              </w:rPr>
            </w:pPr>
          </w:p>
          <w:p w:rsidR="00CB4E48" w:rsidRPr="00303CDE" w:rsidRDefault="00CB4E48" w:rsidP="00496C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13-14</w:t>
            </w:r>
          </w:p>
          <w:p w:rsidR="00EA080D" w:rsidRPr="00303CDE" w:rsidRDefault="00303CDE" w:rsidP="00303C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Vițonescu E</w:t>
            </w:r>
          </w:p>
        </w:tc>
        <w:tc>
          <w:tcPr>
            <w:tcW w:w="2374" w:type="dxa"/>
          </w:tcPr>
          <w:p w:rsidR="00327E7B" w:rsidRPr="00303CDE" w:rsidRDefault="00373B05" w:rsidP="00373B05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lastRenderedPageBreak/>
              <w:t>8-1</w:t>
            </w:r>
            <w:r w:rsidR="00CB4E48" w:rsidRPr="00303CDE">
              <w:rPr>
                <w:rFonts w:ascii="Times New Roman" w:hAnsi="Times New Roman" w:cs="Times New Roman"/>
                <w:b/>
              </w:rPr>
              <w:t>2</w:t>
            </w:r>
          </w:p>
          <w:p w:rsidR="00373B05" w:rsidRPr="00303CDE" w:rsidRDefault="00373B05" w:rsidP="00373B05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Jocuri sportive</w:t>
            </w:r>
          </w:p>
          <w:p w:rsidR="00373B05" w:rsidRPr="00303CDE" w:rsidRDefault="00373B05" w:rsidP="00373B05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Chira Sorin</w:t>
            </w:r>
          </w:p>
          <w:p w:rsidR="00CB4E48" w:rsidRPr="00303CDE" w:rsidRDefault="00CB4E48" w:rsidP="00373B05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B52062" w:rsidRPr="00303CDE" w:rsidRDefault="00B52062" w:rsidP="00373B05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lastRenderedPageBreak/>
              <w:t>12-13</w:t>
            </w:r>
          </w:p>
          <w:p w:rsidR="00CB4E48" w:rsidRPr="00303CDE" w:rsidRDefault="00B52062" w:rsidP="00373B05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Beldean A.</w:t>
            </w:r>
            <w:r w:rsidR="00CB4E48" w:rsidRPr="00303CDE">
              <w:rPr>
                <w:rFonts w:ascii="Times New Roman" w:hAnsi="Times New Roman" w:cs="Times New Roman"/>
                <w:b/>
              </w:rPr>
              <w:t>/</w:t>
            </w:r>
            <w:r w:rsidR="00303CDE" w:rsidRPr="00303CDE">
              <w:rPr>
                <w:rFonts w:ascii="Times New Roman" w:hAnsi="Times New Roman" w:cs="Times New Roman"/>
                <w:b/>
              </w:rPr>
              <w:t>Gogoasa L</w:t>
            </w:r>
          </w:p>
          <w:p w:rsidR="00CB4E48" w:rsidRPr="00303CDE" w:rsidRDefault="00CB4E48" w:rsidP="00373B05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</w:p>
          <w:p w:rsidR="00CB4E48" w:rsidRPr="00303CDE" w:rsidRDefault="00CB4E48" w:rsidP="00373B05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13</w:t>
            </w:r>
            <w:r w:rsidR="00D23597" w:rsidRPr="00303CDE">
              <w:rPr>
                <w:rFonts w:ascii="Times New Roman" w:hAnsi="Times New Roman" w:cs="Times New Roman"/>
                <w:b/>
              </w:rPr>
              <w:t xml:space="preserve">-14 </w:t>
            </w:r>
          </w:p>
          <w:p w:rsidR="00303CDE" w:rsidRPr="00303CDE" w:rsidRDefault="00D23597" w:rsidP="00303C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Gogoașă L</w:t>
            </w:r>
            <w:r w:rsidR="00303CDE" w:rsidRPr="00303CDE">
              <w:rPr>
                <w:rFonts w:ascii="Times New Roman" w:hAnsi="Times New Roman" w:cs="Times New Roman"/>
                <w:b/>
              </w:rPr>
              <w:t xml:space="preserve">/Artene </w:t>
            </w:r>
          </w:p>
          <w:p w:rsidR="00B52062" w:rsidRPr="00303CDE" w:rsidRDefault="00303CDE" w:rsidP="00303CDE">
            <w:pPr>
              <w:pStyle w:val="Frspaiere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 xml:space="preserve">    </w:t>
            </w:r>
            <w:r w:rsidR="00D23597" w:rsidRPr="00303CDE">
              <w:rPr>
                <w:rFonts w:ascii="Times New Roman" w:hAnsi="Times New Roman" w:cs="Times New Roman"/>
                <w:b/>
              </w:rPr>
              <w:t>Literatura și filmul</w:t>
            </w:r>
          </w:p>
        </w:tc>
      </w:tr>
      <w:tr w:rsidR="00327E7B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327E7B" w:rsidRPr="00B65748" w:rsidRDefault="00C97514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12</w:t>
            </w:r>
          </w:p>
        </w:tc>
        <w:tc>
          <w:tcPr>
            <w:tcW w:w="1902" w:type="dxa"/>
            <w:gridSpan w:val="2"/>
          </w:tcPr>
          <w:p w:rsidR="00327E7B" w:rsidRPr="00B65748" w:rsidRDefault="002D6443" w:rsidP="00327E7B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SASU LUMINITA</w:t>
            </w:r>
          </w:p>
        </w:tc>
        <w:tc>
          <w:tcPr>
            <w:tcW w:w="962" w:type="dxa"/>
          </w:tcPr>
          <w:p w:rsidR="00327E7B" w:rsidRPr="00B65748" w:rsidRDefault="00327E7B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2303" w:type="dxa"/>
          </w:tcPr>
          <w:p w:rsidR="00327E7B" w:rsidRPr="00303CDE" w:rsidRDefault="00F04605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8-</w:t>
            </w:r>
            <w:r w:rsidR="00CB4E48" w:rsidRPr="00303CD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  <w:p w:rsidR="00200684" w:rsidRPr="00303CDE" w:rsidRDefault="00200684" w:rsidP="002006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CDE">
              <w:rPr>
                <w:rFonts w:ascii="Times New Roman" w:hAnsi="Times New Roman"/>
                <w:sz w:val="24"/>
                <w:szCs w:val="24"/>
              </w:rPr>
              <w:t>Ziua dreptății</w:t>
            </w:r>
          </w:p>
          <w:p w:rsidR="004278EE" w:rsidRPr="00303CDE" w:rsidRDefault="004278EE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Sasu Luminița</w:t>
            </w:r>
          </w:p>
          <w:p w:rsidR="004278EE" w:rsidRPr="00303CDE" w:rsidRDefault="004278EE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Mihăilă Simina</w:t>
            </w:r>
          </w:p>
          <w:p w:rsidR="00CB4E48" w:rsidRPr="00303CDE" w:rsidRDefault="00CB4E48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25D00" w:rsidRPr="00303CDE" w:rsidRDefault="00CB4E48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9-10</w:t>
            </w:r>
          </w:p>
          <w:p w:rsidR="00625D00" w:rsidRPr="00303CDE" w:rsidRDefault="00625D00" w:rsidP="002006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CDE">
              <w:rPr>
                <w:rFonts w:ascii="Times New Roman" w:hAnsi="Times New Roman"/>
                <w:sz w:val="24"/>
                <w:szCs w:val="24"/>
              </w:rPr>
              <w:t>Tehnologia viitorului</w:t>
            </w:r>
          </w:p>
          <w:p w:rsidR="00625D00" w:rsidRPr="00303CDE" w:rsidRDefault="00625D00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Susan Mirela</w:t>
            </w:r>
          </w:p>
          <w:p w:rsidR="00A76587" w:rsidRPr="00303CDE" w:rsidRDefault="00A76587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A76587" w:rsidRPr="00303CDE" w:rsidRDefault="00923BF4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Dobrotă Florian</w:t>
            </w:r>
          </w:p>
          <w:p w:rsidR="00923BF4" w:rsidRPr="00303CDE" w:rsidRDefault="00923BF4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Mihăilă Simina</w:t>
            </w:r>
          </w:p>
          <w:p w:rsidR="00923BF4" w:rsidRPr="00303CDE" w:rsidRDefault="00923BF4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11-14</w:t>
            </w:r>
          </w:p>
          <w:p w:rsidR="00923BF4" w:rsidRPr="00303CDE" w:rsidRDefault="00923BF4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Sasu Lumința</w:t>
            </w:r>
          </w:p>
          <w:p w:rsidR="00923BF4" w:rsidRPr="00303CDE" w:rsidRDefault="00923BF4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Mihăilă Simina</w:t>
            </w:r>
          </w:p>
          <w:p w:rsidR="00CB4E48" w:rsidRPr="00303CDE" w:rsidRDefault="00CB4E48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B4E48" w:rsidRPr="00303CDE" w:rsidRDefault="00CB4E48" w:rsidP="002006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12-14</w:t>
            </w:r>
          </w:p>
          <w:p w:rsidR="00923BF4" w:rsidRPr="00303CDE" w:rsidRDefault="00923BF4" w:rsidP="002006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CDE">
              <w:rPr>
                <w:rFonts w:ascii="Times New Roman" w:hAnsi="Times New Roman"/>
                <w:b/>
                <w:sz w:val="24"/>
                <w:szCs w:val="24"/>
              </w:rPr>
              <w:t>Mihăilean Alexandru</w:t>
            </w:r>
          </w:p>
        </w:tc>
        <w:tc>
          <w:tcPr>
            <w:tcW w:w="2461" w:type="dxa"/>
          </w:tcPr>
          <w:p w:rsidR="00327E7B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8-</w:t>
            </w:r>
            <w:r w:rsidR="00CB4E48" w:rsidRPr="00303CDE">
              <w:rPr>
                <w:rFonts w:ascii="Times New Roman" w:hAnsi="Times New Roman" w:cs="Times New Roman"/>
                <w:b/>
              </w:rPr>
              <w:t>10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Ziua Tradițiilor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Sasu Luminița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Mihăilă Simina</w:t>
            </w:r>
          </w:p>
          <w:p w:rsidR="00CB4E48" w:rsidRPr="00303CDE" w:rsidRDefault="00CB4E48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B4E48" w:rsidRPr="00303CDE" w:rsidRDefault="00CB4E48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10-12</w:t>
            </w:r>
          </w:p>
          <w:p w:rsidR="00CB4E48" w:rsidRPr="00303CDE" w:rsidRDefault="00CB4E48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Furdui C</w:t>
            </w:r>
          </w:p>
          <w:p w:rsidR="00CB4E48" w:rsidRPr="00303CDE" w:rsidRDefault="00CB4E48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B4E48" w:rsidRPr="00303CDE" w:rsidRDefault="00CB4E48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12-14</w:t>
            </w:r>
          </w:p>
          <w:p w:rsidR="00CB4E48" w:rsidRPr="00303CDE" w:rsidRDefault="00CB4E48" w:rsidP="00CB4E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Sasu Luminița</w:t>
            </w:r>
          </w:p>
          <w:p w:rsidR="00CB4E48" w:rsidRPr="00303CDE" w:rsidRDefault="00CB4E48" w:rsidP="00CB4E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Mihăilă Simina</w:t>
            </w:r>
          </w:p>
          <w:p w:rsidR="00CB4E48" w:rsidRPr="00303CDE" w:rsidRDefault="00CB4E48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9" w:type="dxa"/>
          </w:tcPr>
          <w:p w:rsidR="00327E7B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8-13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Ziua minții și a corpului sănătos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Sasu Luminița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Mihăilă Simina</w:t>
            </w:r>
          </w:p>
        </w:tc>
        <w:tc>
          <w:tcPr>
            <w:tcW w:w="2162" w:type="dxa"/>
            <w:gridSpan w:val="2"/>
          </w:tcPr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8-9</w:t>
            </w:r>
          </w:p>
          <w:p w:rsidR="00327E7B" w:rsidRPr="00303CDE" w:rsidRDefault="000547EE" w:rsidP="000547EE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</w:rPr>
              <w:t>Ziua tradițiilor pascale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Mihăilă Simina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9-10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Urițescu Nicoleta</w:t>
            </w:r>
          </w:p>
          <w:p w:rsidR="000547EE" w:rsidRPr="00303CDE" w:rsidRDefault="004A70E1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10-12</w:t>
            </w:r>
          </w:p>
          <w:p w:rsidR="000547EE" w:rsidRPr="00303CDE" w:rsidRDefault="000547EE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Teodorescu Alina</w:t>
            </w:r>
          </w:p>
          <w:p w:rsidR="004A70E1" w:rsidRPr="00303CDE" w:rsidRDefault="004A70E1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12-14</w:t>
            </w:r>
          </w:p>
          <w:p w:rsidR="004A70E1" w:rsidRPr="00303CDE" w:rsidRDefault="004A70E1" w:rsidP="00054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CDE">
              <w:rPr>
                <w:rFonts w:ascii="Times New Roman" w:hAnsi="Times New Roman" w:cs="Times New Roman"/>
                <w:b/>
              </w:rPr>
              <w:t>Gogoașă Loredana</w:t>
            </w:r>
          </w:p>
          <w:p w:rsidR="004A70E1" w:rsidRPr="00303CDE" w:rsidRDefault="004A70E1" w:rsidP="000547EE">
            <w:pPr>
              <w:jc w:val="center"/>
              <w:rPr>
                <w:rFonts w:ascii="Times New Roman" w:hAnsi="Times New Roman" w:cs="Times New Roman"/>
              </w:rPr>
            </w:pPr>
            <w:r w:rsidRPr="00303CDE">
              <w:rPr>
                <w:rFonts w:ascii="Times New Roman" w:hAnsi="Times New Roman" w:cs="Times New Roman"/>
                <w:b/>
              </w:rPr>
              <w:t>Mihăilă Simina</w:t>
            </w:r>
          </w:p>
        </w:tc>
        <w:tc>
          <w:tcPr>
            <w:tcW w:w="2374" w:type="dxa"/>
          </w:tcPr>
          <w:p w:rsidR="00327E7B" w:rsidRPr="00303CDE" w:rsidRDefault="004A70E1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8-9</w:t>
            </w:r>
          </w:p>
          <w:p w:rsidR="004A70E1" w:rsidRPr="00303CDE" w:rsidRDefault="004A70E1" w:rsidP="004A7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Ziua naturii</w:t>
            </w:r>
          </w:p>
          <w:p w:rsidR="004A70E1" w:rsidRPr="00303CDE" w:rsidRDefault="004A70E1" w:rsidP="00CB4E48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B52062" w:rsidRPr="00303CDE" w:rsidRDefault="00B52062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9-10</w:t>
            </w:r>
          </w:p>
          <w:p w:rsidR="00B52062" w:rsidRPr="00303CDE" w:rsidRDefault="00B52062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Beldean A.</w:t>
            </w:r>
          </w:p>
          <w:p w:rsidR="00CB4E48" w:rsidRPr="00303CDE" w:rsidRDefault="00CB4E48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B4E48" w:rsidRPr="00303CDE" w:rsidRDefault="00CB4E48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10-11</w:t>
            </w:r>
          </w:p>
          <w:p w:rsidR="00CB4E48" w:rsidRPr="00303CDE" w:rsidRDefault="00CB4E48" w:rsidP="00CB4E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Vițonescu Emanuela</w:t>
            </w:r>
          </w:p>
          <w:p w:rsidR="00CB4E48" w:rsidRPr="00303CDE" w:rsidRDefault="00CB4E48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A70E1" w:rsidRPr="00303CDE" w:rsidRDefault="004A70E1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11-13</w:t>
            </w:r>
          </w:p>
          <w:p w:rsidR="004A70E1" w:rsidRPr="00303CDE" w:rsidRDefault="004A70E1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Sasu Luminița</w:t>
            </w:r>
          </w:p>
          <w:p w:rsidR="004A70E1" w:rsidRPr="00303CDE" w:rsidRDefault="004A70E1" w:rsidP="004A7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Mihăilă</w:t>
            </w:r>
          </w:p>
          <w:p w:rsidR="004A70E1" w:rsidRPr="00303CDE" w:rsidRDefault="004A70E1" w:rsidP="004A7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03CDE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Simina</w:t>
            </w:r>
          </w:p>
        </w:tc>
      </w:tr>
      <w:tr w:rsidR="00327E7B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327E7B" w:rsidRPr="00B65748" w:rsidRDefault="00C97514" w:rsidP="00327E7B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902" w:type="dxa"/>
            <w:gridSpan w:val="2"/>
          </w:tcPr>
          <w:p w:rsidR="00327E7B" w:rsidRPr="006F0218" w:rsidRDefault="002D6443" w:rsidP="00327E7B">
            <w:pPr>
              <w:pStyle w:val="Frspaier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02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VINTAN </w:t>
            </w:r>
            <w:r w:rsidRPr="006F021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VALERIU</w:t>
            </w:r>
          </w:p>
        </w:tc>
        <w:tc>
          <w:tcPr>
            <w:tcW w:w="962" w:type="dxa"/>
          </w:tcPr>
          <w:p w:rsidR="00327E7B" w:rsidRPr="006F0218" w:rsidRDefault="00327E7B" w:rsidP="00327E7B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6F02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8A</w:t>
            </w:r>
          </w:p>
        </w:tc>
        <w:tc>
          <w:tcPr>
            <w:tcW w:w="2303" w:type="dxa"/>
          </w:tcPr>
          <w:p w:rsidR="00327E7B" w:rsidRPr="006F0218" w:rsidRDefault="00050D4E" w:rsidP="00FC3B70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8-10</w:t>
            </w:r>
          </w:p>
          <w:p w:rsidR="00050D4E" w:rsidRPr="006F0218" w:rsidRDefault="00050D4E" w:rsidP="00FC3B70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România în U.E..</w:t>
            </w:r>
          </w:p>
          <w:p w:rsidR="00050D4E" w:rsidRPr="006F0218" w:rsidRDefault="00050D4E" w:rsidP="00FC3B70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lastRenderedPageBreak/>
              <w:t>Mariș Daniela</w:t>
            </w:r>
          </w:p>
          <w:p w:rsidR="004A0DE5" w:rsidRPr="004A0DE5" w:rsidRDefault="004A0DE5" w:rsidP="00FC3B70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A0DE5">
              <w:rPr>
                <w:rFonts w:ascii="Times New Roman" w:hAnsi="Times New Roman"/>
                <w:b/>
                <w:i/>
              </w:rPr>
              <w:t>Blada NICOLAE</w:t>
            </w:r>
          </w:p>
          <w:p w:rsidR="00303CDE" w:rsidRPr="006F0218" w:rsidRDefault="00303CDE" w:rsidP="00FC3B70">
            <w:pPr>
              <w:jc w:val="center"/>
              <w:rPr>
                <w:rFonts w:ascii="Times New Roman" w:hAnsi="Times New Roman"/>
                <w:b/>
              </w:rPr>
            </w:pPr>
          </w:p>
          <w:p w:rsidR="00050D4E" w:rsidRPr="006F0218" w:rsidRDefault="00050D4E" w:rsidP="00FC3B70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10-12</w:t>
            </w:r>
          </w:p>
          <w:p w:rsidR="00050D4E" w:rsidRPr="006F0218" w:rsidRDefault="00050D4E" w:rsidP="00FC3B70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Vizită la Biserica ”Adormirea Maicii Domnului”</w:t>
            </w:r>
          </w:p>
          <w:p w:rsidR="00050D4E" w:rsidRPr="006F0218" w:rsidRDefault="00050D4E" w:rsidP="00FC3B70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Cozma Cornel</w:t>
            </w:r>
          </w:p>
          <w:p w:rsidR="00303CDE" w:rsidRPr="006F0218" w:rsidRDefault="00303CDE" w:rsidP="00FC3B70">
            <w:pPr>
              <w:jc w:val="center"/>
              <w:rPr>
                <w:rFonts w:ascii="Times New Roman" w:hAnsi="Times New Roman"/>
                <w:b/>
              </w:rPr>
            </w:pPr>
          </w:p>
          <w:p w:rsidR="00050D4E" w:rsidRPr="006F0218" w:rsidRDefault="00050D4E" w:rsidP="00FC3B70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12-14</w:t>
            </w:r>
          </w:p>
          <w:p w:rsidR="00050D4E" w:rsidRPr="006F0218" w:rsidRDefault="00303CDE" w:rsidP="00FC3B70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Autoritatea Statului</w:t>
            </w:r>
          </w:p>
          <w:p w:rsidR="00050D4E" w:rsidRPr="006F0218" w:rsidRDefault="00050D4E" w:rsidP="00FC3B70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Dobrotă Florian</w:t>
            </w:r>
          </w:p>
        </w:tc>
        <w:tc>
          <w:tcPr>
            <w:tcW w:w="2461" w:type="dxa"/>
          </w:tcPr>
          <w:p w:rsidR="00327E7B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lastRenderedPageBreak/>
              <w:t>8-9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 xml:space="preserve">Investigare lumii vii cu </w:t>
            </w:r>
            <w:r w:rsidRPr="006F0218">
              <w:rPr>
                <w:rFonts w:ascii="Times New Roman" w:hAnsi="Times New Roman"/>
              </w:rPr>
              <w:lastRenderedPageBreak/>
              <w:t>aparatură și ustensile de laborator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Vințan Valeriu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9-12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Jocuri sportive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 xml:space="preserve">Chira Sorin 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Curuț Mihaela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12-14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Implicarea în proiectul internațional Spring Alive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Vințan Valeriu</w:t>
            </w:r>
          </w:p>
        </w:tc>
        <w:tc>
          <w:tcPr>
            <w:tcW w:w="2749" w:type="dxa"/>
          </w:tcPr>
          <w:p w:rsidR="00327E7B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lastRenderedPageBreak/>
              <w:t>8-</w:t>
            </w:r>
            <w:r w:rsidR="00303CDE" w:rsidRPr="006F0218">
              <w:rPr>
                <w:rFonts w:ascii="Times New Roman" w:hAnsi="Times New Roman"/>
                <w:b/>
              </w:rPr>
              <w:t>11</w:t>
            </w:r>
          </w:p>
          <w:p w:rsidR="00303CDE" w:rsidRPr="006F0218" w:rsidRDefault="00CB4E48" w:rsidP="00303CD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Artene</w:t>
            </w:r>
            <w:r w:rsidR="00303CDE" w:rsidRPr="006F0218">
              <w:rPr>
                <w:rFonts w:ascii="Times New Roman" w:hAnsi="Times New Roman"/>
                <w:b/>
              </w:rPr>
              <w:t xml:space="preserve"> C/  Tomoaie A</w:t>
            </w:r>
          </w:p>
          <w:p w:rsidR="00CB4E48" w:rsidRPr="006F0218" w:rsidRDefault="00CB4E48" w:rsidP="00050D4E">
            <w:pPr>
              <w:jc w:val="center"/>
              <w:rPr>
                <w:rFonts w:ascii="Times New Roman" w:hAnsi="Times New Roman"/>
                <w:b/>
              </w:rPr>
            </w:pP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Jucării și tradiții pascale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 xml:space="preserve">Tomoaie Anda </w:t>
            </w:r>
          </w:p>
          <w:p w:rsidR="00CB4E48" w:rsidRPr="006F0218" w:rsidRDefault="00CB4E48" w:rsidP="00050D4E">
            <w:pPr>
              <w:jc w:val="center"/>
              <w:rPr>
                <w:rFonts w:ascii="Times New Roman" w:hAnsi="Times New Roman"/>
                <w:b/>
              </w:rPr>
            </w:pPr>
          </w:p>
          <w:p w:rsidR="00CB4E48" w:rsidRPr="006F0218" w:rsidRDefault="00CB4E48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11-14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Ecologizarea unor ecosisteme de pe malul râului Orăștie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 xml:space="preserve">Vințan Valeriu </w:t>
            </w:r>
          </w:p>
          <w:p w:rsidR="00050D4E" w:rsidRPr="006F0218" w:rsidRDefault="00050D4E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Crăciun Sanda</w:t>
            </w:r>
          </w:p>
        </w:tc>
        <w:tc>
          <w:tcPr>
            <w:tcW w:w="2162" w:type="dxa"/>
            <w:gridSpan w:val="2"/>
          </w:tcPr>
          <w:p w:rsidR="00327E7B" w:rsidRPr="006F0218" w:rsidRDefault="00170B4C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lastRenderedPageBreak/>
              <w:t>8-14</w:t>
            </w:r>
          </w:p>
          <w:p w:rsidR="00170B4C" w:rsidRPr="006F0218" w:rsidRDefault="00170B4C" w:rsidP="00050D4E">
            <w:pPr>
              <w:jc w:val="center"/>
              <w:rPr>
                <w:rFonts w:ascii="Times New Roman" w:hAnsi="Times New Roman"/>
              </w:rPr>
            </w:pPr>
            <w:r w:rsidRPr="006F0218">
              <w:rPr>
                <w:rFonts w:ascii="Times New Roman" w:hAnsi="Times New Roman"/>
              </w:rPr>
              <w:t>Excursie la Timișoara</w:t>
            </w:r>
          </w:p>
          <w:p w:rsidR="00170B4C" w:rsidRPr="006F0218" w:rsidRDefault="00170B4C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lastRenderedPageBreak/>
              <w:t>Vințan Valeriu</w:t>
            </w:r>
          </w:p>
          <w:p w:rsidR="00170B4C" w:rsidRPr="006F0218" w:rsidRDefault="00170B4C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Crăciun Sanda</w:t>
            </w:r>
          </w:p>
          <w:p w:rsidR="00170B4C" w:rsidRPr="006F0218" w:rsidRDefault="00170B4C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Rafiliu Letiția</w:t>
            </w:r>
          </w:p>
          <w:p w:rsidR="00170B4C" w:rsidRPr="006F0218" w:rsidRDefault="00170B4C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Cazan Angela</w:t>
            </w:r>
          </w:p>
          <w:p w:rsidR="009D260B" w:rsidRPr="006F0218" w:rsidRDefault="009D260B" w:rsidP="00050D4E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Susan Mirela</w:t>
            </w:r>
          </w:p>
          <w:p w:rsidR="00170B4C" w:rsidRPr="006F0218" w:rsidRDefault="00170B4C" w:rsidP="00050D4E">
            <w:pPr>
              <w:jc w:val="center"/>
              <w:rPr>
                <w:rFonts w:ascii="Times New Roman" w:hAnsi="Times New Roman"/>
                <w:b/>
              </w:rPr>
            </w:pPr>
          </w:p>
          <w:p w:rsidR="00170B4C" w:rsidRPr="006F0218" w:rsidRDefault="00170B4C" w:rsidP="00050D4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74" w:type="dxa"/>
          </w:tcPr>
          <w:p w:rsidR="00170B4C" w:rsidRPr="006F0218" w:rsidRDefault="00170B4C" w:rsidP="00170B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8-14</w:t>
            </w:r>
          </w:p>
          <w:p w:rsidR="00170B4C" w:rsidRPr="006F0218" w:rsidRDefault="00170B4C" w:rsidP="00170B4C">
            <w:pPr>
              <w:rPr>
                <w:rFonts w:ascii="Times New Roman" w:hAnsi="Times New Roman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sz w:val="24"/>
                <w:szCs w:val="24"/>
              </w:rPr>
              <w:lastRenderedPageBreak/>
              <w:t>Job Shadow Day</w:t>
            </w:r>
          </w:p>
          <w:p w:rsidR="00327E7B" w:rsidRPr="006F0218" w:rsidRDefault="00170B4C" w:rsidP="00170B4C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Vințan Valeriu</w:t>
            </w:r>
          </w:p>
          <w:p w:rsidR="00BC29DA" w:rsidRPr="006F0218" w:rsidRDefault="00BC29DA" w:rsidP="00170B4C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D64D4C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D64D4C" w:rsidRPr="00B65748" w:rsidRDefault="00C97514" w:rsidP="00D64D4C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14</w:t>
            </w:r>
          </w:p>
        </w:tc>
        <w:tc>
          <w:tcPr>
            <w:tcW w:w="1902" w:type="dxa"/>
            <w:gridSpan w:val="2"/>
          </w:tcPr>
          <w:p w:rsidR="00D64D4C" w:rsidRPr="00B65748" w:rsidRDefault="002D6443" w:rsidP="00D64D4C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CRACIUN SANDA</w:t>
            </w:r>
          </w:p>
        </w:tc>
        <w:tc>
          <w:tcPr>
            <w:tcW w:w="962" w:type="dxa"/>
          </w:tcPr>
          <w:p w:rsidR="00D64D4C" w:rsidRPr="00B65748" w:rsidRDefault="00D64D4C" w:rsidP="00D64D4C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2303" w:type="dxa"/>
          </w:tcPr>
          <w:p w:rsidR="00D64D4C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8-10</w:t>
            </w:r>
          </w:p>
          <w:p w:rsidR="00542947" w:rsidRDefault="00542947" w:rsidP="005429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”Wasting time togheter”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Rădac Odet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10-12</w:t>
            </w:r>
          </w:p>
          <w:p w:rsidR="00542947" w:rsidRDefault="00542947" w:rsidP="005429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”Pe harta României”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Mariș Daniela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12-14</w:t>
            </w:r>
          </w:p>
          <w:p w:rsidR="00542947" w:rsidRDefault="00542947" w:rsidP="005429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”Autoritățile statului”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Dobrotă Florian</w:t>
            </w:r>
          </w:p>
        </w:tc>
        <w:tc>
          <w:tcPr>
            <w:tcW w:w="2461" w:type="dxa"/>
          </w:tcPr>
          <w:p w:rsidR="00D64D4C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8-9</w:t>
            </w:r>
          </w:p>
          <w:p w:rsidR="00542947" w:rsidRDefault="00542947" w:rsidP="005429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”Tradiții de Paști”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Urițescu Nicoleta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9-12</w:t>
            </w:r>
          </w:p>
          <w:p w:rsidR="00542947" w:rsidRDefault="00542947" w:rsidP="005429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”Monumente din orașul meu”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Cozma Cornel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Crăciun S</w:t>
            </w:r>
            <w:r>
              <w:rPr>
                <w:rFonts w:ascii="Times New Roman" w:hAnsi="Times New Roman"/>
                <w:b/>
              </w:rPr>
              <w:t>anda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12-14</w:t>
            </w:r>
          </w:p>
          <w:p w:rsidR="00542947" w:rsidRDefault="00542947" w:rsidP="005429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”Artist român celebru”</w:t>
            </w:r>
          </w:p>
          <w:p w:rsidR="00542947" w:rsidRPr="00542947" w:rsidRDefault="00542947" w:rsidP="00542947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Cârjoni Dan</w:t>
            </w:r>
          </w:p>
        </w:tc>
        <w:tc>
          <w:tcPr>
            <w:tcW w:w="2749" w:type="dxa"/>
          </w:tcPr>
          <w:p w:rsidR="00D64D4C" w:rsidRPr="00A00144" w:rsidRDefault="00923D66" w:rsidP="00923D66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</w:rPr>
            </w:pPr>
            <w:r w:rsidRPr="00A00144">
              <w:rPr>
                <w:rFonts w:ascii="Times New Roman" w:hAnsi="Times New Roman"/>
                <w:b/>
                <w:i/>
                <w:color w:val="000000" w:themeColor="text1"/>
              </w:rPr>
              <w:t>8-1</w:t>
            </w:r>
            <w:r w:rsidR="00CB4E48" w:rsidRPr="00A00144">
              <w:rPr>
                <w:rFonts w:ascii="Times New Roman" w:hAnsi="Times New Roman"/>
                <w:b/>
                <w:i/>
                <w:color w:val="000000" w:themeColor="text1"/>
              </w:rPr>
              <w:t>0</w:t>
            </w:r>
          </w:p>
          <w:p w:rsidR="00907F0E" w:rsidRPr="00A00144" w:rsidRDefault="00907F0E" w:rsidP="00923D66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A00144">
              <w:rPr>
                <w:rFonts w:ascii="Times New Roman" w:hAnsi="Times New Roman" w:cs="Times New Roman"/>
                <w:b/>
                <w:i/>
                <w:color w:val="000000" w:themeColor="text1"/>
              </w:rPr>
              <w:t>România în lume Cozma Cornel</w:t>
            </w:r>
          </w:p>
          <w:p w:rsidR="00CB4E48" w:rsidRPr="00A00144" w:rsidRDefault="00CB4E48" w:rsidP="00CB4E48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</w:p>
          <w:p w:rsidR="00CB4E48" w:rsidRPr="00A00144" w:rsidRDefault="00CB4E48" w:rsidP="00CB4E48">
            <w:pPr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A00144">
              <w:rPr>
                <w:rFonts w:ascii="Times New Roman" w:hAnsi="Times New Roman" w:cs="Times New Roman"/>
                <w:b/>
                <w:i/>
                <w:color w:val="000000" w:themeColor="text1"/>
              </w:rPr>
              <w:t>10-14</w:t>
            </w:r>
            <w:r w:rsidRPr="00A00144">
              <w:rPr>
                <w:rFonts w:ascii="Times New Roman" w:hAnsi="Times New Roman"/>
                <w:i/>
                <w:color w:val="000000" w:themeColor="text1"/>
              </w:rPr>
              <w:t xml:space="preserve"> </w:t>
            </w:r>
          </w:p>
          <w:p w:rsidR="00CB4E48" w:rsidRPr="00A00144" w:rsidRDefault="00CB4E48" w:rsidP="00CB4E48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00144">
              <w:rPr>
                <w:rFonts w:ascii="Times New Roman" w:hAnsi="Times New Roman"/>
                <w:i/>
                <w:color w:val="000000" w:themeColor="text1"/>
              </w:rPr>
              <w:t>Let</w:t>
            </w:r>
            <w:r w:rsidRPr="00A00144">
              <w:rPr>
                <w:rFonts w:ascii="Times New Roman" w:hAnsi="Times New Roman" w:cs="Times New Roman"/>
                <w:i/>
                <w:color w:val="000000" w:themeColor="text1"/>
              </w:rPr>
              <w:t>s get green</w:t>
            </w:r>
          </w:p>
          <w:p w:rsidR="00CB4E48" w:rsidRPr="00A00144" w:rsidRDefault="00CB4E48" w:rsidP="00CB4E48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A00144">
              <w:rPr>
                <w:rFonts w:ascii="Times New Roman" w:hAnsi="Times New Roman" w:cs="Times New Roman"/>
                <w:b/>
                <w:i/>
                <w:color w:val="000000" w:themeColor="text1"/>
              </w:rPr>
              <w:t>Crăciun Sanda</w:t>
            </w:r>
          </w:p>
          <w:p w:rsidR="00CB4E48" w:rsidRPr="00A00144" w:rsidRDefault="00CB4E48" w:rsidP="00CB4E48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A00144">
              <w:rPr>
                <w:rFonts w:ascii="Times New Roman" w:hAnsi="Times New Roman" w:cs="Times New Roman"/>
                <w:b/>
                <w:i/>
                <w:color w:val="000000" w:themeColor="text1"/>
              </w:rPr>
              <w:t>Vințan Valeriu/</w:t>
            </w:r>
          </w:p>
          <w:p w:rsidR="00CB4E48" w:rsidRPr="00907F0E" w:rsidRDefault="00CB4E48" w:rsidP="00923D66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2162" w:type="dxa"/>
            <w:gridSpan w:val="2"/>
          </w:tcPr>
          <w:p w:rsidR="00D64D4C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8-14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</w:rPr>
            </w:pPr>
            <w:r w:rsidRPr="00923D66">
              <w:rPr>
                <w:rFonts w:ascii="Times New Roman" w:hAnsi="Times New Roman"/>
              </w:rPr>
              <w:t>Excursie Timișoara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Vințan Valeriu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Crăciun Sanda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Rafiliu Letiția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Cazan Angela</w:t>
            </w:r>
          </w:p>
          <w:p w:rsidR="009D260B" w:rsidRDefault="009D260B" w:rsidP="00923D6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Susan Mirela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</w:p>
          <w:p w:rsidR="00923D66" w:rsidRPr="00923D66" w:rsidRDefault="00923D66" w:rsidP="00923D6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4" w:type="dxa"/>
          </w:tcPr>
          <w:p w:rsidR="00923D66" w:rsidRPr="00152843" w:rsidRDefault="00923D66" w:rsidP="00923D6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8-14</w:t>
            </w:r>
          </w:p>
          <w:p w:rsidR="00923D66" w:rsidRDefault="00923D66" w:rsidP="00923D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Job Shadow Day</w:t>
            </w:r>
          </w:p>
          <w:p w:rsidR="00B94100" w:rsidRDefault="00923D66" w:rsidP="00923D66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23D66">
              <w:rPr>
                <w:rFonts w:ascii="Times New Roman" w:hAnsi="Times New Roman" w:cs="Times New Roman"/>
                <w:b/>
                <w:color w:val="000000" w:themeColor="text1"/>
              </w:rPr>
              <w:t xml:space="preserve">Crăciun </w:t>
            </w:r>
            <w:r w:rsidR="004036AA">
              <w:rPr>
                <w:rFonts w:ascii="Times New Roman" w:hAnsi="Times New Roman" w:cs="Times New Roman"/>
                <w:b/>
                <w:color w:val="000000" w:themeColor="text1"/>
              </w:rPr>
              <w:t>Sanda</w:t>
            </w:r>
          </w:p>
          <w:p w:rsidR="004B5C11" w:rsidRDefault="004B5C11" w:rsidP="00923D66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6F0218" w:rsidRDefault="006F0218" w:rsidP="00923D66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6F0218" w:rsidRPr="006F0218" w:rsidRDefault="006F0218" w:rsidP="00923D66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C00000"/>
              </w:rPr>
            </w:pPr>
            <w:r w:rsidRPr="006F0218">
              <w:rPr>
                <w:rFonts w:ascii="Times New Roman" w:hAnsi="Times New Roman" w:cs="Times New Roman"/>
                <w:b/>
                <w:color w:val="C00000"/>
              </w:rPr>
              <w:t>9-10</w:t>
            </w:r>
          </w:p>
          <w:p w:rsidR="006F0218" w:rsidRPr="006F0218" w:rsidRDefault="006F0218" w:rsidP="00923D66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C00000"/>
              </w:rPr>
            </w:pPr>
            <w:r w:rsidRPr="006F0218">
              <w:rPr>
                <w:rFonts w:ascii="Times New Roman" w:hAnsi="Times New Roman" w:cs="Times New Roman"/>
                <w:b/>
                <w:color w:val="C00000"/>
              </w:rPr>
              <w:t>Dobrota F</w:t>
            </w:r>
          </w:p>
          <w:p w:rsidR="006F0218" w:rsidRPr="00923D66" w:rsidRDefault="006F0218" w:rsidP="00923D66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 w:cs="Times New Roman"/>
                <w:b/>
                <w:color w:val="C00000"/>
              </w:rPr>
              <w:t>„ Dreptatea .Egalitatea</w:t>
            </w:r>
          </w:p>
        </w:tc>
      </w:tr>
      <w:tr w:rsidR="00D64D4C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D64D4C" w:rsidRPr="00B65748" w:rsidRDefault="00C97514" w:rsidP="00D64D4C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902" w:type="dxa"/>
            <w:gridSpan w:val="2"/>
          </w:tcPr>
          <w:p w:rsidR="00D64D4C" w:rsidRPr="00B65748" w:rsidRDefault="002D6443" w:rsidP="00D64D4C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CULEA MONICA</w:t>
            </w:r>
          </w:p>
        </w:tc>
        <w:tc>
          <w:tcPr>
            <w:tcW w:w="962" w:type="dxa"/>
          </w:tcPr>
          <w:p w:rsidR="00D64D4C" w:rsidRPr="00B65748" w:rsidRDefault="00D64D4C" w:rsidP="00D64D4C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2303" w:type="dxa"/>
          </w:tcPr>
          <w:p w:rsidR="00D64D4C" w:rsidRP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 w:rsidRPr="00923D66">
              <w:rPr>
                <w:rFonts w:ascii="Times New Roman" w:hAnsi="Times New Roman"/>
                <w:b/>
              </w:rPr>
              <w:t>8-10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”Cine știe câștigă!”</w:t>
            </w:r>
          </w:p>
          <w:p w:rsidR="00923D66" w:rsidRP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 w:rsidRPr="00923D66">
              <w:rPr>
                <w:rFonts w:ascii="Times New Roman" w:hAnsi="Times New Roman"/>
                <w:b/>
              </w:rPr>
              <w:t>Culea Monica</w:t>
            </w:r>
          </w:p>
          <w:p w:rsidR="00923D66" w:rsidRP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 w:rsidRPr="00923D66">
              <w:rPr>
                <w:rFonts w:ascii="Times New Roman" w:hAnsi="Times New Roman"/>
                <w:b/>
              </w:rPr>
              <w:t>10-12</w:t>
            </w:r>
          </w:p>
          <w:p w:rsidR="00923D66" w:rsidRDefault="00923D66" w:rsidP="00923D6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Jocuri și tradiții de Sf. Paști</w:t>
            </w:r>
          </w:p>
          <w:p w:rsidR="00923D66" w:rsidRPr="00923D66" w:rsidRDefault="00923D66" w:rsidP="00923D66">
            <w:pPr>
              <w:jc w:val="center"/>
              <w:rPr>
                <w:rFonts w:ascii="Times New Roman" w:hAnsi="Times New Roman"/>
                <w:b/>
              </w:rPr>
            </w:pPr>
            <w:r w:rsidRPr="00923D66">
              <w:rPr>
                <w:rFonts w:ascii="Times New Roman" w:hAnsi="Times New Roman"/>
                <w:b/>
              </w:rPr>
              <w:t>Tomoaie Anda</w:t>
            </w:r>
          </w:p>
          <w:p w:rsidR="00CB4E48" w:rsidRDefault="00CB4E48" w:rsidP="00923D66">
            <w:pPr>
              <w:jc w:val="center"/>
              <w:rPr>
                <w:rFonts w:ascii="Times New Roman" w:hAnsi="Times New Roman"/>
                <w:b/>
              </w:rPr>
            </w:pPr>
          </w:p>
          <w:p w:rsidR="00923D66" w:rsidRPr="00A00144" w:rsidRDefault="00923D66" w:rsidP="00923D6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00144">
              <w:rPr>
                <w:rFonts w:ascii="Times New Roman" w:hAnsi="Times New Roman"/>
                <w:b/>
                <w:color w:val="000000" w:themeColor="text1"/>
              </w:rPr>
              <w:t>12-14</w:t>
            </w:r>
          </w:p>
          <w:p w:rsidR="006F0218" w:rsidRPr="00A00144" w:rsidRDefault="006F0218" w:rsidP="00923D6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00144">
              <w:rPr>
                <w:rFonts w:ascii="Times New Roman" w:hAnsi="Times New Roman"/>
                <w:b/>
                <w:color w:val="000000" w:themeColor="text1"/>
              </w:rPr>
              <w:t>Autoritatile Statului</w:t>
            </w:r>
          </w:p>
          <w:p w:rsidR="004A0DE5" w:rsidRPr="00A00144" w:rsidRDefault="00923D66" w:rsidP="00CB4E48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00144">
              <w:rPr>
                <w:rFonts w:ascii="Times New Roman" w:hAnsi="Times New Roman"/>
                <w:b/>
                <w:color w:val="000000" w:themeColor="text1"/>
              </w:rPr>
              <w:t>Culea Monica</w:t>
            </w:r>
            <w:r w:rsidR="00EA080D" w:rsidRPr="00A00144">
              <w:rPr>
                <w:rFonts w:ascii="Times New Roman" w:hAnsi="Times New Roman"/>
                <w:b/>
                <w:color w:val="000000" w:themeColor="text1"/>
              </w:rPr>
              <w:t>/</w:t>
            </w:r>
          </w:p>
          <w:p w:rsidR="00923D66" w:rsidRPr="00923D66" w:rsidRDefault="00EA080D" w:rsidP="00CB4E48">
            <w:pPr>
              <w:jc w:val="center"/>
              <w:rPr>
                <w:rFonts w:ascii="Times New Roman" w:hAnsi="Times New Roman"/>
                <w:b/>
              </w:rPr>
            </w:pPr>
            <w:r w:rsidRPr="00CB4E48">
              <w:rPr>
                <w:rFonts w:ascii="Times New Roman" w:hAnsi="Times New Roman"/>
                <w:b/>
                <w:color w:val="385623" w:themeColor="accent6" w:themeShade="80"/>
              </w:rPr>
              <w:lastRenderedPageBreak/>
              <w:t>Dobrotă</w:t>
            </w:r>
            <w:r w:rsidR="006F0218">
              <w:rPr>
                <w:rFonts w:ascii="Times New Roman" w:hAnsi="Times New Roman"/>
                <w:b/>
                <w:color w:val="385623" w:themeColor="accent6" w:themeShade="80"/>
              </w:rPr>
              <w:t>F</w:t>
            </w:r>
          </w:p>
        </w:tc>
        <w:tc>
          <w:tcPr>
            <w:tcW w:w="2461" w:type="dxa"/>
          </w:tcPr>
          <w:p w:rsidR="00D64D4C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lastRenderedPageBreak/>
              <w:t>8-9</w:t>
            </w:r>
          </w:p>
          <w:p w:rsidR="00410B95" w:rsidRDefault="00410B95" w:rsidP="00410B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English is fun</w:t>
            </w:r>
          </w:p>
          <w:p w:rsidR="00410B95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Moldovan Simina</w:t>
            </w:r>
          </w:p>
          <w:p w:rsidR="00410B95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9-14</w:t>
            </w:r>
          </w:p>
          <w:p w:rsidR="00410B95" w:rsidRDefault="00410B95" w:rsidP="00410B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Activități culinare</w:t>
            </w:r>
          </w:p>
          <w:p w:rsidR="00410B95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Culea Monica</w:t>
            </w:r>
          </w:p>
        </w:tc>
        <w:tc>
          <w:tcPr>
            <w:tcW w:w="2749" w:type="dxa"/>
          </w:tcPr>
          <w:p w:rsidR="00D64D4C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8-14</w:t>
            </w:r>
          </w:p>
          <w:p w:rsidR="00410B95" w:rsidRDefault="00410B95" w:rsidP="00410B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Literatura și celelalte arte</w:t>
            </w:r>
          </w:p>
          <w:p w:rsidR="00410B95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Culea Monica</w:t>
            </w:r>
          </w:p>
          <w:p w:rsidR="00410B95" w:rsidRPr="00410B95" w:rsidRDefault="00410B95" w:rsidP="00410B95">
            <w:pPr>
              <w:jc w:val="center"/>
              <w:rPr>
                <w:rFonts w:ascii="Times New Roman" w:hAnsi="Times New Roman"/>
              </w:rPr>
            </w:pPr>
            <w:r w:rsidRPr="00410B95">
              <w:rPr>
                <w:rFonts w:ascii="Times New Roman" w:hAnsi="Times New Roman"/>
                <w:b/>
              </w:rPr>
              <w:t>Gogoașă Loredana</w:t>
            </w:r>
          </w:p>
        </w:tc>
        <w:tc>
          <w:tcPr>
            <w:tcW w:w="2162" w:type="dxa"/>
            <w:gridSpan w:val="2"/>
          </w:tcPr>
          <w:p w:rsidR="00D64D4C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8-10</w:t>
            </w:r>
          </w:p>
          <w:p w:rsidR="00410B95" w:rsidRDefault="00410B95" w:rsidP="00410B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Românnia în U.E.</w:t>
            </w:r>
          </w:p>
          <w:p w:rsidR="00410B95" w:rsidRPr="00410B95" w:rsidRDefault="00410B95" w:rsidP="00410B95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Mariș Daniela</w:t>
            </w:r>
          </w:p>
          <w:p w:rsidR="006F0218" w:rsidRDefault="006F0218" w:rsidP="00410B95">
            <w:pPr>
              <w:jc w:val="center"/>
              <w:rPr>
                <w:rFonts w:ascii="Times New Roman" w:hAnsi="Times New Roman"/>
                <w:b/>
              </w:rPr>
            </w:pPr>
          </w:p>
          <w:p w:rsidR="00410B95" w:rsidRPr="006F0218" w:rsidRDefault="00410B95" w:rsidP="006F0218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10-1</w:t>
            </w:r>
            <w:r w:rsidR="006F0218">
              <w:rPr>
                <w:rFonts w:ascii="Times New Roman" w:hAnsi="Times New Roman"/>
                <w:b/>
              </w:rPr>
              <w:t>4</w:t>
            </w:r>
          </w:p>
          <w:p w:rsidR="006F0218" w:rsidRPr="00410B95" w:rsidRDefault="006F0218" w:rsidP="00410B9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Culea Monica</w:t>
            </w:r>
          </w:p>
        </w:tc>
        <w:tc>
          <w:tcPr>
            <w:tcW w:w="2374" w:type="dxa"/>
          </w:tcPr>
          <w:p w:rsidR="00D64D4C" w:rsidRP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10B95">
              <w:rPr>
                <w:rFonts w:ascii="Times New Roman" w:hAnsi="Times New Roman" w:cs="Times New Roman"/>
                <w:b/>
                <w:color w:val="000000" w:themeColor="text1"/>
              </w:rPr>
              <w:t>8-9</w:t>
            </w:r>
          </w:p>
          <w:p w:rsid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Fii ecologic!</w:t>
            </w:r>
          </w:p>
          <w:p w:rsidR="00410B95" w:rsidRP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10B95">
              <w:rPr>
                <w:rFonts w:ascii="Times New Roman" w:hAnsi="Times New Roman" w:cs="Times New Roman"/>
                <w:b/>
                <w:color w:val="000000" w:themeColor="text1"/>
              </w:rPr>
              <w:t>Vițonescu Emanuela</w:t>
            </w:r>
          </w:p>
          <w:p w:rsidR="00410B95" w:rsidRP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10B95">
              <w:rPr>
                <w:rFonts w:ascii="Times New Roman" w:hAnsi="Times New Roman" w:cs="Times New Roman"/>
                <w:b/>
                <w:color w:val="000000" w:themeColor="text1"/>
              </w:rPr>
              <w:t>9-11</w:t>
            </w:r>
          </w:p>
          <w:p w:rsid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Să cunoaștem istoria ”Bisericii de jos”</w:t>
            </w:r>
          </w:p>
          <w:p w:rsidR="00410B95" w:rsidRP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10B95">
              <w:rPr>
                <w:rFonts w:ascii="Times New Roman" w:hAnsi="Times New Roman" w:cs="Times New Roman"/>
                <w:b/>
                <w:color w:val="000000" w:themeColor="text1"/>
              </w:rPr>
              <w:t>Cozma Cornel</w:t>
            </w:r>
          </w:p>
          <w:p w:rsid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10B95">
              <w:rPr>
                <w:rFonts w:ascii="Times New Roman" w:hAnsi="Times New Roman" w:cs="Times New Roman"/>
                <w:b/>
                <w:color w:val="000000" w:themeColor="text1"/>
              </w:rPr>
              <w:t>11-13</w:t>
            </w:r>
          </w:p>
          <w:p w:rsid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Sfânta Spovedanie/Sfânta Împărtășanie</w:t>
            </w:r>
          </w:p>
          <w:p w:rsidR="00410B95" w:rsidRP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10B95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Culea Monica</w:t>
            </w:r>
          </w:p>
          <w:p w:rsidR="00410B95" w:rsidRPr="00410B95" w:rsidRDefault="00410B95" w:rsidP="00410B9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4D4C" w:rsidRPr="00B65748" w:rsidTr="00A00144">
        <w:trPr>
          <w:gridAfter w:val="1"/>
          <w:wAfter w:w="1412" w:type="dxa"/>
        </w:trPr>
        <w:tc>
          <w:tcPr>
            <w:tcW w:w="538" w:type="dxa"/>
          </w:tcPr>
          <w:p w:rsidR="00D64D4C" w:rsidRPr="00B65748" w:rsidRDefault="00C97514" w:rsidP="00D64D4C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16</w:t>
            </w:r>
          </w:p>
        </w:tc>
        <w:tc>
          <w:tcPr>
            <w:tcW w:w="1902" w:type="dxa"/>
            <w:gridSpan w:val="2"/>
          </w:tcPr>
          <w:p w:rsidR="00D64D4C" w:rsidRPr="00B65748" w:rsidRDefault="002D6443" w:rsidP="00D64D4C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VINCZI GAVRILA</w:t>
            </w:r>
          </w:p>
        </w:tc>
        <w:tc>
          <w:tcPr>
            <w:tcW w:w="962" w:type="dxa"/>
          </w:tcPr>
          <w:p w:rsidR="00D64D4C" w:rsidRPr="00B65748" w:rsidRDefault="00D64D4C" w:rsidP="00D64D4C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B65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2303" w:type="dxa"/>
          </w:tcPr>
          <w:p w:rsidR="00D64D4C" w:rsidRPr="006F0218" w:rsidRDefault="000D79E1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8-</w:t>
            </w:r>
            <w:r w:rsidR="00933283">
              <w:rPr>
                <w:rFonts w:ascii="Times New Roman" w:hAnsi="Times New Roman"/>
                <w:b/>
                <w:color w:val="000000" w:themeColor="text1"/>
              </w:rPr>
              <w:t>10</w:t>
            </w:r>
          </w:p>
          <w:p w:rsidR="000D79E1" w:rsidRPr="006F0218" w:rsidRDefault="000D79E1" w:rsidP="000D79E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Ziua cărților</w:t>
            </w:r>
          </w:p>
          <w:p w:rsidR="000D79E1" w:rsidRPr="006F0218" w:rsidRDefault="000D79E1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Dimulescu Rodica</w:t>
            </w:r>
          </w:p>
          <w:p w:rsidR="006F0218" w:rsidRPr="006F0218" w:rsidRDefault="006F0218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CB4E48" w:rsidRPr="006F0218" w:rsidRDefault="00CB4E48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0D79E1" w:rsidRPr="006F0218" w:rsidRDefault="00C168F7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10-1</w:t>
            </w:r>
            <w:r w:rsidR="00CB4E48" w:rsidRPr="006F0218">
              <w:rPr>
                <w:rFonts w:ascii="Times New Roman" w:hAnsi="Times New Roman"/>
                <w:b/>
                <w:color w:val="000000" w:themeColor="text1"/>
              </w:rPr>
              <w:t>1</w:t>
            </w:r>
          </w:p>
          <w:p w:rsidR="00C168F7" w:rsidRPr="006F0218" w:rsidRDefault="00C168F7" w:rsidP="000D79E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Cunoașterea universului</w:t>
            </w:r>
          </w:p>
          <w:p w:rsidR="00C168F7" w:rsidRPr="006F0218" w:rsidRDefault="00C168F7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Dăian Otilia</w:t>
            </w:r>
          </w:p>
          <w:p w:rsidR="00907F0E" w:rsidRPr="006F0218" w:rsidRDefault="00C168F7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Beldean Adriana</w:t>
            </w:r>
          </w:p>
          <w:p w:rsidR="00CB4E48" w:rsidRPr="006F0218" w:rsidRDefault="00CB4E48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C168F7" w:rsidRPr="006F0218" w:rsidRDefault="00907F0E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</w:t>
            </w:r>
            <w:r w:rsidR="00CB4E48" w:rsidRPr="006F0218">
              <w:rPr>
                <w:rFonts w:ascii="Times New Roman" w:hAnsi="Times New Roman"/>
                <w:b/>
                <w:color w:val="000000" w:themeColor="text1"/>
              </w:rPr>
              <w:t>1</w:t>
            </w:r>
            <w:r w:rsidRPr="006F0218">
              <w:rPr>
                <w:rFonts w:ascii="Times New Roman" w:hAnsi="Times New Roman"/>
                <w:b/>
                <w:color w:val="000000" w:themeColor="text1"/>
              </w:rPr>
              <w:t>-1</w:t>
            </w:r>
            <w:r w:rsidR="00CB4E48" w:rsidRPr="006F0218">
              <w:rPr>
                <w:rFonts w:ascii="Times New Roman" w:hAnsi="Times New Roman"/>
                <w:b/>
                <w:color w:val="000000" w:themeColor="text1"/>
              </w:rPr>
              <w:t>2</w:t>
            </w:r>
          </w:p>
          <w:p w:rsidR="00907F0E" w:rsidRPr="006F0218" w:rsidRDefault="00907F0E" w:rsidP="000D79E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România în lume</w:t>
            </w:r>
          </w:p>
          <w:p w:rsidR="00907F0E" w:rsidRPr="006F0218" w:rsidRDefault="00907F0E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Cozma Cornel</w:t>
            </w:r>
          </w:p>
          <w:p w:rsidR="00933283" w:rsidRDefault="00933283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C168F7" w:rsidRDefault="00933283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Excursie didactica</w:t>
            </w:r>
          </w:p>
          <w:p w:rsidR="00933283" w:rsidRDefault="00933283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Vinczi Gavril</w:t>
            </w:r>
          </w:p>
          <w:p w:rsidR="00933283" w:rsidRPr="006F0218" w:rsidRDefault="00933283" w:rsidP="000D79E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( Partial elevi)</w:t>
            </w:r>
          </w:p>
          <w:p w:rsidR="00D64D4C" w:rsidRPr="006F0218" w:rsidRDefault="00D64D4C" w:rsidP="00CB4E4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1" w:type="dxa"/>
          </w:tcPr>
          <w:p w:rsidR="00CB4E48" w:rsidRPr="006F0218" w:rsidRDefault="00CB4E48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B4E48" w:rsidRPr="006F0218" w:rsidRDefault="00306E48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8-9 </w:t>
            </w:r>
          </w:p>
          <w:p w:rsidR="00CB4E48" w:rsidRPr="006F0218" w:rsidRDefault="00306E48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Dimulescu R. Urmează exemplul colegilor tăi</w:t>
            </w:r>
          </w:p>
          <w:p w:rsidR="00CB4E48" w:rsidRPr="006F0218" w:rsidRDefault="009D260B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9-10 </w:t>
            </w:r>
          </w:p>
          <w:p w:rsidR="00C168F7" w:rsidRPr="006F0218" w:rsidRDefault="009D260B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Moldov</w:t>
            </w:r>
            <w:r w:rsidR="000662C2"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an S. Vizionare film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10-12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Curiozități matematice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Dăian Otilia 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Cosma Cornel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12-14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Jocuri puzzle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Dăian Otilia 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Vinczi Gavril</w:t>
            </w:r>
          </w:p>
          <w:p w:rsidR="00C168F7" w:rsidRPr="006F0218" w:rsidRDefault="00C168F7" w:rsidP="00D64D4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D4C" w:rsidRPr="006F0218" w:rsidRDefault="00D64D4C" w:rsidP="00D64D4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749" w:type="dxa"/>
          </w:tcPr>
          <w:p w:rsidR="00D64D4C" w:rsidRPr="006F0218" w:rsidRDefault="0092726C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8-10</w:t>
            </w: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Ziua filmelor</w:t>
            </w: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 xml:space="preserve">Dăian Otilia </w:t>
            </w: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Furdui Carmen</w:t>
            </w:r>
          </w:p>
          <w:p w:rsidR="00CB4E48" w:rsidRPr="006F0218" w:rsidRDefault="00CB4E48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10-12</w:t>
            </w: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Autoritatea publică locală</w:t>
            </w: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Dăian Otilia</w:t>
            </w:r>
          </w:p>
          <w:p w:rsidR="00CB4E48" w:rsidRPr="006F0218" w:rsidRDefault="00CB4E48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12-14</w:t>
            </w: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Atelier de creație</w:t>
            </w:r>
          </w:p>
          <w:p w:rsidR="0092726C" w:rsidRPr="006F0218" w:rsidRDefault="0092726C" w:rsidP="0092726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Vițonescu Emanuela</w:t>
            </w:r>
          </w:p>
          <w:p w:rsidR="00ED5B71" w:rsidRPr="006F0218" w:rsidRDefault="00ED5B71" w:rsidP="0092726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Dăian Otilia</w:t>
            </w:r>
          </w:p>
        </w:tc>
        <w:tc>
          <w:tcPr>
            <w:tcW w:w="2162" w:type="dxa"/>
            <w:gridSpan w:val="2"/>
          </w:tcPr>
          <w:p w:rsidR="00D64D4C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8-</w:t>
            </w:r>
            <w:r w:rsidR="00CB4E48" w:rsidRPr="006F0218">
              <w:rPr>
                <w:rFonts w:ascii="Times New Roman" w:hAnsi="Times New Roman"/>
                <w:b/>
                <w:color w:val="000000" w:themeColor="text1"/>
              </w:rPr>
              <w:t>9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Prietenul meu calculatorul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Dăian Otilia</w:t>
            </w:r>
          </w:p>
          <w:p w:rsidR="00CB4E48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Vinczi Gavril</w:t>
            </w:r>
          </w:p>
          <w:p w:rsidR="00CB4E48" w:rsidRPr="006F0218" w:rsidRDefault="00CB4E48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CB4E48" w:rsidRPr="006F0218" w:rsidRDefault="00D23597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 xml:space="preserve">9-10 </w:t>
            </w:r>
          </w:p>
          <w:p w:rsidR="003F29F4" w:rsidRPr="006F0218" w:rsidRDefault="00D23597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Dimulescu R. Învățăm să reciclăm!</w:t>
            </w:r>
          </w:p>
          <w:p w:rsidR="00CB4E48" w:rsidRPr="006F0218" w:rsidRDefault="00CB4E48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10-1</w:t>
            </w:r>
            <w:r w:rsidR="00083AF3" w:rsidRPr="006F0218">
              <w:rPr>
                <w:rFonts w:ascii="Times New Roman" w:hAnsi="Times New Roman"/>
                <w:b/>
                <w:color w:val="000000" w:themeColor="text1"/>
              </w:rPr>
              <w:t>1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Natura primăvara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 xml:space="preserve">Vinczi Gavril 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Urițescu Nicoleta</w:t>
            </w:r>
          </w:p>
          <w:p w:rsidR="00083AF3" w:rsidRPr="006F0218" w:rsidRDefault="00083AF3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CB4E48" w:rsidRPr="006F0218" w:rsidRDefault="00083AF3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11-12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Cîrjoni Dan</w:t>
            </w:r>
          </w:p>
          <w:p w:rsidR="00083AF3" w:rsidRPr="006F0218" w:rsidRDefault="00083AF3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12-13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Jocuri sportive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Dăian Otilia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Vinczi Gavril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Stanca Sergiu</w:t>
            </w:r>
          </w:p>
        </w:tc>
        <w:tc>
          <w:tcPr>
            <w:tcW w:w="2374" w:type="dxa"/>
          </w:tcPr>
          <w:p w:rsidR="006F0218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8-</w:t>
            </w:r>
            <w:r w:rsidR="006F0218" w:rsidRPr="006F0218">
              <w:rPr>
                <w:rFonts w:ascii="Times New Roman" w:hAnsi="Times New Roman"/>
                <w:b/>
                <w:color w:val="000000" w:themeColor="text1"/>
              </w:rPr>
              <w:t>9</w:t>
            </w:r>
          </w:p>
          <w:p w:rsidR="006F0218" w:rsidRPr="006F0218" w:rsidRDefault="006F0218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Dimulescu R</w:t>
            </w:r>
          </w:p>
          <w:p w:rsidR="00D64D4C" w:rsidRPr="006F0218" w:rsidRDefault="006F0218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9-</w:t>
            </w:r>
            <w:r w:rsidR="003F29F4" w:rsidRPr="006F0218">
              <w:rPr>
                <w:rFonts w:ascii="Times New Roman" w:hAnsi="Times New Roman"/>
                <w:b/>
                <w:color w:val="000000" w:themeColor="text1"/>
              </w:rPr>
              <w:t>1</w:t>
            </w:r>
            <w:r w:rsidR="00083AF3" w:rsidRPr="006F0218"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F0218">
              <w:rPr>
                <w:rFonts w:ascii="Times New Roman" w:hAnsi="Times New Roman"/>
                <w:color w:val="000000" w:themeColor="text1"/>
              </w:rPr>
              <w:t>Cariera copilului meu</w:t>
            </w:r>
          </w:p>
          <w:p w:rsidR="003F29F4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Dăian Otilia</w:t>
            </w:r>
          </w:p>
          <w:p w:rsidR="00083AF3" w:rsidRPr="006F0218" w:rsidRDefault="003F29F4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Vinczi Gavril</w:t>
            </w:r>
          </w:p>
          <w:p w:rsidR="00083AF3" w:rsidRPr="006F0218" w:rsidRDefault="00083AF3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083AF3" w:rsidRPr="006F0218" w:rsidRDefault="001A3BC1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 xml:space="preserve">10-11 </w:t>
            </w:r>
          </w:p>
          <w:p w:rsidR="00083AF3" w:rsidRPr="006F0218" w:rsidRDefault="001A3BC1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 xml:space="preserve">Vițonescu E. </w:t>
            </w:r>
          </w:p>
          <w:p w:rsidR="003F29F4" w:rsidRPr="006F0218" w:rsidRDefault="001A3BC1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Fii ecologic</w:t>
            </w:r>
          </w:p>
          <w:p w:rsidR="00083AF3" w:rsidRPr="006F0218" w:rsidRDefault="00083AF3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B52062" w:rsidRPr="006F0218" w:rsidRDefault="00B52062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11-12</w:t>
            </w:r>
          </w:p>
          <w:p w:rsidR="00B52062" w:rsidRPr="006F0218" w:rsidRDefault="00B52062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Beldean A.</w:t>
            </w:r>
          </w:p>
          <w:p w:rsidR="00B52062" w:rsidRPr="006F0218" w:rsidRDefault="00B52062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Să ne cunoaștem planeta</w:t>
            </w:r>
          </w:p>
          <w:p w:rsidR="00083AF3" w:rsidRPr="006F0218" w:rsidRDefault="00083AF3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  <w:p w:rsidR="00083AF3" w:rsidRPr="006F0218" w:rsidRDefault="00083AF3" w:rsidP="003F29F4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12-14</w:t>
            </w:r>
          </w:p>
          <w:p w:rsidR="00083AF3" w:rsidRPr="006F0218" w:rsidRDefault="00083AF3" w:rsidP="00083AF3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Dăian Otilia</w:t>
            </w:r>
          </w:p>
          <w:p w:rsidR="00083AF3" w:rsidRPr="006F0218" w:rsidRDefault="00083AF3" w:rsidP="00083AF3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0218">
              <w:rPr>
                <w:rFonts w:ascii="Times New Roman" w:hAnsi="Times New Roman"/>
                <w:b/>
                <w:color w:val="000000" w:themeColor="text1"/>
              </w:rPr>
              <w:t>Vinczi Gavril</w:t>
            </w:r>
          </w:p>
          <w:p w:rsidR="00083AF3" w:rsidRPr="006F0218" w:rsidRDefault="00083AF3" w:rsidP="003F29F4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097195" w:rsidRDefault="00097195" w:rsidP="007F0818">
      <w:pPr>
        <w:pStyle w:val="Frspaier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97195" w:rsidRDefault="00097195" w:rsidP="007F0818">
      <w:pPr>
        <w:pStyle w:val="Frspaier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00144" w:rsidRDefault="00A00144" w:rsidP="00A00144">
      <w:pPr>
        <w:pStyle w:val="Frspaiere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00144" w:rsidRDefault="00A00144" w:rsidP="00A00144">
      <w:pPr>
        <w:pStyle w:val="Frspaiere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00144" w:rsidRDefault="00A00144" w:rsidP="00A00144">
      <w:pPr>
        <w:pStyle w:val="Frspaiere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00144" w:rsidRDefault="00A00144" w:rsidP="00A00144">
      <w:pPr>
        <w:pStyle w:val="Frspaiere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561F6" w:rsidRPr="00D14D20" w:rsidRDefault="00D14D20" w:rsidP="00A00144">
      <w:pPr>
        <w:pStyle w:val="Frspaiere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14D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CICLUL PRIMAR</w:t>
      </w:r>
    </w:p>
    <w:p w:rsidR="009561F6" w:rsidRDefault="009561F6" w:rsidP="007F0818">
      <w:pPr>
        <w:pStyle w:val="Frspaier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561F6" w:rsidRDefault="009561F6" w:rsidP="007F0818">
      <w:pPr>
        <w:pStyle w:val="Frspaier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561F6" w:rsidRDefault="009561F6" w:rsidP="007F0818">
      <w:pPr>
        <w:pStyle w:val="Frspaier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GrilTabel"/>
        <w:tblW w:w="16863" w:type="dxa"/>
        <w:tblInd w:w="-572" w:type="dxa"/>
        <w:tblLayout w:type="fixed"/>
        <w:tblLook w:val="04A0"/>
      </w:tblPr>
      <w:tblGrid>
        <w:gridCol w:w="538"/>
        <w:gridCol w:w="270"/>
        <w:gridCol w:w="1744"/>
        <w:gridCol w:w="1134"/>
        <w:gridCol w:w="2019"/>
        <w:gridCol w:w="2461"/>
        <w:gridCol w:w="2749"/>
        <w:gridCol w:w="2162"/>
        <w:gridCol w:w="2374"/>
        <w:gridCol w:w="1412"/>
      </w:tblGrid>
      <w:tr w:rsidR="00D14D20" w:rsidRPr="00B65748" w:rsidTr="004D480D">
        <w:trPr>
          <w:gridAfter w:val="1"/>
          <w:wAfter w:w="1412" w:type="dxa"/>
        </w:trPr>
        <w:tc>
          <w:tcPr>
            <w:tcW w:w="808" w:type="dxa"/>
            <w:gridSpan w:val="2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NR CRT</w:t>
            </w:r>
          </w:p>
        </w:tc>
        <w:tc>
          <w:tcPr>
            <w:tcW w:w="1744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NUMELE PRENUME</w:t>
            </w:r>
          </w:p>
          <w:p w:rsidR="00D14D20" w:rsidRPr="00B65748" w:rsidRDefault="00863BD1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Diriginte</w:t>
            </w:r>
          </w:p>
        </w:tc>
        <w:tc>
          <w:tcPr>
            <w:tcW w:w="1134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CLASA</w:t>
            </w:r>
          </w:p>
        </w:tc>
        <w:tc>
          <w:tcPr>
            <w:tcW w:w="2019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LUNI</w:t>
            </w:r>
          </w:p>
        </w:tc>
        <w:tc>
          <w:tcPr>
            <w:tcW w:w="2461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MARTI</w:t>
            </w:r>
          </w:p>
        </w:tc>
        <w:tc>
          <w:tcPr>
            <w:tcW w:w="2749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MIERCURI</w:t>
            </w:r>
          </w:p>
        </w:tc>
        <w:tc>
          <w:tcPr>
            <w:tcW w:w="2162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JOI </w:t>
            </w:r>
          </w:p>
        </w:tc>
        <w:tc>
          <w:tcPr>
            <w:tcW w:w="2374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657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VINERI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808" w:type="dxa"/>
            <w:gridSpan w:val="2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44" w:type="dxa"/>
          </w:tcPr>
          <w:p w:rsidR="00D14D20" w:rsidRPr="00B65748" w:rsidRDefault="00C15DDD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VUCEA ALINA</w:t>
            </w:r>
            <w:r w:rsidR="00D14D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D14D20" w:rsidRDefault="00C15DDD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CP</w:t>
            </w:r>
          </w:p>
          <w:p w:rsidR="00C15DDD" w:rsidRPr="00B65748" w:rsidRDefault="00C15DDD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2019" w:type="dxa"/>
          </w:tcPr>
          <w:p w:rsidR="00C15DDD" w:rsidRPr="00C15DDD" w:rsidRDefault="00C15DD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8-12</w:t>
            </w:r>
          </w:p>
          <w:p w:rsidR="00D14D20" w:rsidRPr="00C15DDD" w:rsidRDefault="00C15DDD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color w:val="000000" w:themeColor="text1"/>
              </w:rPr>
              <w:t>”Cartea-o cetate luminată”</w:t>
            </w:r>
          </w:p>
          <w:p w:rsidR="00C15DDD" w:rsidRPr="00C15DDD" w:rsidRDefault="00C15DD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C15DDD" w:rsidRPr="00C15DDD" w:rsidRDefault="00C15DD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C15DDD" w:rsidRPr="00C15DDD" w:rsidRDefault="00C15DD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C15DDD" w:rsidRPr="007C4AC0" w:rsidRDefault="00C15DDD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  <w:tc>
          <w:tcPr>
            <w:tcW w:w="2461" w:type="dxa"/>
          </w:tcPr>
          <w:p w:rsidR="00D14D20" w:rsidRPr="00155054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t>8 - 12</w:t>
            </w:r>
          </w:p>
          <w:p w:rsidR="00D14D20" w:rsidRDefault="00C15DDD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”Minte  sănătoasăîn corp sănătos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C15DDD" w:rsidRPr="00AB0FAE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  <w:tc>
          <w:tcPr>
            <w:tcW w:w="2749" w:type="dxa"/>
          </w:tcPr>
          <w:p w:rsidR="00D14D20" w:rsidRPr="00155054" w:rsidRDefault="00C15DDD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D14D20" w:rsidRDefault="00C15DDD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”Știm să circulăm sănătos”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C15DDD" w:rsidRPr="007C4AC0" w:rsidRDefault="00C15DDD" w:rsidP="00C15DDD">
            <w:pPr>
              <w:jc w:val="center"/>
              <w:rPr>
                <w:rFonts w:ascii="Times New Roman" w:hAnsi="Times New Roman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  <w:tc>
          <w:tcPr>
            <w:tcW w:w="2162" w:type="dxa"/>
          </w:tcPr>
          <w:p w:rsidR="00D14D20" w:rsidRPr="00155054" w:rsidRDefault="00C15DDD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8 - 12</w:t>
            </w:r>
          </w:p>
          <w:p w:rsidR="00C15DDD" w:rsidRDefault="00C15DDD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”Biserica și școala”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D14D20" w:rsidRPr="007C4AC0" w:rsidRDefault="00C15DDD" w:rsidP="00C15DDD">
            <w:pPr>
              <w:jc w:val="center"/>
              <w:rPr>
                <w:rFonts w:ascii="Times New Roman" w:hAnsi="Times New Roman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  <w:r w:rsidR="00D14D20">
              <w:rPr>
                <w:rFonts w:ascii="Times New Roman" w:hAnsi="Times New Roman"/>
              </w:rPr>
              <w:t>.</w:t>
            </w:r>
          </w:p>
        </w:tc>
        <w:tc>
          <w:tcPr>
            <w:tcW w:w="2374" w:type="dxa"/>
          </w:tcPr>
          <w:p w:rsidR="00D14D20" w:rsidRPr="00155054" w:rsidRDefault="00C15DDD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8 - 12</w:t>
            </w:r>
          </w:p>
          <w:p w:rsidR="00D14D20" w:rsidRDefault="00C15DDD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”Salvați Planeta Pământ”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C15DDD" w:rsidRPr="00C15DDD" w:rsidRDefault="00C15DDD" w:rsidP="00C15DDD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C15DDD" w:rsidRPr="007C4AC0" w:rsidRDefault="00C15DDD" w:rsidP="00C15DDD">
            <w:pPr>
              <w:jc w:val="center"/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808" w:type="dxa"/>
            <w:gridSpan w:val="2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  <w:r w:rsidR="003C7AB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*</w:t>
            </w:r>
          </w:p>
        </w:tc>
        <w:tc>
          <w:tcPr>
            <w:tcW w:w="1744" w:type="dxa"/>
          </w:tcPr>
          <w:p w:rsidR="00D14D20" w:rsidRPr="00B65748" w:rsidRDefault="00461BC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GAGEA LAVINIA</w:t>
            </w:r>
          </w:p>
        </w:tc>
        <w:tc>
          <w:tcPr>
            <w:tcW w:w="1134" w:type="dxa"/>
          </w:tcPr>
          <w:p w:rsidR="00D14D20" w:rsidRDefault="00461BC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CP</w:t>
            </w:r>
          </w:p>
          <w:p w:rsidR="00461BC0" w:rsidRPr="00B65748" w:rsidRDefault="00461BC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2019" w:type="dxa"/>
          </w:tcPr>
          <w:p w:rsidR="00D14D20" w:rsidRDefault="003C7AB5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 – 11</w:t>
            </w:r>
          </w:p>
          <w:p w:rsidR="00461BC0" w:rsidRPr="00461BC0" w:rsidRDefault="00461BC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BC0">
              <w:rPr>
                <w:rFonts w:ascii="Times New Roman" w:hAnsi="Times New Roman"/>
                <w:sz w:val="24"/>
                <w:szCs w:val="24"/>
              </w:rPr>
              <w:t>Activități sportive</w:t>
            </w:r>
          </w:p>
          <w:p w:rsidR="00D14D20" w:rsidRPr="00155054" w:rsidRDefault="00461BC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Samoilescu Andreea</w:t>
            </w:r>
          </w:p>
          <w:p w:rsidR="00D14D20" w:rsidRDefault="00D14D2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D20" w:rsidRDefault="00D14D2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D20" w:rsidRDefault="00D14D2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D20" w:rsidRDefault="00D14D2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D20" w:rsidRDefault="00D14D2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D20" w:rsidRPr="00AB0FAE" w:rsidRDefault="00D14D2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1" w:type="dxa"/>
          </w:tcPr>
          <w:p w:rsidR="00D14D20" w:rsidRDefault="003C7AB5" w:rsidP="00461BC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3C7AB5" w:rsidRPr="003C7AB5" w:rsidRDefault="003C7AB5" w:rsidP="00461B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„Cartea – </w:t>
            </w:r>
            <w:r w:rsidRPr="003C7AB5">
              <w:rPr>
                <w:rFonts w:ascii="Times New Roman" w:hAnsi="Times New Roman"/>
                <w:sz w:val="24"/>
                <w:szCs w:val="24"/>
              </w:rPr>
              <w:t>Cetatea luminata”</w:t>
            </w:r>
          </w:p>
          <w:p w:rsidR="003C7AB5" w:rsidRPr="00461BC0" w:rsidRDefault="003C7AB5" w:rsidP="00461BC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Gagea Lavinia</w:t>
            </w:r>
          </w:p>
        </w:tc>
        <w:tc>
          <w:tcPr>
            <w:tcW w:w="2749" w:type="dxa"/>
          </w:tcPr>
          <w:p w:rsidR="003C7AB5" w:rsidRDefault="003C7AB5" w:rsidP="003C7AB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 – 12</w:t>
            </w:r>
          </w:p>
          <w:p w:rsidR="003C7AB5" w:rsidRPr="00461BC0" w:rsidRDefault="003C7AB5" w:rsidP="003C7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BC0">
              <w:rPr>
                <w:rFonts w:ascii="Times New Roman" w:hAnsi="Times New Roman"/>
                <w:sz w:val="24"/>
                <w:szCs w:val="24"/>
              </w:rPr>
              <w:t>”Atelier Lego-Fun”</w:t>
            </w:r>
          </w:p>
          <w:p w:rsidR="003C7AB5" w:rsidRPr="00461BC0" w:rsidRDefault="003C7AB5" w:rsidP="003C7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BC0">
              <w:rPr>
                <w:rFonts w:ascii="Times New Roman" w:hAnsi="Times New Roman"/>
                <w:sz w:val="24"/>
                <w:szCs w:val="24"/>
              </w:rPr>
              <w:t>”Micii bucătari-Mănânc sănătos”</w:t>
            </w:r>
          </w:p>
          <w:p w:rsidR="00461BC0" w:rsidRPr="00461BC0" w:rsidRDefault="003C7AB5" w:rsidP="003C7AB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BC0">
              <w:rPr>
                <w:rFonts w:ascii="Times New Roman" w:hAnsi="Times New Roman"/>
                <w:b/>
                <w:sz w:val="24"/>
                <w:szCs w:val="24"/>
              </w:rPr>
              <w:t>Gagea Lavinia</w:t>
            </w:r>
          </w:p>
        </w:tc>
        <w:tc>
          <w:tcPr>
            <w:tcW w:w="2162" w:type="dxa"/>
          </w:tcPr>
          <w:p w:rsidR="003C7AB5" w:rsidRPr="00155054" w:rsidRDefault="003C7AB5" w:rsidP="003C7AB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 – 12</w:t>
            </w:r>
          </w:p>
          <w:p w:rsidR="003C7AB5" w:rsidRDefault="003C7AB5" w:rsidP="003C7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creație și jocuri la spațiul de joacă</w:t>
            </w:r>
          </w:p>
          <w:p w:rsidR="003C7AB5" w:rsidRDefault="003C7AB5" w:rsidP="003C7AB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Gagea Lavinia</w:t>
            </w:r>
          </w:p>
          <w:p w:rsidR="00D14D20" w:rsidRDefault="00D14D20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14D20" w:rsidRPr="00AB0FAE" w:rsidRDefault="00D14D2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374" w:type="dxa"/>
          </w:tcPr>
          <w:p w:rsidR="00D14D20" w:rsidRDefault="00461BC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 – 10</w:t>
            </w:r>
          </w:p>
          <w:p w:rsidR="00461BC0" w:rsidRDefault="00461BC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BC0">
              <w:rPr>
                <w:rFonts w:ascii="Times New Roman" w:hAnsi="Times New Roman"/>
                <w:sz w:val="24"/>
                <w:szCs w:val="24"/>
              </w:rPr>
              <w:t>”Copiii au talent”</w:t>
            </w:r>
          </w:p>
          <w:p w:rsidR="00461BC0" w:rsidRPr="00461BC0" w:rsidRDefault="00461BC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BC0">
              <w:rPr>
                <w:rFonts w:ascii="Times New Roman" w:hAnsi="Times New Roman"/>
                <w:b/>
                <w:sz w:val="24"/>
                <w:szCs w:val="24"/>
              </w:rPr>
              <w:t>Gagea Lavinia</w:t>
            </w:r>
          </w:p>
          <w:p w:rsidR="003C7AB5" w:rsidRDefault="003C7AB5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BC0" w:rsidRPr="00461BC0" w:rsidRDefault="00461BC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BC0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461BC0" w:rsidRDefault="00461BC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”Jocuri pentru mari și mici”</w:t>
            </w:r>
          </w:p>
          <w:p w:rsidR="00461BC0" w:rsidRPr="00461BC0" w:rsidRDefault="00461BC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BC0">
              <w:rPr>
                <w:rFonts w:ascii="Times New Roman" w:hAnsi="Times New Roman"/>
                <w:b/>
                <w:sz w:val="24"/>
                <w:szCs w:val="24"/>
              </w:rPr>
              <w:t>Urițescu Nicoleta</w:t>
            </w:r>
          </w:p>
          <w:p w:rsidR="00D14D20" w:rsidRPr="00AB0FAE" w:rsidRDefault="00D14D2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14D20" w:rsidRPr="00B65748" w:rsidTr="004D480D">
        <w:trPr>
          <w:gridAfter w:val="1"/>
          <w:wAfter w:w="1412" w:type="dxa"/>
          <w:cantSplit/>
          <w:trHeight w:val="1134"/>
        </w:trPr>
        <w:tc>
          <w:tcPr>
            <w:tcW w:w="808" w:type="dxa"/>
            <w:gridSpan w:val="2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44" w:type="dxa"/>
            <w:textDirection w:val="btLr"/>
          </w:tcPr>
          <w:p w:rsidR="00D14D20" w:rsidRDefault="00461BC0" w:rsidP="00461BC0">
            <w:pPr>
              <w:pStyle w:val="Frspaiere"/>
              <w:ind w:left="113" w:right="113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INĂȘESCU IULIA</w:t>
            </w:r>
          </w:p>
          <w:p w:rsidR="00461BC0" w:rsidRPr="00B65748" w:rsidRDefault="00461BC0" w:rsidP="00461BC0">
            <w:pPr>
              <w:pStyle w:val="Frspaiere"/>
              <w:ind w:left="113" w:right="113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TRIPA NICOLETA</w:t>
            </w:r>
          </w:p>
        </w:tc>
        <w:tc>
          <w:tcPr>
            <w:tcW w:w="1134" w:type="dxa"/>
          </w:tcPr>
          <w:p w:rsidR="00D14D20" w:rsidRDefault="00461BC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CP</w:t>
            </w:r>
          </w:p>
          <w:p w:rsidR="00461BC0" w:rsidRPr="00B65748" w:rsidRDefault="00461BC0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STEP BY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br/>
              <w:t>STEP</w:t>
            </w:r>
          </w:p>
        </w:tc>
        <w:tc>
          <w:tcPr>
            <w:tcW w:w="2019" w:type="dxa"/>
          </w:tcPr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8-12</w:t>
            </w:r>
          </w:p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color w:val="000000" w:themeColor="text1"/>
              </w:rPr>
              <w:t>”Cartea-o cetate luminată”</w:t>
            </w:r>
          </w:p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D14D20" w:rsidRPr="00AB0FAE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  <w:tc>
          <w:tcPr>
            <w:tcW w:w="2461" w:type="dxa"/>
          </w:tcPr>
          <w:p w:rsidR="00461BC0" w:rsidRPr="00155054" w:rsidRDefault="00461BC0" w:rsidP="00461BC0">
            <w:pPr>
              <w:jc w:val="center"/>
              <w:rPr>
                <w:rFonts w:ascii="Times New Roman" w:hAnsi="Times New Roman"/>
                <w:b/>
              </w:rPr>
            </w:pPr>
            <w:r w:rsidRPr="00155054">
              <w:rPr>
                <w:rFonts w:ascii="Times New Roman" w:hAnsi="Times New Roman"/>
                <w:b/>
              </w:rPr>
              <w:t>8 - 12</w:t>
            </w:r>
          </w:p>
          <w:p w:rsidR="00461BC0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”Minte  sănătoasă</w:t>
            </w:r>
            <w:r w:rsidR="003F7C4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în corp sănătos</w:t>
            </w:r>
          </w:p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461BC0" w:rsidRPr="00C15DDD" w:rsidRDefault="00461BC0" w:rsidP="00461BC0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D14D20" w:rsidRPr="002A5CE0" w:rsidRDefault="00461BC0" w:rsidP="00461B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  <w:tc>
          <w:tcPr>
            <w:tcW w:w="2749" w:type="dxa"/>
          </w:tcPr>
          <w:p w:rsidR="003F7C4E" w:rsidRPr="00155054" w:rsidRDefault="003F7C4E" w:rsidP="003F7C4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3F7C4E" w:rsidRDefault="003F7C4E" w:rsidP="003F7C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”Știm să circulăm sănătos”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D14D20" w:rsidRDefault="003F7C4E" w:rsidP="003F7C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  <w:tc>
          <w:tcPr>
            <w:tcW w:w="2162" w:type="dxa"/>
          </w:tcPr>
          <w:p w:rsidR="003F7C4E" w:rsidRPr="00155054" w:rsidRDefault="003F7C4E" w:rsidP="003F7C4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8 - 1</w:t>
            </w:r>
            <w:r w:rsidR="006F0218">
              <w:rPr>
                <w:rFonts w:ascii="Times New Roman" w:hAnsi="Times New Roman"/>
                <w:b/>
              </w:rPr>
              <w:t>2</w:t>
            </w:r>
          </w:p>
          <w:p w:rsidR="003F7C4E" w:rsidRDefault="003F7C4E" w:rsidP="003F7C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”Biserica și școala”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3F7C4E" w:rsidRPr="00450926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083AF3" w:rsidRDefault="003F7C4E" w:rsidP="003F7C4E">
            <w:pPr>
              <w:pStyle w:val="Frspaiere"/>
              <w:rPr>
                <w:rFonts w:ascii="Times New Roman" w:hAnsi="Times New Roman"/>
                <w:color w:val="FF0000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  <w:r>
              <w:rPr>
                <w:rFonts w:ascii="Times New Roman" w:hAnsi="Times New Roman"/>
              </w:rPr>
              <w:t>.</w:t>
            </w:r>
          </w:p>
          <w:p w:rsidR="00D14D20" w:rsidRPr="00450926" w:rsidRDefault="00D14D20" w:rsidP="00083AF3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374" w:type="dxa"/>
          </w:tcPr>
          <w:p w:rsidR="003F7C4E" w:rsidRPr="00155054" w:rsidRDefault="003F7C4E" w:rsidP="003F7C4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8 - 12</w:t>
            </w:r>
          </w:p>
          <w:p w:rsidR="003F7C4E" w:rsidRDefault="003F7C4E" w:rsidP="003F7C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”Salvați Planeta Pământ”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Vucea Alina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Inășescu Iulia</w:t>
            </w:r>
          </w:p>
          <w:p w:rsidR="003F7C4E" w:rsidRPr="00C15DDD" w:rsidRDefault="003F7C4E" w:rsidP="003F7C4E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Tripa</w:t>
            </w:r>
          </w:p>
          <w:p w:rsidR="00D14D20" w:rsidRPr="00B65748" w:rsidRDefault="003F7C4E" w:rsidP="003F7C4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15DDD">
              <w:rPr>
                <w:rFonts w:ascii="Times New Roman" w:hAnsi="Times New Roman" w:cs="Times New Roman"/>
                <w:b/>
                <w:color w:val="000000" w:themeColor="text1"/>
              </w:rPr>
              <w:t>Nicoleta</w:t>
            </w:r>
          </w:p>
        </w:tc>
      </w:tr>
      <w:tr w:rsidR="00D14D20" w:rsidRPr="00B65748" w:rsidTr="00F556A8">
        <w:trPr>
          <w:gridAfter w:val="1"/>
          <w:wAfter w:w="1412" w:type="dxa"/>
        </w:trPr>
        <w:tc>
          <w:tcPr>
            <w:tcW w:w="15451" w:type="dxa"/>
            <w:gridSpan w:val="9"/>
          </w:tcPr>
          <w:p w:rsidR="00D14D20" w:rsidRPr="00B65748" w:rsidRDefault="00D14D20" w:rsidP="00F556A8">
            <w:pPr>
              <w:pStyle w:val="Frspaiere"/>
              <w:tabs>
                <w:tab w:val="center" w:pos="7617"/>
                <w:tab w:val="left" w:pos="9000"/>
              </w:tabs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14D20" w:rsidRPr="00B65748" w:rsidTr="004D480D"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014" w:type="dxa"/>
            <w:gridSpan w:val="2"/>
          </w:tcPr>
          <w:p w:rsidR="00D14D20" w:rsidRPr="00B65748" w:rsidRDefault="003A637F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Indrei Claudia</w:t>
            </w:r>
          </w:p>
        </w:tc>
        <w:tc>
          <w:tcPr>
            <w:tcW w:w="1134" w:type="dxa"/>
          </w:tcPr>
          <w:p w:rsidR="00D14D20" w:rsidRPr="00F556A8" w:rsidRDefault="003A637F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6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CP/III</w:t>
            </w:r>
          </w:p>
        </w:tc>
        <w:tc>
          <w:tcPr>
            <w:tcW w:w="2019" w:type="dxa"/>
          </w:tcPr>
          <w:p w:rsidR="00D14D20" w:rsidRPr="00155054" w:rsidRDefault="003A637F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D14D20" w:rsidRPr="00AB0FAE" w:rsidRDefault="003A637F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”În lumea cărților”</w:t>
            </w:r>
          </w:p>
        </w:tc>
        <w:tc>
          <w:tcPr>
            <w:tcW w:w="2461" w:type="dxa"/>
          </w:tcPr>
          <w:p w:rsidR="00D14D20" w:rsidRPr="00155054" w:rsidRDefault="003A637F" w:rsidP="00F556A8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D14D20" w:rsidRPr="00252269" w:rsidRDefault="003A637F" w:rsidP="003A637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69">
              <w:rPr>
                <w:rFonts w:ascii="Times New Roman" w:hAnsi="Times New Roman"/>
                <w:sz w:val="24"/>
                <w:szCs w:val="24"/>
              </w:rPr>
              <w:t>”O viață fără violență”</w:t>
            </w:r>
          </w:p>
        </w:tc>
        <w:tc>
          <w:tcPr>
            <w:tcW w:w="2749" w:type="dxa"/>
          </w:tcPr>
          <w:p w:rsidR="00D14D20" w:rsidRPr="00155054" w:rsidRDefault="003A637F" w:rsidP="00F556A8">
            <w:pPr>
              <w:jc w:val="center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8-12</w:t>
            </w:r>
          </w:p>
          <w:p w:rsidR="00D14D20" w:rsidRPr="002A5CE0" w:rsidRDefault="003A637F" w:rsidP="003A637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”Sunt prietenul naturii”</w:t>
            </w:r>
          </w:p>
        </w:tc>
        <w:tc>
          <w:tcPr>
            <w:tcW w:w="2162" w:type="dxa"/>
          </w:tcPr>
          <w:p w:rsidR="00D14D20" w:rsidRPr="00155054" w:rsidRDefault="003A637F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D14D20" w:rsidRPr="003A637F" w:rsidRDefault="003A637F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37F">
              <w:rPr>
                <w:rFonts w:ascii="Times New Roman" w:hAnsi="Times New Roman"/>
                <w:sz w:val="24"/>
                <w:szCs w:val="24"/>
              </w:rPr>
              <w:t>”Darurile naturii”</w:t>
            </w:r>
          </w:p>
        </w:tc>
        <w:tc>
          <w:tcPr>
            <w:tcW w:w="2374" w:type="dxa"/>
          </w:tcPr>
          <w:p w:rsidR="00D14D20" w:rsidRPr="00155054" w:rsidRDefault="003A637F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r w:rsidR="006F0218">
              <w:rPr>
                <w:rFonts w:ascii="Times New Roman" w:hAnsi="Times New Roman"/>
                <w:b/>
                <w:sz w:val="24"/>
                <w:szCs w:val="24"/>
              </w:rPr>
              <w:t>-9/ 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- 12</w:t>
            </w:r>
          </w:p>
          <w:p w:rsidR="00D14D20" w:rsidRDefault="003A637F" w:rsidP="003A6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Ornamente pentru Sf Paști</w:t>
            </w:r>
          </w:p>
          <w:p w:rsidR="006F0218" w:rsidRPr="006F0218" w:rsidRDefault="006F0218" w:rsidP="003A637F">
            <w:pPr>
              <w:jc w:val="center"/>
              <w:rPr>
                <w:rFonts w:ascii="Times New Roman" w:hAnsi="Times New Roman"/>
                <w:b/>
              </w:rPr>
            </w:pPr>
            <w:r w:rsidRPr="006F0218">
              <w:rPr>
                <w:rFonts w:ascii="Times New Roman" w:hAnsi="Times New Roman"/>
                <w:b/>
              </w:rPr>
              <w:t>9-10</w:t>
            </w:r>
          </w:p>
          <w:p w:rsidR="006F0218" w:rsidRPr="002A5CE0" w:rsidRDefault="006F0218" w:rsidP="003A63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Uritescu N</w:t>
            </w:r>
          </w:p>
        </w:tc>
        <w:tc>
          <w:tcPr>
            <w:tcW w:w="1412" w:type="dxa"/>
          </w:tcPr>
          <w:p w:rsidR="00D14D20" w:rsidRPr="002A5CE0" w:rsidRDefault="00D14D20" w:rsidP="00F556A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014" w:type="dxa"/>
            <w:gridSpan w:val="2"/>
          </w:tcPr>
          <w:p w:rsidR="00D14D20" w:rsidRPr="00B65748" w:rsidRDefault="00064FD1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Șfarț Anișoara</w:t>
            </w:r>
          </w:p>
        </w:tc>
        <w:tc>
          <w:tcPr>
            <w:tcW w:w="1134" w:type="dxa"/>
          </w:tcPr>
          <w:p w:rsidR="00D14D20" w:rsidRPr="00F556A8" w:rsidRDefault="00064FD1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6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 A</w:t>
            </w:r>
          </w:p>
        </w:tc>
        <w:tc>
          <w:tcPr>
            <w:tcW w:w="2019" w:type="dxa"/>
          </w:tcPr>
          <w:p w:rsidR="00D14D20" w:rsidRPr="00155054" w:rsidRDefault="00064FD1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D14D20" w:rsidRDefault="00064FD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”Azi sunt elev altfel”</w:t>
            </w:r>
          </w:p>
          <w:p w:rsidR="00064FD1" w:rsidRPr="00064FD1" w:rsidRDefault="00064FD1" w:rsidP="00F556A8">
            <w:pPr>
              <w:jc w:val="center"/>
              <w:rPr>
                <w:rFonts w:ascii="Times New Roman" w:hAnsi="Times New Roman"/>
                <w:b/>
              </w:rPr>
            </w:pPr>
            <w:r w:rsidRPr="00064FD1">
              <w:rPr>
                <w:rFonts w:ascii="Times New Roman" w:hAnsi="Times New Roman"/>
                <w:b/>
              </w:rPr>
              <w:t>10-12</w:t>
            </w:r>
          </w:p>
          <w:p w:rsidR="00064FD1" w:rsidRDefault="00064FD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”Micii detectivi”</w:t>
            </w:r>
          </w:p>
          <w:p w:rsidR="00064FD1" w:rsidRPr="00064FD1" w:rsidRDefault="00064FD1" w:rsidP="00F556A8">
            <w:pPr>
              <w:jc w:val="center"/>
              <w:rPr>
                <w:rFonts w:ascii="Times New Roman" w:hAnsi="Times New Roman"/>
                <w:b/>
              </w:rPr>
            </w:pPr>
            <w:r w:rsidRPr="00064FD1">
              <w:rPr>
                <w:rFonts w:ascii="Times New Roman" w:hAnsi="Times New Roman"/>
                <w:b/>
              </w:rPr>
              <w:t>Șfarț Anișoara</w:t>
            </w:r>
          </w:p>
        </w:tc>
        <w:tc>
          <w:tcPr>
            <w:tcW w:w="2461" w:type="dxa"/>
          </w:tcPr>
          <w:p w:rsidR="00D14D20" w:rsidRPr="00155054" w:rsidRDefault="00064FD1" w:rsidP="00F556A8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D14D20" w:rsidRDefault="00064FD1" w:rsidP="00F556A8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 Micii artiști”</w:t>
            </w:r>
          </w:p>
          <w:p w:rsidR="00064FD1" w:rsidRPr="00064FD1" w:rsidRDefault="00064FD1" w:rsidP="00F556A8">
            <w:pPr>
              <w:pStyle w:val="Frspaiere"/>
              <w:rPr>
                <w:b/>
              </w:rPr>
            </w:pPr>
            <w:r w:rsidRPr="00064FD1">
              <w:rPr>
                <w:rFonts w:ascii="Times New Roman" w:hAnsi="Times New Roman" w:cs="Times New Roman"/>
                <w:b/>
              </w:rPr>
              <w:t>Șfarț Anișoara</w:t>
            </w:r>
          </w:p>
        </w:tc>
        <w:tc>
          <w:tcPr>
            <w:tcW w:w="2749" w:type="dxa"/>
          </w:tcPr>
          <w:p w:rsidR="00D14D20" w:rsidRPr="00155054" w:rsidRDefault="00064FD1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D14D20" w:rsidRDefault="00064FD1" w:rsidP="00064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Excursie Orăștie-Simeria-Brad</w:t>
            </w:r>
          </w:p>
          <w:p w:rsidR="00064FD1" w:rsidRPr="00064FD1" w:rsidRDefault="00064FD1" w:rsidP="00064FD1">
            <w:pPr>
              <w:jc w:val="center"/>
              <w:rPr>
                <w:rFonts w:ascii="Times New Roman" w:hAnsi="Times New Roman"/>
                <w:b/>
              </w:rPr>
            </w:pPr>
            <w:r w:rsidRPr="00064FD1">
              <w:rPr>
                <w:rFonts w:ascii="Times New Roman" w:hAnsi="Times New Roman"/>
                <w:b/>
              </w:rPr>
              <w:t>Șfarț Anișoara</w:t>
            </w:r>
          </w:p>
          <w:p w:rsidR="00064FD1" w:rsidRPr="00064FD1" w:rsidRDefault="00064FD1" w:rsidP="00064FD1">
            <w:pPr>
              <w:jc w:val="center"/>
              <w:rPr>
                <w:rFonts w:ascii="Times New Roman" w:hAnsi="Times New Roman"/>
                <w:b/>
              </w:rPr>
            </w:pPr>
            <w:r w:rsidRPr="00064FD1">
              <w:rPr>
                <w:rFonts w:ascii="Times New Roman" w:hAnsi="Times New Roman"/>
                <w:b/>
              </w:rPr>
              <w:t>Samoilescu Andreea</w:t>
            </w:r>
          </w:p>
          <w:p w:rsidR="00064FD1" w:rsidRPr="0087263B" w:rsidRDefault="00064FD1" w:rsidP="00064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FD1"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2162" w:type="dxa"/>
          </w:tcPr>
          <w:p w:rsidR="00D14D20" w:rsidRPr="00155054" w:rsidRDefault="00F556A8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D14D20" w:rsidRDefault="00F556A8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Fluturașii primesc oaspeți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</w:rPr>
            </w:pPr>
            <w:r w:rsidRPr="00F556A8">
              <w:rPr>
                <w:rFonts w:ascii="Times New Roman" w:hAnsi="Times New Roman"/>
                <w:b/>
              </w:rPr>
              <w:t>10-12</w:t>
            </w:r>
          </w:p>
          <w:p w:rsidR="00F556A8" w:rsidRDefault="00F556A8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Vizită S.C. Fares S.A.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6A8">
              <w:rPr>
                <w:rFonts w:ascii="Times New Roman" w:hAnsi="Times New Roman"/>
                <w:b/>
              </w:rPr>
              <w:t>Șfarț Anișoara</w:t>
            </w:r>
          </w:p>
        </w:tc>
        <w:tc>
          <w:tcPr>
            <w:tcW w:w="2374" w:type="dxa"/>
          </w:tcPr>
          <w:p w:rsidR="00D14D20" w:rsidRPr="00155054" w:rsidRDefault="00F556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D14D20" w:rsidRDefault="00F556A8" w:rsidP="00F55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”Vrem să știm, vrem să aflăm”</w:t>
            </w:r>
          </w:p>
          <w:p w:rsidR="00F556A8" w:rsidRPr="00F556A8" w:rsidRDefault="00F556A8" w:rsidP="00F556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556A8">
              <w:rPr>
                <w:rFonts w:ascii="Times New Roman" w:hAnsi="Times New Roman"/>
                <w:b/>
              </w:rPr>
              <w:t>Șfarț Anișoara</w:t>
            </w:r>
          </w:p>
        </w:tc>
      </w:tr>
      <w:tr w:rsidR="00D14D20" w:rsidRPr="00B65748" w:rsidTr="004D480D">
        <w:trPr>
          <w:gridAfter w:val="1"/>
          <w:wAfter w:w="1412" w:type="dxa"/>
          <w:cantSplit/>
          <w:trHeight w:val="1134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014" w:type="dxa"/>
            <w:gridSpan w:val="2"/>
            <w:textDirection w:val="btLr"/>
          </w:tcPr>
          <w:p w:rsidR="00D14D20" w:rsidRPr="00B65748" w:rsidRDefault="00F556A8" w:rsidP="00F556A8">
            <w:pPr>
              <w:pStyle w:val="Frspaiere"/>
              <w:ind w:left="113" w:right="113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BADIU MIHAELA</w:t>
            </w:r>
          </w:p>
        </w:tc>
        <w:tc>
          <w:tcPr>
            <w:tcW w:w="1134" w:type="dxa"/>
          </w:tcPr>
          <w:p w:rsidR="00D14D20" w:rsidRPr="00F556A8" w:rsidRDefault="00F556A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6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 B</w:t>
            </w:r>
          </w:p>
        </w:tc>
        <w:tc>
          <w:tcPr>
            <w:tcW w:w="2019" w:type="dxa"/>
          </w:tcPr>
          <w:p w:rsidR="00D14D20" w:rsidRPr="00155054" w:rsidRDefault="00F556A8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8-11</w:t>
            </w:r>
          </w:p>
          <w:p w:rsidR="00D14D20" w:rsidRDefault="00F556A8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Jocuri pentru mari și mici</w:t>
            </w:r>
          </w:p>
          <w:p w:rsidR="00F556A8" w:rsidRDefault="00F556A8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Călătorie prin Europa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</w:rPr>
            </w:pPr>
            <w:r w:rsidRPr="00F556A8">
              <w:rPr>
                <w:rFonts w:ascii="Times New Roman" w:hAnsi="Times New Roman"/>
                <w:b/>
              </w:rPr>
              <w:t>Badiu Mihaela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</w:rPr>
            </w:pPr>
            <w:r w:rsidRPr="00F556A8">
              <w:rPr>
                <w:rFonts w:ascii="Times New Roman" w:hAnsi="Times New Roman"/>
                <w:b/>
              </w:rPr>
              <w:t>11-12</w:t>
            </w:r>
          </w:p>
          <w:p w:rsidR="00F556A8" w:rsidRDefault="00F556A8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Tradiții de Paști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</w:rPr>
            </w:pPr>
            <w:r w:rsidRPr="00F556A8">
              <w:rPr>
                <w:rFonts w:ascii="Times New Roman" w:hAnsi="Times New Roman"/>
                <w:b/>
              </w:rPr>
              <w:t>Urițescu Nicoleta</w:t>
            </w:r>
          </w:p>
          <w:p w:rsidR="00F556A8" w:rsidRPr="003F17C9" w:rsidRDefault="00F556A8" w:rsidP="00F556A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61" w:type="dxa"/>
          </w:tcPr>
          <w:p w:rsidR="00D14D20" w:rsidRPr="00155054" w:rsidRDefault="00D14D2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505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F556A8">
              <w:rPr>
                <w:rFonts w:ascii="Times New Roman" w:hAnsi="Times New Roman"/>
                <w:b/>
                <w:sz w:val="24"/>
                <w:szCs w:val="24"/>
              </w:rPr>
              <w:t>-9</w:t>
            </w:r>
          </w:p>
          <w:p w:rsidR="00D14D20" w:rsidRPr="00F556A8" w:rsidRDefault="00F556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6A8">
              <w:rPr>
                <w:rFonts w:ascii="Times New Roman" w:hAnsi="Times New Roman"/>
                <w:b/>
                <w:sz w:val="24"/>
                <w:szCs w:val="24"/>
              </w:rPr>
              <w:t>Samoilescu Andreea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6A8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  <w:p w:rsidR="00F556A8" w:rsidRDefault="00F556A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 pas prin Orăștie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56A8">
              <w:rPr>
                <w:rFonts w:ascii="Times New Roman" w:hAnsi="Times New Roman"/>
                <w:b/>
                <w:sz w:val="24"/>
                <w:szCs w:val="24"/>
              </w:rPr>
              <w:t>Badiu Mihaela Gaubert Rodica</w:t>
            </w:r>
          </w:p>
        </w:tc>
        <w:tc>
          <w:tcPr>
            <w:tcW w:w="2749" w:type="dxa"/>
          </w:tcPr>
          <w:p w:rsidR="00D14D20" w:rsidRPr="00155054" w:rsidRDefault="00D14D20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155054">
              <w:rPr>
                <w:rFonts w:ascii="Times New Roman" w:hAnsi="Times New Roman"/>
                <w:b/>
                <w:color w:val="0D0D0D"/>
              </w:rPr>
              <w:t>8-9</w:t>
            </w:r>
          </w:p>
          <w:p w:rsidR="00D14D20" w:rsidRPr="00F556A8" w:rsidRDefault="00F556A8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F556A8">
              <w:rPr>
                <w:rFonts w:ascii="Times New Roman" w:hAnsi="Times New Roman"/>
                <w:b/>
                <w:color w:val="0D0D0D"/>
              </w:rPr>
              <w:t>Cîndea Mălina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F556A8">
              <w:rPr>
                <w:rFonts w:ascii="Times New Roman" w:hAnsi="Times New Roman"/>
                <w:b/>
                <w:color w:val="0D0D0D"/>
              </w:rPr>
              <w:t>9-12</w:t>
            </w:r>
          </w:p>
          <w:p w:rsidR="00F556A8" w:rsidRDefault="00F556A8" w:rsidP="00F556A8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Mâncăm sănătos, creștem sănătos</w:t>
            </w:r>
          </w:p>
          <w:p w:rsidR="00F556A8" w:rsidRPr="00F556A8" w:rsidRDefault="00F556A8" w:rsidP="00F556A8">
            <w:pPr>
              <w:jc w:val="center"/>
              <w:rPr>
                <w:rFonts w:ascii="Times New Roman" w:hAnsi="Times New Roman"/>
                <w:color w:val="0D0D0D"/>
              </w:rPr>
            </w:pPr>
            <w:r w:rsidRPr="00F556A8">
              <w:rPr>
                <w:rFonts w:ascii="Times New Roman" w:hAnsi="Times New Roman"/>
                <w:color w:val="0D0D0D"/>
              </w:rPr>
              <w:t>Micii bucătari</w:t>
            </w:r>
          </w:p>
          <w:p w:rsidR="00F556A8" w:rsidRPr="007C4AC0" w:rsidRDefault="00F556A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6A8">
              <w:rPr>
                <w:rFonts w:ascii="Times New Roman" w:hAnsi="Times New Roman"/>
                <w:b/>
                <w:color w:val="0D0D0D"/>
              </w:rPr>
              <w:t>Badiu Mihaela</w:t>
            </w:r>
          </w:p>
        </w:tc>
        <w:tc>
          <w:tcPr>
            <w:tcW w:w="2162" w:type="dxa"/>
          </w:tcPr>
          <w:p w:rsidR="00D14D20" w:rsidRPr="00155054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8-12</w:t>
            </w:r>
          </w:p>
          <w:p w:rsidR="00D14D20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Excursie Deva</w:t>
            </w:r>
          </w:p>
          <w:p w:rsidR="000C7368" w:rsidRPr="000C7368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7368">
              <w:rPr>
                <w:rFonts w:ascii="Times New Roman" w:hAnsi="Times New Roman" w:cs="Times New Roman"/>
                <w:b/>
                <w:color w:val="000000" w:themeColor="text1"/>
              </w:rPr>
              <w:t>Badiu Mihaela</w:t>
            </w:r>
          </w:p>
          <w:p w:rsidR="000C7368" w:rsidRPr="00155054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7368">
              <w:rPr>
                <w:rFonts w:ascii="Times New Roman" w:hAnsi="Times New Roman" w:cs="Times New Roman"/>
                <w:b/>
                <w:color w:val="000000" w:themeColor="text1"/>
              </w:rPr>
              <w:t>Molovan Simina</w:t>
            </w:r>
          </w:p>
        </w:tc>
        <w:tc>
          <w:tcPr>
            <w:tcW w:w="2374" w:type="dxa"/>
          </w:tcPr>
          <w:p w:rsidR="00D14D20" w:rsidRPr="00155054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D14D20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Învierea Domnului în suflet de copil”</w:t>
            </w:r>
          </w:p>
          <w:p w:rsidR="000C7368" w:rsidRPr="000C7368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7368">
              <w:rPr>
                <w:rFonts w:ascii="Times New Roman" w:hAnsi="Times New Roman" w:cs="Times New Roman"/>
                <w:b/>
                <w:color w:val="000000" w:themeColor="text1"/>
              </w:rPr>
              <w:t>10-12</w:t>
            </w:r>
          </w:p>
          <w:p w:rsidR="000C7368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Ouă roșii și pestrițe</w:t>
            </w:r>
          </w:p>
          <w:p w:rsidR="000C7368" w:rsidRPr="000C7368" w:rsidRDefault="000C7368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7368">
              <w:rPr>
                <w:rFonts w:ascii="Times New Roman" w:hAnsi="Times New Roman" w:cs="Times New Roman"/>
                <w:b/>
                <w:color w:val="000000" w:themeColor="text1"/>
              </w:rPr>
              <w:t>Badiu Mihaela</w:t>
            </w:r>
          </w:p>
        </w:tc>
      </w:tr>
      <w:tr w:rsidR="00D14D20" w:rsidRPr="00B65748" w:rsidTr="004D480D">
        <w:trPr>
          <w:gridAfter w:val="1"/>
          <w:wAfter w:w="1412" w:type="dxa"/>
          <w:cantSplit/>
          <w:trHeight w:val="1134"/>
        </w:trPr>
        <w:tc>
          <w:tcPr>
            <w:tcW w:w="538" w:type="dxa"/>
          </w:tcPr>
          <w:p w:rsidR="00D14D20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2014" w:type="dxa"/>
            <w:gridSpan w:val="2"/>
          </w:tcPr>
          <w:p w:rsidR="00D14D20" w:rsidRDefault="000C736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JUDE EMIL</w:t>
            </w:r>
          </w:p>
        </w:tc>
        <w:tc>
          <w:tcPr>
            <w:tcW w:w="1134" w:type="dxa"/>
          </w:tcPr>
          <w:p w:rsidR="00D14D20" w:rsidRPr="0053270F" w:rsidRDefault="000C736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3270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 C</w:t>
            </w:r>
          </w:p>
        </w:tc>
        <w:tc>
          <w:tcPr>
            <w:tcW w:w="2019" w:type="dxa"/>
          </w:tcPr>
          <w:p w:rsidR="00D14D20" w:rsidRPr="000C7368" w:rsidRDefault="000C7368" w:rsidP="00F556A8">
            <w:pPr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8-9</w:t>
            </w:r>
          </w:p>
          <w:p w:rsidR="00D14D20" w:rsidRPr="000C7368" w:rsidRDefault="00D14D20" w:rsidP="000C7368">
            <w:pPr>
              <w:rPr>
                <w:rFonts w:ascii="Times New Roman" w:hAnsi="Times New Roman"/>
              </w:rPr>
            </w:pPr>
            <w:r w:rsidRPr="000C7368">
              <w:rPr>
                <w:rFonts w:ascii="Times New Roman" w:hAnsi="Times New Roman"/>
              </w:rPr>
              <w:t>”</w:t>
            </w:r>
            <w:r w:rsidR="000C7368" w:rsidRPr="000C7368">
              <w:rPr>
                <w:rFonts w:ascii="Times New Roman" w:hAnsi="Times New Roman"/>
              </w:rPr>
              <w:t>Totul este comunicare”</w:t>
            </w:r>
          </w:p>
          <w:p w:rsidR="000C7368" w:rsidRPr="000C7368" w:rsidRDefault="000C7368" w:rsidP="000C7368">
            <w:pPr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Jude Emil</w:t>
            </w:r>
          </w:p>
          <w:p w:rsidR="000C7368" w:rsidRPr="000C7368" w:rsidRDefault="000C7368" w:rsidP="00F556A8">
            <w:pPr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9-10</w:t>
            </w:r>
          </w:p>
          <w:p w:rsidR="00D14D20" w:rsidRPr="000C7368" w:rsidRDefault="000C7368" w:rsidP="00F556A8">
            <w:pPr>
              <w:rPr>
                <w:rFonts w:ascii="Times New Roman" w:hAnsi="Times New Roman"/>
              </w:rPr>
            </w:pPr>
            <w:r w:rsidRPr="000C7368">
              <w:rPr>
                <w:rFonts w:ascii="Times New Roman" w:hAnsi="Times New Roman"/>
              </w:rPr>
              <w:t>Limbă și comunicare</w:t>
            </w:r>
          </w:p>
          <w:p w:rsidR="000C7368" w:rsidRPr="000C7368" w:rsidRDefault="000C7368" w:rsidP="00F556A8">
            <w:pPr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Teodorescu Alina</w:t>
            </w:r>
          </w:p>
          <w:p w:rsidR="000C7368" w:rsidRPr="000C7368" w:rsidRDefault="000C7368" w:rsidP="00F556A8">
            <w:pPr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10-12</w:t>
            </w:r>
          </w:p>
          <w:p w:rsidR="000C7368" w:rsidRPr="000C7368" w:rsidRDefault="000C7368" w:rsidP="00F556A8">
            <w:pPr>
              <w:rPr>
                <w:rFonts w:ascii="Times New Roman" w:hAnsi="Times New Roman"/>
              </w:rPr>
            </w:pPr>
            <w:r w:rsidRPr="000C7368">
              <w:rPr>
                <w:rFonts w:ascii="Times New Roman" w:hAnsi="Times New Roman"/>
              </w:rPr>
              <w:t>La mulți ani!</w:t>
            </w:r>
          </w:p>
          <w:p w:rsidR="000C7368" w:rsidRPr="000C7368" w:rsidRDefault="000C7368" w:rsidP="00F556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7368">
              <w:rPr>
                <w:rFonts w:ascii="Times New Roman" w:hAnsi="Times New Roman"/>
                <w:b/>
              </w:rPr>
              <w:t>Jude Emil</w:t>
            </w:r>
          </w:p>
        </w:tc>
        <w:tc>
          <w:tcPr>
            <w:tcW w:w="2461" w:type="dxa"/>
          </w:tcPr>
          <w:p w:rsidR="00D14D20" w:rsidRPr="000C7368" w:rsidRDefault="000C7368" w:rsidP="00F556A8">
            <w:pPr>
              <w:jc w:val="center"/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8-10</w:t>
            </w:r>
          </w:p>
          <w:p w:rsidR="00D14D20" w:rsidRPr="000C7368" w:rsidRDefault="000C7368" w:rsidP="00F556A8">
            <w:pPr>
              <w:jc w:val="center"/>
              <w:rPr>
                <w:rFonts w:ascii="Times New Roman" w:hAnsi="Times New Roman"/>
              </w:rPr>
            </w:pPr>
            <w:r w:rsidRPr="000C7368">
              <w:rPr>
                <w:rFonts w:ascii="Times New Roman" w:hAnsi="Times New Roman"/>
              </w:rPr>
              <w:t>Viață sănătoasă</w:t>
            </w:r>
          </w:p>
          <w:p w:rsidR="000C7368" w:rsidRPr="000C7368" w:rsidRDefault="000C7368" w:rsidP="00F556A8">
            <w:pPr>
              <w:jc w:val="center"/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Jude Emil</w:t>
            </w:r>
          </w:p>
          <w:p w:rsidR="000C7368" w:rsidRPr="000C7368" w:rsidRDefault="000C7368" w:rsidP="00F556A8">
            <w:pPr>
              <w:jc w:val="center"/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10-11</w:t>
            </w:r>
          </w:p>
          <w:p w:rsidR="000C7368" w:rsidRPr="000C7368" w:rsidRDefault="000C7368" w:rsidP="00F556A8">
            <w:pPr>
              <w:jc w:val="center"/>
              <w:rPr>
                <w:rFonts w:ascii="Times New Roman" w:hAnsi="Times New Roman"/>
              </w:rPr>
            </w:pPr>
            <w:r w:rsidRPr="000C7368">
              <w:rPr>
                <w:rFonts w:ascii="Times New Roman" w:hAnsi="Times New Roman"/>
              </w:rPr>
              <w:t>Secretele sănătății</w:t>
            </w:r>
          </w:p>
          <w:p w:rsidR="000C7368" w:rsidRPr="000C7368" w:rsidRDefault="000C7368" w:rsidP="00F556A8">
            <w:pPr>
              <w:jc w:val="center"/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Jude Emil</w:t>
            </w:r>
          </w:p>
          <w:p w:rsidR="000C7368" w:rsidRPr="000C7368" w:rsidRDefault="000C7368" w:rsidP="00F556A8">
            <w:pPr>
              <w:jc w:val="center"/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11-12</w:t>
            </w:r>
          </w:p>
          <w:p w:rsidR="000C7368" w:rsidRPr="000C7368" w:rsidRDefault="000C7368" w:rsidP="00F556A8">
            <w:pPr>
              <w:jc w:val="center"/>
              <w:rPr>
                <w:rFonts w:ascii="Times New Roman" w:hAnsi="Times New Roman"/>
              </w:rPr>
            </w:pPr>
            <w:r w:rsidRPr="000C7368">
              <w:rPr>
                <w:rFonts w:ascii="Times New Roman" w:hAnsi="Times New Roman"/>
              </w:rPr>
              <w:t>Sportul este sănătate</w:t>
            </w:r>
          </w:p>
          <w:p w:rsidR="000C7368" w:rsidRDefault="000C7368" w:rsidP="00F556A8">
            <w:pPr>
              <w:jc w:val="center"/>
              <w:rPr>
                <w:rFonts w:ascii="Times New Roman" w:hAnsi="Times New Roman"/>
                <w:b/>
              </w:rPr>
            </w:pPr>
            <w:r w:rsidRPr="000C7368">
              <w:rPr>
                <w:rFonts w:ascii="Times New Roman" w:hAnsi="Times New Roman"/>
                <w:b/>
              </w:rPr>
              <w:t>Chira Sorin</w:t>
            </w:r>
          </w:p>
          <w:p w:rsidR="000C7368" w:rsidRPr="000C7368" w:rsidRDefault="000C736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Jude Emil</w:t>
            </w:r>
          </w:p>
        </w:tc>
        <w:tc>
          <w:tcPr>
            <w:tcW w:w="2749" w:type="dxa"/>
          </w:tcPr>
          <w:p w:rsidR="00D14D20" w:rsidRPr="00DD7755" w:rsidRDefault="00D14D20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DD7755">
              <w:rPr>
                <w:rFonts w:ascii="Times New Roman" w:hAnsi="Times New Roman"/>
                <w:b/>
                <w:color w:val="0D0D0D"/>
              </w:rPr>
              <w:t>8-10</w:t>
            </w:r>
          </w:p>
          <w:p w:rsidR="00D14D20" w:rsidRDefault="000C7368" w:rsidP="00F556A8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Culorlie prieteniei</w:t>
            </w:r>
          </w:p>
          <w:p w:rsidR="000C7368" w:rsidRPr="00AA50F7" w:rsidRDefault="000C7368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AA50F7">
              <w:rPr>
                <w:rFonts w:ascii="Times New Roman" w:hAnsi="Times New Roman"/>
                <w:b/>
                <w:color w:val="0D0D0D"/>
              </w:rPr>
              <w:t>Jude Emil</w:t>
            </w:r>
          </w:p>
          <w:p w:rsidR="000C7368" w:rsidRPr="00AA50F7" w:rsidRDefault="000C7368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AA50F7">
              <w:rPr>
                <w:rFonts w:ascii="Times New Roman" w:hAnsi="Times New Roman"/>
                <w:b/>
                <w:color w:val="0D0D0D"/>
              </w:rPr>
              <w:t>10-11</w:t>
            </w:r>
          </w:p>
          <w:p w:rsidR="000C7368" w:rsidRDefault="000C7368" w:rsidP="00F556A8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Altfel de prieteni</w:t>
            </w:r>
          </w:p>
          <w:p w:rsidR="000C7368" w:rsidRPr="00AA50F7" w:rsidRDefault="000C7368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AA50F7">
              <w:rPr>
                <w:rFonts w:ascii="Times New Roman" w:hAnsi="Times New Roman"/>
                <w:b/>
                <w:color w:val="0D0D0D"/>
              </w:rPr>
              <w:t>Urițescu Nicoleta</w:t>
            </w:r>
          </w:p>
          <w:p w:rsidR="000C7368" w:rsidRPr="00AA50F7" w:rsidRDefault="000C7368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AA50F7">
              <w:rPr>
                <w:rFonts w:ascii="Times New Roman" w:hAnsi="Times New Roman"/>
                <w:b/>
                <w:color w:val="0D0D0D"/>
              </w:rPr>
              <w:t>Jude Emil</w:t>
            </w:r>
          </w:p>
          <w:p w:rsidR="000C7368" w:rsidRPr="00AA50F7" w:rsidRDefault="00AA50F7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AA50F7">
              <w:rPr>
                <w:rFonts w:ascii="Times New Roman" w:hAnsi="Times New Roman"/>
                <w:b/>
                <w:color w:val="0D0D0D"/>
              </w:rPr>
              <w:t>11-12</w:t>
            </w:r>
          </w:p>
          <w:p w:rsidR="00AA50F7" w:rsidRDefault="00AA50F7" w:rsidP="00F556A8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Tapiserie cu emoții</w:t>
            </w:r>
          </w:p>
          <w:p w:rsidR="00AA50F7" w:rsidRPr="00AA50F7" w:rsidRDefault="00AA50F7" w:rsidP="00F556A8">
            <w:pPr>
              <w:jc w:val="center"/>
              <w:rPr>
                <w:rFonts w:ascii="Times New Roman" w:hAnsi="Times New Roman"/>
                <w:b/>
                <w:color w:val="0D0D0D"/>
              </w:rPr>
            </w:pPr>
            <w:r w:rsidRPr="00AA50F7">
              <w:rPr>
                <w:rFonts w:ascii="Times New Roman" w:hAnsi="Times New Roman"/>
                <w:b/>
                <w:color w:val="0D0D0D"/>
              </w:rPr>
              <w:t>Jude Emil</w:t>
            </w:r>
          </w:p>
        </w:tc>
        <w:tc>
          <w:tcPr>
            <w:tcW w:w="2162" w:type="dxa"/>
          </w:tcPr>
          <w:p w:rsidR="00D14D20" w:rsidRPr="00DD7755" w:rsidRDefault="00AA50F7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D14D20" w:rsidRDefault="00AA50F7" w:rsidP="00AA50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Zbor printre meserii</w:t>
            </w:r>
          </w:p>
          <w:p w:rsidR="00AA50F7" w:rsidRPr="00AA50F7" w:rsidRDefault="00AA50F7" w:rsidP="00AA50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Jude Emil</w:t>
            </w:r>
          </w:p>
          <w:p w:rsidR="00AA50F7" w:rsidRPr="00AA50F7" w:rsidRDefault="00AA50F7" w:rsidP="00AA50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Nedel Diana</w:t>
            </w:r>
          </w:p>
          <w:p w:rsidR="00AA50F7" w:rsidRPr="00AA50F7" w:rsidRDefault="00AA50F7" w:rsidP="00AA50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10-11</w:t>
            </w:r>
          </w:p>
          <w:p w:rsidR="00AA50F7" w:rsidRDefault="00AA50F7" w:rsidP="00AA50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În pas cu timpul</w:t>
            </w:r>
          </w:p>
          <w:p w:rsidR="00AA50F7" w:rsidRPr="00AA50F7" w:rsidRDefault="00AA50F7" w:rsidP="00AA50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Jude Emil</w:t>
            </w:r>
          </w:p>
          <w:p w:rsidR="00AA50F7" w:rsidRPr="00AA50F7" w:rsidRDefault="00AA50F7" w:rsidP="00AA50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11-12</w:t>
            </w:r>
          </w:p>
          <w:p w:rsidR="00AA50F7" w:rsidRDefault="00AA50F7" w:rsidP="00AA50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Sportul, meseria plăcerii</w:t>
            </w:r>
          </w:p>
          <w:p w:rsidR="00AA50F7" w:rsidRPr="00AA50F7" w:rsidRDefault="00AA50F7" w:rsidP="00AA50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 xml:space="preserve">Chira Sorin </w:t>
            </w:r>
          </w:p>
          <w:p w:rsidR="00AA50F7" w:rsidRPr="00DD7755" w:rsidRDefault="00AA50F7" w:rsidP="00AA50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Jude Emil</w:t>
            </w:r>
          </w:p>
        </w:tc>
        <w:tc>
          <w:tcPr>
            <w:tcW w:w="2374" w:type="dxa"/>
          </w:tcPr>
          <w:p w:rsidR="00D14D20" w:rsidRPr="00DD7755" w:rsidRDefault="00AA50F7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D14D20" w:rsidRDefault="00AA50F7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Carnavalul cunoașterii</w:t>
            </w:r>
          </w:p>
          <w:p w:rsidR="00AA50F7" w:rsidRPr="00AA50F7" w:rsidRDefault="00AA50F7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Jude Emil</w:t>
            </w:r>
          </w:p>
          <w:p w:rsidR="00AA50F7" w:rsidRDefault="00AA50F7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10-12</w:t>
            </w:r>
          </w:p>
          <w:p w:rsidR="00AA50F7" w:rsidRDefault="00AA50F7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 vacanță de vis…Super!</w:t>
            </w:r>
          </w:p>
          <w:p w:rsidR="00AA50F7" w:rsidRPr="00AA50F7" w:rsidRDefault="00AA50F7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A50F7">
              <w:rPr>
                <w:rFonts w:ascii="Times New Roman" w:hAnsi="Times New Roman" w:cs="Times New Roman"/>
                <w:b/>
                <w:color w:val="000000" w:themeColor="text1"/>
              </w:rPr>
              <w:t>Jude Emil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014" w:type="dxa"/>
            <w:gridSpan w:val="2"/>
          </w:tcPr>
          <w:p w:rsidR="00D14D20" w:rsidRPr="00B65748" w:rsidRDefault="0053270F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OLĂRESCU MARCEL</w:t>
            </w:r>
          </w:p>
        </w:tc>
        <w:tc>
          <w:tcPr>
            <w:tcW w:w="1134" w:type="dxa"/>
          </w:tcPr>
          <w:p w:rsidR="00D14D20" w:rsidRPr="0053270F" w:rsidRDefault="0053270F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3270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I-II</w:t>
            </w:r>
          </w:p>
          <w:p w:rsidR="0053270F" w:rsidRPr="00B65748" w:rsidRDefault="0053270F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3270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GARĂ</w:t>
            </w:r>
          </w:p>
        </w:tc>
        <w:tc>
          <w:tcPr>
            <w:tcW w:w="2019" w:type="dxa"/>
          </w:tcPr>
          <w:p w:rsidR="00D14D20" w:rsidRP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 w:rsidRPr="0053270F">
              <w:rPr>
                <w:rFonts w:ascii="Times New Roman" w:hAnsi="Times New Roman"/>
                <w:b/>
              </w:rPr>
              <w:t>8-10</w:t>
            </w:r>
          </w:p>
          <w:p w:rsidR="0053270F" w:rsidRDefault="0053270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Salvați Planeta Pământ!</w:t>
            </w:r>
          </w:p>
          <w:p w:rsidR="0053270F" w:rsidRP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 w:rsidRPr="0053270F">
              <w:rPr>
                <w:rFonts w:ascii="Times New Roman" w:hAnsi="Times New Roman"/>
                <w:b/>
              </w:rPr>
              <w:t>10-11</w:t>
            </w:r>
          </w:p>
          <w:p w:rsidR="0053270F" w:rsidRDefault="0053270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”Școala noastră cea frumoasă!”</w:t>
            </w:r>
          </w:p>
          <w:p w:rsidR="0053270F" w:rsidRP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 w:rsidRPr="0053270F">
              <w:rPr>
                <w:rFonts w:ascii="Times New Roman" w:hAnsi="Times New Roman"/>
                <w:b/>
              </w:rPr>
              <w:t>11-12</w:t>
            </w:r>
          </w:p>
          <w:p w:rsidR="0053270F" w:rsidRDefault="0053270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”E curat și frumos în jurul meu!”</w:t>
            </w:r>
          </w:p>
          <w:p w:rsidR="0053270F" w:rsidRP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 w:rsidRPr="0053270F">
              <w:rPr>
                <w:rFonts w:ascii="Times New Roman" w:hAnsi="Times New Roman"/>
                <w:b/>
              </w:rPr>
              <w:t>Olărescu Marcel</w:t>
            </w:r>
          </w:p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61" w:type="dxa"/>
          </w:tcPr>
          <w:p w:rsidR="00D14D20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8-9</w:t>
            </w:r>
          </w:p>
          <w:p w:rsidR="0053270F" w:rsidRPr="0053270F" w:rsidRDefault="0053270F" w:rsidP="00F556A8">
            <w:pPr>
              <w:jc w:val="center"/>
              <w:rPr>
                <w:rFonts w:ascii="Times New Roman" w:hAnsi="Times New Roman"/>
              </w:rPr>
            </w:pPr>
            <w:r w:rsidRPr="0053270F">
              <w:rPr>
                <w:rFonts w:ascii="Times New Roman" w:hAnsi="Times New Roman"/>
              </w:rPr>
              <w:t>”Mens san in corpore sano”</w:t>
            </w:r>
          </w:p>
          <w:p w:rsid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9-10</w:t>
            </w:r>
          </w:p>
          <w:p w:rsid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 w:rsidRPr="0053270F">
              <w:rPr>
                <w:rFonts w:ascii="Times New Roman" w:hAnsi="Times New Roman"/>
              </w:rPr>
              <w:t>Să întâmpinăm primăvara</w:t>
            </w:r>
            <w:r>
              <w:rPr>
                <w:rFonts w:ascii="Times New Roman" w:hAnsi="Times New Roman"/>
                <w:b/>
              </w:rPr>
              <w:t>!</w:t>
            </w:r>
          </w:p>
          <w:p w:rsid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53270F" w:rsidRPr="0053270F" w:rsidRDefault="0053270F" w:rsidP="00F556A8">
            <w:pPr>
              <w:jc w:val="center"/>
              <w:rPr>
                <w:rFonts w:ascii="Times New Roman" w:hAnsi="Times New Roman"/>
              </w:rPr>
            </w:pPr>
            <w:r w:rsidRPr="0053270F">
              <w:rPr>
                <w:rFonts w:ascii="Times New Roman" w:hAnsi="Times New Roman"/>
              </w:rPr>
              <w:t>S.O.S.- Natura</w:t>
            </w:r>
          </w:p>
          <w:p w:rsidR="0053270F" w:rsidRDefault="0053270F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Olărescu Marcel</w:t>
            </w:r>
          </w:p>
          <w:p w:rsidR="00D14D20" w:rsidRPr="00A178F8" w:rsidRDefault="00D14D20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49" w:type="dxa"/>
          </w:tcPr>
          <w:p w:rsidR="00D14D20" w:rsidRPr="00155054" w:rsidRDefault="004D480D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D14D20" w:rsidRPr="004D480D" w:rsidRDefault="004D480D" w:rsidP="004D480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480D">
              <w:rPr>
                <w:rFonts w:ascii="Times New Roman" w:hAnsi="Times New Roman" w:cs="Times New Roman"/>
                <w:color w:val="000000" w:themeColor="text1"/>
              </w:rPr>
              <w:t>În lumea filmului</w:t>
            </w:r>
          </w:p>
          <w:p w:rsidR="004D480D" w:rsidRPr="004D480D" w:rsidRDefault="004D480D" w:rsidP="004D480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D480D">
              <w:rPr>
                <w:rFonts w:ascii="Times New Roman" w:hAnsi="Times New Roman" w:cs="Times New Roman"/>
                <w:b/>
                <w:color w:val="000000" w:themeColor="text1"/>
              </w:rPr>
              <w:t>10-11</w:t>
            </w:r>
          </w:p>
          <w:p w:rsidR="004D480D" w:rsidRDefault="004D480D" w:rsidP="004D480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480D">
              <w:rPr>
                <w:rFonts w:ascii="Times New Roman" w:hAnsi="Times New Roman" w:cs="Times New Roman"/>
                <w:color w:val="000000" w:themeColor="text1"/>
              </w:rPr>
              <w:t>Clubul de dans</w:t>
            </w:r>
          </w:p>
          <w:p w:rsidR="004D480D" w:rsidRPr="004D480D" w:rsidRDefault="004D480D" w:rsidP="004D480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D480D">
              <w:rPr>
                <w:rFonts w:ascii="Times New Roman" w:hAnsi="Times New Roman" w:cs="Times New Roman"/>
                <w:b/>
                <w:color w:val="000000" w:themeColor="text1"/>
              </w:rPr>
              <w:t>11-12</w:t>
            </w:r>
          </w:p>
          <w:p w:rsidR="004D480D" w:rsidRDefault="004D480D" w:rsidP="004D480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În lumea filmului</w:t>
            </w:r>
          </w:p>
          <w:p w:rsidR="004D480D" w:rsidRPr="004D480D" w:rsidRDefault="004D480D" w:rsidP="004D480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D480D">
              <w:rPr>
                <w:rFonts w:ascii="Times New Roman" w:hAnsi="Times New Roman" w:cs="Times New Roman"/>
                <w:b/>
                <w:color w:val="000000" w:themeColor="text1"/>
              </w:rPr>
              <w:t>Olărescu Marcel</w:t>
            </w:r>
          </w:p>
        </w:tc>
        <w:tc>
          <w:tcPr>
            <w:tcW w:w="2162" w:type="dxa"/>
          </w:tcPr>
          <w:p w:rsidR="00D14D20" w:rsidRPr="00155054" w:rsidRDefault="004D480D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D14D20" w:rsidRDefault="004D480D" w:rsidP="004D48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Paștele- sărbătoare a Luminii</w:t>
            </w:r>
          </w:p>
          <w:p w:rsidR="004D480D" w:rsidRPr="004D480D" w:rsidRDefault="004D480D" w:rsidP="004D480D">
            <w:pPr>
              <w:jc w:val="center"/>
              <w:rPr>
                <w:rFonts w:ascii="Times New Roman" w:hAnsi="Times New Roman"/>
                <w:b/>
              </w:rPr>
            </w:pPr>
            <w:r w:rsidRPr="004D480D">
              <w:rPr>
                <w:rFonts w:ascii="Times New Roman" w:hAnsi="Times New Roman"/>
                <w:b/>
              </w:rPr>
              <w:t>10-11</w:t>
            </w:r>
          </w:p>
          <w:p w:rsidR="004D480D" w:rsidRDefault="004D480D" w:rsidP="004D48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 curat și frumos în jurul meu!</w:t>
            </w:r>
          </w:p>
          <w:p w:rsidR="004D480D" w:rsidRPr="004D480D" w:rsidRDefault="004D480D" w:rsidP="004D480D">
            <w:pPr>
              <w:jc w:val="center"/>
              <w:rPr>
                <w:rFonts w:ascii="Times New Roman" w:hAnsi="Times New Roman"/>
                <w:b/>
              </w:rPr>
            </w:pPr>
            <w:r w:rsidRPr="004D480D">
              <w:rPr>
                <w:rFonts w:ascii="Times New Roman" w:hAnsi="Times New Roman"/>
                <w:b/>
              </w:rPr>
              <w:t>11-12</w:t>
            </w:r>
          </w:p>
          <w:p w:rsidR="004D480D" w:rsidRDefault="004D480D" w:rsidP="004D48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RRR-reducem, reciclăm,refolosim</w:t>
            </w:r>
          </w:p>
          <w:p w:rsidR="004D480D" w:rsidRPr="004D480D" w:rsidRDefault="004D480D" w:rsidP="004D480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D480D">
              <w:rPr>
                <w:rFonts w:ascii="Times New Roman" w:hAnsi="Times New Roman"/>
                <w:b/>
              </w:rPr>
              <w:t>Olărescu Marcel</w:t>
            </w:r>
          </w:p>
        </w:tc>
        <w:tc>
          <w:tcPr>
            <w:tcW w:w="2374" w:type="dxa"/>
          </w:tcPr>
          <w:p w:rsidR="00D14D20" w:rsidRDefault="004D480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D14D20" w:rsidRDefault="004D480D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Micii brutari</w:t>
            </w:r>
          </w:p>
          <w:p w:rsidR="004D480D" w:rsidRPr="004D480D" w:rsidRDefault="004D480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D480D">
              <w:rPr>
                <w:rFonts w:ascii="Times New Roman" w:hAnsi="Times New Roman" w:cs="Times New Roman"/>
                <w:b/>
                <w:color w:val="000000" w:themeColor="text1"/>
              </w:rPr>
              <w:t>10-11</w:t>
            </w:r>
          </w:p>
          <w:p w:rsidR="004D480D" w:rsidRDefault="004D480D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SOS-producția de alimente</w:t>
            </w:r>
          </w:p>
          <w:p w:rsidR="004D480D" w:rsidRPr="004D480D" w:rsidRDefault="004D480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D480D">
              <w:rPr>
                <w:rFonts w:ascii="Times New Roman" w:hAnsi="Times New Roman" w:cs="Times New Roman"/>
                <w:b/>
                <w:color w:val="000000" w:themeColor="text1"/>
              </w:rPr>
              <w:t>11-12</w:t>
            </w:r>
          </w:p>
          <w:p w:rsidR="004D480D" w:rsidRDefault="004D480D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Primăvara în pete de culoare</w:t>
            </w:r>
          </w:p>
          <w:p w:rsidR="004D480D" w:rsidRPr="004D480D" w:rsidRDefault="004D480D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D480D">
              <w:rPr>
                <w:rFonts w:ascii="Times New Roman" w:hAnsi="Times New Roman" w:cs="Times New Roman"/>
                <w:b/>
                <w:color w:val="000000" w:themeColor="text1"/>
              </w:rPr>
              <w:t>Olărescu Marcel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014" w:type="dxa"/>
            <w:gridSpan w:val="2"/>
          </w:tcPr>
          <w:p w:rsidR="00D14D20" w:rsidRDefault="004D480D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DINIȘ MONICA</w:t>
            </w:r>
          </w:p>
          <w:p w:rsidR="004D480D" w:rsidRPr="00B65748" w:rsidRDefault="004D480D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CĂTĂNICIU ALEXANDRA-MĂDĂLINA</w:t>
            </w:r>
          </w:p>
        </w:tc>
        <w:tc>
          <w:tcPr>
            <w:tcW w:w="1134" w:type="dxa"/>
          </w:tcPr>
          <w:p w:rsidR="00D14D20" w:rsidRDefault="004D480D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D480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 D</w:t>
            </w:r>
          </w:p>
          <w:p w:rsidR="000662C2" w:rsidRPr="004D480D" w:rsidRDefault="000662C2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STEP BY STEP</w:t>
            </w:r>
          </w:p>
        </w:tc>
        <w:tc>
          <w:tcPr>
            <w:tcW w:w="2019" w:type="dxa"/>
          </w:tcPr>
          <w:p w:rsidR="004D480D" w:rsidRPr="00083AF3" w:rsidRDefault="00083AF3" w:rsidP="004D480D">
            <w:pPr>
              <w:rPr>
                <w:rFonts w:ascii="Times New Roman" w:hAnsi="Times New Roman"/>
                <w:b/>
                <w:color w:val="385623" w:themeColor="accent6" w:themeShade="80"/>
                <w:sz w:val="24"/>
                <w:szCs w:val="24"/>
              </w:rPr>
            </w:pPr>
            <w:r w:rsidRPr="00083AF3">
              <w:rPr>
                <w:rFonts w:ascii="Times New Roman" w:hAnsi="Times New Roman"/>
                <w:b/>
                <w:color w:val="385623" w:themeColor="accent6" w:themeShade="80"/>
                <w:sz w:val="24"/>
                <w:szCs w:val="24"/>
              </w:rPr>
              <w:t>8</w:t>
            </w:r>
            <w:r w:rsidR="000662C2" w:rsidRPr="00083AF3">
              <w:rPr>
                <w:rFonts w:ascii="Times New Roman" w:hAnsi="Times New Roman"/>
                <w:b/>
                <w:color w:val="385623" w:themeColor="accent6" w:themeShade="80"/>
                <w:sz w:val="24"/>
                <w:szCs w:val="24"/>
              </w:rPr>
              <w:t>-9 Moldovan S. English is fun!</w:t>
            </w:r>
          </w:p>
          <w:p w:rsidR="00083AF3" w:rsidRPr="00083AF3" w:rsidRDefault="00083AF3" w:rsidP="00083AF3">
            <w:pPr>
              <w:jc w:val="center"/>
              <w:rPr>
                <w:rFonts w:ascii="Times New Roman" w:hAnsi="Times New Roman"/>
                <w:b/>
                <w:color w:val="385623" w:themeColor="accent6" w:themeShade="80"/>
                <w:sz w:val="24"/>
                <w:szCs w:val="24"/>
              </w:rPr>
            </w:pPr>
            <w:r w:rsidRPr="00083AF3">
              <w:rPr>
                <w:rFonts w:ascii="Times New Roman" w:hAnsi="Times New Roman"/>
                <w:b/>
                <w:color w:val="385623" w:themeColor="accent6" w:themeShade="80"/>
                <w:sz w:val="24"/>
                <w:szCs w:val="24"/>
              </w:rPr>
              <w:t>9-12</w:t>
            </w:r>
          </w:p>
          <w:p w:rsidR="00083AF3" w:rsidRPr="00A00144" w:rsidRDefault="00083AF3" w:rsidP="00083AF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001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Micii bucătari</w:t>
            </w:r>
          </w:p>
          <w:p w:rsidR="00083AF3" w:rsidRPr="00A00144" w:rsidRDefault="00083AF3" w:rsidP="00083AF3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0014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Diniș Monica/</w:t>
            </w:r>
          </w:p>
          <w:p w:rsidR="00083AF3" w:rsidRPr="00083AF3" w:rsidRDefault="00083AF3" w:rsidP="00083AF3">
            <w:pPr>
              <w:rPr>
                <w:rFonts w:ascii="Times New Roman" w:hAnsi="Times New Roman"/>
                <w:b/>
                <w:color w:val="385623" w:themeColor="accent6" w:themeShade="80"/>
                <w:sz w:val="24"/>
                <w:szCs w:val="24"/>
              </w:rPr>
            </w:pPr>
            <w:r w:rsidRPr="00A0014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Cătăniciu Alexandra</w:t>
            </w:r>
          </w:p>
        </w:tc>
        <w:tc>
          <w:tcPr>
            <w:tcW w:w="2461" w:type="dxa"/>
          </w:tcPr>
          <w:p w:rsidR="00D14D20" w:rsidRDefault="004D480D" w:rsidP="00F556A8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B07558" w:rsidRPr="00B07558" w:rsidRDefault="00B07558" w:rsidP="00F556A8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58">
              <w:rPr>
                <w:rFonts w:ascii="Times New Roman" w:hAnsi="Times New Roman"/>
                <w:sz w:val="24"/>
                <w:szCs w:val="24"/>
              </w:rPr>
              <w:t>Atelierul iepurașului</w:t>
            </w:r>
          </w:p>
          <w:p w:rsidR="00B07558" w:rsidRDefault="00B07558" w:rsidP="00B075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Diniș Monica/</w:t>
            </w:r>
          </w:p>
          <w:p w:rsidR="00D14D20" w:rsidRPr="00152843" w:rsidRDefault="00B07558" w:rsidP="00B07558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Cătăniciu Alexandra</w:t>
            </w:r>
          </w:p>
        </w:tc>
        <w:tc>
          <w:tcPr>
            <w:tcW w:w="2749" w:type="dxa"/>
          </w:tcPr>
          <w:p w:rsidR="00D14D20" w:rsidRPr="00152843" w:rsidRDefault="004D480D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D14D20" w:rsidRPr="00B07558" w:rsidRDefault="00B0755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58">
              <w:rPr>
                <w:rFonts w:ascii="Times New Roman" w:hAnsi="Times New Roman"/>
                <w:sz w:val="24"/>
                <w:szCs w:val="24"/>
              </w:rPr>
              <w:t>În lumea poveștilor</w:t>
            </w:r>
          </w:p>
          <w:p w:rsidR="00B07558" w:rsidRDefault="00B07558" w:rsidP="00B075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Diniș Monica/</w:t>
            </w:r>
          </w:p>
          <w:p w:rsidR="00B07558" w:rsidRPr="00152843" w:rsidRDefault="00B07558" w:rsidP="00B075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Cătăniciu Alexandra</w:t>
            </w:r>
          </w:p>
        </w:tc>
        <w:tc>
          <w:tcPr>
            <w:tcW w:w="2162" w:type="dxa"/>
          </w:tcPr>
          <w:p w:rsidR="00D14D20" w:rsidRPr="00152843" w:rsidRDefault="004D480D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D14D20" w:rsidRPr="00B07558" w:rsidRDefault="00B0755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558">
              <w:rPr>
                <w:rFonts w:ascii="Times New Roman" w:hAnsi="Times New Roman"/>
                <w:sz w:val="24"/>
                <w:szCs w:val="24"/>
              </w:rPr>
              <w:t>Sărbătorim trezirea naturii la viață</w:t>
            </w:r>
          </w:p>
          <w:p w:rsidR="00B07558" w:rsidRDefault="00B07558" w:rsidP="00B075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Diniș Monica/</w:t>
            </w:r>
          </w:p>
          <w:p w:rsidR="00B07558" w:rsidRPr="00152843" w:rsidRDefault="00B07558" w:rsidP="00B075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Cătăniciu Alexandra</w:t>
            </w:r>
          </w:p>
        </w:tc>
        <w:tc>
          <w:tcPr>
            <w:tcW w:w="2374" w:type="dxa"/>
          </w:tcPr>
          <w:p w:rsidR="00D14D20" w:rsidRPr="00152843" w:rsidRDefault="004D480D" w:rsidP="00F556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D14D20" w:rsidRDefault="00B07558" w:rsidP="00F556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Activități gospodărești</w:t>
            </w:r>
          </w:p>
          <w:p w:rsidR="00B07558" w:rsidRDefault="00B07558" w:rsidP="00B075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Diniș Monica/</w:t>
            </w:r>
          </w:p>
          <w:p w:rsidR="00B07558" w:rsidRPr="0002643D" w:rsidRDefault="00B07558" w:rsidP="00B075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Cătăniciu Alexandra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014" w:type="dxa"/>
            <w:gridSpan w:val="2"/>
          </w:tcPr>
          <w:p w:rsidR="00D14D20" w:rsidRDefault="00B0755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LĂSCOIU ADRIANA/</w:t>
            </w:r>
          </w:p>
          <w:p w:rsidR="00B07558" w:rsidRPr="00B65748" w:rsidRDefault="00B0755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MORAR DRAGOȘ</w:t>
            </w:r>
          </w:p>
        </w:tc>
        <w:tc>
          <w:tcPr>
            <w:tcW w:w="1134" w:type="dxa"/>
          </w:tcPr>
          <w:p w:rsidR="00D14D20" w:rsidRPr="00B07558" w:rsidRDefault="00B0755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075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II A/</w:t>
            </w:r>
          </w:p>
          <w:p w:rsidR="00B07558" w:rsidRPr="00B07558" w:rsidRDefault="00B0755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075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STEP </w:t>
            </w:r>
            <w:r w:rsidRPr="00B075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BY</w:t>
            </w:r>
          </w:p>
          <w:p w:rsidR="00B07558" w:rsidRPr="00B65748" w:rsidRDefault="00B07558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55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STEP</w:t>
            </w:r>
          </w:p>
        </w:tc>
        <w:tc>
          <w:tcPr>
            <w:tcW w:w="2019" w:type="dxa"/>
          </w:tcPr>
          <w:p w:rsidR="00D14D20" w:rsidRPr="00F679DA" w:rsidRDefault="00B0755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8-12</w:t>
            </w:r>
          </w:p>
          <w:p w:rsidR="00D14D20" w:rsidRDefault="00B0755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sportivă</w:t>
            </w:r>
          </w:p>
          <w:p w:rsidR="00B07558" w:rsidRDefault="00B0755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”O minte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sănătoasă într-un corp sănătos”</w:t>
            </w:r>
          </w:p>
          <w:p w:rsidR="00B07558" w:rsidRPr="00821018" w:rsidRDefault="00B0755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Lăscoiu Adriana/</w:t>
            </w:r>
          </w:p>
          <w:p w:rsidR="00B07558" w:rsidRPr="00F679DA" w:rsidRDefault="00B0755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Morar Dragoș</w:t>
            </w:r>
          </w:p>
        </w:tc>
        <w:tc>
          <w:tcPr>
            <w:tcW w:w="2461" w:type="dxa"/>
          </w:tcPr>
          <w:p w:rsidR="00D14D20" w:rsidRPr="00F679DA" w:rsidRDefault="00B0755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8-12</w:t>
            </w:r>
          </w:p>
          <w:p w:rsidR="00D14D20" w:rsidRDefault="00B0755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Educativă</w:t>
            </w:r>
          </w:p>
          <w:p w:rsidR="00B07558" w:rsidRDefault="00B0755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”Știm să circulăm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corect?”</w:t>
            </w:r>
          </w:p>
          <w:p w:rsidR="00B07558" w:rsidRDefault="00B07558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Alba-Iulia</w:t>
            </w:r>
          </w:p>
          <w:p w:rsidR="00821018" w:rsidRPr="00821018" w:rsidRDefault="00821018" w:rsidP="008210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Lăscoiu Adriana/</w:t>
            </w:r>
          </w:p>
          <w:p w:rsidR="00821018" w:rsidRPr="00F679DA" w:rsidRDefault="00821018" w:rsidP="008210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Morar Dragoș</w:t>
            </w:r>
          </w:p>
        </w:tc>
        <w:tc>
          <w:tcPr>
            <w:tcW w:w="2749" w:type="dxa"/>
          </w:tcPr>
          <w:p w:rsidR="00D14D20" w:rsidRPr="00155054" w:rsidRDefault="00B07558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8-12</w:t>
            </w:r>
          </w:p>
          <w:p w:rsidR="00D14D20" w:rsidRDefault="00B07558" w:rsidP="00B075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Atelier</w:t>
            </w:r>
          </w:p>
          <w:p w:rsidR="00B07558" w:rsidRDefault="00B07558" w:rsidP="00B075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”Paștele-sărbătoarea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luminii”</w:t>
            </w:r>
          </w:p>
          <w:p w:rsidR="00821018" w:rsidRPr="00821018" w:rsidRDefault="00821018" w:rsidP="008210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Lăscoiu Adriana/</w:t>
            </w:r>
          </w:p>
          <w:p w:rsidR="00821018" w:rsidRPr="007370B2" w:rsidRDefault="00821018" w:rsidP="00821018">
            <w:pPr>
              <w:rPr>
                <w:rFonts w:ascii="Times New Roman" w:hAnsi="Times New Roman"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Morar Dragoș</w:t>
            </w:r>
          </w:p>
        </w:tc>
        <w:tc>
          <w:tcPr>
            <w:tcW w:w="2162" w:type="dxa"/>
          </w:tcPr>
          <w:p w:rsidR="00D14D20" w:rsidRPr="00155054" w:rsidRDefault="00B07558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</w:t>
            </w:r>
            <w:r w:rsidR="006F0218">
              <w:rPr>
                <w:rFonts w:ascii="Times New Roman" w:hAnsi="Times New Roman"/>
                <w:b/>
              </w:rPr>
              <w:t>1</w:t>
            </w:r>
          </w:p>
          <w:p w:rsidR="00D14D20" w:rsidRDefault="00B07558" w:rsidP="00B07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Ziua Naturii</w:t>
            </w:r>
          </w:p>
          <w:p w:rsidR="00B07558" w:rsidRDefault="00B07558" w:rsidP="00B07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”O zi în natură”</w:t>
            </w:r>
          </w:p>
          <w:p w:rsidR="00821018" w:rsidRPr="00821018" w:rsidRDefault="00821018" w:rsidP="008210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Lăscoiu Adriana/</w:t>
            </w:r>
          </w:p>
          <w:p w:rsidR="00821018" w:rsidRDefault="00821018" w:rsidP="008210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Morar Dragoș</w:t>
            </w:r>
          </w:p>
          <w:p w:rsidR="006F0218" w:rsidRDefault="006F0218" w:rsidP="00A0014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0218" w:rsidRDefault="006F0218" w:rsidP="006F02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  <w:p w:rsidR="006F0218" w:rsidRPr="002A5CE0" w:rsidRDefault="006F0218" w:rsidP="006F02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Uritescu N</w:t>
            </w:r>
          </w:p>
        </w:tc>
        <w:tc>
          <w:tcPr>
            <w:tcW w:w="2374" w:type="dxa"/>
          </w:tcPr>
          <w:p w:rsidR="00D14D20" w:rsidRPr="00152843" w:rsidRDefault="0082101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8-12</w:t>
            </w:r>
          </w:p>
          <w:p w:rsidR="00D14D20" w:rsidRDefault="00821018" w:rsidP="00821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Voluntariat</w:t>
            </w:r>
          </w:p>
          <w:p w:rsidR="00821018" w:rsidRDefault="00821018" w:rsidP="00821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”Dăruind, devii mai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bun!”</w:t>
            </w:r>
          </w:p>
          <w:p w:rsidR="00821018" w:rsidRPr="00821018" w:rsidRDefault="00821018" w:rsidP="008210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Lăscoiu Adriana/</w:t>
            </w:r>
          </w:p>
          <w:p w:rsidR="00821018" w:rsidRPr="00F24963" w:rsidRDefault="00821018" w:rsidP="00821018">
            <w:pPr>
              <w:rPr>
                <w:rFonts w:ascii="Times New Roman" w:hAnsi="Times New Roman"/>
                <w:sz w:val="24"/>
                <w:szCs w:val="24"/>
              </w:rPr>
            </w:pPr>
            <w:r w:rsidRPr="00821018">
              <w:rPr>
                <w:rFonts w:ascii="Times New Roman" w:hAnsi="Times New Roman"/>
                <w:b/>
                <w:sz w:val="24"/>
                <w:szCs w:val="24"/>
              </w:rPr>
              <w:t>Morar Dragoș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2014" w:type="dxa"/>
            <w:gridSpan w:val="2"/>
          </w:tcPr>
          <w:p w:rsidR="00D14D20" w:rsidRPr="00B65748" w:rsidRDefault="0082101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OLĂRESCU LIDIA</w:t>
            </w:r>
          </w:p>
        </w:tc>
        <w:tc>
          <w:tcPr>
            <w:tcW w:w="1134" w:type="dxa"/>
          </w:tcPr>
          <w:p w:rsidR="00D14D20" w:rsidRPr="00821018" w:rsidRDefault="0082101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2101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 B</w:t>
            </w:r>
          </w:p>
        </w:tc>
        <w:tc>
          <w:tcPr>
            <w:tcW w:w="2019" w:type="dxa"/>
          </w:tcPr>
          <w:p w:rsidR="00D14D20" w:rsidRPr="00137A7C" w:rsidRDefault="00137A7C" w:rsidP="00137A7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7A7C"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137A7C" w:rsidRDefault="00137A7C" w:rsidP="00137A7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Școlar fără ghiozdan</w:t>
            </w:r>
          </w:p>
          <w:p w:rsidR="00137A7C" w:rsidRPr="00137A7C" w:rsidRDefault="00137A7C" w:rsidP="00137A7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7A7C">
              <w:rPr>
                <w:rFonts w:ascii="Times New Roman" w:hAnsi="Times New Roman" w:cs="Times New Roman"/>
                <w:b/>
                <w:color w:val="000000" w:themeColor="text1"/>
              </w:rPr>
              <w:t>10-11</w:t>
            </w:r>
          </w:p>
          <w:p w:rsidR="00137A7C" w:rsidRDefault="00137A7C" w:rsidP="00137A7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Biblioteca, prietena mea!</w:t>
            </w:r>
          </w:p>
          <w:p w:rsidR="00137A7C" w:rsidRPr="00137A7C" w:rsidRDefault="00137A7C" w:rsidP="00137A7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7A7C">
              <w:rPr>
                <w:rFonts w:ascii="Times New Roman" w:hAnsi="Times New Roman" w:cs="Times New Roman"/>
                <w:b/>
                <w:color w:val="000000" w:themeColor="text1"/>
              </w:rPr>
              <w:t>11-12</w:t>
            </w:r>
          </w:p>
          <w:p w:rsidR="00137A7C" w:rsidRDefault="00137A7C" w:rsidP="00137A7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Bine-ai venit, primăvară!</w:t>
            </w:r>
          </w:p>
          <w:p w:rsidR="00137A7C" w:rsidRPr="00137A7C" w:rsidRDefault="00137A7C" w:rsidP="00137A7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7A7C">
              <w:rPr>
                <w:rFonts w:ascii="Times New Roman" w:hAnsi="Times New Roman" w:cs="Times New Roman"/>
                <w:b/>
                <w:color w:val="000000" w:themeColor="text1"/>
              </w:rPr>
              <w:t>Olărescu Lidia</w:t>
            </w:r>
          </w:p>
          <w:p w:rsidR="00D14D20" w:rsidRDefault="00D14D20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14D20" w:rsidRDefault="00D14D20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14D20" w:rsidRPr="00171688" w:rsidRDefault="00D14D2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461" w:type="dxa"/>
          </w:tcPr>
          <w:p w:rsidR="00D14D20" w:rsidRDefault="00137A7C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</w:t>
            </w:r>
            <w:r w:rsidR="00083AF3"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</w:p>
          <w:p w:rsidR="00137A7C" w:rsidRPr="007A0BE0" w:rsidRDefault="00137A7C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color w:val="000000" w:themeColor="text1"/>
              </w:rPr>
              <w:t>A fi un bun cetățean!</w:t>
            </w:r>
          </w:p>
          <w:p w:rsidR="00083AF3" w:rsidRDefault="007A0BE0" w:rsidP="00083AF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 oră de natură</w:t>
            </w:r>
            <w:r w:rsidR="00083AF3">
              <w:rPr>
                <w:rFonts w:ascii="Times New Roman" w:hAnsi="Times New Roman" w:cs="Times New Roman"/>
                <w:color w:val="000000" w:themeColor="text1"/>
              </w:rPr>
              <w:t xml:space="preserve"> Vizionare de filme</w:t>
            </w:r>
          </w:p>
          <w:p w:rsidR="007A0BE0" w:rsidRPr="007A0BE0" w:rsidRDefault="007A0BE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Olărescu Lidia</w:t>
            </w:r>
          </w:p>
          <w:p w:rsidR="00083AF3" w:rsidRDefault="00083AF3" w:rsidP="00F556A8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7A0BE0" w:rsidRPr="00083AF3" w:rsidRDefault="00083AF3" w:rsidP="00F556A8">
            <w:pPr>
              <w:jc w:val="center"/>
              <w:rPr>
                <w:rFonts w:ascii="Times New Roman" w:hAnsi="Times New Roman" w:cs="Times New Roman"/>
                <w:b/>
                <w:color w:val="385623" w:themeColor="accent6" w:themeShade="80"/>
              </w:rPr>
            </w:pPr>
            <w:r w:rsidRPr="00083AF3">
              <w:rPr>
                <w:rFonts w:ascii="Times New Roman" w:hAnsi="Times New Roman" w:cs="Times New Roman"/>
                <w:b/>
                <w:color w:val="385623" w:themeColor="accent6" w:themeShade="80"/>
              </w:rPr>
              <w:t>10-12</w:t>
            </w:r>
          </w:p>
          <w:p w:rsidR="007A0BE0" w:rsidRPr="00083AF3" w:rsidRDefault="007A0BE0" w:rsidP="00F556A8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</w:rPr>
            </w:pPr>
            <w:r w:rsidRPr="00083AF3">
              <w:rPr>
                <w:rFonts w:ascii="Times New Roman" w:hAnsi="Times New Roman" w:cs="Times New Roman"/>
                <w:color w:val="385623" w:themeColor="accent6" w:themeShade="80"/>
              </w:rPr>
              <w:t>Să fim buni creștini!</w:t>
            </w:r>
          </w:p>
          <w:p w:rsidR="007A0BE0" w:rsidRPr="00083AF3" w:rsidRDefault="007A0BE0" w:rsidP="00F556A8">
            <w:pPr>
              <w:jc w:val="center"/>
              <w:rPr>
                <w:rFonts w:ascii="Times New Roman" w:hAnsi="Times New Roman" w:cs="Times New Roman"/>
                <w:b/>
                <w:color w:val="385623" w:themeColor="accent6" w:themeShade="80"/>
              </w:rPr>
            </w:pPr>
            <w:r w:rsidRPr="00083AF3">
              <w:rPr>
                <w:rFonts w:ascii="Times New Roman" w:hAnsi="Times New Roman" w:cs="Times New Roman"/>
                <w:b/>
                <w:color w:val="385623" w:themeColor="accent6" w:themeShade="80"/>
              </w:rPr>
              <w:t xml:space="preserve">Urițescu Nicoleta </w:t>
            </w:r>
          </w:p>
          <w:p w:rsidR="007A0BE0" w:rsidRPr="007A0BE0" w:rsidRDefault="007A0BE0" w:rsidP="00083A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749" w:type="dxa"/>
          </w:tcPr>
          <w:p w:rsidR="00D14D20" w:rsidRPr="00496C0B" w:rsidRDefault="007A0BE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D14D20" w:rsidRDefault="007A0BE0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Vizionare de filme</w:t>
            </w:r>
          </w:p>
          <w:p w:rsidR="007A0BE0" w:rsidRPr="007A0BE0" w:rsidRDefault="007A0BE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Olărescu Lidia</w:t>
            </w:r>
          </w:p>
          <w:p w:rsidR="007A0BE0" w:rsidRPr="007A0BE0" w:rsidRDefault="007A0BE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10-12</w:t>
            </w:r>
          </w:p>
          <w:p w:rsidR="007A0BE0" w:rsidRDefault="007A0BE0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Dansuri populare-Brașoveanca</w:t>
            </w:r>
          </w:p>
          <w:p w:rsidR="007A0BE0" w:rsidRPr="00496C0B" w:rsidRDefault="00083AF3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Sport și sănăt</w:t>
            </w:r>
            <w:r w:rsidR="007A0BE0">
              <w:rPr>
                <w:rFonts w:ascii="Times New Roman" w:hAnsi="Times New Roman" w:cs="Times New Roman"/>
                <w:color w:val="000000" w:themeColor="text1"/>
              </w:rPr>
              <w:t>ate</w:t>
            </w:r>
          </w:p>
        </w:tc>
        <w:tc>
          <w:tcPr>
            <w:tcW w:w="2162" w:type="dxa"/>
          </w:tcPr>
          <w:p w:rsidR="00D14D20" w:rsidRPr="00496C0B" w:rsidRDefault="00D14D2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96C0B"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D14D20" w:rsidRDefault="007A0BE0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Primăvară în sufletul tuturor</w:t>
            </w:r>
          </w:p>
          <w:p w:rsidR="007A0BE0" w:rsidRPr="007A0BE0" w:rsidRDefault="007A0BE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11-12</w:t>
            </w:r>
          </w:p>
          <w:p w:rsidR="007A0BE0" w:rsidRDefault="007A0BE0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Iubim florile</w:t>
            </w:r>
          </w:p>
          <w:p w:rsidR="007A0BE0" w:rsidRPr="007A0BE0" w:rsidRDefault="007A0BE0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Olărescu Lidia</w:t>
            </w:r>
          </w:p>
        </w:tc>
        <w:tc>
          <w:tcPr>
            <w:tcW w:w="2374" w:type="dxa"/>
          </w:tcPr>
          <w:p w:rsidR="00D14D20" w:rsidRDefault="007A0BE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8-10</w:t>
            </w:r>
          </w:p>
          <w:p w:rsidR="00D14D20" w:rsidRDefault="007A0BE0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Primăvara, în clasa noastră</w:t>
            </w:r>
          </w:p>
          <w:p w:rsidR="007A0BE0" w:rsidRPr="007A0BE0" w:rsidRDefault="007A0BE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10-11</w:t>
            </w:r>
          </w:p>
          <w:p w:rsidR="007A0BE0" w:rsidRDefault="007A0BE0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Bucătarul iscusit</w:t>
            </w:r>
          </w:p>
          <w:p w:rsidR="007A0BE0" w:rsidRPr="007A0BE0" w:rsidRDefault="007A0BE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11-12</w:t>
            </w:r>
          </w:p>
          <w:p w:rsidR="007A0BE0" w:rsidRDefault="007A0BE0" w:rsidP="00F556A8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Pe urmele părinților noștri</w:t>
            </w:r>
          </w:p>
          <w:p w:rsidR="007A0BE0" w:rsidRPr="007A0BE0" w:rsidRDefault="007A0BE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A0BE0">
              <w:rPr>
                <w:rFonts w:ascii="Times New Roman" w:hAnsi="Times New Roman" w:cs="Times New Roman"/>
                <w:b/>
                <w:color w:val="000000" w:themeColor="text1"/>
              </w:rPr>
              <w:t>Olărescu Lidia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014" w:type="dxa"/>
            <w:gridSpan w:val="2"/>
          </w:tcPr>
          <w:p w:rsidR="00D14D20" w:rsidRPr="00B65748" w:rsidRDefault="007C4172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TĂLMACIU CAMELIA</w:t>
            </w:r>
          </w:p>
        </w:tc>
        <w:tc>
          <w:tcPr>
            <w:tcW w:w="1134" w:type="dxa"/>
          </w:tcPr>
          <w:p w:rsidR="00D14D20" w:rsidRPr="007C4172" w:rsidRDefault="007C4172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C41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 C</w:t>
            </w:r>
          </w:p>
        </w:tc>
        <w:tc>
          <w:tcPr>
            <w:tcW w:w="2019" w:type="dxa"/>
          </w:tcPr>
          <w:p w:rsidR="00630BA8" w:rsidRDefault="007C4172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</w:t>
            </w:r>
            <w:r w:rsidR="00630BA8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  <w:p w:rsidR="00630BA8" w:rsidRDefault="00630B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Candea Malina</w:t>
            </w:r>
          </w:p>
          <w:p w:rsidR="00630BA8" w:rsidRDefault="00630B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14D20" w:rsidRDefault="00630B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</w:t>
            </w:r>
            <w:r w:rsidR="007C417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630BA8" w:rsidRDefault="00630B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Curut Mihaela </w:t>
            </w:r>
          </w:p>
          <w:p w:rsidR="00630BA8" w:rsidRDefault="00630B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0BA8" w:rsidRPr="00200684" w:rsidRDefault="00630BA8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  <w:p w:rsidR="00D14D20" w:rsidRDefault="007C4172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Îmi place Lego</w:t>
            </w:r>
          </w:p>
          <w:p w:rsidR="007C4172" w:rsidRPr="00AB063F" w:rsidRDefault="007C4172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63F">
              <w:rPr>
                <w:rFonts w:ascii="Times New Roman" w:hAnsi="Times New Roman"/>
                <w:b/>
                <w:sz w:val="24"/>
                <w:szCs w:val="24"/>
              </w:rPr>
              <w:t>Tălmaciu Camelia</w:t>
            </w:r>
          </w:p>
        </w:tc>
        <w:tc>
          <w:tcPr>
            <w:tcW w:w="2461" w:type="dxa"/>
          </w:tcPr>
          <w:p w:rsidR="00D14D20" w:rsidRPr="000547EE" w:rsidRDefault="007C4172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8-12</w:t>
            </w:r>
          </w:p>
          <w:p w:rsidR="00D14D20" w:rsidRDefault="007C4172" w:rsidP="007C41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Hai la drum!</w:t>
            </w:r>
          </w:p>
          <w:p w:rsidR="007C4172" w:rsidRDefault="007C4172" w:rsidP="007C41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Excursie</w:t>
            </w:r>
          </w:p>
          <w:p w:rsidR="007C4172" w:rsidRPr="007C4172" w:rsidRDefault="007C4172" w:rsidP="007C41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4172">
              <w:rPr>
                <w:rFonts w:ascii="Times New Roman" w:hAnsi="Times New Roman" w:cs="Times New Roman"/>
                <w:b/>
                <w:color w:val="000000" w:themeColor="text1"/>
              </w:rPr>
              <w:t>Tomoaie Anda</w:t>
            </w:r>
          </w:p>
          <w:p w:rsidR="007C4172" w:rsidRPr="007C4172" w:rsidRDefault="007C4172" w:rsidP="007C41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4172">
              <w:rPr>
                <w:rFonts w:ascii="Times New Roman" w:hAnsi="Times New Roman" w:cs="Times New Roman"/>
                <w:b/>
                <w:color w:val="000000" w:themeColor="text1"/>
              </w:rPr>
              <w:t>Rădac Odet</w:t>
            </w:r>
          </w:p>
          <w:p w:rsidR="007C4172" w:rsidRPr="000547EE" w:rsidRDefault="00AD1D83" w:rsidP="007C41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Gogoașă Loredana</w:t>
            </w:r>
          </w:p>
        </w:tc>
        <w:tc>
          <w:tcPr>
            <w:tcW w:w="2749" w:type="dxa"/>
          </w:tcPr>
          <w:p w:rsidR="00D14D20" w:rsidRDefault="00AB063F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8-12</w:t>
            </w:r>
          </w:p>
          <w:p w:rsidR="00D14D20" w:rsidRDefault="00CA3D4C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Lada de zestre</w:t>
            </w:r>
          </w:p>
          <w:p w:rsidR="00AB063F" w:rsidRDefault="00AB063F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Academia micilor polițiști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B063F">
              <w:rPr>
                <w:rFonts w:ascii="Times New Roman" w:hAnsi="Times New Roman" w:cs="Times New Roman"/>
                <w:b/>
                <w:color w:val="000000" w:themeColor="text1"/>
              </w:rPr>
              <w:t>Tălmaciu Camelia</w:t>
            </w:r>
          </w:p>
        </w:tc>
        <w:tc>
          <w:tcPr>
            <w:tcW w:w="2162" w:type="dxa"/>
          </w:tcPr>
          <w:p w:rsidR="00D14D20" w:rsidRPr="004A70E1" w:rsidRDefault="00AB063F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8-12</w:t>
            </w:r>
          </w:p>
          <w:p w:rsidR="00D14D20" w:rsidRDefault="00AB063F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”Cu mască, fără mască!”</w:t>
            </w:r>
          </w:p>
          <w:p w:rsidR="00AB063F" w:rsidRDefault="00AB063F" w:rsidP="00F556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Personajul preferat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B063F">
              <w:rPr>
                <w:rFonts w:ascii="Times New Roman" w:hAnsi="Times New Roman" w:cs="Times New Roman"/>
                <w:b/>
                <w:color w:val="000000" w:themeColor="text1"/>
              </w:rPr>
              <w:t>Tălmaciu Camelia</w:t>
            </w:r>
          </w:p>
        </w:tc>
        <w:tc>
          <w:tcPr>
            <w:tcW w:w="2374" w:type="dxa"/>
          </w:tcPr>
          <w:p w:rsidR="00D14D20" w:rsidRPr="004A70E1" w:rsidRDefault="00AB063F" w:rsidP="00F556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8-12</w:t>
            </w:r>
          </w:p>
          <w:p w:rsidR="00D14D20" w:rsidRDefault="00AB063F" w:rsidP="00F556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Jocurile copilăriei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AB063F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Tălmaciu Camelia</w:t>
            </w: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014" w:type="dxa"/>
            <w:gridSpan w:val="2"/>
          </w:tcPr>
          <w:p w:rsidR="00D14D20" w:rsidRPr="00B65748" w:rsidRDefault="00AB063F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SUCIU RAMONA</w:t>
            </w:r>
          </w:p>
        </w:tc>
        <w:tc>
          <w:tcPr>
            <w:tcW w:w="1134" w:type="dxa"/>
          </w:tcPr>
          <w:p w:rsidR="00D14D20" w:rsidRPr="00AB063F" w:rsidRDefault="00AB063F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B06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 D</w:t>
            </w:r>
          </w:p>
        </w:tc>
        <w:tc>
          <w:tcPr>
            <w:tcW w:w="2019" w:type="dxa"/>
          </w:tcPr>
          <w:p w:rsidR="00D14D20" w:rsidRPr="00050D4E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  <w:r w:rsidRPr="00050D4E">
              <w:rPr>
                <w:rFonts w:ascii="Times New Roman" w:hAnsi="Times New Roman"/>
                <w:b/>
              </w:rPr>
              <w:t>8-10</w:t>
            </w:r>
          </w:p>
          <w:p w:rsidR="00D14D20" w:rsidRDefault="00AB063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”Sănătatea, un bun de preț!”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10-12</w:t>
            </w:r>
          </w:p>
          <w:p w:rsidR="00AB063F" w:rsidRDefault="00AB063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”Vreau să fiu </w:t>
            </w:r>
            <w:r>
              <w:rPr>
                <w:rFonts w:ascii="Times New Roman" w:hAnsi="Times New Roman"/>
              </w:rPr>
              <w:lastRenderedPageBreak/>
              <w:t>sănătos!”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Suciu Ramona</w:t>
            </w:r>
          </w:p>
        </w:tc>
        <w:tc>
          <w:tcPr>
            <w:tcW w:w="2461" w:type="dxa"/>
          </w:tcPr>
          <w:p w:rsidR="00D14D20" w:rsidRPr="00050D4E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8-12</w:t>
            </w:r>
          </w:p>
          <w:p w:rsidR="00AB063F" w:rsidRDefault="00AB063F" w:rsidP="00AB063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”Copiii-prietenii naturii!”</w:t>
            </w:r>
          </w:p>
          <w:p w:rsidR="00AB063F" w:rsidRPr="00AB063F" w:rsidRDefault="00AB063F" w:rsidP="00AB063F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Suciu Ramona</w:t>
            </w:r>
          </w:p>
          <w:p w:rsidR="00AB063F" w:rsidRPr="00AB063F" w:rsidRDefault="00AB063F" w:rsidP="00AB063F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Pasc Mihaela</w:t>
            </w:r>
          </w:p>
          <w:p w:rsidR="00AB063F" w:rsidRPr="00AB063F" w:rsidRDefault="00AB063F" w:rsidP="00AB063F">
            <w:pPr>
              <w:jc w:val="center"/>
              <w:rPr>
                <w:rFonts w:ascii="Times New Roman" w:hAnsi="Times New Roman"/>
              </w:rPr>
            </w:pPr>
            <w:r w:rsidRPr="00AB063F">
              <w:rPr>
                <w:rFonts w:ascii="Times New Roman" w:hAnsi="Times New Roman"/>
                <w:b/>
              </w:rPr>
              <w:lastRenderedPageBreak/>
              <w:t>Takacs Amalia</w:t>
            </w:r>
          </w:p>
        </w:tc>
        <w:tc>
          <w:tcPr>
            <w:tcW w:w="2749" w:type="dxa"/>
          </w:tcPr>
          <w:p w:rsidR="00D14D20" w:rsidRPr="00AB063F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lastRenderedPageBreak/>
              <w:t>8-11</w:t>
            </w:r>
          </w:p>
          <w:p w:rsidR="00D14D20" w:rsidRDefault="00AB063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”În lumea minuată a basmelor”!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Suciu Ramona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11-12</w:t>
            </w:r>
          </w:p>
          <w:p w:rsidR="00AB063F" w:rsidRDefault="00AB063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Tradiții de Paști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Urițesc Nicoleta</w:t>
            </w:r>
          </w:p>
          <w:p w:rsidR="00AB063F" w:rsidRPr="00AB063F" w:rsidRDefault="00AB063F" w:rsidP="00F556A8">
            <w:pPr>
              <w:jc w:val="center"/>
              <w:rPr>
                <w:rFonts w:ascii="Times New Roman" w:hAnsi="Times New Roman"/>
              </w:rPr>
            </w:pPr>
            <w:r w:rsidRPr="00AB063F">
              <w:rPr>
                <w:rFonts w:ascii="Times New Roman" w:hAnsi="Times New Roman"/>
                <w:b/>
              </w:rPr>
              <w:t>Suciu Ramona</w:t>
            </w:r>
          </w:p>
        </w:tc>
        <w:tc>
          <w:tcPr>
            <w:tcW w:w="2162" w:type="dxa"/>
          </w:tcPr>
          <w:p w:rsidR="00D14D20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8-12</w:t>
            </w:r>
          </w:p>
          <w:p w:rsidR="00D14D20" w:rsidRDefault="00AB063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”La drum de pornim, cetatea o cucerim!”</w:t>
            </w:r>
          </w:p>
          <w:p w:rsidR="00AB063F" w:rsidRDefault="00AB063F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Excursie</w:t>
            </w:r>
          </w:p>
          <w:p w:rsidR="00AB063F" w:rsidRPr="00F97C5E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F97C5E">
              <w:rPr>
                <w:rFonts w:ascii="Times New Roman" w:hAnsi="Times New Roman"/>
                <w:b/>
              </w:rPr>
              <w:t>Suciu Ramona</w:t>
            </w:r>
          </w:p>
          <w:p w:rsidR="00AB063F" w:rsidRPr="00F97C5E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F97C5E">
              <w:rPr>
                <w:rFonts w:ascii="Times New Roman" w:hAnsi="Times New Roman"/>
                <w:b/>
              </w:rPr>
              <w:lastRenderedPageBreak/>
              <w:t>Pasc Mihaela</w:t>
            </w:r>
          </w:p>
          <w:p w:rsidR="00AB063F" w:rsidRPr="00F97C5E" w:rsidRDefault="00AB063F" w:rsidP="00F556A8">
            <w:pPr>
              <w:jc w:val="center"/>
              <w:rPr>
                <w:rFonts w:ascii="Times New Roman" w:hAnsi="Times New Roman"/>
                <w:b/>
              </w:rPr>
            </w:pPr>
            <w:r w:rsidRPr="00F97C5E">
              <w:rPr>
                <w:rFonts w:ascii="Times New Roman" w:hAnsi="Times New Roman"/>
                <w:b/>
              </w:rPr>
              <w:t>Takacs Amalia</w:t>
            </w:r>
          </w:p>
          <w:p w:rsidR="00D14D20" w:rsidRPr="00050D4E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74" w:type="dxa"/>
          </w:tcPr>
          <w:p w:rsidR="00D14D20" w:rsidRDefault="00AB063F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8-9</w:t>
            </w:r>
          </w:p>
          <w:p w:rsidR="00AB063F" w:rsidRPr="00F97C5E" w:rsidRDefault="00AB063F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C5E">
              <w:rPr>
                <w:rFonts w:ascii="Times New Roman" w:hAnsi="Times New Roman"/>
                <w:sz w:val="24"/>
                <w:szCs w:val="24"/>
              </w:rPr>
              <w:t>”Istoria prin ochi de copil”!</w:t>
            </w:r>
          </w:p>
          <w:p w:rsidR="00F97C5E" w:rsidRDefault="00F97C5E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Suciu R</w:t>
            </w:r>
            <w:r w:rsidR="00AB063F">
              <w:rPr>
                <w:rFonts w:ascii="Times New Roman" w:hAnsi="Times New Roman"/>
                <w:b/>
                <w:sz w:val="24"/>
                <w:szCs w:val="24"/>
              </w:rPr>
              <w:t>amona</w:t>
            </w:r>
          </w:p>
          <w:p w:rsidR="00AB063F" w:rsidRDefault="00F97C5E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9-10</w:t>
            </w:r>
          </w:p>
          <w:p w:rsidR="00F97C5E" w:rsidRPr="00F97C5E" w:rsidRDefault="00F97C5E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C5E">
              <w:rPr>
                <w:rFonts w:ascii="Times New Roman" w:hAnsi="Times New Roman"/>
                <w:sz w:val="24"/>
                <w:szCs w:val="24"/>
              </w:rPr>
              <w:t>Engleza prin joc</w:t>
            </w:r>
          </w:p>
          <w:p w:rsidR="00F97C5E" w:rsidRDefault="00F97C5E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Rădac Odet</w:t>
            </w:r>
          </w:p>
          <w:p w:rsidR="00F97C5E" w:rsidRDefault="00F97C5E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Suciu Ramona</w:t>
            </w:r>
          </w:p>
          <w:p w:rsidR="00F97C5E" w:rsidRDefault="00F97C5E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F97C5E" w:rsidRPr="00F97C5E" w:rsidRDefault="00F97C5E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C5E">
              <w:rPr>
                <w:rFonts w:ascii="Times New Roman" w:hAnsi="Times New Roman"/>
                <w:sz w:val="24"/>
                <w:szCs w:val="24"/>
              </w:rPr>
              <w:t>Întreceri sportive</w:t>
            </w:r>
          </w:p>
          <w:p w:rsidR="00F97C5E" w:rsidRDefault="00F97C5E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Chira Sorin </w:t>
            </w:r>
          </w:p>
          <w:p w:rsidR="00F97C5E" w:rsidRPr="00152843" w:rsidRDefault="00F97C5E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Suciu Ramona</w:t>
            </w:r>
          </w:p>
          <w:p w:rsidR="00D14D20" w:rsidRPr="00170B4C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14</w:t>
            </w:r>
          </w:p>
        </w:tc>
        <w:tc>
          <w:tcPr>
            <w:tcW w:w="2014" w:type="dxa"/>
            <w:gridSpan w:val="2"/>
          </w:tcPr>
          <w:p w:rsidR="00D14D20" w:rsidRPr="00B65748" w:rsidRDefault="007A2B81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FLOREA GABRIELA</w:t>
            </w:r>
          </w:p>
        </w:tc>
        <w:tc>
          <w:tcPr>
            <w:tcW w:w="1134" w:type="dxa"/>
          </w:tcPr>
          <w:p w:rsidR="00D14D20" w:rsidRPr="007A2B81" w:rsidRDefault="001320E2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III A</w:t>
            </w:r>
          </w:p>
        </w:tc>
        <w:tc>
          <w:tcPr>
            <w:tcW w:w="2019" w:type="dxa"/>
          </w:tcPr>
          <w:p w:rsidR="00D14D20" w:rsidRPr="00542947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  <w:r w:rsidRPr="00542947">
              <w:rPr>
                <w:rFonts w:ascii="Times New Roman" w:hAnsi="Times New Roman"/>
                <w:b/>
              </w:rPr>
              <w:t>8-10</w:t>
            </w:r>
          </w:p>
          <w:p w:rsidR="00D14D20" w:rsidRDefault="007A2B8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”Drumul Dunării de la izvor la vărsare”</w:t>
            </w:r>
          </w:p>
          <w:p w:rsidR="007A2B81" w:rsidRDefault="007A2B8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10-12</w:t>
            </w:r>
          </w:p>
          <w:p w:rsidR="007A2B81" w:rsidRDefault="007A2B8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Melodia preferată</w:t>
            </w:r>
          </w:p>
          <w:p w:rsidR="007A2B81" w:rsidRPr="00CB2CCC" w:rsidRDefault="007A2B81" w:rsidP="00F556A8">
            <w:pPr>
              <w:jc w:val="center"/>
              <w:rPr>
                <w:rFonts w:ascii="Times New Roman" w:hAnsi="Times New Roman"/>
                <w:b/>
              </w:rPr>
            </w:pPr>
            <w:r w:rsidRPr="00CB2CCC">
              <w:rPr>
                <w:rFonts w:ascii="Times New Roman" w:hAnsi="Times New Roman"/>
                <w:b/>
              </w:rPr>
              <w:t>Florea Gabriela</w:t>
            </w:r>
          </w:p>
        </w:tc>
        <w:tc>
          <w:tcPr>
            <w:tcW w:w="2461" w:type="dxa"/>
          </w:tcPr>
          <w:p w:rsidR="00D14D20" w:rsidRPr="00542947" w:rsidRDefault="007A2B81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D14D20" w:rsidRDefault="007A2B8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”Copiii-prietenii naturii”!</w:t>
            </w:r>
          </w:p>
          <w:p w:rsidR="007A2B81" w:rsidRPr="00CB2CCC" w:rsidRDefault="007A2B81" w:rsidP="00F556A8">
            <w:pPr>
              <w:jc w:val="center"/>
              <w:rPr>
                <w:rFonts w:ascii="Times New Roman" w:hAnsi="Times New Roman"/>
                <w:b/>
              </w:rPr>
            </w:pPr>
            <w:r w:rsidRPr="00CB2CCC">
              <w:rPr>
                <w:rFonts w:ascii="Times New Roman" w:hAnsi="Times New Roman"/>
                <w:b/>
              </w:rPr>
              <w:t>Florea Gabriela</w:t>
            </w:r>
          </w:p>
        </w:tc>
        <w:tc>
          <w:tcPr>
            <w:tcW w:w="2749" w:type="dxa"/>
          </w:tcPr>
          <w:p w:rsidR="00D14D20" w:rsidRPr="00AB063F" w:rsidRDefault="007A2B8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8-10</w:t>
            </w:r>
          </w:p>
          <w:p w:rsidR="00D14D20" w:rsidRDefault="007A2B8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”Schimbarea începe cu mine”!</w:t>
            </w:r>
          </w:p>
          <w:p w:rsidR="007A2B81" w:rsidRDefault="007A2B81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10-12</w:t>
            </w:r>
          </w:p>
          <w:p w:rsidR="007A2B81" w:rsidRDefault="00CB2CCC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Jocurile copilăriei</w:t>
            </w:r>
          </w:p>
          <w:p w:rsidR="00CB2CCC" w:rsidRPr="00CB2CCC" w:rsidRDefault="00CB2CCC" w:rsidP="00F556A8">
            <w:pPr>
              <w:jc w:val="center"/>
              <w:rPr>
                <w:rFonts w:ascii="Times New Roman" w:hAnsi="Times New Roman"/>
                <w:b/>
              </w:rPr>
            </w:pPr>
            <w:r w:rsidRPr="00CB2CCC">
              <w:rPr>
                <w:rFonts w:ascii="Times New Roman" w:hAnsi="Times New Roman"/>
                <w:b/>
              </w:rPr>
              <w:t>Florea Gabriela</w:t>
            </w:r>
          </w:p>
        </w:tc>
        <w:tc>
          <w:tcPr>
            <w:tcW w:w="2162" w:type="dxa"/>
          </w:tcPr>
          <w:p w:rsidR="00D14D20" w:rsidRDefault="00CB2CCC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CB2CCC" w:rsidRDefault="00CB2CCC" w:rsidP="00CB2CC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”La Dunăre”</w:t>
            </w:r>
          </w:p>
          <w:p w:rsidR="00D14D20" w:rsidRDefault="00D14D20" w:rsidP="00CB2CCC">
            <w:pPr>
              <w:jc w:val="center"/>
              <w:rPr>
                <w:rFonts w:ascii="Times New Roman" w:hAnsi="Times New Roman"/>
              </w:rPr>
            </w:pPr>
            <w:r w:rsidRPr="00923D66">
              <w:rPr>
                <w:rFonts w:ascii="Times New Roman" w:hAnsi="Times New Roman"/>
              </w:rPr>
              <w:t xml:space="preserve">Excursie </w:t>
            </w:r>
            <w:r w:rsidR="00CB2CCC">
              <w:rPr>
                <w:rFonts w:ascii="Times New Roman" w:hAnsi="Times New Roman"/>
              </w:rPr>
              <w:t>Orșova</w:t>
            </w:r>
          </w:p>
          <w:p w:rsidR="00CB2CCC" w:rsidRPr="00CB2CCC" w:rsidRDefault="00CB2CCC" w:rsidP="00CB2CCC">
            <w:pPr>
              <w:jc w:val="center"/>
              <w:rPr>
                <w:rFonts w:ascii="Times New Roman" w:hAnsi="Times New Roman"/>
                <w:b/>
              </w:rPr>
            </w:pPr>
            <w:r w:rsidRPr="00CB2CCC">
              <w:rPr>
                <w:rFonts w:ascii="Times New Roman" w:hAnsi="Times New Roman"/>
                <w:b/>
              </w:rPr>
              <w:t>Florea Gabriela</w:t>
            </w:r>
          </w:p>
        </w:tc>
        <w:tc>
          <w:tcPr>
            <w:tcW w:w="2374" w:type="dxa"/>
          </w:tcPr>
          <w:p w:rsidR="00D14D20" w:rsidRDefault="00D14D2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84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CB2CCC">
              <w:rPr>
                <w:rFonts w:ascii="Times New Roman" w:hAnsi="Times New Roman"/>
                <w:b/>
                <w:sz w:val="24"/>
                <w:szCs w:val="24"/>
              </w:rPr>
              <w:t>-12</w:t>
            </w:r>
          </w:p>
          <w:p w:rsidR="00CB2CCC" w:rsidRPr="00CB2CCC" w:rsidRDefault="00CB2CCC" w:rsidP="00F556A8">
            <w:pPr>
              <w:jc w:val="center"/>
              <w:rPr>
                <w:rFonts w:ascii="Times New Roman" w:hAnsi="Times New Roman"/>
              </w:rPr>
            </w:pPr>
            <w:r w:rsidRPr="00CB2CCC">
              <w:rPr>
                <w:rFonts w:ascii="Times New Roman" w:hAnsi="Times New Roman"/>
              </w:rPr>
              <w:t>Concurs clasele a III-a</w:t>
            </w:r>
          </w:p>
          <w:p w:rsidR="00CB2CCC" w:rsidRPr="00CB2CCC" w:rsidRDefault="00CB2CCC" w:rsidP="00F556A8">
            <w:pPr>
              <w:jc w:val="center"/>
              <w:rPr>
                <w:rFonts w:ascii="Times New Roman" w:hAnsi="Times New Roman"/>
              </w:rPr>
            </w:pPr>
            <w:r w:rsidRPr="00CB2CCC">
              <w:rPr>
                <w:rFonts w:ascii="Times New Roman" w:hAnsi="Times New Roman"/>
              </w:rPr>
              <w:t>Tradiții de Sfintele Paști</w:t>
            </w:r>
          </w:p>
          <w:p w:rsidR="00CB2CCC" w:rsidRPr="00152843" w:rsidRDefault="00CB2CCC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Florea Gabriela</w:t>
            </w:r>
          </w:p>
          <w:p w:rsidR="00D14D20" w:rsidRPr="00923D66" w:rsidRDefault="00D14D2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014" w:type="dxa"/>
            <w:gridSpan w:val="2"/>
          </w:tcPr>
          <w:p w:rsidR="00D14D20" w:rsidRPr="00B65748" w:rsidRDefault="006F4B1E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DAVID TIBERIU-PETRIȘOR</w:t>
            </w:r>
          </w:p>
        </w:tc>
        <w:tc>
          <w:tcPr>
            <w:tcW w:w="1134" w:type="dxa"/>
          </w:tcPr>
          <w:p w:rsidR="00D14D20" w:rsidRPr="006F4B1E" w:rsidRDefault="006F4B1E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F4B1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III B</w:t>
            </w:r>
          </w:p>
        </w:tc>
        <w:tc>
          <w:tcPr>
            <w:tcW w:w="2019" w:type="dxa"/>
          </w:tcPr>
          <w:p w:rsidR="00D14D20" w:rsidRPr="00923D66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8-9</w:t>
            </w:r>
          </w:p>
          <w:p w:rsidR="00D14D20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Să ne cunoaștem natura și orizontul local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9-11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Drumeție în mijlocul naturii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11-12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Analiza activității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David Tiberiu</w:t>
            </w:r>
          </w:p>
        </w:tc>
        <w:tc>
          <w:tcPr>
            <w:tcW w:w="2461" w:type="dxa"/>
          </w:tcPr>
          <w:p w:rsidR="00D14D20" w:rsidRPr="00410B95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  <w:r w:rsidRPr="00410B95">
              <w:rPr>
                <w:rFonts w:ascii="Times New Roman" w:hAnsi="Times New Roman"/>
                <w:b/>
              </w:rPr>
              <w:t>8-9</w:t>
            </w:r>
          </w:p>
          <w:p w:rsidR="00D14D20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Meseria este brățară de aur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Discuții despre meserii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David Tiberiu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Urițesc Nicoleta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9-10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Vizitarea Morii Cetății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10-11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Vizitarea Brutăriei Morii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11-12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Analiza activității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David Tiberiu</w:t>
            </w:r>
          </w:p>
        </w:tc>
        <w:tc>
          <w:tcPr>
            <w:tcW w:w="2749" w:type="dxa"/>
          </w:tcPr>
          <w:p w:rsidR="00D14D20" w:rsidRPr="00410B95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8-9</w:t>
            </w:r>
          </w:p>
          <w:p w:rsidR="00D14D20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Cel mai bun câștigă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9-11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Întreceri sportive</w:t>
            </w:r>
          </w:p>
          <w:p w:rsidR="006F4B1E" w:rsidRPr="00E9399A" w:rsidRDefault="00D62DD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Sîrbu C</w:t>
            </w:r>
            <w:r w:rsidR="006F4B1E" w:rsidRPr="00E9399A">
              <w:rPr>
                <w:rFonts w:ascii="Times New Roman" w:hAnsi="Times New Roman"/>
                <w:b/>
              </w:rPr>
              <w:t>ristian</w:t>
            </w:r>
          </w:p>
          <w:p w:rsidR="006F4B1E" w:rsidRPr="00E9399A" w:rsidRDefault="006F4B1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David Tiberiu</w:t>
            </w:r>
          </w:p>
          <w:p w:rsidR="00D62DDE" w:rsidRPr="00E9399A" w:rsidRDefault="00D62DD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11-12</w:t>
            </w:r>
          </w:p>
          <w:p w:rsidR="006F4B1E" w:rsidRDefault="006F4B1E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Decernarea premiilor</w:t>
            </w:r>
          </w:p>
          <w:p w:rsidR="00D62DDE" w:rsidRPr="00E9399A" w:rsidRDefault="00D62DDE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David Tiberiu</w:t>
            </w:r>
          </w:p>
        </w:tc>
        <w:tc>
          <w:tcPr>
            <w:tcW w:w="2162" w:type="dxa"/>
          </w:tcPr>
          <w:p w:rsidR="00D14D20" w:rsidRDefault="00E9399A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8-9</w:t>
            </w:r>
          </w:p>
          <w:p w:rsidR="00E9399A" w:rsidRPr="00E9399A" w:rsidRDefault="00E9399A" w:rsidP="00F556A8">
            <w:pPr>
              <w:jc w:val="center"/>
              <w:rPr>
                <w:rFonts w:ascii="Times New Roman" w:hAnsi="Times New Roman"/>
              </w:rPr>
            </w:pPr>
            <w:r w:rsidRPr="00E9399A">
              <w:rPr>
                <w:rFonts w:ascii="Times New Roman" w:hAnsi="Times New Roman"/>
              </w:rPr>
              <w:t>Cel mai bun povestitor</w:t>
            </w:r>
          </w:p>
          <w:p w:rsidR="00D14D20" w:rsidRPr="00E9399A" w:rsidRDefault="00E9399A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9-11</w:t>
            </w:r>
          </w:p>
          <w:p w:rsidR="00E9399A" w:rsidRDefault="00E9399A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Audierea unor povești</w:t>
            </w:r>
          </w:p>
          <w:p w:rsidR="00E9399A" w:rsidRPr="00E9399A" w:rsidRDefault="00E9399A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David Tiberiu</w:t>
            </w:r>
          </w:p>
          <w:p w:rsidR="00E9399A" w:rsidRPr="00E9399A" w:rsidRDefault="00E9399A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Moldovan Simina</w:t>
            </w:r>
          </w:p>
          <w:p w:rsidR="00E9399A" w:rsidRPr="00E9399A" w:rsidRDefault="00E9399A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11-12</w:t>
            </w:r>
          </w:p>
          <w:p w:rsidR="00E9399A" w:rsidRDefault="00E9399A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Decernarea premiilor</w:t>
            </w:r>
          </w:p>
          <w:p w:rsidR="00E9399A" w:rsidRPr="00E9399A" w:rsidRDefault="00E9399A" w:rsidP="00F556A8">
            <w:pPr>
              <w:jc w:val="center"/>
              <w:rPr>
                <w:rFonts w:ascii="Times New Roman" w:hAnsi="Times New Roman"/>
                <w:b/>
              </w:rPr>
            </w:pPr>
            <w:r w:rsidRPr="00E9399A">
              <w:rPr>
                <w:rFonts w:ascii="Times New Roman" w:hAnsi="Times New Roman"/>
                <w:b/>
              </w:rPr>
              <w:t>David Tiberiu</w:t>
            </w:r>
          </w:p>
        </w:tc>
        <w:tc>
          <w:tcPr>
            <w:tcW w:w="2374" w:type="dxa"/>
          </w:tcPr>
          <w:p w:rsidR="00D14D20" w:rsidRPr="00410B95" w:rsidRDefault="00D14D20" w:rsidP="00F556A8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10B95">
              <w:rPr>
                <w:rFonts w:ascii="Times New Roman" w:hAnsi="Times New Roman" w:cs="Times New Roman"/>
                <w:b/>
                <w:color w:val="000000" w:themeColor="text1"/>
              </w:rPr>
              <w:t>8-9</w:t>
            </w:r>
          </w:p>
          <w:p w:rsidR="00D14D20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Cum ne comportăm în societate</w:t>
            </w:r>
          </w:p>
          <w:p w:rsidR="00E9399A" w:rsidRPr="00E9399A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9399A">
              <w:rPr>
                <w:rFonts w:ascii="Times New Roman" w:hAnsi="Times New Roman" w:cs="Times New Roman"/>
                <w:b/>
                <w:color w:val="000000" w:themeColor="text1"/>
              </w:rPr>
              <w:t>9-10</w:t>
            </w:r>
          </w:p>
          <w:p w:rsidR="00E9399A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Vizitarea muzeului</w:t>
            </w:r>
          </w:p>
          <w:p w:rsidR="00E9399A" w:rsidRPr="00E9399A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9399A">
              <w:rPr>
                <w:rFonts w:ascii="Times New Roman" w:hAnsi="Times New Roman" w:cs="Times New Roman"/>
                <w:b/>
                <w:color w:val="000000" w:themeColor="text1"/>
              </w:rPr>
              <w:t>10-11</w:t>
            </w:r>
          </w:p>
          <w:p w:rsidR="00E9399A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Servire pizza</w:t>
            </w:r>
          </w:p>
          <w:p w:rsidR="00E9399A" w:rsidRPr="00E9399A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9399A">
              <w:rPr>
                <w:rFonts w:ascii="Times New Roman" w:hAnsi="Times New Roman" w:cs="Times New Roman"/>
                <w:b/>
                <w:color w:val="000000" w:themeColor="text1"/>
              </w:rPr>
              <w:t>11-12</w:t>
            </w:r>
          </w:p>
          <w:p w:rsidR="00E9399A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Analiza activității</w:t>
            </w:r>
          </w:p>
          <w:p w:rsidR="00E9399A" w:rsidRPr="00E9399A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9399A">
              <w:rPr>
                <w:rFonts w:ascii="Times New Roman" w:hAnsi="Times New Roman" w:cs="Times New Roman"/>
                <w:b/>
                <w:color w:val="000000" w:themeColor="text1"/>
              </w:rPr>
              <w:t>David Tiberiu</w:t>
            </w:r>
          </w:p>
          <w:p w:rsidR="00E9399A" w:rsidRPr="00410B95" w:rsidRDefault="00E9399A" w:rsidP="00E9399A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14D20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D14D20" w:rsidRPr="00B65748" w:rsidRDefault="00D14D20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014" w:type="dxa"/>
            <w:gridSpan w:val="2"/>
          </w:tcPr>
          <w:p w:rsidR="00D14D20" w:rsidRDefault="009A3A9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TAKACS AMALIA/</w:t>
            </w:r>
          </w:p>
          <w:p w:rsidR="009A3A98" w:rsidRPr="00B65748" w:rsidRDefault="009A3A9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PASC MIHAELA</w:t>
            </w:r>
          </w:p>
        </w:tc>
        <w:tc>
          <w:tcPr>
            <w:tcW w:w="1134" w:type="dxa"/>
          </w:tcPr>
          <w:p w:rsidR="00D14D20" w:rsidRPr="009A3A98" w:rsidRDefault="009A3A9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A3A9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III STEP</w:t>
            </w:r>
          </w:p>
          <w:p w:rsidR="009A3A98" w:rsidRPr="009A3A98" w:rsidRDefault="009A3A98" w:rsidP="00F556A8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A3A9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BY</w:t>
            </w:r>
          </w:p>
          <w:p w:rsidR="009A3A98" w:rsidRPr="00B65748" w:rsidRDefault="009A3A98" w:rsidP="00F556A8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A3A9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STEP</w:t>
            </w:r>
          </w:p>
        </w:tc>
        <w:tc>
          <w:tcPr>
            <w:tcW w:w="2019" w:type="dxa"/>
          </w:tcPr>
          <w:p w:rsidR="00D14D20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  <w:r w:rsidRPr="00C168F7">
              <w:rPr>
                <w:rFonts w:ascii="Times New Roman" w:hAnsi="Times New Roman"/>
                <w:b/>
              </w:rPr>
              <w:t>8-10</w:t>
            </w:r>
          </w:p>
          <w:p w:rsidR="009A3A98" w:rsidRPr="009A3A98" w:rsidRDefault="009A3A98" w:rsidP="00F556A8">
            <w:pPr>
              <w:jc w:val="center"/>
              <w:rPr>
                <w:rFonts w:ascii="Times New Roman" w:hAnsi="Times New Roman"/>
              </w:rPr>
            </w:pPr>
            <w:r w:rsidRPr="009A3A98">
              <w:rPr>
                <w:rFonts w:ascii="Times New Roman" w:hAnsi="Times New Roman"/>
              </w:rPr>
              <w:t>Știm să circulăm?</w:t>
            </w:r>
          </w:p>
          <w:p w:rsidR="00D14D20" w:rsidRPr="00C168F7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  <w:r w:rsidRPr="00C168F7">
              <w:rPr>
                <w:rFonts w:ascii="Times New Roman" w:hAnsi="Times New Roman"/>
                <w:b/>
              </w:rPr>
              <w:t>10-12</w:t>
            </w:r>
          </w:p>
          <w:p w:rsidR="00D14D20" w:rsidRDefault="009A3A98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Melodia preferată</w:t>
            </w:r>
          </w:p>
          <w:p w:rsidR="009A3A98" w:rsidRPr="00F22125" w:rsidRDefault="009A3A98" w:rsidP="00F556A8">
            <w:pPr>
              <w:jc w:val="center"/>
              <w:rPr>
                <w:rFonts w:ascii="Times New Roman" w:hAnsi="Times New Roman"/>
                <w:b/>
              </w:rPr>
            </w:pPr>
            <w:r w:rsidRPr="00F22125">
              <w:rPr>
                <w:rFonts w:ascii="Times New Roman" w:hAnsi="Times New Roman"/>
                <w:b/>
              </w:rPr>
              <w:t>Takacs Amalia</w:t>
            </w:r>
          </w:p>
          <w:p w:rsidR="009A3A98" w:rsidRPr="00F22125" w:rsidRDefault="009A3A98" w:rsidP="00F556A8">
            <w:pPr>
              <w:jc w:val="center"/>
              <w:rPr>
                <w:rFonts w:ascii="Times New Roman" w:hAnsi="Times New Roman"/>
                <w:b/>
              </w:rPr>
            </w:pPr>
            <w:r w:rsidRPr="00F22125">
              <w:rPr>
                <w:rFonts w:ascii="Times New Roman" w:hAnsi="Times New Roman"/>
                <w:b/>
              </w:rPr>
              <w:lastRenderedPageBreak/>
              <w:t>Pasc Mihaela</w:t>
            </w:r>
          </w:p>
          <w:p w:rsidR="00D14D20" w:rsidRPr="000319C8" w:rsidRDefault="00D14D20" w:rsidP="00F556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:rsidR="00D14D20" w:rsidRPr="00C168F7" w:rsidRDefault="00D14D20" w:rsidP="00F556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68F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</w:t>
            </w:r>
            <w:r w:rsidR="009A3A98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  <w:p w:rsidR="009A3A98" w:rsidRDefault="009A3A98" w:rsidP="009A3A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”Copiii-prietenii naturii!”</w:t>
            </w:r>
          </w:p>
          <w:p w:rsidR="009A3A98" w:rsidRPr="00AB063F" w:rsidRDefault="009A3A98" w:rsidP="009A3A9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Suciu Ramona</w:t>
            </w:r>
          </w:p>
          <w:p w:rsidR="009A3A98" w:rsidRPr="00AB063F" w:rsidRDefault="009A3A98" w:rsidP="009A3A98">
            <w:pPr>
              <w:jc w:val="center"/>
              <w:rPr>
                <w:rFonts w:ascii="Times New Roman" w:hAnsi="Times New Roman"/>
                <w:b/>
              </w:rPr>
            </w:pPr>
            <w:r w:rsidRPr="00AB063F">
              <w:rPr>
                <w:rFonts w:ascii="Times New Roman" w:hAnsi="Times New Roman"/>
                <w:b/>
              </w:rPr>
              <w:t>Pasc Mihaela</w:t>
            </w:r>
          </w:p>
          <w:p w:rsidR="009A3A98" w:rsidRPr="000319C8" w:rsidRDefault="009A3A98" w:rsidP="009A3A98">
            <w:pPr>
              <w:rPr>
                <w:rFonts w:ascii="Times New Roman" w:hAnsi="Times New Roman"/>
                <w:sz w:val="24"/>
                <w:szCs w:val="24"/>
              </w:rPr>
            </w:pPr>
            <w:r w:rsidRPr="00AB063F">
              <w:rPr>
                <w:rFonts w:ascii="Times New Roman" w:hAnsi="Times New Roman"/>
                <w:b/>
              </w:rPr>
              <w:lastRenderedPageBreak/>
              <w:t>Takacs Amalia</w:t>
            </w:r>
          </w:p>
        </w:tc>
        <w:tc>
          <w:tcPr>
            <w:tcW w:w="2749" w:type="dxa"/>
          </w:tcPr>
          <w:p w:rsidR="00D14D20" w:rsidRPr="0092726C" w:rsidRDefault="00D14D20" w:rsidP="00F556A8">
            <w:pPr>
              <w:jc w:val="center"/>
              <w:rPr>
                <w:rFonts w:ascii="Times New Roman" w:hAnsi="Times New Roman"/>
                <w:b/>
              </w:rPr>
            </w:pPr>
            <w:r w:rsidRPr="0092726C">
              <w:rPr>
                <w:rFonts w:ascii="Times New Roman" w:hAnsi="Times New Roman"/>
                <w:b/>
              </w:rPr>
              <w:lastRenderedPageBreak/>
              <w:t>8-10</w:t>
            </w:r>
          </w:p>
          <w:p w:rsidR="00D14D20" w:rsidRPr="00F22125" w:rsidRDefault="00F22125" w:rsidP="00F556A8">
            <w:pPr>
              <w:jc w:val="center"/>
              <w:rPr>
                <w:rFonts w:ascii="Times New Roman" w:hAnsi="Times New Roman"/>
              </w:rPr>
            </w:pPr>
            <w:r w:rsidRPr="00F22125">
              <w:rPr>
                <w:rFonts w:ascii="Times New Roman" w:hAnsi="Times New Roman"/>
              </w:rPr>
              <w:t>”Schimbarea începe cu mine!”</w:t>
            </w:r>
          </w:p>
          <w:p w:rsidR="00F22125" w:rsidRDefault="00F22125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F22125" w:rsidRDefault="00F22125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Jocurile copilăriei</w:t>
            </w:r>
          </w:p>
          <w:p w:rsidR="00F22125" w:rsidRPr="0092726C" w:rsidRDefault="00F22125" w:rsidP="00F556A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62" w:type="dxa"/>
          </w:tcPr>
          <w:p w:rsidR="009A3A98" w:rsidRDefault="009A3A98" w:rsidP="009A3A9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8-12</w:t>
            </w:r>
          </w:p>
          <w:p w:rsidR="009A3A98" w:rsidRDefault="009A3A98" w:rsidP="009A3A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”La drum de pornim, cetatea o cucerim!”</w:t>
            </w:r>
          </w:p>
          <w:p w:rsidR="009A3A98" w:rsidRDefault="009A3A98" w:rsidP="009A3A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Excursie</w:t>
            </w:r>
          </w:p>
          <w:p w:rsidR="009A3A98" w:rsidRPr="00F97C5E" w:rsidRDefault="009A3A98" w:rsidP="009A3A98">
            <w:pPr>
              <w:jc w:val="center"/>
              <w:rPr>
                <w:rFonts w:ascii="Times New Roman" w:hAnsi="Times New Roman"/>
                <w:b/>
              </w:rPr>
            </w:pPr>
            <w:r w:rsidRPr="00F97C5E">
              <w:rPr>
                <w:rFonts w:ascii="Times New Roman" w:hAnsi="Times New Roman"/>
                <w:b/>
              </w:rPr>
              <w:t>Suciu Ramona</w:t>
            </w:r>
          </w:p>
          <w:p w:rsidR="009A3A98" w:rsidRPr="00F97C5E" w:rsidRDefault="009A3A98" w:rsidP="009A3A98">
            <w:pPr>
              <w:jc w:val="center"/>
              <w:rPr>
                <w:rFonts w:ascii="Times New Roman" w:hAnsi="Times New Roman"/>
                <w:b/>
              </w:rPr>
            </w:pPr>
            <w:r w:rsidRPr="00F97C5E">
              <w:rPr>
                <w:rFonts w:ascii="Times New Roman" w:hAnsi="Times New Roman"/>
                <w:b/>
              </w:rPr>
              <w:lastRenderedPageBreak/>
              <w:t>Pasc Mihaela</w:t>
            </w:r>
          </w:p>
          <w:p w:rsidR="009A3A98" w:rsidRPr="00F97C5E" w:rsidRDefault="009A3A98" w:rsidP="009A3A98">
            <w:pPr>
              <w:jc w:val="center"/>
              <w:rPr>
                <w:rFonts w:ascii="Times New Roman" w:hAnsi="Times New Roman"/>
                <w:b/>
              </w:rPr>
            </w:pPr>
            <w:r w:rsidRPr="00F97C5E">
              <w:rPr>
                <w:rFonts w:ascii="Times New Roman" w:hAnsi="Times New Roman"/>
                <w:b/>
              </w:rPr>
              <w:t>Takacs Amalia</w:t>
            </w:r>
          </w:p>
          <w:p w:rsidR="00D14D20" w:rsidRPr="0070712C" w:rsidRDefault="00D14D20" w:rsidP="00F55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D14D20" w:rsidRPr="003F29F4" w:rsidRDefault="00D91E50" w:rsidP="00F556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8-12</w:t>
            </w:r>
          </w:p>
          <w:p w:rsidR="00D14D20" w:rsidRDefault="00F22125" w:rsidP="00F556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Tradiții de Sfintele Paști</w:t>
            </w:r>
          </w:p>
          <w:p w:rsidR="00F22125" w:rsidRPr="00F22125" w:rsidRDefault="00F22125" w:rsidP="00F22125">
            <w:pPr>
              <w:jc w:val="center"/>
              <w:rPr>
                <w:rFonts w:ascii="Times New Roman" w:hAnsi="Times New Roman"/>
                <w:b/>
              </w:rPr>
            </w:pPr>
            <w:r w:rsidRPr="00F22125">
              <w:rPr>
                <w:rFonts w:ascii="Times New Roman" w:hAnsi="Times New Roman"/>
                <w:b/>
              </w:rPr>
              <w:t>Takacs Amalia</w:t>
            </w:r>
          </w:p>
          <w:p w:rsidR="00F22125" w:rsidRPr="00F22125" w:rsidRDefault="00F22125" w:rsidP="00F22125">
            <w:pPr>
              <w:jc w:val="center"/>
              <w:rPr>
                <w:rFonts w:ascii="Times New Roman" w:hAnsi="Times New Roman"/>
                <w:b/>
              </w:rPr>
            </w:pPr>
            <w:r w:rsidRPr="00F22125">
              <w:rPr>
                <w:rFonts w:ascii="Times New Roman" w:hAnsi="Times New Roman"/>
                <w:b/>
              </w:rPr>
              <w:t>Pasc Mihaela</w:t>
            </w:r>
          </w:p>
          <w:p w:rsidR="00F22125" w:rsidRPr="003F29F4" w:rsidRDefault="00F22125" w:rsidP="00F556A8">
            <w:pPr>
              <w:jc w:val="center"/>
              <w:rPr>
                <w:rFonts w:ascii="Times New Roman" w:hAnsi="Times New Roman"/>
              </w:rPr>
            </w:pPr>
          </w:p>
        </w:tc>
      </w:tr>
      <w:tr w:rsidR="00252269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252269" w:rsidRDefault="00252269" w:rsidP="00252269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17</w:t>
            </w:r>
          </w:p>
        </w:tc>
        <w:tc>
          <w:tcPr>
            <w:tcW w:w="2014" w:type="dxa"/>
            <w:gridSpan w:val="2"/>
          </w:tcPr>
          <w:p w:rsidR="00252269" w:rsidRDefault="00252269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INDREI CLAUDIA</w:t>
            </w:r>
          </w:p>
        </w:tc>
        <w:tc>
          <w:tcPr>
            <w:tcW w:w="1134" w:type="dxa"/>
          </w:tcPr>
          <w:p w:rsidR="00252269" w:rsidRPr="009A3A98" w:rsidRDefault="00252269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III GARĂ</w:t>
            </w:r>
          </w:p>
        </w:tc>
        <w:tc>
          <w:tcPr>
            <w:tcW w:w="2019" w:type="dxa"/>
          </w:tcPr>
          <w:p w:rsidR="00252269" w:rsidRPr="00252269" w:rsidRDefault="00252269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26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252269" w:rsidRPr="00C168F7" w:rsidRDefault="00252269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”În lumea cărților”</w:t>
            </w:r>
          </w:p>
        </w:tc>
        <w:tc>
          <w:tcPr>
            <w:tcW w:w="2461" w:type="dxa"/>
          </w:tcPr>
          <w:p w:rsidR="00252269" w:rsidRPr="00155054" w:rsidRDefault="00252269" w:rsidP="00252269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252269" w:rsidRPr="00C168F7" w:rsidRDefault="00252269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269">
              <w:rPr>
                <w:rFonts w:ascii="Times New Roman" w:hAnsi="Times New Roman"/>
                <w:sz w:val="24"/>
                <w:szCs w:val="24"/>
              </w:rPr>
              <w:t>”O viață fără violență</w:t>
            </w:r>
          </w:p>
        </w:tc>
        <w:tc>
          <w:tcPr>
            <w:tcW w:w="2749" w:type="dxa"/>
          </w:tcPr>
          <w:p w:rsidR="00252269" w:rsidRPr="00155054" w:rsidRDefault="00252269" w:rsidP="00252269">
            <w:pPr>
              <w:jc w:val="center"/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8-12</w:t>
            </w:r>
          </w:p>
          <w:p w:rsidR="00252269" w:rsidRPr="002A5CE0" w:rsidRDefault="00252269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”Sunt prietenul naturii”</w:t>
            </w:r>
          </w:p>
        </w:tc>
        <w:tc>
          <w:tcPr>
            <w:tcW w:w="2162" w:type="dxa"/>
          </w:tcPr>
          <w:p w:rsidR="00252269" w:rsidRPr="00155054" w:rsidRDefault="00252269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252269" w:rsidRPr="003A637F" w:rsidRDefault="00252269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37F">
              <w:rPr>
                <w:rFonts w:ascii="Times New Roman" w:hAnsi="Times New Roman"/>
                <w:sz w:val="24"/>
                <w:szCs w:val="24"/>
              </w:rPr>
              <w:t>”Darurile naturii”</w:t>
            </w:r>
          </w:p>
        </w:tc>
        <w:tc>
          <w:tcPr>
            <w:tcW w:w="2374" w:type="dxa"/>
          </w:tcPr>
          <w:p w:rsidR="00252269" w:rsidRPr="00155054" w:rsidRDefault="00252269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8 - 12</w:t>
            </w:r>
          </w:p>
          <w:p w:rsidR="00252269" w:rsidRPr="002A5CE0" w:rsidRDefault="00252269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Ornamente pentru Sf Paști</w:t>
            </w:r>
          </w:p>
        </w:tc>
      </w:tr>
      <w:tr w:rsidR="00252269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252269" w:rsidRPr="00CE7421" w:rsidRDefault="00CE742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E742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014" w:type="dxa"/>
            <w:gridSpan w:val="2"/>
          </w:tcPr>
          <w:p w:rsidR="00252269" w:rsidRDefault="00CE742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PREDOIANU RODICA</w:t>
            </w:r>
          </w:p>
        </w:tc>
        <w:tc>
          <w:tcPr>
            <w:tcW w:w="1134" w:type="dxa"/>
          </w:tcPr>
          <w:p w:rsidR="00252269" w:rsidRPr="009A3A98" w:rsidRDefault="00CE742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III C</w:t>
            </w:r>
          </w:p>
        </w:tc>
        <w:tc>
          <w:tcPr>
            <w:tcW w:w="2019" w:type="dxa"/>
          </w:tcPr>
          <w:p w:rsidR="00252269" w:rsidRDefault="00CE742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CE7421" w:rsidRPr="00790CA3" w:rsidRDefault="00CE7421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”Descoperim tainele bucătăriei”</w:t>
            </w:r>
          </w:p>
          <w:p w:rsidR="00CE7421" w:rsidRDefault="00CE742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  <w:p w:rsidR="00CE7421" w:rsidRDefault="00CE742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CE7421" w:rsidRPr="00790CA3" w:rsidRDefault="00CE7421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Jocuri sportive</w:t>
            </w:r>
          </w:p>
          <w:p w:rsidR="00CE7421" w:rsidRPr="00C168F7" w:rsidRDefault="00CE742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Curuț Mihaela</w:t>
            </w:r>
          </w:p>
        </w:tc>
        <w:tc>
          <w:tcPr>
            <w:tcW w:w="2461" w:type="dxa"/>
          </w:tcPr>
          <w:p w:rsidR="00252269" w:rsidRDefault="00CE742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CE7421" w:rsidRPr="00790CA3" w:rsidRDefault="00CE7421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CA3">
              <w:rPr>
                <w:rFonts w:ascii="Times New Roman" w:hAnsi="Times New Roman"/>
                <w:sz w:val="24"/>
                <w:szCs w:val="24"/>
              </w:rPr>
              <w:t>Tradiții de Paști</w:t>
            </w:r>
          </w:p>
          <w:p w:rsidR="00CE7421" w:rsidRDefault="00CE742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Predoianu Rodica</w:t>
            </w:r>
          </w:p>
          <w:p w:rsidR="00CE7421" w:rsidRDefault="00CE742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CE7421" w:rsidRPr="00790CA3" w:rsidRDefault="00CE7421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CA3">
              <w:rPr>
                <w:rFonts w:ascii="Times New Roman" w:hAnsi="Times New Roman"/>
                <w:sz w:val="24"/>
                <w:szCs w:val="24"/>
              </w:rPr>
              <w:t>Vizita la Muzeul Orăștie</w:t>
            </w:r>
          </w:p>
          <w:p w:rsidR="00CE7421" w:rsidRDefault="00CE742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Predoianu Rodica</w:t>
            </w:r>
          </w:p>
          <w:p w:rsidR="00CE7421" w:rsidRPr="00C168F7" w:rsidRDefault="00CE7421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9" w:type="dxa"/>
          </w:tcPr>
          <w:p w:rsidR="00252269" w:rsidRDefault="00CE742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CE7421" w:rsidRPr="00790CA3" w:rsidRDefault="00CE7421" w:rsidP="00CE74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CA3">
              <w:rPr>
                <w:rFonts w:ascii="Times New Roman" w:hAnsi="Times New Roman"/>
                <w:sz w:val="24"/>
                <w:szCs w:val="24"/>
              </w:rPr>
              <w:t>Vizita la Biblioteca Municipală</w:t>
            </w:r>
          </w:p>
          <w:p w:rsidR="00CE7421" w:rsidRDefault="00CE7421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Predoianu Rodica</w:t>
            </w:r>
          </w:p>
          <w:p w:rsidR="00CE7421" w:rsidRDefault="00CE7421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Nedel Diana</w:t>
            </w:r>
          </w:p>
          <w:p w:rsidR="00CE7421" w:rsidRDefault="00CE7421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Luca Carmen</w:t>
            </w:r>
          </w:p>
          <w:p w:rsidR="00790CA3" w:rsidRDefault="00790CA3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  <w:p w:rsidR="00790CA3" w:rsidRPr="00790CA3" w:rsidRDefault="00790CA3" w:rsidP="00CE74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CA3">
              <w:rPr>
                <w:rFonts w:ascii="Times New Roman" w:hAnsi="Times New Roman"/>
                <w:sz w:val="24"/>
                <w:szCs w:val="24"/>
              </w:rPr>
              <w:t>Alimentație sănătoasă</w:t>
            </w:r>
          </w:p>
          <w:p w:rsidR="00790CA3" w:rsidRDefault="00790CA3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Predoianu Rodica</w:t>
            </w:r>
          </w:p>
          <w:p w:rsidR="00790CA3" w:rsidRDefault="00790CA3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Cândea Liana</w:t>
            </w:r>
          </w:p>
          <w:p w:rsidR="00790CA3" w:rsidRDefault="00790CA3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11-12</w:t>
            </w:r>
          </w:p>
          <w:p w:rsidR="00790CA3" w:rsidRPr="00790CA3" w:rsidRDefault="00790CA3" w:rsidP="00CE74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0CA3">
              <w:rPr>
                <w:rFonts w:ascii="Times New Roman" w:hAnsi="Times New Roman"/>
                <w:sz w:val="24"/>
                <w:szCs w:val="24"/>
              </w:rPr>
              <w:t>”Zâna măseluță”</w:t>
            </w:r>
          </w:p>
          <w:p w:rsidR="00790CA3" w:rsidRDefault="00790CA3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Moldovan Laura</w:t>
            </w:r>
          </w:p>
          <w:p w:rsidR="00790CA3" w:rsidRDefault="00790CA3" w:rsidP="00CE74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Predoianu Rodica</w:t>
            </w:r>
          </w:p>
          <w:p w:rsidR="00CE7421" w:rsidRPr="0092726C" w:rsidRDefault="00CE7421" w:rsidP="0025226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62" w:type="dxa"/>
          </w:tcPr>
          <w:p w:rsidR="00252269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790CA3" w:rsidRPr="00790CA3" w:rsidRDefault="00790CA3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English is fun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  <w:p w:rsidR="00790CA3" w:rsidRPr="00790CA3" w:rsidRDefault="00790CA3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10-12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”În familie!”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Gaubert Rodica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</w:tc>
        <w:tc>
          <w:tcPr>
            <w:tcW w:w="2374" w:type="dxa"/>
          </w:tcPr>
          <w:p w:rsidR="00252269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În lumea filmului</w:t>
            </w:r>
          </w:p>
          <w:p w:rsidR="00790CA3" w:rsidRPr="00790CA3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 w:rsidRPr="00790CA3">
              <w:rPr>
                <w:rFonts w:ascii="Times New Roman" w:hAnsi="Times New Roman"/>
                <w:b/>
              </w:rPr>
              <w:t>Predoianu Rodica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10-11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Tradiții de Florii și de Paști</w:t>
            </w:r>
          </w:p>
          <w:p w:rsidR="00790CA3" w:rsidRPr="00790CA3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 w:rsidRPr="00790CA3">
              <w:rPr>
                <w:rFonts w:ascii="Times New Roman" w:hAnsi="Times New Roman"/>
                <w:b/>
              </w:rPr>
              <w:t>Urițescu Nicoleta</w:t>
            </w:r>
          </w:p>
          <w:p w:rsidR="00790CA3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11-12</w:t>
            </w:r>
          </w:p>
          <w:p w:rsidR="00790CA3" w:rsidRPr="00790CA3" w:rsidRDefault="00790CA3" w:rsidP="00252269">
            <w:pPr>
              <w:jc w:val="center"/>
              <w:rPr>
                <w:rFonts w:ascii="Times New Roman" w:hAnsi="Times New Roman"/>
              </w:rPr>
            </w:pPr>
            <w:r w:rsidRPr="00790CA3">
              <w:rPr>
                <w:rFonts w:ascii="Times New Roman" w:hAnsi="Times New Roman"/>
              </w:rPr>
              <w:t>În pas de dans</w:t>
            </w:r>
          </w:p>
          <w:p w:rsidR="00790CA3" w:rsidRPr="003F29F4" w:rsidRDefault="00790CA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</w:tc>
      </w:tr>
      <w:tr w:rsidR="00252269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252269" w:rsidRPr="00790CA3" w:rsidRDefault="00790CA3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90CA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014" w:type="dxa"/>
            <w:gridSpan w:val="2"/>
          </w:tcPr>
          <w:p w:rsidR="00252269" w:rsidRDefault="00B142B6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OLAR CAMELIA</w:t>
            </w:r>
          </w:p>
        </w:tc>
        <w:tc>
          <w:tcPr>
            <w:tcW w:w="1134" w:type="dxa"/>
          </w:tcPr>
          <w:p w:rsidR="00252269" w:rsidRPr="009A3A98" w:rsidRDefault="008D55A0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IV A</w:t>
            </w:r>
          </w:p>
        </w:tc>
        <w:tc>
          <w:tcPr>
            <w:tcW w:w="2019" w:type="dxa"/>
          </w:tcPr>
          <w:p w:rsidR="00252269" w:rsidRDefault="00B142B6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B142B6" w:rsidRPr="008D55A0" w:rsidRDefault="00B142B6" w:rsidP="00252269">
            <w:pPr>
              <w:jc w:val="center"/>
              <w:rPr>
                <w:rFonts w:ascii="Times New Roman" w:hAnsi="Times New Roman"/>
              </w:rPr>
            </w:pPr>
            <w:r w:rsidRPr="008D55A0">
              <w:rPr>
                <w:rFonts w:ascii="Times New Roman" w:hAnsi="Times New Roman"/>
              </w:rPr>
              <w:t>Concursul ”Pașaport pentru cultură”</w:t>
            </w:r>
          </w:p>
          <w:p w:rsidR="00B142B6" w:rsidRDefault="00B142B6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B142B6" w:rsidRPr="008D55A0" w:rsidRDefault="00B142B6" w:rsidP="00252269">
            <w:pPr>
              <w:jc w:val="center"/>
              <w:rPr>
                <w:rFonts w:ascii="Times New Roman" w:hAnsi="Times New Roman"/>
              </w:rPr>
            </w:pPr>
            <w:r w:rsidRPr="008D55A0">
              <w:rPr>
                <w:rFonts w:ascii="Times New Roman" w:hAnsi="Times New Roman"/>
              </w:rPr>
              <w:t>Activitate culinară</w:t>
            </w:r>
          </w:p>
          <w:p w:rsidR="00B142B6" w:rsidRPr="00C168F7" w:rsidRDefault="00B142B6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Olar Camelia</w:t>
            </w:r>
          </w:p>
        </w:tc>
        <w:tc>
          <w:tcPr>
            <w:tcW w:w="2461" w:type="dxa"/>
          </w:tcPr>
          <w:p w:rsidR="00252269" w:rsidRDefault="00B142B6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B142B6" w:rsidRPr="008D55A0" w:rsidRDefault="00B142B6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5A0">
              <w:rPr>
                <w:rFonts w:ascii="Times New Roman" w:hAnsi="Times New Roman"/>
                <w:sz w:val="24"/>
                <w:szCs w:val="24"/>
              </w:rPr>
              <w:t>Activități sportive</w:t>
            </w:r>
          </w:p>
          <w:p w:rsidR="00B142B6" w:rsidRDefault="00B142B6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Sîrbu Cristian</w:t>
            </w:r>
          </w:p>
          <w:p w:rsidR="00B142B6" w:rsidRDefault="00B142B6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Olar Camelia</w:t>
            </w:r>
          </w:p>
          <w:p w:rsidR="00B142B6" w:rsidRDefault="00B142B6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B142B6" w:rsidRPr="008D55A0" w:rsidRDefault="00B142B6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5A0">
              <w:rPr>
                <w:rFonts w:ascii="Times New Roman" w:hAnsi="Times New Roman"/>
                <w:sz w:val="24"/>
                <w:szCs w:val="24"/>
              </w:rPr>
              <w:t>Atelier de creație plastică</w:t>
            </w:r>
          </w:p>
          <w:p w:rsidR="00B142B6" w:rsidRPr="00C168F7" w:rsidRDefault="00B142B6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Olar Camelia</w:t>
            </w:r>
          </w:p>
        </w:tc>
        <w:tc>
          <w:tcPr>
            <w:tcW w:w="2749" w:type="dxa"/>
          </w:tcPr>
          <w:p w:rsidR="00252269" w:rsidRDefault="00B142B6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B142B6" w:rsidRPr="008D55A0" w:rsidRDefault="00B142B6" w:rsidP="00252269">
            <w:pPr>
              <w:jc w:val="center"/>
              <w:rPr>
                <w:rFonts w:ascii="Times New Roman" w:hAnsi="Times New Roman"/>
              </w:rPr>
            </w:pPr>
            <w:r w:rsidRPr="008D55A0">
              <w:rPr>
                <w:rFonts w:ascii="Times New Roman" w:hAnsi="Times New Roman"/>
              </w:rPr>
              <w:t>Concursul ”Comunicare Ortografie”</w:t>
            </w:r>
          </w:p>
          <w:p w:rsidR="00B142B6" w:rsidRPr="008D55A0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8D55A0">
              <w:rPr>
                <w:rFonts w:ascii="Times New Roman" w:hAnsi="Times New Roman"/>
              </w:rPr>
              <w:t>”Ora de Net”</w:t>
            </w:r>
          </w:p>
          <w:p w:rsidR="008D55A0" w:rsidRPr="0092726C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Olar Camelia</w:t>
            </w:r>
          </w:p>
        </w:tc>
        <w:tc>
          <w:tcPr>
            <w:tcW w:w="2162" w:type="dxa"/>
          </w:tcPr>
          <w:p w:rsidR="00252269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8D55A0" w:rsidRPr="008D55A0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8D55A0">
              <w:rPr>
                <w:rFonts w:ascii="Times New Roman" w:hAnsi="Times New Roman"/>
              </w:rPr>
              <w:t>Excursie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Olar camelia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Gaubert Rodica</w:t>
            </w:r>
          </w:p>
        </w:tc>
        <w:tc>
          <w:tcPr>
            <w:tcW w:w="2374" w:type="dxa"/>
          </w:tcPr>
          <w:p w:rsidR="00252269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8D55A0" w:rsidRPr="008D55A0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8D55A0">
              <w:rPr>
                <w:rFonts w:ascii="Times New Roman" w:hAnsi="Times New Roman"/>
              </w:rPr>
              <w:t>Concursul ”Fii inteligent!”</w:t>
            </w:r>
          </w:p>
          <w:p w:rsidR="008D55A0" w:rsidRPr="003F29F4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Olar Camelia</w:t>
            </w:r>
          </w:p>
        </w:tc>
      </w:tr>
      <w:tr w:rsidR="00252269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252269" w:rsidRPr="008D55A0" w:rsidRDefault="008D55A0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D55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014" w:type="dxa"/>
            <w:gridSpan w:val="2"/>
          </w:tcPr>
          <w:p w:rsidR="00252269" w:rsidRDefault="008D55A0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ABRUDEAN MARIA</w:t>
            </w:r>
          </w:p>
        </w:tc>
        <w:tc>
          <w:tcPr>
            <w:tcW w:w="1134" w:type="dxa"/>
          </w:tcPr>
          <w:p w:rsidR="00252269" w:rsidRPr="009A3A98" w:rsidRDefault="008D55A0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IV B</w:t>
            </w:r>
          </w:p>
        </w:tc>
        <w:tc>
          <w:tcPr>
            <w:tcW w:w="2019" w:type="dxa"/>
          </w:tcPr>
          <w:p w:rsidR="00252269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Descoperim tainele bucătăriei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Abrudean Maria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Vizită în natură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Abrudean Maria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12-13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Vizionare Film (VC)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Abrudean Maria</w:t>
            </w:r>
          </w:p>
          <w:p w:rsidR="008D55A0" w:rsidRPr="00C168F7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Dimulescu Rodica</w:t>
            </w:r>
          </w:p>
        </w:tc>
        <w:tc>
          <w:tcPr>
            <w:tcW w:w="2461" w:type="dxa"/>
          </w:tcPr>
          <w:p w:rsidR="00252269" w:rsidRDefault="008D55A0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8-10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28">
              <w:rPr>
                <w:rFonts w:ascii="Times New Roman" w:hAnsi="Times New Roman"/>
                <w:sz w:val="24"/>
                <w:szCs w:val="24"/>
              </w:rPr>
              <w:t>Tradiții de Paști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Predoianu Rodica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Abrudean Maria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28">
              <w:rPr>
                <w:rFonts w:ascii="Times New Roman" w:hAnsi="Times New Roman"/>
                <w:sz w:val="24"/>
                <w:szCs w:val="24"/>
              </w:rPr>
              <w:t>Să ne cunoaștem trecutul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Abrudean Maria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Predoianu Rodica</w:t>
            </w:r>
          </w:p>
          <w:p w:rsidR="008D55A0" w:rsidRPr="00C168F7" w:rsidRDefault="008D55A0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Carmen Luca</w:t>
            </w:r>
          </w:p>
        </w:tc>
        <w:tc>
          <w:tcPr>
            <w:tcW w:w="2749" w:type="dxa"/>
          </w:tcPr>
          <w:p w:rsidR="00252269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8-10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Călătorie în lumea cărților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Abrudean Maria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Predoianu Rodica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Nedel Diana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10-11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Alimentație sănătoasă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Abrudean Maria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11-12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”Zâna Măseluță”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Abrudean Maria</w:t>
            </w:r>
          </w:p>
          <w:p w:rsidR="008D55A0" w:rsidRPr="0092726C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</w:tc>
        <w:tc>
          <w:tcPr>
            <w:tcW w:w="2162" w:type="dxa"/>
          </w:tcPr>
          <w:p w:rsidR="00252269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8-10</w:t>
            </w:r>
          </w:p>
          <w:p w:rsidR="008D55A0" w:rsidRPr="000C1C28" w:rsidRDefault="008D55A0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Salvați Planeta Pământ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Abrudean Maria</w:t>
            </w:r>
          </w:p>
          <w:p w:rsidR="008D55A0" w:rsidRDefault="008D55A0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Carmen Luca</w:t>
            </w:r>
          </w:p>
          <w:p w:rsidR="000C1C28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0C1C28" w:rsidRPr="000C1C28" w:rsidRDefault="000C1C28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Servim masa în oraș</w:t>
            </w:r>
          </w:p>
          <w:p w:rsidR="000C1C28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Abrudean Maria</w:t>
            </w:r>
          </w:p>
          <w:p w:rsidR="000C1C28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  <w:p w:rsidR="000C1C28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Carmen Luca</w:t>
            </w:r>
          </w:p>
        </w:tc>
        <w:tc>
          <w:tcPr>
            <w:tcW w:w="2374" w:type="dxa"/>
          </w:tcPr>
          <w:p w:rsidR="00252269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8-10</w:t>
            </w:r>
          </w:p>
          <w:p w:rsidR="000C1C28" w:rsidRPr="000C1C28" w:rsidRDefault="000C1C28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Vizionare filme educative</w:t>
            </w:r>
          </w:p>
          <w:p w:rsidR="000C1C28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Abrudean Maria</w:t>
            </w:r>
          </w:p>
          <w:p w:rsidR="000C1C28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Predoianu rodica</w:t>
            </w:r>
          </w:p>
          <w:p w:rsidR="000C1C28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0C1C28" w:rsidRPr="000C1C28" w:rsidRDefault="000C1C28" w:rsidP="00252269">
            <w:pPr>
              <w:jc w:val="center"/>
              <w:rPr>
                <w:rFonts w:ascii="Times New Roman" w:hAnsi="Times New Roman"/>
              </w:rPr>
            </w:pPr>
            <w:r w:rsidRPr="000C1C28">
              <w:rPr>
                <w:rFonts w:ascii="Times New Roman" w:hAnsi="Times New Roman"/>
              </w:rPr>
              <w:t>Jocuri recreative</w:t>
            </w:r>
          </w:p>
          <w:p w:rsidR="000C1C28" w:rsidRPr="003F29F4" w:rsidRDefault="000C1C2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Abrudean Maria</w:t>
            </w:r>
          </w:p>
        </w:tc>
      </w:tr>
      <w:tr w:rsidR="00252269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252269" w:rsidRPr="00EE5CC5" w:rsidRDefault="00B26D1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2</w:t>
            </w:r>
            <w:r w:rsidR="00EE5CC5" w:rsidRPr="00EE5C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14" w:type="dxa"/>
            <w:gridSpan w:val="2"/>
          </w:tcPr>
          <w:p w:rsidR="00252269" w:rsidRDefault="00EE5CC5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VĂLEAN CORINA/</w:t>
            </w:r>
          </w:p>
          <w:p w:rsidR="00EE5CC5" w:rsidRDefault="00EE5CC5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IONICĂ AMALIA</w:t>
            </w:r>
          </w:p>
        </w:tc>
        <w:tc>
          <w:tcPr>
            <w:tcW w:w="1134" w:type="dxa"/>
          </w:tcPr>
          <w:p w:rsidR="00252269" w:rsidRDefault="00EE5CC5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IV C</w:t>
            </w:r>
          </w:p>
          <w:p w:rsidR="00EE5CC5" w:rsidRDefault="00EE5CC5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STEP BY</w:t>
            </w:r>
          </w:p>
          <w:p w:rsidR="00EE5CC5" w:rsidRPr="009A3A98" w:rsidRDefault="00EE5CC5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STEP</w:t>
            </w:r>
          </w:p>
        </w:tc>
        <w:tc>
          <w:tcPr>
            <w:tcW w:w="2019" w:type="dxa"/>
          </w:tcPr>
          <w:p w:rsidR="00252269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8-10</w:t>
            </w:r>
          </w:p>
          <w:p w:rsidR="00EE5CC5" w:rsidRPr="00310B81" w:rsidRDefault="00EE5CC5" w:rsidP="00252269">
            <w:pPr>
              <w:jc w:val="center"/>
              <w:rPr>
                <w:rFonts w:ascii="Times New Roman" w:hAnsi="Times New Roman"/>
              </w:rPr>
            </w:pPr>
            <w:r w:rsidRPr="00310B81">
              <w:rPr>
                <w:rFonts w:ascii="Times New Roman" w:hAnsi="Times New Roman"/>
              </w:rPr>
              <w:t>Paștele la români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Vălean Corina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10-12</w:t>
            </w:r>
          </w:p>
          <w:p w:rsidR="00EE5CC5" w:rsidRPr="00310B81" w:rsidRDefault="00EE5CC5" w:rsidP="00252269">
            <w:pPr>
              <w:jc w:val="center"/>
              <w:rPr>
                <w:rFonts w:ascii="Times New Roman" w:hAnsi="Times New Roman"/>
              </w:rPr>
            </w:pPr>
            <w:r w:rsidRPr="00310B81">
              <w:rPr>
                <w:rFonts w:ascii="Times New Roman" w:hAnsi="Times New Roman"/>
              </w:rPr>
              <w:t>Activități practice</w:t>
            </w:r>
          </w:p>
          <w:p w:rsidR="00EE5CC5" w:rsidRPr="00C168F7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Ionică Amalia</w:t>
            </w:r>
          </w:p>
        </w:tc>
        <w:tc>
          <w:tcPr>
            <w:tcW w:w="2461" w:type="dxa"/>
          </w:tcPr>
          <w:p w:rsidR="00252269" w:rsidRDefault="00EE5CC5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EE5CC5" w:rsidRPr="00310B81" w:rsidRDefault="00EE5CC5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B81">
              <w:rPr>
                <w:rFonts w:ascii="Times New Roman" w:hAnsi="Times New Roman"/>
                <w:sz w:val="24"/>
                <w:szCs w:val="24"/>
              </w:rPr>
              <w:t>”Să ne hrănim inteligent”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Vălean Corina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EE5CC5" w:rsidRPr="00310B81" w:rsidRDefault="00EE5CC5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B81">
              <w:rPr>
                <w:rFonts w:ascii="Times New Roman" w:hAnsi="Times New Roman"/>
                <w:sz w:val="24"/>
                <w:szCs w:val="24"/>
              </w:rPr>
              <w:t>Vizită în piața de legume și fructe</w:t>
            </w:r>
          </w:p>
          <w:p w:rsidR="00EE5CC5" w:rsidRPr="00C168F7" w:rsidRDefault="00EE5CC5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Ionică Amalia</w:t>
            </w:r>
          </w:p>
        </w:tc>
        <w:tc>
          <w:tcPr>
            <w:tcW w:w="2749" w:type="dxa"/>
          </w:tcPr>
          <w:p w:rsidR="00252269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8-9</w:t>
            </w:r>
          </w:p>
          <w:p w:rsidR="00EE5CC5" w:rsidRPr="00310B81" w:rsidRDefault="00EE5CC5" w:rsidP="00252269">
            <w:pPr>
              <w:jc w:val="center"/>
              <w:rPr>
                <w:rFonts w:ascii="Times New Roman" w:hAnsi="Times New Roman"/>
              </w:rPr>
            </w:pPr>
            <w:r w:rsidRPr="00310B81">
              <w:rPr>
                <w:rFonts w:ascii="Times New Roman" w:hAnsi="Times New Roman"/>
              </w:rPr>
              <w:t>Vizionare Film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Vălean Corina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9-12</w:t>
            </w:r>
          </w:p>
          <w:p w:rsidR="00EE5CC5" w:rsidRPr="00310B81" w:rsidRDefault="00EE5CC5" w:rsidP="00252269">
            <w:pPr>
              <w:jc w:val="center"/>
              <w:rPr>
                <w:rFonts w:ascii="Times New Roman" w:hAnsi="Times New Roman"/>
              </w:rPr>
            </w:pPr>
            <w:r w:rsidRPr="00310B81">
              <w:rPr>
                <w:rFonts w:ascii="Times New Roman" w:hAnsi="Times New Roman"/>
              </w:rPr>
              <w:t>”O zi în papucii altuia”-film</w:t>
            </w:r>
          </w:p>
          <w:p w:rsidR="00EE5CC5" w:rsidRPr="0092726C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Ionică Amalia</w:t>
            </w:r>
          </w:p>
        </w:tc>
        <w:tc>
          <w:tcPr>
            <w:tcW w:w="2162" w:type="dxa"/>
          </w:tcPr>
          <w:p w:rsidR="00252269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EE5CC5" w:rsidRPr="00310B81" w:rsidRDefault="00EE5CC5" w:rsidP="00252269">
            <w:pPr>
              <w:jc w:val="center"/>
              <w:rPr>
                <w:rFonts w:ascii="Times New Roman" w:hAnsi="Times New Roman"/>
              </w:rPr>
            </w:pPr>
            <w:r w:rsidRPr="00310B81">
              <w:rPr>
                <w:rFonts w:ascii="Times New Roman" w:hAnsi="Times New Roman"/>
              </w:rPr>
              <w:t>Întâlnire cu istoria medievală-excursie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Vălean Corina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Ionică Amalia</w:t>
            </w:r>
          </w:p>
          <w:p w:rsidR="00EE5CC5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Rădac Odet</w:t>
            </w:r>
          </w:p>
        </w:tc>
        <w:tc>
          <w:tcPr>
            <w:tcW w:w="2374" w:type="dxa"/>
          </w:tcPr>
          <w:p w:rsidR="00252269" w:rsidRDefault="00EE5CC5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EE5CC5" w:rsidRPr="00310B81" w:rsidRDefault="00310B81" w:rsidP="00252269">
            <w:pPr>
              <w:jc w:val="center"/>
              <w:rPr>
                <w:rFonts w:ascii="Times New Roman" w:hAnsi="Times New Roman"/>
              </w:rPr>
            </w:pPr>
            <w:r w:rsidRPr="00310B81">
              <w:rPr>
                <w:rFonts w:ascii="Times New Roman" w:hAnsi="Times New Roman"/>
              </w:rPr>
              <w:t>Șezătoare populară</w:t>
            </w:r>
          </w:p>
          <w:p w:rsidR="00310B81" w:rsidRDefault="00310B8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Vălean Corina</w:t>
            </w:r>
          </w:p>
          <w:p w:rsidR="00310B81" w:rsidRPr="003F29F4" w:rsidRDefault="00310B8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Ionică Amalia</w:t>
            </w:r>
          </w:p>
        </w:tc>
      </w:tr>
      <w:tr w:rsidR="00252269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252269" w:rsidRPr="00B26D11" w:rsidRDefault="00B26D1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26D1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2014" w:type="dxa"/>
            <w:gridSpan w:val="2"/>
          </w:tcPr>
          <w:p w:rsidR="00252269" w:rsidRDefault="00B26D1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SECȚIA RROMANI</w:t>
            </w:r>
          </w:p>
          <w:p w:rsidR="00B26D11" w:rsidRDefault="00B26D1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ȘANDOR RAFAEL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br/>
              <w:t>PRICĂJAN LAURA</w:t>
            </w:r>
          </w:p>
        </w:tc>
        <w:tc>
          <w:tcPr>
            <w:tcW w:w="1134" w:type="dxa"/>
          </w:tcPr>
          <w:p w:rsidR="00252269" w:rsidRPr="009A3A98" w:rsidRDefault="00A00144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Cp-IV</w:t>
            </w:r>
          </w:p>
        </w:tc>
        <w:tc>
          <w:tcPr>
            <w:tcW w:w="2019" w:type="dxa"/>
          </w:tcPr>
          <w:p w:rsidR="00252269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B26D11" w:rsidRPr="00B26D11" w:rsidRDefault="00B26D11" w:rsidP="00252269">
            <w:pPr>
              <w:jc w:val="center"/>
              <w:rPr>
                <w:rFonts w:ascii="Times New Roman" w:hAnsi="Times New Roman"/>
              </w:rPr>
            </w:pPr>
            <w:r w:rsidRPr="00B26D11">
              <w:rPr>
                <w:rFonts w:ascii="Times New Roman" w:hAnsi="Times New Roman"/>
              </w:rPr>
              <w:t>Vizionare film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Pricăjan Laura</w:t>
            </w:r>
            <w:r w:rsidR="00933283">
              <w:rPr>
                <w:rFonts w:ascii="Times New Roman" w:hAnsi="Times New Roman"/>
                <w:b/>
              </w:rPr>
              <w:t xml:space="preserve"> Nedel Diana</w:t>
            </w:r>
          </w:p>
          <w:p w:rsidR="00933283" w:rsidRDefault="00933283" w:rsidP="00252269">
            <w:pPr>
              <w:jc w:val="center"/>
              <w:rPr>
                <w:rFonts w:ascii="Times New Roman" w:hAnsi="Times New Roman"/>
                <w:b/>
              </w:rPr>
            </w:pPr>
          </w:p>
          <w:p w:rsidR="00933283" w:rsidRDefault="00933283" w:rsidP="00252269">
            <w:pPr>
              <w:jc w:val="center"/>
              <w:rPr>
                <w:rFonts w:ascii="Times New Roman" w:hAnsi="Times New Roman"/>
                <w:b/>
              </w:rPr>
            </w:pPr>
          </w:p>
          <w:p w:rsidR="00933283" w:rsidRPr="00933283" w:rsidRDefault="00933283" w:rsidP="00933283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Excursie didactica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Șandor Rafael</w:t>
            </w:r>
          </w:p>
          <w:p w:rsidR="00933283" w:rsidRDefault="00933283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(Partial elevi)</w:t>
            </w:r>
          </w:p>
          <w:p w:rsidR="00B26D11" w:rsidRPr="00C168F7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61" w:type="dxa"/>
          </w:tcPr>
          <w:p w:rsidR="00252269" w:rsidRDefault="00B26D1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B26D11" w:rsidRPr="00B26D11" w:rsidRDefault="00B26D11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D11">
              <w:rPr>
                <w:rFonts w:ascii="Times New Roman" w:hAnsi="Times New Roman"/>
                <w:sz w:val="24"/>
                <w:szCs w:val="24"/>
              </w:rPr>
              <w:t>Pictura pe materiale alternative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Pricăjan Laura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Șandor Rafael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Teodorescu Alina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Nedel Diana</w:t>
            </w:r>
          </w:p>
          <w:p w:rsidR="00863BD1" w:rsidRDefault="00863BD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26D11" w:rsidRPr="00C168F7" w:rsidRDefault="00B26D11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9" w:type="dxa"/>
          </w:tcPr>
          <w:p w:rsidR="00252269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B26D11" w:rsidRPr="00B26D11" w:rsidRDefault="00B26D11" w:rsidP="00252269">
            <w:pPr>
              <w:jc w:val="center"/>
              <w:rPr>
                <w:rFonts w:ascii="Times New Roman" w:hAnsi="Times New Roman"/>
              </w:rPr>
            </w:pPr>
            <w:r w:rsidRPr="00B26D11">
              <w:rPr>
                <w:rFonts w:ascii="Times New Roman" w:hAnsi="Times New Roman"/>
              </w:rPr>
              <w:t>Vizionare filme educative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Jocuri interactive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Pricăjan Laura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Șandor Rafael</w:t>
            </w:r>
          </w:p>
          <w:p w:rsidR="00B26D11" w:rsidRPr="0092726C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Carmen Luca</w:t>
            </w:r>
          </w:p>
        </w:tc>
        <w:tc>
          <w:tcPr>
            <w:tcW w:w="2162" w:type="dxa"/>
          </w:tcPr>
          <w:p w:rsidR="00252269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B26D11" w:rsidRPr="00B26D11" w:rsidRDefault="00B26D11" w:rsidP="00252269">
            <w:pPr>
              <w:jc w:val="center"/>
              <w:rPr>
                <w:rFonts w:ascii="Times New Roman" w:hAnsi="Times New Roman"/>
              </w:rPr>
            </w:pPr>
            <w:r w:rsidRPr="00B26D11">
              <w:rPr>
                <w:rFonts w:ascii="Times New Roman" w:hAnsi="Times New Roman"/>
              </w:rPr>
              <w:t>Decorarea clasei pentru primăvară</w:t>
            </w:r>
          </w:p>
          <w:p w:rsidR="00B26D11" w:rsidRPr="00B26D11" w:rsidRDefault="00B26D11" w:rsidP="00252269">
            <w:pPr>
              <w:jc w:val="center"/>
              <w:rPr>
                <w:rFonts w:ascii="Times New Roman" w:hAnsi="Times New Roman"/>
              </w:rPr>
            </w:pPr>
            <w:r w:rsidRPr="00B26D11">
              <w:rPr>
                <w:rFonts w:ascii="Times New Roman" w:hAnsi="Times New Roman"/>
              </w:rPr>
              <w:t>Obiceiuri de Paște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Pricăjan Laura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Șandor Rafael</w:t>
            </w:r>
          </w:p>
        </w:tc>
        <w:tc>
          <w:tcPr>
            <w:tcW w:w="2374" w:type="dxa"/>
          </w:tcPr>
          <w:p w:rsidR="006F0218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</w:t>
            </w:r>
            <w:r w:rsidR="006F0218">
              <w:rPr>
                <w:rFonts w:ascii="Times New Roman" w:hAnsi="Times New Roman"/>
                <w:b/>
              </w:rPr>
              <w:t>12</w:t>
            </w:r>
          </w:p>
          <w:p w:rsidR="00B26D11" w:rsidRPr="00B26D11" w:rsidRDefault="00B26D11" w:rsidP="006F0218">
            <w:pPr>
              <w:rPr>
                <w:rFonts w:ascii="Times New Roman" w:hAnsi="Times New Roman"/>
              </w:rPr>
            </w:pPr>
            <w:r w:rsidRPr="00B26D11">
              <w:rPr>
                <w:rFonts w:ascii="Times New Roman" w:hAnsi="Times New Roman"/>
              </w:rPr>
              <w:t>Vizita la Catedrala Ortodoxă Orăștie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Pricăjan Laura</w:t>
            </w:r>
          </w:p>
          <w:p w:rsidR="00B26D11" w:rsidRDefault="00B26D1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Șandor Rafael</w:t>
            </w:r>
          </w:p>
          <w:p w:rsidR="006F0218" w:rsidRPr="003F29F4" w:rsidRDefault="006F0218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Uritescu N</w:t>
            </w:r>
          </w:p>
        </w:tc>
      </w:tr>
      <w:tr w:rsidR="00EE5CC5" w:rsidRPr="00B65748" w:rsidTr="004D480D">
        <w:trPr>
          <w:gridAfter w:val="1"/>
          <w:wAfter w:w="1412" w:type="dxa"/>
        </w:trPr>
        <w:tc>
          <w:tcPr>
            <w:tcW w:w="538" w:type="dxa"/>
          </w:tcPr>
          <w:p w:rsidR="00EE5CC5" w:rsidRPr="004E60D1" w:rsidRDefault="00344B88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2014" w:type="dxa"/>
            <w:gridSpan w:val="2"/>
          </w:tcPr>
          <w:p w:rsidR="004E60D1" w:rsidRDefault="004E60D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MENYHÁRT ERNÓ/</w:t>
            </w:r>
          </w:p>
          <w:p w:rsidR="004E60D1" w:rsidRDefault="004E60D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MENYHÁRT RITA/</w:t>
            </w:r>
          </w:p>
          <w:p w:rsidR="004E60D1" w:rsidRDefault="004E60D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BIRÓ ISTVÁN</w:t>
            </w:r>
          </w:p>
        </w:tc>
        <w:tc>
          <w:tcPr>
            <w:tcW w:w="1134" w:type="dxa"/>
          </w:tcPr>
          <w:p w:rsidR="00EE5CC5" w:rsidRPr="009A3A98" w:rsidRDefault="004E60D1" w:rsidP="00252269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S. M.</w:t>
            </w:r>
          </w:p>
        </w:tc>
        <w:tc>
          <w:tcPr>
            <w:tcW w:w="2019" w:type="dxa"/>
          </w:tcPr>
          <w:p w:rsidR="00EE5CC5" w:rsidRDefault="004E60D1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4E60D1" w:rsidRPr="000C5EBE" w:rsidRDefault="004E60D1" w:rsidP="00252269">
            <w:pPr>
              <w:jc w:val="center"/>
              <w:rPr>
                <w:rFonts w:ascii="Times New Roman" w:hAnsi="Times New Roman"/>
              </w:rPr>
            </w:pPr>
            <w:r w:rsidRPr="000C5EBE">
              <w:rPr>
                <w:rFonts w:ascii="Times New Roman" w:hAnsi="Times New Roman"/>
              </w:rPr>
              <w:t>Micii grădinari</w:t>
            </w:r>
          </w:p>
          <w:p w:rsidR="004E60D1" w:rsidRPr="004E60D1" w:rsidRDefault="004E60D1" w:rsidP="004E60D1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Menyhárt E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rnó/</w:t>
            </w:r>
          </w:p>
          <w:p w:rsidR="004E60D1" w:rsidRPr="004E60D1" w:rsidRDefault="004E60D1" w:rsidP="004E60D1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enyhá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rt R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ita/</w:t>
            </w:r>
          </w:p>
          <w:p w:rsidR="004E60D1" w:rsidRPr="00C168F7" w:rsidRDefault="004E60D1" w:rsidP="004E60D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Biró I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stván</w:t>
            </w:r>
          </w:p>
        </w:tc>
        <w:tc>
          <w:tcPr>
            <w:tcW w:w="2461" w:type="dxa"/>
          </w:tcPr>
          <w:p w:rsidR="00EE5CC5" w:rsidRDefault="000C5EBE" w:rsidP="0025226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  <w:p w:rsidR="000C5EBE" w:rsidRPr="000C5EBE" w:rsidRDefault="000C5EBE" w:rsidP="002522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BE">
              <w:rPr>
                <w:rFonts w:ascii="Times New Roman" w:hAnsi="Times New Roman"/>
                <w:sz w:val="24"/>
                <w:szCs w:val="24"/>
              </w:rPr>
              <w:t>”Focul-prieten sau dușman”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Menyhárt E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rnó/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enyhá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rt R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ita/</w:t>
            </w:r>
          </w:p>
          <w:p w:rsidR="000C5EBE" w:rsidRDefault="000C5EBE" w:rsidP="000C5EB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lastRenderedPageBreak/>
              <w:t>Biró I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stván</w:t>
            </w:r>
          </w:p>
          <w:p w:rsidR="000C5EBE" w:rsidRDefault="000C5EBE" w:rsidP="000C5EB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Takacs Amalia</w:t>
            </w:r>
          </w:p>
          <w:p w:rsidR="000C5EBE" w:rsidRDefault="000C5EBE" w:rsidP="000C5EB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Dreptate Ioana</w:t>
            </w:r>
          </w:p>
          <w:p w:rsidR="000C5EBE" w:rsidRPr="00C168F7" w:rsidRDefault="000C5EBE" w:rsidP="000C5E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Dimulescu Rodica</w:t>
            </w:r>
          </w:p>
        </w:tc>
        <w:tc>
          <w:tcPr>
            <w:tcW w:w="2749" w:type="dxa"/>
          </w:tcPr>
          <w:p w:rsidR="00EE5CC5" w:rsidRDefault="000C5EBE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8-12</w:t>
            </w:r>
          </w:p>
          <w:p w:rsidR="000C5EBE" w:rsidRPr="000C5EBE" w:rsidRDefault="000C5EBE" w:rsidP="00252269">
            <w:pPr>
              <w:jc w:val="center"/>
              <w:rPr>
                <w:rFonts w:ascii="Times New Roman" w:hAnsi="Times New Roman"/>
              </w:rPr>
            </w:pPr>
            <w:r w:rsidRPr="000C5EBE">
              <w:rPr>
                <w:rFonts w:ascii="Times New Roman" w:hAnsi="Times New Roman"/>
              </w:rPr>
              <w:t>”De la bobul de grâu până la pâinea caldă”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Menyhárt E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rnó/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enyhá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rt R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ita/</w:t>
            </w:r>
          </w:p>
          <w:p w:rsidR="000C5EBE" w:rsidRDefault="000C5EBE" w:rsidP="000C5EB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lastRenderedPageBreak/>
              <w:t>Biró I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stván</w:t>
            </w:r>
          </w:p>
          <w:p w:rsidR="000C5EBE" w:rsidRPr="0092726C" w:rsidRDefault="000C5EBE" w:rsidP="000C5EB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Gaubert Rodica</w:t>
            </w:r>
          </w:p>
        </w:tc>
        <w:tc>
          <w:tcPr>
            <w:tcW w:w="2162" w:type="dxa"/>
          </w:tcPr>
          <w:p w:rsidR="00EE5CC5" w:rsidRDefault="000C5EBE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8-12</w:t>
            </w:r>
          </w:p>
          <w:p w:rsidR="000C5EBE" w:rsidRPr="000C5EBE" w:rsidRDefault="000C5EBE" w:rsidP="00252269">
            <w:pPr>
              <w:jc w:val="center"/>
              <w:rPr>
                <w:rFonts w:ascii="Times New Roman" w:hAnsi="Times New Roman"/>
              </w:rPr>
            </w:pPr>
            <w:r w:rsidRPr="000C5EBE">
              <w:rPr>
                <w:rFonts w:ascii="Times New Roman" w:hAnsi="Times New Roman"/>
              </w:rPr>
              <w:t>Poveștile copilăriei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Menyhárt E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rnó/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enyhá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rt R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ita/</w:t>
            </w:r>
          </w:p>
          <w:p w:rsidR="000C5EBE" w:rsidRDefault="000C5EBE" w:rsidP="000C5EB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Biró I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stván</w:t>
            </w:r>
          </w:p>
        </w:tc>
        <w:tc>
          <w:tcPr>
            <w:tcW w:w="2374" w:type="dxa"/>
          </w:tcPr>
          <w:p w:rsidR="00EE5CC5" w:rsidRDefault="000C5EBE" w:rsidP="0025226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8-12</w:t>
            </w:r>
          </w:p>
          <w:p w:rsidR="000C5EBE" w:rsidRPr="000C5EBE" w:rsidRDefault="000C5EBE" w:rsidP="00252269">
            <w:pPr>
              <w:jc w:val="center"/>
              <w:rPr>
                <w:rFonts w:ascii="Times New Roman" w:hAnsi="Times New Roman"/>
              </w:rPr>
            </w:pPr>
            <w:r w:rsidRPr="000C5EBE">
              <w:rPr>
                <w:rFonts w:ascii="Times New Roman" w:hAnsi="Times New Roman"/>
              </w:rPr>
              <w:t>Paștele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Menyhárt E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rnó/</w:t>
            </w:r>
          </w:p>
          <w:p w:rsidR="000C5EBE" w:rsidRPr="004E60D1" w:rsidRDefault="000C5EBE" w:rsidP="000C5EBE">
            <w:pPr>
              <w:pStyle w:val="Frspaier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M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enyhá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rt R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ita/</w:t>
            </w:r>
          </w:p>
          <w:p w:rsidR="000C5EBE" w:rsidRPr="003F29F4" w:rsidRDefault="000C5EBE" w:rsidP="000C5EB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Biró I</w:t>
            </w:r>
            <w:r w:rsidRPr="004E60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stván</w:t>
            </w:r>
          </w:p>
        </w:tc>
      </w:tr>
    </w:tbl>
    <w:p w:rsidR="00BE79C9" w:rsidRDefault="00BE79C9" w:rsidP="00B65748">
      <w:pPr>
        <w:rPr>
          <w:rFonts w:ascii="Times New Roman" w:hAnsi="Times New Roman" w:cs="Times New Roman"/>
          <w:color w:val="000000" w:themeColor="text1"/>
        </w:rPr>
      </w:pPr>
    </w:p>
    <w:p w:rsidR="00BE79C9" w:rsidRDefault="00BE79C9" w:rsidP="00B65748">
      <w:pPr>
        <w:rPr>
          <w:rFonts w:ascii="Times New Roman" w:hAnsi="Times New Roman" w:cs="Times New Roman"/>
          <w:color w:val="000000" w:themeColor="text1"/>
        </w:rPr>
      </w:pPr>
    </w:p>
    <w:p w:rsidR="00B65748" w:rsidRPr="006167E1" w:rsidRDefault="00863BD1" w:rsidP="00B6574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</w:t>
      </w:r>
      <w:r w:rsidR="00B65748" w:rsidRPr="006167E1">
        <w:rPr>
          <w:rFonts w:ascii="Times New Roman" w:hAnsi="Times New Roman" w:cs="Times New Roman"/>
          <w:color w:val="000000" w:themeColor="text1"/>
        </w:rPr>
        <w:t>COORD. PROGRAME</w:t>
      </w:r>
    </w:p>
    <w:p w:rsidR="00EC6909" w:rsidRPr="006167E1" w:rsidRDefault="00863BD1" w:rsidP="00B65748">
      <w:pPr>
        <w:tabs>
          <w:tab w:val="left" w:pos="9900"/>
        </w:tabs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DIRECTOR ADJ.                                                                                      </w:t>
      </w:r>
      <w:r w:rsidR="006167E1" w:rsidRPr="006167E1">
        <w:rPr>
          <w:rFonts w:ascii="Times New Roman" w:hAnsi="Times New Roman" w:cs="Times New Roman"/>
          <w:color w:val="000000" w:themeColor="text1"/>
        </w:rPr>
        <w:t>Prof Crăciun Ramona Elena</w:t>
      </w:r>
      <w:r w:rsidR="00B65748" w:rsidRPr="006167E1"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 xml:space="preserve">                       </w:t>
      </w:r>
      <w:r w:rsidR="00B65748" w:rsidRPr="006167E1">
        <w:rPr>
          <w:rFonts w:ascii="Times New Roman" w:hAnsi="Times New Roman" w:cs="Times New Roman"/>
          <w:color w:val="000000" w:themeColor="text1"/>
        </w:rPr>
        <w:t>DIRECTOR</w:t>
      </w:r>
    </w:p>
    <w:p w:rsidR="003C7AB5" w:rsidRDefault="00B65748" w:rsidP="00B65748">
      <w:pPr>
        <w:tabs>
          <w:tab w:val="left" w:pos="9900"/>
        </w:tabs>
        <w:rPr>
          <w:rFonts w:ascii="Times New Roman" w:hAnsi="Times New Roman" w:cs="Times New Roman"/>
          <w:color w:val="000000" w:themeColor="text1"/>
        </w:rPr>
      </w:pPr>
      <w:r w:rsidRPr="006167E1">
        <w:rPr>
          <w:rFonts w:ascii="Times New Roman" w:hAnsi="Times New Roman" w:cs="Times New Roman"/>
          <w:color w:val="000000" w:themeColor="text1"/>
        </w:rPr>
        <w:t xml:space="preserve"> </w:t>
      </w:r>
      <w:r w:rsidR="00863BD1">
        <w:rPr>
          <w:rFonts w:ascii="Times New Roman" w:hAnsi="Times New Roman" w:cs="Times New Roman"/>
          <w:color w:val="000000" w:themeColor="text1"/>
        </w:rPr>
        <w:t>PROF. Dr. Ing. Mirela Susan</w:t>
      </w:r>
      <w:r w:rsidRPr="006167E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  </w:t>
      </w:r>
      <w:r w:rsidR="00863BD1">
        <w:rPr>
          <w:rFonts w:ascii="Times New Roman" w:hAnsi="Times New Roman" w:cs="Times New Roman"/>
          <w:color w:val="000000" w:themeColor="text1"/>
        </w:rPr>
        <w:t xml:space="preserve">       </w:t>
      </w:r>
      <w:r w:rsidRPr="006167E1">
        <w:rPr>
          <w:rFonts w:ascii="Times New Roman" w:hAnsi="Times New Roman" w:cs="Times New Roman"/>
          <w:color w:val="000000" w:themeColor="text1"/>
        </w:rPr>
        <w:t xml:space="preserve"> Prof. </w:t>
      </w:r>
      <w:r w:rsidR="006167E1" w:rsidRPr="006167E1">
        <w:rPr>
          <w:rFonts w:ascii="Times New Roman" w:hAnsi="Times New Roman" w:cs="Times New Roman"/>
          <w:color w:val="000000" w:themeColor="text1"/>
        </w:rPr>
        <w:t>Bulz Dionisie</w:t>
      </w:r>
    </w:p>
    <w:p w:rsidR="003C7AB5" w:rsidRPr="003C7AB5" w:rsidRDefault="003C7AB5" w:rsidP="003C7AB5">
      <w:pPr>
        <w:rPr>
          <w:rFonts w:ascii="Times New Roman" w:hAnsi="Times New Roman" w:cs="Times New Roman"/>
        </w:rPr>
      </w:pPr>
    </w:p>
    <w:p w:rsidR="003C7AB5" w:rsidRPr="003C7AB5" w:rsidRDefault="003C7AB5" w:rsidP="003C7AB5">
      <w:pPr>
        <w:rPr>
          <w:rFonts w:ascii="Times New Roman" w:hAnsi="Times New Roman" w:cs="Times New Roman"/>
        </w:rPr>
      </w:pPr>
    </w:p>
    <w:p w:rsidR="003C7AB5" w:rsidRPr="003C7AB5" w:rsidRDefault="003C7AB5" w:rsidP="003C7AB5">
      <w:pPr>
        <w:rPr>
          <w:rFonts w:ascii="Times New Roman" w:hAnsi="Times New Roman" w:cs="Times New Roman"/>
        </w:rPr>
      </w:pPr>
    </w:p>
    <w:p w:rsidR="003C7AB5" w:rsidRPr="003C7AB5" w:rsidRDefault="003C7AB5" w:rsidP="003C7AB5">
      <w:pPr>
        <w:rPr>
          <w:rFonts w:ascii="Times New Roman" w:hAnsi="Times New Roman" w:cs="Times New Roman"/>
        </w:rPr>
      </w:pPr>
    </w:p>
    <w:p w:rsidR="003C7AB5" w:rsidRPr="003C7AB5" w:rsidRDefault="003C7AB5" w:rsidP="003C7AB5">
      <w:pPr>
        <w:rPr>
          <w:rFonts w:ascii="Times New Roman" w:hAnsi="Times New Roman" w:cs="Times New Roman"/>
        </w:rPr>
      </w:pPr>
    </w:p>
    <w:p w:rsidR="003C7AB5" w:rsidRPr="003C7AB5" w:rsidRDefault="003C7AB5" w:rsidP="003C7AB5">
      <w:pPr>
        <w:rPr>
          <w:rFonts w:ascii="Times New Roman" w:hAnsi="Times New Roman" w:cs="Times New Roman"/>
        </w:rPr>
      </w:pPr>
    </w:p>
    <w:p w:rsidR="00B65748" w:rsidRPr="00824226" w:rsidRDefault="00B65748" w:rsidP="00824226">
      <w:pPr>
        <w:pStyle w:val="Frspaiere"/>
        <w:jc w:val="center"/>
        <w:rPr>
          <w:rFonts w:ascii="Times New Roman" w:hAnsi="Times New Roman" w:cs="Times New Roman"/>
          <w:b/>
          <w:color w:val="000000" w:themeColor="text1"/>
        </w:rPr>
      </w:pPr>
    </w:p>
    <w:sectPr w:rsidR="00B65748" w:rsidRPr="00824226" w:rsidSect="00C01CE6">
      <w:headerReference w:type="default" r:id="rId10"/>
      <w:pgSz w:w="16838" w:h="11906" w:orient="landscape"/>
      <w:pgMar w:top="284" w:right="253" w:bottom="142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459" w:rsidRDefault="00881459" w:rsidP="00A00144">
      <w:pPr>
        <w:spacing w:after="0" w:line="240" w:lineRule="auto"/>
      </w:pPr>
      <w:r>
        <w:separator/>
      </w:r>
    </w:p>
  </w:endnote>
  <w:endnote w:type="continuationSeparator" w:id="0">
    <w:p w:rsidR="00881459" w:rsidRDefault="00881459" w:rsidP="00A00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459" w:rsidRDefault="00881459" w:rsidP="00A00144">
      <w:pPr>
        <w:spacing w:after="0" w:line="240" w:lineRule="auto"/>
      </w:pPr>
      <w:r>
        <w:separator/>
      </w:r>
    </w:p>
  </w:footnote>
  <w:footnote w:type="continuationSeparator" w:id="0">
    <w:p w:rsidR="00881459" w:rsidRDefault="00881459" w:rsidP="00A00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144" w:rsidRDefault="00A00144">
    <w:pPr>
      <w:pStyle w:val="Antet"/>
    </w:pPr>
  </w:p>
  <w:tbl>
    <w:tblPr>
      <w:tblW w:w="18854" w:type="dxa"/>
      <w:tblInd w:w="108" w:type="dxa"/>
      <w:tblLook w:val="04A0"/>
    </w:tblPr>
    <w:tblGrid>
      <w:gridCol w:w="9356"/>
      <w:gridCol w:w="9498"/>
    </w:tblGrid>
    <w:tr w:rsidR="00A00144" w:rsidRPr="00E94665" w:rsidTr="00A00144">
      <w:trPr>
        <w:trHeight w:val="1418"/>
      </w:trPr>
      <w:tc>
        <w:tcPr>
          <w:tcW w:w="9356" w:type="dxa"/>
        </w:tcPr>
        <w:p w:rsidR="00A00144" w:rsidRPr="00E94665" w:rsidRDefault="00A00144" w:rsidP="006C312A">
          <w:pPr>
            <w:rPr>
              <w:b/>
            </w:rPr>
          </w:pPr>
          <w:r w:rsidRPr="00E94665">
            <w:rPr>
              <w:noProof/>
              <w:lang w:eastAsia="ro-RO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5158105</wp:posOffset>
                </wp:positionH>
                <wp:positionV relativeFrom="paragraph">
                  <wp:posOffset>64135</wp:posOffset>
                </wp:positionV>
                <wp:extent cx="657225" cy="657225"/>
                <wp:effectExtent l="19050" t="0" r="9525" b="0"/>
                <wp:wrapNone/>
                <wp:docPr id="1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E94665">
            <w:rPr>
              <w:noProof/>
              <w:lang w:eastAsia="ro-RO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695325" cy="663430"/>
                <wp:effectExtent l="0" t="0" r="0" b="3810"/>
                <wp:wrapNone/>
                <wp:docPr id="3" name="Imagine 8" descr="Sigla aurel vl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 aurel vl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090" cy="67083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t xml:space="preserve">                                 </w:t>
          </w:r>
          <w:r w:rsidRPr="00E94665">
            <w:rPr>
              <w:b/>
            </w:rPr>
            <w:t>Ș</w:t>
          </w:r>
          <w:r>
            <w:rPr>
              <w:b/>
            </w:rPr>
            <w:t xml:space="preserve">COALA </w:t>
          </w:r>
          <w:r w:rsidRPr="00E94665">
            <w:rPr>
              <w:b/>
            </w:rPr>
            <w:t xml:space="preserve">GIMNAZIALA ”DR. AUREL VLAD”                                    </w:t>
          </w:r>
          <w:r>
            <w:rPr>
              <w:b/>
            </w:rPr>
            <w:t xml:space="preserve">                            </w:t>
          </w:r>
          <w:r w:rsidRPr="00E94665">
            <w:rPr>
              <w:b/>
            </w:rPr>
            <w:t xml:space="preserve">                                                                       </w:t>
          </w:r>
          <w:r w:rsidRPr="00E94665">
            <w:rPr>
              <w:b/>
            </w:rPr>
            <w:tab/>
          </w:r>
          <w:r w:rsidRPr="00E94665">
            <w:rPr>
              <w:b/>
            </w:rPr>
            <w:tab/>
          </w:r>
          <w:r>
            <w:rPr>
              <w:b/>
            </w:rPr>
            <w:t xml:space="preserve">                          </w:t>
          </w:r>
          <w:r w:rsidRPr="00E94665">
            <w:rPr>
              <w:b/>
            </w:rPr>
            <w:t>ORĂȘTIE</w:t>
          </w:r>
          <w:r w:rsidRPr="00E94665">
            <w:rPr>
              <w:b/>
            </w:rPr>
            <w:tab/>
          </w:r>
          <w:r w:rsidRPr="00E94665">
            <w:rPr>
              <w:b/>
            </w:rPr>
            <w:tab/>
          </w:r>
          <w:r w:rsidRPr="00E94665">
            <w:rPr>
              <w:b/>
            </w:rPr>
            <w:tab/>
          </w:r>
          <w:r w:rsidRPr="00E94665">
            <w:rPr>
              <w:b/>
            </w:rPr>
            <w:tab/>
          </w:r>
          <w:r w:rsidRPr="00E94665">
            <w:rPr>
              <w:b/>
            </w:rPr>
            <w:tab/>
          </w:r>
          <w:r w:rsidRPr="00E94665">
            <w:rPr>
              <w:b/>
            </w:rPr>
            <w:tab/>
          </w:r>
        </w:p>
      </w:tc>
      <w:tc>
        <w:tcPr>
          <w:tcW w:w="9498" w:type="dxa"/>
        </w:tcPr>
        <w:p w:rsidR="00A00144" w:rsidRDefault="00A00144" w:rsidP="006C312A">
          <w:pPr>
            <w:jc w:val="both"/>
            <w:rPr>
              <w:b/>
            </w:rPr>
          </w:pPr>
          <w:r w:rsidRPr="00E94665">
            <w:rPr>
              <w:b/>
            </w:rPr>
            <w:t xml:space="preserve">                                                                                                                                      </w:t>
          </w:r>
          <w:r>
            <w:rPr>
              <w:b/>
            </w:rPr>
            <w:t xml:space="preserve">                                       </w:t>
          </w:r>
          <w:r w:rsidRPr="00E94665">
            <w:rPr>
              <w:b/>
            </w:rPr>
            <w:t xml:space="preserve">MINISTERUL EDUCAȚIEI </w:t>
          </w:r>
        </w:p>
        <w:p w:rsidR="00A00144" w:rsidRPr="00E94665" w:rsidRDefault="00A00144" w:rsidP="006C312A">
          <w:pPr>
            <w:jc w:val="both"/>
            <w:rPr>
              <w:b/>
            </w:rPr>
          </w:pPr>
          <w:r w:rsidRPr="00E94665">
            <w:rPr>
              <w:b/>
            </w:rPr>
            <w:t xml:space="preserve">NAȚIONALE                                                                                                                                                                    </w:t>
          </w:r>
        </w:p>
      </w:tc>
    </w:tr>
  </w:tbl>
  <w:p w:rsidR="00A00144" w:rsidRDefault="00A00144">
    <w:pPr>
      <w:pStyle w:val="Antet"/>
    </w:pPr>
  </w:p>
  <w:p w:rsidR="00A00144" w:rsidRDefault="00A00144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7163D"/>
    <w:multiLevelType w:val="hybridMultilevel"/>
    <w:tmpl w:val="F39E7BB8"/>
    <w:lvl w:ilvl="0" w:tplc="77740D2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6909"/>
    <w:rsid w:val="00050D4E"/>
    <w:rsid w:val="000547EE"/>
    <w:rsid w:val="000630BA"/>
    <w:rsid w:val="00064FD1"/>
    <w:rsid w:val="000662C2"/>
    <w:rsid w:val="00083AF3"/>
    <w:rsid w:val="00097195"/>
    <w:rsid w:val="000A4169"/>
    <w:rsid w:val="000B49C6"/>
    <w:rsid w:val="000C1C28"/>
    <w:rsid w:val="000C5EBE"/>
    <w:rsid w:val="000C7368"/>
    <w:rsid w:val="000D79E1"/>
    <w:rsid w:val="000F3438"/>
    <w:rsid w:val="001320E2"/>
    <w:rsid w:val="00137A7C"/>
    <w:rsid w:val="00152843"/>
    <w:rsid w:val="00155054"/>
    <w:rsid w:val="00170B4C"/>
    <w:rsid w:val="00171688"/>
    <w:rsid w:val="001A3BC1"/>
    <w:rsid w:val="001C4267"/>
    <w:rsid w:val="001F0D40"/>
    <w:rsid w:val="00200684"/>
    <w:rsid w:val="00203577"/>
    <w:rsid w:val="00207314"/>
    <w:rsid w:val="00246C4E"/>
    <w:rsid w:val="0025085C"/>
    <w:rsid w:val="00252269"/>
    <w:rsid w:val="00254580"/>
    <w:rsid w:val="00265C9F"/>
    <w:rsid w:val="002C2AF0"/>
    <w:rsid w:val="002C539F"/>
    <w:rsid w:val="002C6D25"/>
    <w:rsid w:val="002D6443"/>
    <w:rsid w:val="002F1226"/>
    <w:rsid w:val="00303CDE"/>
    <w:rsid w:val="00306E48"/>
    <w:rsid w:val="00310B81"/>
    <w:rsid w:val="00310C31"/>
    <w:rsid w:val="003253BA"/>
    <w:rsid w:val="00327E7B"/>
    <w:rsid w:val="003357F9"/>
    <w:rsid w:val="00340A24"/>
    <w:rsid w:val="00344B88"/>
    <w:rsid w:val="00355F1E"/>
    <w:rsid w:val="00357CD6"/>
    <w:rsid w:val="00373B05"/>
    <w:rsid w:val="003870ED"/>
    <w:rsid w:val="003A637F"/>
    <w:rsid w:val="003B7001"/>
    <w:rsid w:val="003C7AB5"/>
    <w:rsid w:val="003F17C9"/>
    <w:rsid w:val="003F29F4"/>
    <w:rsid w:val="003F7C4E"/>
    <w:rsid w:val="004036AA"/>
    <w:rsid w:val="004069E9"/>
    <w:rsid w:val="00410B95"/>
    <w:rsid w:val="00421C61"/>
    <w:rsid w:val="0042517D"/>
    <w:rsid w:val="00426EC8"/>
    <w:rsid w:val="004278EE"/>
    <w:rsid w:val="0043567D"/>
    <w:rsid w:val="00450926"/>
    <w:rsid w:val="00457B19"/>
    <w:rsid w:val="00461BC0"/>
    <w:rsid w:val="00465130"/>
    <w:rsid w:val="00494BF1"/>
    <w:rsid w:val="00496C0B"/>
    <w:rsid w:val="004A0DE5"/>
    <w:rsid w:val="004A70E1"/>
    <w:rsid w:val="004B1AB9"/>
    <w:rsid w:val="004B5C11"/>
    <w:rsid w:val="004D480D"/>
    <w:rsid w:val="004D6383"/>
    <w:rsid w:val="004E60D1"/>
    <w:rsid w:val="004F6679"/>
    <w:rsid w:val="00522D54"/>
    <w:rsid w:val="0053270F"/>
    <w:rsid w:val="00542947"/>
    <w:rsid w:val="00584058"/>
    <w:rsid w:val="005A4366"/>
    <w:rsid w:val="005B04A8"/>
    <w:rsid w:val="005C05E8"/>
    <w:rsid w:val="005E69B7"/>
    <w:rsid w:val="005F706A"/>
    <w:rsid w:val="006059B2"/>
    <w:rsid w:val="00615EB6"/>
    <w:rsid w:val="006167E1"/>
    <w:rsid w:val="00625D00"/>
    <w:rsid w:val="00630BA8"/>
    <w:rsid w:val="006426B5"/>
    <w:rsid w:val="00660CA8"/>
    <w:rsid w:val="00661CB3"/>
    <w:rsid w:val="0068149F"/>
    <w:rsid w:val="006910D7"/>
    <w:rsid w:val="006D0384"/>
    <w:rsid w:val="006D747F"/>
    <w:rsid w:val="006D797E"/>
    <w:rsid w:val="006E1AD5"/>
    <w:rsid w:val="006F0218"/>
    <w:rsid w:val="006F4B1E"/>
    <w:rsid w:val="006F6EB8"/>
    <w:rsid w:val="007107F4"/>
    <w:rsid w:val="00726546"/>
    <w:rsid w:val="00736F1D"/>
    <w:rsid w:val="00742D61"/>
    <w:rsid w:val="007548DE"/>
    <w:rsid w:val="007662DB"/>
    <w:rsid w:val="007740FE"/>
    <w:rsid w:val="00790CA3"/>
    <w:rsid w:val="00791388"/>
    <w:rsid w:val="007A0BE0"/>
    <w:rsid w:val="007A2B81"/>
    <w:rsid w:val="007B32C2"/>
    <w:rsid w:val="007C2DEF"/>
    <w:rsid w:val="007C4172"/>
    <w:rsid w:val="007C4AC0"/>
    <w:rsid w:val="007F0818"/>
    <w:rsid w:val="0080164B"/>
    <w:rsid w:val="00806317"/>
    <w:rsid w:val="00821018"/>
    <w:rsid w:val="00824226"/>
    <w:rsid w:val="00863BD1"/>
    <w:rsid w:val="00881459"/>
    <w:rsid w:val="008C29E9"/>
    <w:rsid w:val="008D3AAD"/>
    <w:rsid w:val="008D55A0"/>
    <w:rsid w:val="00903691"/>
    <w:rsid w:val="00907F0E"/>
    <w:rsid w:val="00913E9A"/>
    <w:rsid w:val="00923BF4"/>
    <w:rsid w:val="00923D66"/>
    <w:rsid w:val="0092726C"/>
    <w:rsid w:val="00933283"/>
    <w:rsid w:val="00940629"/>
    <w:rsid w:val="00944BDF"/>
    <w:rsid w:val="009561F6"/>
    <w:rsid w:val="009728C4"/>
    <w:rsid w:val="009A3A98"/>
    <w:rsid w:val="009A7169"/>
    <w:rsid w:val="009B66AD"/>
    <w:rsid w:val="009D260B"/>
    <w:rsid w:val="009F7D38"/>
    <w:rsid w:val="00A00144"/>
    <w:rsid w:val="00A15690"/>
    <w:rsid w:val="00A178F8"/>
    <w:rsid w:val="00A41E10"/>
    <w:rsid w:val="00A7546D"/>
    <w:rsid w:val="00A76587"/>
    <w:rsid w:val="00A90BFB"/>
    <w:rsid w:val="00A95467"/>
    <w:rsid w:val="00AA50F7"/>
    <w:rsid w:val="00AB063F"/>
    <w:rsid w:val="00AB0FAE"/>
    <w:rsid w:val="00AB7941"/>
    <w:rsid w:val="00AD1D83"/>
    <w:rsid w:val="00AF65E8"/>
    <w:rsid w:val="00AF7147"/>
    <w:rsid w:val="00B06660"/>
    <w:rsid w:val="00B07558"/>
    <w:rsid w:val="00B142B6"/>
    <w:rsid w:val="00B26D11"/>
    <w:rsid w:val="00B4289C"/>
    <w:rsid w:val="00B52062"/>
    <w:rsid w:val="00B65748"/>
    <w:rsid w:val="00B74654"/>
    <w:rsid w:val="00B87D25"/>
    <w:rsid w:val="00B92454"/>
    <w:rsid w:val="00B94100"/>
    <w:rsid w:val="00B95D97"/>
    <w:rsid w:val="00BC29DA"/>
    <w:rsid w:val="00BE3DC4"/>
    <w:rsid w:val="00BE79C9"/>
    <w:rsid w:val="00C01CE6"/>
    <w:rsid w:val="00C15DDD"/>
    <w:rsid w:val="00C168F7"/>
    <w:rsid w:val="00C97514"/>
    <w:rsid w:val="00CA3D4C"/>
    <w:rsid w:val="00CB2CCC"/>
    <w:rsid w:val="00CB4E48"/>
    <w:rsid w:val="00CB663C"/>
    <w:rsid w:val="00CC217C"/>
    <w:rsid w:val="00CD2E03"/>
    <w:rsid w:val="00CE7421"/>
    <w:rsid w:val="00CF7A05"/>
    <w:rsid w:val="00D11192"/>
    <w:rsid w:val="00D14D20"/>
    <w:rsid w:val="00D16068"/>
    <w:rsid w:val="00D23597"/>
    <w:rsid w:val="00D36B06"/>
    <w:rsid w:val="00D62DDE"/>
    <w:rsid w:val="00D64D4C"/>
    <w:rsid w:val="00D70A65"/>
    <w:rsid w:val="00D91E50"/>
    <w:rsid w:val="00D92A34"/>
    <w:rsid w:val="00DB24F4"/>
    <w:rsid w:val="00DB6E96"/>
    <w:rsid w:val="00DD7755"/>
    <w:rsid w:val="00DE658D"/>
    <w:rsid w:val="00DF63C2"/>
    <w:rsid w:val="00E000A6"/>
    <w:rsid w:val="00E076A9"/>
    <w:rsid w:val="00E11E07"/>
    <w:rsid w:val="00E130C5"/>
    <w:rsid w:val="00E654DF"/>
    <w:rsid w:val="00E848B6"/>
    <w:rsid w:val="00E902BF"/>
    <w:rsid w:val="00E9399A"/>
    <w:rsid w:val="00EA080D"/>
    <w:rsid w:val="00EC32C8"/>
    <w:rsid w:val="00EC6909"/>
    <w:rsid w:val="00ED5B71"/>
    <w:rsid w:val="00EE5CC5"/>
    <w:rsid w:val="00F04605"/>
    <w:rsid w:val="00F22125"/>
    <w:rsid w:val="00F556A8"/>
    <w:rsid w:val="00F679DA"/>
    <w:rsid w:val="00F76DAE"/>
    <w:rsid w:val="00F97C5E"/>
    <w:rsid w:val="00FB1752"/>
    <w:rsid w:val="00FB56F8"/>
    <w:rsid w:val="00FC28F6"/>
    <w:rsid w:val="00FC3B70"/>
    <w:rsid w:val="00FE2CC9"/>
    <w:rsid w:val="00FE4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D40"/>
  </w:style>
  <w:style w:type="paragraph" w:styleId="Titlu3">
    <w:name w:val="heading 3"/>
    <w:basedOn w:val="Normal"/>
    <w:link w:val="Titlu3Caracter"/>
    <w:uiPriority w:val="9"/>
    <w:qFormat/>
    <w:rsid w:val="00DE65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EC6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50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085C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basedOn w:val="Fontdeparagrafimplicit"/>
    <w:link w:val="Titlu3"/>
    <w:uiPriority w:val="9"/>
    <w:rsid w:val="00DE658D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DE658D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E658D"/>
    <w:rPr>
      <w:i/>
      <w:iCs/>
    </w:rPr>
  </w:style>
  <w:style w:type="character" w:customStyle="1" w:styleId="apple-converted-space">
    <w:name w:val="apple-converted-space"/>
    <w:basedOn w:val="Fontdeparagrafimplicit"/>
    <w:rsid w:val="00DE658D"/>
  </w:style>
  <w:style w:type="paragraph" w:styleId="Frspaiere">
    <w:name w:val="No Spacing"/>
    <w:uiPriority w:val="1"/>
    <w:qFormat/>
    <w:rsid w:val="007F0818"/>
    <w:pPr>
      <w:spacing w:after="0" w:line="240" w:lineRule="auto"/>
    </w:pPr>
  </w:style>
  <w:style w:type="paragraph" w:styleId="Listparagraf">
    <w:name w:val="List Paragraph"/>
    <w:basedOn w:val="Normal"/>
    <w:uiPriority w:val="99"/>
    <w:qFormat/>
    <w:rsid w:val="00203577"/>
    <w:pPr>
      <w:spacing w:after="200" w:line="276" w:lineRule="auto"/>
      <w:ind w:left="720"/>
    </w:pPr>
    <w:rPr>
      <w:rFonts w:ascii="Calibri" w:eastAsia="Times New Roman" w:hAnsi="Calibri" w:cs="Calibri"/>
      <w:lang w:val="en-GB" w:eastAsia="en-GB"/>
    </w:rPr>
  </w:style>
  <w:style w:type="paragraph" w:styleId="NormalWeb">
    <w:name w:val="Normal (Web)"/>
    <w:basedOn w:val="Normal"/>
    <w:uiPriority w:val="99"/>
    <w:unhideWhenUsed/>
    <w:rsid w:val="00D64D4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A00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00144"/>
  </w:style>
  <w:style w:type="paragraph" w:styleId="Subsol">
    <w:name w:val="footer"/>
    <w:basedOn w:val="Normal"/>
    <w:link w:val="SubsolCaracter"/>
    <w:uiPriority w:val="99"/>
    <w:semiHidden/>
    <w:unhideWhenUsed/>
    <w:rsid w:val="00A00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A001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4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suntparinte.ro/stiri/9414--programul-qscoala-altfel-sa-stii-mai-multe-sa-fii-mai-bunq-editia-2014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EL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02335-EBA2-4767-8930-10024B5DFEC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2AD9E146-C36A-4C8C-9B71-8486F65F1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768</TotalTime>
  <Pages>17</Pages>
  <Words>3063</Words>
  <Characters>17768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20790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DIR</cp:lastModifiedBy>
  <cp:revision>14</cp:revision>
  <cp:lastPrinted>2018-03-12T11:26:00Z</cp:lastPrinted>
  <dcterms:created xsi:type="dcterms:W3CDTF">2018-03-05T11:53:00Z</dcterms:created>
  <dcterms:modified xsi:type="dcterms:W3CDTF">2018-03-13T11:08:00Z</dcterms:modified>
</cp:coreProperties>
</file>