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4846" w:rsidRDefault="008021E9" w:rsidP="00417CDC">
      <w:pPr>
        <w:tabs>
          <w:tab w:val="left" w:pos="6495"/>
          <w:tab w:val="left" w:pos="8115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860CE3">
        <w:rPr>
          <w:rFonts w:ascii="Times New Roman" w:hAnsi="Times New Roman"/>
          <w:sz w:val="24"/>
          <w:szCs w:val="24"/>
        </w:rPr>
        <w:t xml:space="preserve">       </w:t>
      </w:r>
      <w:r w:rsidR="007147D7">
        <w:rPr>
          <w:rFonts w:ascii="Times New Roman" w:hAnsi="Times New Roman"/>
          <w:sz w:val="24"/>
          <w:szCs w:val="24"/>
        </w:rPr>
        <w:t xml:space="preserve">          </w:t>
      </w:r>
    </w:p>
    <w:p w:rsidR="00BF6119" w:rsidRDefault="00BF6119" w:rsidP="00417CDC">
      <w:pPr>
        <w:tabs>
          <w:tab w:val="left" w:pos="6495"/>
          <w:tab w:val="left" w:pos="8115"/>
        </w:tabs>
        <w:jc w:val="both"/>
        <w:rPr>
          <w:rFonts w:ascii="Times New Roman" w:hAnsi="Times New Roman"/>
          <w:sz w:val="24"/>
          <w:szCs w:val="24"/>
        </w:rPr>
      </w:pPr>
    </w:p>
    <w:p w:rsidR="00BF6119" w:rsidRPr="002B3E0D" w:rsidRDefault="00684846" w:rsidP="0009218E">
      <w:pPr>
        <w:tabs>
          <w:tab w:val="left" w:pos="6495"/>
          <w:tab w:val="left" w:pos="8115"/>
        </w:tabs>
        <w:jc w:val="both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EC0C6E">
        <w:rPr>
          <w:rFonts w:ascii="Times New Roman" w:hAnsi="Times New Roman"/>
          <w:sz w:val="24"/>
          <w:szCs w:val="24"/>
        </w:rPr>
        <w:t xml:space="preserve">            </w:t>
      </w:r>
      <w:r w:rsidR="00A8775B">
        <w:rPr>
          <w:rFonts w:ascii="Times New Roman" w:hAnsi="Times New Roman"/>
          <w:sz w:val="24"/>
          <w:szCs w:val="24"/>
        </w:rPr>
        <w:t xml:space="preserve">    </w:t>
      </w:r>
      <w:r w:rsidR="00EC0C6E">
        <w:rPr>
          <w:rFonts w:ascii="Times New Roman" w:hAnsi="Times New Roman"/>
          <w:sz w:val="24"/>
          <w:szCs w:val="24"/>
        </w:rPr>
        <w:t xml:space="preserve">                         </w:t>
      </w:r>
      <w:r w:rsidR="00EC0C6E" w:rsidRPr="005623D7">
        <w:rPr>
          <w:rFonts w:ascii="Times New Roman" w:hAnsi="Times New Roman"/>
          <w:b/>
          <w:sz w:val="24"/>
          <w:szCs w:val="24"/>
        </w:rPr>
        <w:t xml:space="preserve"> </w:t>
      </w:r>
      <w:r w:rsidR="0009218E">
        <w:rPr>
          <w:rFonts w:ascii="Times New Roman" w:hAnsi="Times New Roman"/>
          <w:sz w:val="24"/>
          <w:szCs w:val="24"/>
        </w:rPr>
        <w:t xml:space="preserve">      </w:t>
      </w:r>
      <w:r w:rsidR="0009218E" w:rsidRPr="002B3E0D">
        <w:rPr>
          <w:rFonts w:ascii="Times New Roman" w:hAnsi="Times New Roman"/>
          <w:b/>
          <w:sz w:val="32"/>
          <w:szCs w:val="32"/>
        </w:rPr>
        <w:t xml:space="preserve"> L I S T A</w:t>
      </w:r>
    </w:p>
    <w:p w:rsidR="0009218E" w:rsidRPr="002B3E0D" w:rsidRDefault="0009218E" w:rsidP="0009218E">
      <w:pPr>
        <w:tabs>
          <w:tab w:val="left" w:pos="6495"/>
          <w:tab w:val="left" w:pos="8115"/>
        </w:tabs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Pr="002B3E0D">
        <w:rPr>
          <w:rFonts w:ascii="Times New Roman" w:hAnsi="Times New Roman"/>
          <w:b/>
          <w:sz w:val="24"/>
          <w:szCs w:val="24"/>
        </w:rPr>
        <w:t xml:space="preserve">  DISCIPLINELOR OPŢIONALE LA DECIZIA ŞCOLII PROPUSE </w:t>
      </w:r>
    </w:p>
    <w:p w:rsidR="0009218E" w:rsidRPr="002B3E0D" w:rsidRDefault="0009218E" w:rsidP="0009218E">
      <w:pPr>
        <w:tabs>
          <w:tab w:val="left" w:pos="6495"/>
          <w:tab w:val="left" w:pos="8115"/>
        </w:tabs>
        <w:jc w:val="both"/>
        <w:rPr>
          <w:rFonts w:ascii="Times New Roman" w:hAnsi="Times New Roman"/>
          <w:b/>
          <w:sz w:val="24"/>
          <w:szCs w:val="24"/>
        </w:rPr>
      </w:pPr>
      <w:r w:rsidRPr="002B3E0D">
        <w:rPr>
          <w:rFonts w:ascii="Times New Roman" w:hAnsi="Times New Roman"/>
          <w:b/>
          <w:sz w:val="24"/>
          <w:szCs w:val="24"/>
        </w:rPr>
        <w:t xml:space="preserve">                               PENTRU ANUL ŞCOLAR 2018-2019</w:t>
      </w:r>
    </w:p>
    <w:p w:rsidR="0009218E" w:rsidRDefault="0009218E" w:rsidP="0009218E">
      <w:pPr>
        <w:tabs>
          <w:tab w:val="left" w:pos="6495"/>
          <w:tab w:val="left" w:pos="8115"/>
        </w:tabs>
        <w:jc w:val="both"/>
        <w:rPr>
          <w:rFonts w:ascii="Times New Roman" w:hAnsi="Times New Roman"/>
          <w:sz w:val="24"/>
          <w:szCs w:val="24"/>
        </w:rPr>
      </w:pPr>
    </w:p>
    <w:tbl>
      <w:tblPr>
        <w:tblStyle w:val="GrilTabel"/>
        <w:tblW w:w="0" w:type="auto"/>
        <w:tblLayout w:type="fixed"/>
        <w:tblLook w:val="04A0"/>
      </w:tblPr>
      <w:tblGrid>
        <w:gridCol w:w="552"/>
        <w:gridCol w:w="1325"/>
        <w:gridCol w:w="2040"/>
        <w:gridCol w:w="1819"/>
        <w:gridCol w:w="1482"/>
        <w:gridCol w:w="1170"/>
        <w:gridCol w:w="1186"/>
      </w:tblGrid>
      <w:tr w:rsidR="0009218E" w:rsidTr="0009218E">
        <w:tc>
          <w:tcPr>
            <w:tcW w:w="552" w:type="dxa"/>
          </w:tcPr>
          <w:p w:rsidR="0009218E" w:rsidRDefault="0009218E" w:rsidP="0009218E">
            <w:pPr>
              <w:tabs>
                <w:tab w:val="left" w:pos="6495"/>
                <w:tab w:val="left" w:pos="811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Nr. crt.</w:t>
            </w:r>
          </w:p>
        </w:tc>
        <w:tc>
          <w:tcPr>
            <w:tcW w:w="1325" w:type="dxa"/>
          </w:tcPr>
          <w:p w:rsidR="0009218E" w:rsidRDefault="0009218E" w:rsidP="0009218E">
            <w:pPr>
              <w:tabs>
                <w:tab w:val="left" w:pos="6495"/>
                <w:tab w:val="left" w:pos="811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Nivelul de studiu</w:t>
            </w:r>
          </w:p>
        </w:tc>
        <w:tc>
          <w:tcPr>
            <w:tcW w:w="2040" w:type="dxa"/>
          </w:tcPr>
          <w:p w:rsidR="0009218E" w:rsidRDefault="0009218E" w:rsidP="0009218E">
            <w:pPr>
              <w:tabs>
                <w:tab w:val="left" w:pos="6495"/>
                <w:tab w:val="left" w:pos="811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Denumirea opţionalului</w:t>
            </w:r>
          </w:p>
        </w:tc>
        <w:tc>
          <w:tcPr>
            <w:tcW w:w="1819" w:type="dxa"/>
          </w:tcPr>
          <w:p w:rsidR="0009218E" w:rsidRDefault="0009218E" w:rsidP="0009218E">
            <w:pPr>
              <w:tabs>
                <w:tab w:val="left" w:pos="6495"/>
                <w:tab w:val="left" w:pos="811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Cadru didactic propunător</w:t>
            </w:r>
          </w:p>
        </w:tc>
        <w:tc>
          <w:tcPr>
            <w:tcW w:w="1482" w:type="dxa"/>
          </w:tcPr>
          <w:p w:rsidR="0009218E" w:rsidRDefault="0009218E" w:rsidP="0009218E">
            <w:pPr>
              <w:tabs>
                <w:tab w:val="left" w:pos="6495"/>
                <w:tab w:val="left" w:pos="811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Clasa</w:t>
            </w:r>
          </w:p>
        </w:tc>
        <w:tc>
          <w:tcPr>
            <w:tcW w:w="1170" w:type="dxa"/>
          </w:tcPr>
          <w:p w:rsidR="0009218E" w:rsidRDefault="0009218E" w:rsidP="0009218E">
            <w:pPr>
              <w:tabs>
                <w:tab w:val="left" w:pos="6495"/>
                <w:tab w:val="left" w:pos="811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Programă avizată MEN/ISJ</w:t>
            </w:r>
          </w:p>
        </w:tc>
        <w:tc>
          <w:tcPr>
            <w:tcW w:w="1186" w:type="dxa"/>
          </w:tcPr>
          <w:p w:rsidR="0009218E" w:rsidRDefault="0009218E" w:rsidP="0009218E">
            <w:pPr>
              <w:tabs>
                <w:tab w:val="left" w:pos="6495"/>
                <w:tab w:val="left" w:pos="811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Planific.avizată şef catedră/director</w:t>
            </w:r>
          </w:p>
        </w:tc>
      </w:tr>
      <w:tr w:rsidR="0009218E" w:rsidTr="0009218E">
        <w:tc>
          <w:tcPr>
            <w:tcW w:w="552" w:type="dxa"/>
          </w:tcPr>
          <w:p w:rsidR="0009218E" w:rsidRDefault="0009218E" w:rsidP="0009218E">
            <w:pPr>
              <w:tabs>
                <w:tab w:val="left" w:pos="6495"/>
                <w:tab w:val="left" w:pos="811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1.</w:t>
            </w:r>
          </w:p>
        </w:tc>
        <w:tc>
          <w:tcPr>
            <w:tcW w:w="1325" w:type="dxa"/>
          </w:tcPr>
          <w:p w:rsidR="0009218E" w:rsidRDefault="0009218E" w:rsidP="0009218E">
            <w:pPr>
              <w:tabs>
                <w:tab w:val="left" w:pos="6495"/>
                <w:tab w:val="left" w:pos="811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Gimnazial</w:t>
            </w:r>
          </w:p>
        </w:tc>
        <w:tc>
          <w:tcPr>
            <w:tcW w:w="2040" w:type="dxa"/>
          </w:tcPr>
          <w:p w:rsidR="0009218E" w:rsidRDefault="0009218E" w:rsidP="0009218E">
            <w:pPr>
              <w:tabs>
                <w:tab w:val="left" w:pos="6495"/>
                <w:tab w:val="left" w:pos="811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Educaţie pentru sănătate</w:t>
            </w:r>
          </w:p>
        </w:tc>
        <w:tc>
          <w:tcPr>
            <w:tcW w:w="1819" w:type="dxa"/>
          </w:tcPr>
          <w:p w:rsidR="0009218E" w:rsidRDefault="002B3E0D" w:rsidP="0009218E">
            <w:pPr>
              <w:tabs>
                <w:tab w:val="left" w:pos="6495"/>
                <w:tab w:val="left" w:pos="811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Popoviciu Diana-Nicoleta</w:t>
            </w:r>
          </w:p>
        </w:tc>
        <w:tc>
          <w:tcPr>
            <w:tcW w:w="1482" w:type="dxa"/>
          </w:tcPr>
          <w:p w:rsidR="0009218E" w:rsidRDefault="0009218E" w:rsidP="0009218E">
            <w:pPr>
              <w:tabs>
                <w:tab w:val="left" w:pos="6495"/>
                <w:tab w:val="left" w:pos="811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 A, V B, VI A</w:t>
            </w:r>
          </w:p>
        </w:tc>
        <w:tc>
          <w:tcPr>
            <w:tcW w:w="1170" w:type="dxa"/>
          </w:tcPr>
          <w:p w:rsidR="0009218E" w:rsidRDefault="0009218E" w:rsidP="0009218E">
            <w:pPr>
              <w:tabs>
                <w:tab w:val="left" w:pos="6495"/>
                <w:tab w:val="left" w:pos="811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DA</w:t>
            </w:r>
          </w:p>
        </w:tc>
        <w:tc>
          <w:tcPr>
            <w:tcW w:w="1186" w:type="dxa"/>
          </w:tcPr>
          <w:p w:rsidR="0009218E" w:rsidRDefault="0009218E" w:rsidP="0009218E">
            <w:pPr>
              <w:tabs>
                <w:tab w:val="left" w:pos="6495"/>
                <w:tab w:val="left" w:pos="811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DA</w:t>
            </w:r>
          </w:p>
        </w:tc>
      </w:tr>
      <w:tr w:rsidR="0009218E" w:rsidTr="0009218E">
        <w:tc>
          <w:tcPr>
            <w:tcW w:w="552" w:type="dxa"/>
          </w:tcPr>
          <w:p w:rsidR="0009218E" w:rsidRDefault="0009218E" w:rsidP="0009218E">
            <w:pPr>
              <w:tabs>
                <w:tab w:val="left" w:pos="6495"/>
                <w:tab w:val="left" w:pos="811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325" w:type="dxa"/>
          </w:tcPr>
          <w:p w:rsidR="0009218E" w:rsidRDefault="0009218E" w:rsidP="0009218E">
            <w:pPr>
              <w:tabs>
                <w:tab w:val="left" w:pos="6495"/>
                <w:tab w:val="left" w:pos="811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Gimnazial</w:t>
            </w:r>
          </w:p>
        </w:tc>
        <w:tc>
          <w:tcPr>
            <w:tcW w:w="2040" w:type="dxa"/>
          </w:tcPr>
          <w:p w:rsidR="0009218E" w:rsidRDefault="0009218E" w:rsidP="0009218E">
            <w:pPr>
              <w:tabs>
                <w:tab w:val="left" w:pos="6495"/>
                <w:tab w:val="left" w:pos="811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Prietenul meu, calculatorul</w:t>
            </w:r>
          </w:p>
        </w:tc>
        <w:tc>
          <w:tcPr>
            <w:tcW w:w="1819" w:type="dxa"/>
          </w:tcPr>
          <w:p w:rsidR="0009218E" w:rsidRDefault="0009218E" w:rsidP="0009218E">
            <w:pPr>
              <w:tabs>
                <w:tab w:val="left" w:pos="6495"/>
                <w:tab w:val="left" w:pos="811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Mustea Elena</w:t>
            </w:r>
          </w:p>
        </w:tc>
        <w:tc>
          <w:tcPr>
            <w:tcW w:w="1482" w:type="dxa"/>
          </w:tcPr>
          <w:p w:rsidR="0009218E" w:rsidRDefault="0009218E" w:rsidP="0009218E">
            <w:pPr>
              <w:tabs>
                <w:tab w:val="left" w:pos="6495"/>
                <w:tab w:val="left" w:pos="811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VII A,VII B, VIII A</w:t>
            </w:r>
          </w:p>
        </w:tc>
        <w:tc>
          <w:tcPr>
            <w:tcW w:w="1170" w:type="dxa"/>
          </w:tcPr>
          <w:p w:rsidR="0009218E" w:rsidRDefault="0009218E" w:rsidP="0009218E">
            <w:pPr>
              <w:tabs>
                <w:tab w:val="left" w:pos="6495"/>
                <w:tab w:val="left" w:pos="811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DA</w:t>
            </w:r>
          </w:p>
        </w:tc>
        <w:tc>
          <w:tcPr>
            <w:tcW w:w="1186" w:type="dxa"/>
          </w:tcPr>
          <w:p w:rsidR="0009218E" w:rsidRDefault="0009218E" w:rsidP="0009218E">
            <w:pPr>
              <w:tabs>
                <w:tab w:val="left" w:pos="6495"/>
                <w:tab w:val="left" w:pos="811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DA</w:t>
            </w:r>
          </w:p>
        </w:tc>
      </w:tr>
      <w:tr w:rsidR="0009218E" w:rsidTr="0009218E">
        <w:tc>
          <w:tcPr>
            <w:tcW w:w="552" w:type="dxa"/>
          </w:tcPr>
          <w:p w:rsidR="0009218E" w:rsidRDefault="0009218E" w:rsidP="0009218E">
            <w:pPr>
              <w:tabs>
                <w:tab w:val="left" w:pos="6495"/>
                <w:tab w:val="left" w:pos="811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325" w:type="dxa"/>
          </w:tcPr>
          <w:p w:rsidR="0009218E" w:rsidRDefault="0009218E" w:rsidP="0009218E">
            <w:pPr>
              <w:tabs>
                <w:tab w:val="left" w:pos="6495"/>
                <w:tab w:val="left" w:pos="811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Gimnazial</w:t>
            </w:r>
          </w:p>
        </w:tc>
        <w:tc>
          <w:tcPr>
            <w:tcW w:w="2040" w:type="dxa"/>
          </w:tcPr>
          <w:p w:rsidR="0009218E" w:rsidRDefault="0009218E" w:rsidP="0009218E">
            <w:pPr>
              <w:tabs>
                <w:tab w:val="left" w:pos="6495"/>
                <w:tab w:val="left" w:pos="811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Matematică- aprofundare</w:t>
            </w:r>
          </w:p>
        </w:tc>
        <w:tc>
          <w:tcPr>
            <w:tcW w:w="1819" w:type="dxa"/>
          </w:tcPr>
          <w:p w:rsidR="0009218E" w:rsidRDefault="002B3E0D" w:rsidP="0009218E">
            <w:pPr>
              <w:tabs>
                <w:tab w:val="left" w:pos="6495"/>
                <w:tab w:val="left" w:pos="811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Iacob Claudia    Latiş Mariana </w:t>
            </w:r>
          </w:p>
        </w:tc>
        <w:tc>
          <w:tcPr>
            <w:tcW w:w="1482" w:type="dxa"/>
          </w:tcPr>
          <w:p w:rsidR="0009218E" w:rsidRDefault="0009218E" w:rsidP="0009218E">
            <w:pPr>
              <w:tabs>
                <w:tab w:val="left" w:pos="6495"/>
                <w:tab w:val="left" w:pos="811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VII B, VIII A</w:t>
            </w:r>
          </w:p>
        </w:tc>
        <w:tc>
          <w:tcPr>
            <w:tcW w:w="1170" w:type="dxa"/>
          </w:tcPr>
          <w:p w:rsidR="0009218E" w:rsidRDefault="0009218E" w:rsidP="0009218E">
            <w:pPr>
              <w:tabs>
                <w:tab w:val="left" w:pos="6495"/>
                <w:tab w:val="left" w:pos="811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DA</w:t>
            </w:r>
          </w:p>
        </w:tc>
        <w:tc>
          <w:tcPr>
            <w:tcW w:w="1186" w:type="dxa"/>
          </w:tcPr>
          <w:p w:rsidR="0009218E" w:rsidRDefault="0009218E" w:rsidP="0009218E">
            <w:pPr>
              <w:tabs>
                <w:tab w:val="left" w:pos="6495"/>
                <w:tab w:val="left" w:pos="811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DA</w:t>
            </w:r>
          </w:p>
        </w:tc>
      </w:tr>
    </w:tbl>
    <w:p w:rsidR="0009218E" w:rsidRDefault="0009218E" w:rsidP="0009218E">
      <w:pPr>
        <w:tabs>
          <w:tab w:val="left" w:pos="6495"/>
          <w:tab w:val="left" w:pos="8115"/>
        </w:tabs>
        <w:jc w:val="both"/>
        <w:rPr>
          <w:rFonts w:ascii="Times New Roman" w:hAnsi="Times New Roman"/>
          <w:sz w:val="24"/>
          <w:szCs w:val="24"/>
        </w:rPr>
      </w:pPr>
    </w:p>
    <w:p w:rsidR="0009218E" w:rsidRDefault="0009218E" w:rsidP="0009218E">
      <w:pPr>
        <w:tabs>
          <w:tab w:val="left" w:pos="6495"/>
          <w:tab w:val="left" w:pos="8115"/>
        </w:tabs>
        <w:jc w:val="both"/>
        <w:rPr>
          <w:rFonts w:ascii="Times New Roman" w:hAnsi="Times New Roman"/>
          <w:sz w:val="24"/>
          <w:szCs w:val="24"/>
        </w:rPr>
      </w:pPr>
    </w:p>
    <w:p w:rsidR="0009218E" w:rsidRDefault="0009218E" w:rsidP="0009218E">
      <w:pPr>
        <w:tabs>
          <w:tab w:val="left" w:pos="6495"/>
          <w:tab w:val="left" w:pos="8115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DIRECTOR,</w:t>
      </w:r>
    </w:p>
    <w:p w:rsidR="0009218E" w:rsidRPr="0009218E" w:rsidRDefault="0009218E" w:rsidP="0009218E">
      <w:pPr>
        <w:tabs>
          <w:tab w:val="left" w:pos="6495"/>
          <w:tab w:val="left" w:pos="8115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Prof. ALDEA SIMONA</w:t>
      </w:r>
    </w:p>
    <w:sectPr w:rsidR="0009218E" w:rsidRPr="0009218E" w:rsidSect="00DE3E7F">
      <w:headerReference w:type="default" r:id="rId7"/>
      <w:footerReference w:type="default" r:id="rId8"/>
      <w:pgSz w:w="12240" w:h="15840"/>
      <w:pgMar w:top="1260" w:right="1260" w:bottom="539" w:left="1622" w:header="270" w:footer="22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0EB5" w:rsidRDefault="00510EB5">
      <w:r>
        <w:separator/>
      </w:r>
    </w:p>
  </w:endnote>
  <w:endnote w:type="continuationSeparator" w:id="1">
    <w:p w:rsidR="00510EB5" w:rsidRDefault="00510E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AED" w:rsidRPr="00E6457B" w:rsidRDefault="00001AED" w:rsidP="00E23EBC">
    <w:pPr>
      <w:pStyle w:val="Antet"/>
      <w:spacing w:after="0" w:line="240" w:lineRule="auto"/>
      <w:jc w:val="right"/>
      <w:rPr>
        <w:rFonts w:ascii="Times New Roman" w:hAnsi="Times New Roman"/>
        <w:sz w:val="20"/>
        <w:szCs w:val="20"/>
      </w:rPr>
    </w:pPr>
    <w:r w:rsidRPr="00E6457B">
      <w:rPr>
        <w:rFonts w:ascii="Times New Roman" w:hAnsi="Times New Roman"/>
        <w:sz w:val="20"/>
        <w:szCs w:val="20"/>
      </w:rPr>
      <w:t>Str.Independentei nr.47  jud.Hunedoara</w:t>
    </w:r>
  </w:p>
  <w:p w:rsidR="00001AED" w:rsidRDefault="00001AED" w:rsidP="00E23EBC">
    <w:pPr>
      <w:pStyle w:val="Antet"/>
      <w:spacing w:after="0" w:line="240" w:lineRule="auto"/>
      <w:jc w:val="right"/>
      <w:rPr>
        <w:rFonts w:ascii="Times New Roman" w:hAnsi="Times New Roman"/>
        <w:sz w:val="20"/>
        <w:szCs w:val="20"/>
        <w:lang w:val="fr-FR"/>
      </w:rPr>
    </w:pPr>
    <w:r w:rsidRPr="00E6457B">
      <w:rPr>
        <w:rFonts w:ascii="Times New Roman" w:hAnsi="Times New Roman"/>
        <w:sz w:val="20"/>
        <w:szCs w:val="20"/>
        <w:lang w:val="fr-FR"/>
      </w:rPr>
      <w:t xml:space="preserve">tel 0254248518/0254248877  </w:t>
    </w:r>
  </w:p>
  <w:p w:rsidR="00001AED" w:rsidRPr="00E6457B" w:rsidRDefault="00001AED" w:rsidP="00E23EBC">
    <w:pPr>
      <w:pStyle w:val="Antet"/>
      <w:spacing w:after="0" w:line="240" w:lineRule="auto"/>
      <w:jc w:val="right"/>
      <w:rPr>
        <w:rFonts w:ascii="Times New Roman" w:hAnsi="Times New Roman"/>
        <w:sz w:val="20"/>
        <w:szCs w:val="20"/>
        <w:lang w:val="fr-FR"/>
      </w:rPr>
    </w:pPr>
    <w:r w:rsidRPr="00E6457B">
      <w:rPr>
        <w:rFonts w:ascii="Times New Roman" w:hAnsi="Times New Roman"/>
        <w:sz w:val="20"/>
        <w:szCs w:val="20"/>
        <w:lang w:val="fr-FR"/>
      </w:rPr>
      <w:t>fax.0254248299/0254248877</w:t>
    </w:r>
  </w:p>
  <w:p w:rsidR="00001AED" w:rsidRPr="00E6457B" w:rsidRDefault="00001AED" w:rsidP="00E23EBC">
    <w:pPr>
      <w:pStyle w:val="Antet"/>
      <w:spacing w:after="0" w:line="240" w:lineRule="auto"/>
      <w:jc w:val="right"/>
      <w:rPr>
        <w:rFonts w:ascii="Times New Roman" w:hAnsi="Times New Roman"/>
        <w:sz w:val="20"/>
        <w:szCs w:val="20"/>
        <w:lang w:val="fr-FR"/>
      </w:rPr>
    </w:pPr>
    <w:r w:rsidRPr="00E6457B">
      <w:rPr>
        <w:rFonts w:ascii="Times New Roman" w:hAnsi="Times New Roman"/>
        <w:sz w:val="20"/>
        <w:szCs w:val="20"/>
        <w:lang w:val="fr-FR"/>
      </w:rPr>
      <w:t xml:space="preserve">e-mail: </w:t>
    </w:r>
    <w:hyperlink r:id="rId1" w:history="1">
      <w:r w:rsidRPr="00E6457B">
        <w:rPr>
          <w:rStyle w:val="Hyperlink"/>
          <w:rFonts w:ascii="Times New Roman" w:hAnsi="Times New Roman"/>
          <w:sz w:val="20"/>
          <w:szCs w:val="20"/>
          <w:lang w:val="fr-FR"/>
        </w:rPr>
        <w:t>ctageoagiu@yahoo.com</w:t>
      </w:r>
    </w:hyperlink>
  </w:p>
  <w:p w:rsidR="00001AED" w:rsidRPr="00E6457B" w:rsidRDefault="000E6EBE" w:rsidP="00E23EBC">
    <w:pPr>
      <w:pStyle w:val="Antet"/>
      <w:spacing w:after="0" w:line="240" w:lineRule="auto"/>
      <w:jc w:val="right"/>
      <w:rPr>
        <w:rFonts w:ascii="Times New Roman" w:hAnsi="Times New Roman"/>
        <w:sz w:val="20"/>
        <w:szCs w:val="20"/>
        <w:lang w:val="fr-FR"/>
      </w:rPr>
    </w:pPr>
    <w:hyperlink r:id="rId2" w:history="1">
      <w:r w:rsidR="00001AED" w:rsidRPr="00E6457B">
        <w:rPr>
          <w:rStyle w:val="Hyperlink"/>
          <w:rFonts w:ascii="Times New Roman" w:hAnsi="Times New Roman"/>
          <w:sz w:val="20"/>
          <w:szCs w:val="20"/>
          <w:lang w:val="fr-FR"/>
        </w:rPr>
        <w:t>www.ctageoagiu.ro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0EB5" w:rsidRDefault="00510EB5">
      <w:r>
        <w:separator/>
      </w:r>
    </w:p>
  </w:footnote>
  <w:footnote w:type="continuationSeparator" w:id="1">
    <w:p w:rsidR="00510EB5" w:rsidRDefault="00510E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AED" w:rsidRPr="003C0E1E" w:rsidRDefault="00001AED" w:rsidP="00052721">
    <w:pPr>
      <w:pStyle w:val="Antet"/>
      <w:tabs>
        <w:tab w:val="clear" w:pos="4703"/>
        <w:tab w:val="left" w:pos="1560"/>
        <w:tab w:val="center" w:pos="4395"/>
      </w:tabs>
      <w:spacing w:after="0" w:line="240" w:lineRule="auto"/>
      <w:rPr>
        <w:rFonts w:ascii="Palatino Linotype" w:hAnsi="Palatino Linotype"/>
        <w:b/>
        <w:sz w:val="28"/>
        <w:szCs w:val="28"/>
      </w:rPr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3989705</wp:posOffset>
          </wp:positionH>
          <wp:positionV relativeFrom="paragraph">
            <wp:posOffset>76200</wp:posOffset>
          </wp:positionV>
          <wp:extent cx="1952625" cy="666750"/>
          <wp:effectExtent l="19050" t="0" r="9525" b="0"/>
          <wp:wrapNone/>
          <wp:docPr id="6" name="Imagine 6" descr="ed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edu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2625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Palatino Linotype" w:hAnsi="Palatino Linotype"/>
        <w:b/>
        <w:noProof/>
        <w:sz w:val="28"/>
        <w:szCs w:val="28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margin">
            <wp:posOffset>-501015</wp:posOffset>
          </wp:positionH>
          <wp:positionV relativeFrom="paragraph">
            <wp:posOffset>47625</wp:posOffset>
          </wp:positionV>
          <wp:extent cx="855980" cy="864870"/>
          <wp:effectExtent l="19050" t="0" r="1270" b="0"/>
          <wp:wrapNone/>
          <wp:docPr id="4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5980" cy="864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Palatino Linotype" w:hAnsi="Palatino Linotype"/>
        <w:b/>
        <w:sz w:val="28"/>
        <w:szCs w:val="28"/>
      </w:rPr>
      <w:t xml:space="preserve">                              </w:t>
    </w:r>
    <w:r w:rsidRPr="003C0E1E">
      <w:rPr>
        <w:rFonts w:ascii="Palatino Linotype" w:hAnsi="Palatino Linotype"/>
        <w:b/>
        <w:sz w:val="28"/>
        <w:szCs w:val="28"/>
      </w:rPr>
      <w:t>COLEGIUL TEHNIC AGRICOL</w:t>
    </w:r>
    <w:r>
      <w:rPr>
        <w:rFonts w:ascii="Palatino Linotype" w:hAnsi="Palatino Linotype"/>
        <w:b/>
        <w:sz w:val="28"/>
        <w:szCs w:val="28"/>
      </w:rPr>
      <w:t xml:space="preserve">       </w:t>
    </w:r>
  </w:p>
  <w:p w:rsidR="00001AED" w:rsidRPr="003C0E1E" w:rsidRDefault="00001AED" w:rsidP="00E93888">
    <w:pPr>
      <w:pStyle w:val="Antet"/>
      <w:spacing w:after="0" w:line="240" w:lineRule="auto"/>
      <w:rPr>
        <w:rFonts w:ascii="Palatino Linotype" w:hAnsi="Palatino Linotype"/>
        <w:b/>
        <w:sz w:val="28"/>
        <w:szCs w:val="28"/>
      </w:rPr>
    </w:pPr>
    <w:r>
      <w:rPr>
        <w:rFonts w:ascii="Palatino Linotype" w:hAnsi="Palatino Linotype"/>
        <w:b/>
        <w:sz w:val="28"/>
        <w:szCs w:val="28"/>
      </w:rPr>
      <w:t xml:space="preserve">                                    </w:t>
    </w:r>
    <w:r w:rsidRPr="003C0E1E">
      <w:rPr>
        <w:rFonts w:ascii="Palatino Linotype" w:hAnsi="Palatino Linotype"/>
        <w:b/>
        <w:sz w:val="28"/>
        <w:szCs w:val="28"/>
      </w:rPr>
      <w:t xml:space="preserve">“ALEXANDRU BORZA” </w:t>
    </w:r>
  </w:p>
  <w:p w:rsidR="00186926" w:rsidRDefault="00001AED" w:rsidP="00E93888">
    <w:pPr>
      <w:pStyle w:val="Antet"/>
      <w:spacing w:after="0" w:line="240" w:lineRule="auto"/>
      <w:rPr>
        <w:rFonts w:ascii="Palatino Linotype" w:hAnsi="Palatino Linotype"/>
        <w:b/>
        <w:sz w:val="28"/>
        <w:szCs w:val="28"/>
      </w:rPr>
    </w:pPr>
    <w:r>
      <w:rPr>
        <w:rFonts w:ascii="Palatino Linotype" w:hAnsi="Palatino Linotype"/>
        <w:b/>
        <w:sz w:val="28"/>
        <w:szCs w:val="28"/>
      </w:rPr>
      <w:t xml:space="preserve">                                               GEOAGIU</w:t>
    </w:r>
  </w:p>
  <w:p w:rsidR="00001AED" w:rsidRDefault="00001AED" w:rsidP="00E95394">
    <w:pPr>
      <w:pStyle w:val="Antet"/>
      <w:tabs>
        <w:tab w:val="left" w:pos="5745"/>
      </w:tabs>
      <w:spacing w:after="0" w:line="240" w:lineRule="auto"/>
      <w:rPr>
        <w:rFonts w:ascii="Palatino Linotype" w:hAnsi="Palatino Linotype"/>
        <w:b/>
        <w:sz w:val="28"/>
        <w:szCs w:val="28"/>
      </w:rPr>
    </w:pPr>
    <w:r>
      <w:rPr>
        <w:rFonts w:ascii="Palatino Linotype" w:hAnsi="Palatino Linotype"/>
        <w:b/>
        <w:sz w:val="28"/>
        <w:szCs w:val="28"/>
      </w:rPr>
      <w:t xml:space="preserve">                      </w:t>
    </w:r>
    <w:r w:rsidR="00F30980">
      <w:rPr>
        <w:rFonts w:ascii="Palatino Linotype" w:hAnsi="Palatino Linotype"/>
        <w:b/>
        <w:sz w:val="28"/>
        <w:szCs w:val="28"/>
      </w:rPr>
      <w:t xml:space="preserve">  </w:t>
    </w:r>
    <w:r w:rsidR="008224DA">
      <w:rPr>
        <w:rFonts w:ascii="Palatino Linotype" w:hAnsi="Palatino Linotype"/>
        <w:b/>
        <w:sz w:val="28"/>
        <w:szCs w:val="28"/>
      </w:rPr>
      <w:t xml:space="preserve">       </w:t>
    </w:r>
    <w:r>
      <w:rPr>
        <w:rFonts w:ascii="Palatino Linotype" w:hAnsi="Palatino Linotype"/>
        <w:b/>
        <w:sz w:val="28"/>
        <w:szCs w:val="28"/>
      </w:rPr>
      <w:t xml:space="preserve">  </w:t>
    </w:r>
    <w:r>
      <w:rPr>
        <w:rFonts w:ascii="Palatino Linotype" w:hAnsi="Palatino Linotype"/>
        <w:b/>
        <w:sz w:val="28"/>
        <w:szCs w:val="28"/>
      </w:rPr>
      <w:tab/>
    </w:r>
    <w:r>
      <w:rPr>
        <w:rFonts w:ascii="Palatino Linotype" w:hAnsi="Palatino Linotype"/>
        <w:b/>
        <w:sz w:val="28"/>
        <w:szCs w:val="28"/>
      </w:rPr>
      <w:tab/>
    </w:r>
    <w:r>
      <w:rPr>
        <w:rFonts w:ascii="Palatino Linotype" w:hAnsi="Palatino Linotype"/>
        <w:b/>
        <w:sz w:val="28"/>
        <w:szCs w:val="28"/>
      </w:rPr>
      <w:tab/>
    </w:r>
    <w:r>
      <w:rPr>
        <w:rFonts w:ascii="Palatino Linotype" w:hAnsi="Palatino Linotype"/>
        <w:b/>
        <w:sz w:val="28"/>
        <w:szCs w:val="28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05D46"/>
    <w:multiLevelType w:val="hybridMultilevel"/>
    <w:tmpl w:val="371E0010"/>
    <w:lvl w:ilvl="0" w:tplc="FDECF0AA">
      <w:start w:val="1"/>
      <w:numFmt w:val="decimal"/>
      <w:lvlText w:val="%1)"/>
      <w:lvlJc w:val="left"/>
      <w:pPr>
        <w:ind w:left="138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">
    <w:nsid w:val="0394665E"/>
    <w:multiLevelType w:val="hybridMultilevel"/>
    <w:tmpl w:val="8FC01DC6"/>
    <w:lvl w:ilvl="0" w:tplc="1260704C">
      <w:numFmt w:val="bullet"/>
      <w:lvlText w:val="-"/>
      <w:lvlJc w:val="left"/>
      <w:pPr>
        <w:ind w:left="216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14E953C0"/>
    <w:multiLevelType w:val="hybridMultilevel"/>
    <w:tmpl w:val="BB1EF844"/>
    <w:lvl w:ilvl="0" w:tplc="5614C492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">
    <w:nsid w:val="170E1EEC"/>
    <w:multiLevelType w:val="hybridMultilevel"/>
    <w:tmpl w:val="4FA62400"/>
    <w:lvl w:ilvl="0" w:tplc="B5506D3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8505D3"/>
    <w:multiLevelType w:val="hybridMultilevel"/>
    <w:tmpl w:val="B0F642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372E44"/>
    <w:multiLevelType w:val="hybridMultilevel"/>
    <w:tmpl w:val="98FEC9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0D04F2"/>
    <w:multiLevelType w:val="hybridMultilevel"/>
    <w:tmpl w:val="38683E84"/>
    <w:lvl w:ilvl="0" w:tplc="29F4FC3C">
      <w:start w:val="1"/>
      <w:numFmt w:val="decimal"/>
      <w:lvlText w:val="%1)"/>
      <w:lvlJc w:val="left"/>
      <w:pPr>
        <w:ind w:left="14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30" w:hanging="360"/>
      </w:pPr>
    </w:lvl>
    <w:lvl w:ilvl="2" w:tplc="0409001B" w:tentative="1">
      <w:start w:val="1"/>
      <w:numFmt w:val="lowerRoman"/>
      <w:lvlText w:val="%3."/>
      <w:lvlJc w:val="right"/>
      <w:pPr>
        <w:ind w:left="2850" w:hanging="180"/>
      </w:pPr>
    </w:lvl>
    <w:lvl w:ilvl="3" w:tplc="0409000F" w:tentative="1">
      <w:start w:val="1"/>
      <w:numFmt w:val="decimal"/>
      <w:lvlText w:val="%4."/>
      <w:lvlJc w:val="left"/>
      <w:pPr>
        <w:ind w:left="3570" w:hanging="360"/>
      </w:pPr>
    </w:lvl>
    <w:lvl w:ilvl="4" w:tplc="04090019" w:tentative="1">
      <w:start w:val="1"/>
      <w:numFmt w:val="lowerLetter"/>
      <w:lvlText w:val="%5."/>
      <w:lvlJc w:val="left"/>
      <w:pPr>
        <w:ind w:left="4290" w:hanging="360"/>
      </w:pPr>
    </w:lvl>
    <w:lvl w:ilvl="5" w:tplc="0409001B" w:tentative="1">
      <w:start w:val="1"/>
      <w:numFmt w:val="lowerRoman"/>
      <w:lvlText w:val="%6."/>
      <w:lvlJc w:val="right"/>
      <w:pPr>
        <w:ind w:left="5010" w:hanging="180"/>
      </w:pPr>
    </w:lvl>
    <w:lvl w:ilvl="6" w:tplc="0409000F" w:tentative="1">
      <w:start w:val="1"/>
      <w:numFmt w:val="decimal"/>
      <w:lvlText w:val="%7."/>
      <w:lvlJc w:val="left"/>
      <w:pPr>
        <w:ind w:left="5730" w:hanging="360"/>
      </w:pPr>
    </w:lvl>
    <w:lvl w:ilvl="7" w:tplc="04090019" w:tentative="1">
      <w:start w:val="1"/>
      <w:numFmt w:val="lowerLetter"/>
      <w:lvlText w:val="%8."/>
      <w:lvlJc w:val="left"/>
      <w:pPr>
        <w:ind w:left="6450" w:hanging="360"/>
      </w:pPr>
    </w:lvl>
    <w:lvl w:ilvl="8" w:tplc="0409001B" w:tentative="1">
      <w:start w:val="1"/>
      <w:numFmt w:val="lowerRoman"/>
      <w:lvlText w:val="%9."/>
      <w:lvlJc w:val="right"/>
      <w:pPr>
        <w:ind w:left="7170" w:hanging="180"/>
      </w:pPr>
    </w:lvl>
  </w:abstractNum>
  <w:abstractNum w:abstractNumId="7">
    <w:nsid w:val="269302FB"/>
    <w:multiLevelType w:val="hybridMultilevel"/>
    <w:tmpl w:val="39B6562A"/>
    <w:lvl w:ilvl="0" w:tplc="08EA4A2E">
      <w:numFmt w:val="bullet"/>
      <w:lvlText w:val="-"/>
      <w:lvlJc w:val="left"/>
      <w:pPr>
        <w:ind w:left="150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8">
    <w:nsid w:val="29346FFD"/>
    <w:multiLevelType w:val="hybridMultilevel"/>
    <w:tmpl w:val="A8AC3848"/>
    <w:lvl w:ilvl="0" w:tplc="397CCE5E">
      <w:numFmt w:val="bullet"/>
      <w:lvlText w:val="-"/>
      <w:lvlJc w:val="left"/>
      <w:pPr>
        <w:ind w:left="246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1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20" w:hanging="360"/>
      </w:pPr>
      <w:rPr>
        <w:rFonts w:ascii="Wingdings" w:hAnsi="Wingdings" w:hint="default"/>
      </w:rPr>
    </w:lvl>
  </w:abstractNum>
  <w:abstractNum w:abstractNumId="9">
    <w:nsid w:val="2ADE4372"/>
    <w:multiLevelType w:val="hybridMultilevel"/>
    <w:tmpl w:val="421489F6"/>
    <w:lvl w:ilvl="0" w:tplc="1FC670A0">
      <w:numFmt w:val="bullet"/>
      <w:lvlText w:val="-"/>
      <w:lvlJc w:val="left"/>
      <w:pPr>
        <w:ind w:left="216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>
    <w:nsid w:val="2BD26443"/>
    <w:multiLevelType w:val="hybridMultilevel"/>
    <w:tmpl w:val="7660D1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1F1CF0"/>
    <w:multiLevelType w:val="hybridMultilevel"/>
    <w:tmpl w:val="56D812C6"/>
    <w:lvl w:ilvl="0" w:tplc="3E3618A8">
      <w:numFmt w:val="bullet"/>
      <w:lvlText w:val="-"/>
      <w:lvlJc w:val="left"/>
      <w:pPr>
        <w:ind w:left="17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2">
    <w:nsid w:val="343E75BA"/>
    <w:multiLevelType w:val="hybridMultilevel"/>
    <w:tmpl w:val="A0928618"/>
    <w:lvl w:ilvl="0" w:tplc="0622A9FC">
      <w:numFmt w:val="bullet"/>
      <w:lvlText w:val="-"/>
      <w:lvlJc w:val="left"/>
      <w:pPr>
        <w:ind w:left="66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13">
    <w:nsid w:val="36F05DA2"/>
    <w:multiLevelType w:val="hybridMultilevel"/>
    <w:tmpl w:val="E3A6FB0C"/>
    <w:lvl w:ilvl="0" w:tplc="9DDA3A02">
      <w:numFmt w:val="bullet"/>
      <w:lvlText w:val="-"/>
      <w:lvlJc w:val="left"/>
      <w:pPr>
        <w:ind w:left="19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4">
    <w:nsid w:val="394A1CA6"/>
    <w:multiLevelType w:val="hybridMultilevel"/>
    <w:tmpl w:val="F2EE1B90"/>
    <w:lvl w:ilvl="0" w:tplc="1D9E7C3E">
      <w:numFmt w:val="bullet"/>
      <w:lvlText w:val="-"/>
      <w:lvlJc w:val="left"/>
      <w:pPr>
        <w:ind w:left="156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15">
    <w:nsid w:val="41FC20C0"/>
    <w:multiLevelType w:val="hybridMultilevel"/>
    <w:tmpl w:val="62DE3C66"/>
    <w:lvl w:ilvl="0" w:tplc="F894EBEC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6">
    <w:nsid w:val="4C645BB4"/>
    <w:multiLevelType w:val="hybridMultilevel"/>
    <w:tmpl w:val="ACC0F0B4"/>
    <w:lvl w:ilvl="0" w:tplc="BCCEBDD8">
      <w:numFmt w:val="bullet"/>
      <w:lvlText w:val="-"/>
      <w:lvlJc w:val="left"/>
      <w:pPr>
        <w:ind w:left="19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7">
    <w:nsid w:val="4E0D0329"/>
    <w:multiLevelType w:val="hybridMultilevel"/>
    <w:tmpl w:val="7F660D1E"/>
    <w:lvl w:ilvl="0" w:tplc="DFA67044">
      <w:start w:val="1"/>
      <w:numFmt w:val="decimal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8">
    <w:nsid w:val="558E025D"/>
    <w:multiLevelType w:val="hybridMultilevel"/>
    <w:tmpl w:val="48622F4C"/>
    <w:lvl w:ilvl="0" w:tplc="2BB63882">
      <w:start w:val="1"/>
      <w:numFmt w:val="bullet"/>
      <w:lvlText w:val="-"/>
      <w:lvlJc w:val="left"/>
      <w:pPr>
        <w:ind w:left="264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400" w:hanging="360"/>
      </w:pPr>
      <w:rPr>
        <w:rFonts w:ascii="Wingdings" w:hAnsi="Wingdings" w:hint="default"/>
      </w:rPr>
    </w:lvl>
  </w:abstractNum>
  <w:abstractNum w:abstractNumId="19">
    <w:nsid w:val="56217849"/>
    <w:multiLevelType w:val="hybridMultilevel"/>
    <w:tmpl w:val="1A98B12A"/>
    <w:lvl w:ilvl="0" w:tplc="24343F20">
      <w:start w:val="1"/>
      <w:numFmt w:val="decimal"/>
      <w:lvlText w:val="%1."/>
      <w:lvlJc w:val="left"/>
      <w:pPr>
        <w:ind w:left="17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60" w:hanging="360"/>
      </w:pPr>
    </w:lvl>
    <w:lvl w:ilvl="2" w:tplc="0409001B" w:tentative="1">
      <w:start w:val="1"/>
      <w:numFmt w:val="lowerRoman"/>
      <w:lvlText w:val="%3."/>
      <w:lvlJc w:val="right"/>
      <w:pPr>
        <w:ind w:left="3180" w:hanging="180"/>
      </w:pPr>
    </w:lvl>
    <w:lvl w:ilvl="3" w:tplc="0409000F" w:tentative="1">
      <w:start w:val="1"/>
      <w:numFmt w:val="decimal"/>
      <w:lvlText w:val="%4."/>
      <w:lvlJc w:val="left"/>
      <w:pPr>
        <w:ind w:left="3900" w:hanging="360"/>
      </w:pPr>
    </w:lvl>
    <w:lvl w:ilvl="4" w:tplc="04090019" w:tentative="1">
      <w:start w:val="1"/>
      <w:numFmt w:val="lowerLetter"/>
      <w:lvlText w:val="%5."/>
      <w:lvlJc w:val="left"/>
      <w:pPr>
        <w:ind w:left="4620" w:hanging="360"/>
      </w:pPr>
    </w:lvl>
    <w:lvl w:ilvl="5" w:tplc="0409001B" w:tentative="1">
      <w:start w:val="1"/>
      <w:numFmt w:val="lowerRoman"/>
      <w:lvlText w:val="%6."/>
      <w:lvlJc w:val="right"/>
      <w:pPr>
        <w:ind w:left="5340" w:hanging="180"/>
      </w:pPr>
    </w:lvl>
    <w:lvl w:ilvl="6" w:tplc="0409000F" w:tentative="1">
      <w:start w:val="1"/>
      <w:numFmt w:val="decimal"/>
      <w:lvlText w:val="%7."/>
      <w:lvlJc w:val="left"/>
      <w:pPr>
        <w:ind w:left="6060" w:hanging="360"/>
      </w:pPr>
    </w:lvl>
    <w:lvl w:ilvl="7" w:tplc="04090019" w:tentative="1">
      <w:start w:val="1"/>
      <w:numFmt w:val="lowerLetter"/>
      <w:lvlText w:val="%8."/>
      <w:lvlJc w:val="left"/>
      <w:pPr>
        <w:ind w:left="6780" w:hanging="360"/>
      </w:pPr>
    </w:lvl>
    <w:lvl w:ilvl="8" w:tplc="0409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0">
    <w:nsid w:val="5729146A"/>
    <w:multiLevelType w:val="hybridMultilevel"/>
    <w:tmpl w:val="EE5846C4"/>
    <w:lvl w:ilvl="0" w:tplc="7ACE8FC4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1">
    <w:nsid w:val="57EB22CE"/>
    <w:multiLevelType w:val="hybridMultilevel"/>
    <w:tmpl w:val="BC58FA0E"/>
    <w:lvl w:ilvl="0" w:tplc="95C8A086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2">
    <w:nsid w:val="63FC121A"/>
    <w:multiLevelType w:val="hybridMultilevel"/>
    <w:tmpl w:val="E5765E6C"/>
    <w:lvl w:ilvl="0" w:tplc="CECAB59E">
      <w:start w:val="1"/>
      <w:numFmt w:val="upperLetter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3">
    <w:nsid w:val="65F36FCA"/>
    <w:multiLevelType w:val="hybridMultilevel"/>
    <w:tmpl w:val="42A8BAD4"/>
    <w:lvl w:ilvl="0" w:tplc="9CAE620E">
      <w:numFmt w:val="bullet"/>
      <w:lvlText w:val="-"/>
      <w:lvlJc w:val="left"/>
      <w:pPr>
        <w:ind w:left="16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4">
    <w:nsid w:val="6DBD3D52"/>
    <w:multiLevelType w:val="hybridMultilevel"/>
    <w:tmpl w:val="60BEE4FA"/>
    <w:lvl w:ilvl="0" w:tplc="71D470E4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75633102"/>
    <w:multiLevelType w:val="hybridMultilevel"/>
    <w:tmpl w:val="BEFA1FAC"/>
    <w:lvl w:ilvl="0" w:tplc="F3D4B29C">
      <w:start w:val="1"/>
      <w:numFmt w:val="decimal"/>
      <w:lvlText w:val="%1."/>
      <w:lvlJc w:val="left"/>
      <w:pPr>
        <w:ind w:left="840" w:hanging="360"/>
      </w:pPr>
      <w:rPr>
        <w:rFonts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6">
    <w:nsid w:val="77D91BFD"/>
    <w:multiLevelType w:val="hybridMultilevel"/>
    <w:tmpl w:val="7CC862BA"/>
    <w:lvl w:ilvl="0" w:tplc="74AEB8A0">
      <w:numFmt w:val="bullet"/>
      <w:lvlText w:val="-"/>
      <w:lvlJc w:val="left"/>
      <w:pPr>
        <w:ind w:left="19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27">
    <w:nsid w:val="791D1D07"/>
    <w:multiLevelType w:val="hybridMultilevel"/>
    <w:tmpl w:val="6D8ADA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9"/>
  </w:num>
  <w:num w:numId="3">
    <w:abstractNumId w:val="1"/>
  </w:num>
  <w:num w:numId="4">
    <w:abstractNumId w:val="8"/>
  </w:num>
  <w:num w:numId="5">
    <w:abstractNumId w:val="27"/>
  </w:num>
  <w:num w:numId="6">
    <w:abstractNumId w:val="5"/>
  </w:num>
  <w:num w:numId="7">
    <w:abstractNumId w:val="25"/>
  </w:num>
  <w:num w:numId="8">
    <w:abstractNumId w:val="3"/>
  </w:num>
  <w:num w:numId="9">
    <w:abstractNumId w:val="18"/>
  </w:num>
  <w:num w:numId="10">
    <w:abstractNumId w:val="14"/>
  </w:num>
  <w:num w:numId="11">
    <w:abstractNumId w:val="23"/>
  </w:num>
  <w:num w:numId="12">
    <w:abstractNumId w:val="11"/>
  </w:num>
  <w:num w:numId="13">
    <w:abstractNumId w:val="13"/>
  </w:num>
  <w:num w:numId="14">
    <w:abstractNumId w:val="16"/>
  </w:num>
  <w:num w:numId="15">
    <w:abstractNumId w:val="26"/>
  </w:num>
  <w:num w:numId="16">
    <w:abstractNumId w:val="0"/>
  </w:num>
  <w:num w:numId="17">
    <w:abstractNumId w:val="6"/>
  </w:num>
  <w:num w:numId="18">
    <w:abstractNumId w:val="24"/>
  </w:num>
  <w:num w:numId="19">
    <w:abstractNumId w:val="19"/>
  </w:num>
  <w:num w:numId="20">
    <w:abstractNumId w:val="15"/>
  </w:num>
  <w:num w:numId="21">
    <w:abstractNumId w:val="17"/>
  </w:num>
  <w:num w:numId="22">
    <w:abstractNumId w:val="22"/>
  </w:num>
  <w:num w:numId="23">
    <w:abstractNumId w:val="20"/>
  </w:num>
  <w:num w:numId="24">
    <w:abstractNumId w:val="12"/>
  </w:num>
  <w:num w:numId="25">
    <w:abstractNumId w:val="21"/>
  </w:num>
  <w:num w:numId="26">
    <w:abstractNumId w:val="2"/>
  </w:num>
  <w:num w:numId="27">
    <w:abstractNumId w:val="4"/>
  </w:num>
  <w:num w:numId="28">
    <w:abstractNumId w:val="7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drawingGridHorizontalSpacing w:val="110"/>
  <w:displayHorizontalDrawingGridEvery w:val="2"/>
  <w:noPunctuationKerning/>
  <w:characterSpacingControl w:val="doNotCompress"/>
  <w:hdrShapeDefaults>
    <o:shapedefaults v:ext="edit" spidmax="113666"/>
  </w:hdrShapeDefaults>
  <w:footnotePr>
    <w:footnote w:id="0"/>
    <w:footnote w:id="1"/>
  </w:footnotePr>
  <w:endnotePr>
    <w:endnote w:id="0"/>
    <w:endnote w:id="1"/>
  </w:endnotePr>
  <w:compat/>
  <w:rsids>
    <w:rsidRoot w:val="002F59C0"/>
    <w:rsid w:val="00001AED"/>
    <w:rsid w:val="00002BD2"/>
    <w:rsid w:val="00006890"/>
    <w:rsid w:val="00007B50"/>
    <w:rsid w:val="00011C1F"/>
    <w:rsid w:val="00012738"/>
    <w:rsid w:val="00014A67"/>
    <w:rsid w:val="00017BCF"/>
    <w:rsid w:val="00023AF3"/>
    <w:rsid w:val="0002403E"/>
    <w:rsid w:val="000247E9"/>
    <w:rsid w:val="00024F1A"/>
    <w:rsid w:val="000262BA"/>
    <w:rsid w:val="0002672C"/>
    <w:rsid w:val="00031081"/>
    <w:rsid w:val="0003592E"/>
    <w:rsid w:val="000374E5"/>
    <w:rsid w:val="00037906"/>
    <w:rsid w:val="00037BAD"/>
    <w:rsid w:val="000408C8"/>
    <w:rsid w:val="00042F24"/>
    <w:rsid w:val="00045716"/>
    <w:rsid w:val="00052721"/>
    <w:rsid w:val="000545D9"/>
    <w:rsid w:val="0005562E"/>
    <w:rsid w:val="0005696A"/>
    <w:rsid w:val="00060D56"/>
    <w:rsid w:val="00065262"/>
    <w:rsid w:val="00066F82"/>
    <w:rsid w:val="000678F3"/>
    <w:rsid w:val="000706F3"/>
    <w:rsid w:val="000736C6"/>
    <w:rsid w:val="00074F50"/>
    <w:rsid w:val="00081071"/>
    <w:rsid w:val="000830C9"/>
    <w:rsid w:val="00083315"/>
    <w:rsid w:val="000835CC"/>
    <w:rsid w:val="00083C46"/>
    <w:rsid w:val="00085A05"/>
    <w:rsid w:val="00085F60"/>
    <w:rsid w:val="00091F12"/>
    <w:rsid w:val="0009218E"/>
    <w:rsid w:val="000940D7"/>
    <w:rsid w:val="000947DA"/>
    <w:rsid w:val="000953DC"/>
    <w:rsid w:val="00096F11"/>
    <w:rsid w:val="000A3382"/>
    <w:rsid w:val="000A63E9"/>
    <w:rsid w:val="000B278D"/>
    <w:rsid w:val="000B5D47"/>
    <w:rsid w:val="000B7006"/>
    <w:rsid w:val="000B7573"/>
    <w:rsid w:val="000C3FB5"/>
    <w:rsid w:val="000C4B7C"/>
    <w:rsid w:val="000C6803"/>
    <w:rsid w:val="000D0780"/>
    <w:rsid w:val="000D0B4B"/>
    <w:rsid w:val="000D4A36"/>
    <w:rsid w:val="000D62CA"/>
    <w:rsid w:val="000D7F15"/>
    <w:rsid w:val="000E13BB"/>
    <w:rsid w:val="000E1CB0"/>
    <w:rsid w:val="000E1DC8"/>
    <w:rsid w:val="000E20F2"/>
    <w:rsid w:val="000E3E19"/>
    <w:rsid w:val="000E5FD7"/>
    <w:rsid w:val="000E6204"/>
    <w:rsid w:val="000E6EBE"/>
    <w:rsid w:val="000E7534"/>
    <w:rsid w:val="000E7BBE"/>
    <w:rsid w:val="000E7D49"/>
    <w:rsid w:val="001030CD"/>
    <w:rsid w:val="00103F69"/>
    <w:rsid w:val="00104275"/>
    <w:rsid w:val="00106AA6"/>
    <w:rsid w:val="00110B8E"/>
    <w:rsid w:val="00116498"/>
    <w:rsid w:val="00117953"/>
    <w:rsid w:val="00121C6C"/>
    <w:rsid w:val="00123451"/>
    <w:rsid w:val="001234E2"/>
    <w:rsid w:val="00124355"/>
    <w:rsid w:val="00126D01"/>
    <w:rsid w:val="00127023"/>
    <w:rsid w:val="001271CA"/>
    <w:rsid w:val="001278B2"/>
    <w:rsid w:val="00127DB5"/>
    <w:rsid w:val="0013148E"/>
    <w:rsid w:val="00141A7C"/>
    <w:rsid w:val="001424DD"/>
    <w:rsid w:val="00143045"/>
    <w:rsid w:val="0014346D"/>
    <w:rsid w:val="00143FA4"/>
    <w:rsid w:val="00144578"/>
    <w:rsid w:val="00153225"/>
    <w:rsid w:val="00155D73"/>
    <w:rsid w:val="00155E13"/>
    <w:rsid w:val="00156D17"/>
    <w:rsid w:val="00157BA3"/>
    <w:rsid w:val="0016050F"/>
    <w:rsid w:val="00162E60"/>
    <w:rsid w:val="00163182"/>
    <w:rsid w:val="00165671"/>
    <w:rsid w:val="00165BF3"/>
    <w:rsid w:val="00170A9A"/>
    <w:rsid w:val="00172C2D"/>
    <w:rsid w:val="001748C8"/>
    <w:rsid w:val="00175571"/>
    <w:rsid w:val="001829ED"/>
    <w:rsid w:val="00184430"/>
    <w:rsid w:val="00184455"/>
    <w:rsid w:val="00186926"/>
    <w:rsid w:val="00192709"/>
    <w:rsid w:val="00192AA4"/>
    <w:rsid w:val="001932D9"/>
    <w:rsid w:val="00193B12"/>
    <w:rsid w:val="00195AB0"/>
    <w:rsid w:val="00197329"/>
    <w:rsid w:val="001977BD"/>
    <w:rsid w:val="00197A1C"/>
    <w:rsid w:val="001A0800"/>
    <w:rsid w:val="001A10EE"/>
    <w:rsid w:val="001A55E7"/>
    <w:rsid w:val="001A5612"/>
    <w:rsid w:val="001A5806"/>
    <w:rsid w:val="001B08CD"/>
    <w:rsid w:val="001B0F9D"/>
    <w:rsid w:val="001B1198"/>
    <w:rsid w:val="001B250F"/>
    <w:rsid w:val="001B27B6"/>
    <w:rsid w:val="001B61FB"/>
    <w:rsid w:val="001B7845"/>
    <w:rsid w:val="001C18A5"/>
    <w:rsid w:val="001C580A"/>
    <w:rsid w:val="001D0990"/>
    <w:rsid w:val="001D1868"/>
    <w:rsid w:val="001D2368"/>
    <w:rsid w:val="001D33C1"/>
    <w:rsid w:val="001D4D67"/>
    <w:rsid w:val="001D5E94"/>
    <w:rsid w:val="001D6987"/>
    <w:rsid w:val="001E584D"/>
    <w:rsid w:val="001E6493"/>
    <w:rsid w:val="001E6684"/>
    <w:rsid w:val="001F08AB"/>
    <w:rsid w:val="001F0F9A"/>
    <w:rsid w:val="001F13F9"/>
    <w:rsid w:val="001F21A3"/>
    <w:rsid w:val="001F5084"/>
    <w:rsid w:val="001F51DF"/>
    <w:rsid w:val="001F58D0"/>
    <w:rsid w:val="002033A7"/>
    <w:rsid w:val="0020377E"/>
    <w:rsid w:val="00203AB4"/>
    <w:rsid w:val="0020405A"/>
    <w:rsid w:val="002118EA"/>
    <w:rsid w:val="00213CEB"/>
    <w:rsid w:val="00214BBD"/>
    <w:rsid w:val="00216687"/>
    <w:rsid w:val="002273FE"/>
    <w:rsid w:val="00231AC3"/>
    <w:rsid w:val="002327D3"/>
    <w:rsid w:val="002339BF"/>
    <w:rsid w:val="00235CDC"/>
    <w:rsid w:val="00236A1A"/>
    <w:rsid w:val="002374D5"/>
    <w:rsid w:val="00241520"/>
    <w:rsid w:val="00241923"/>
    <w:rsid w:val="00242926"/>
    <w:rsid w:val="00245E5A"/>
    <w:rsid w:val="0024751E"/>
    <w:rsid w:val="00247896"/>
    <w:rsid w:val="00247D7A"/>
    <w:rsid w:val="00247DEE"/>
    <w:rsid w:val="002500B3"/>
    <w:rsid w:val="00250BEF"/>
    <w:rsid w:val="00254153"/>
    <w:rsid w:val="00256B1A"/>
    <w:rsid w:val="00261091"/>
    <w:rsid w:val="00262B30"/>
    <w:rsid w:val="0026378E"/>
    <w:rsid w:val="00264BEA"/>
    <w:rsid w:val="00267553"/>
    <w:rsid w:val="00267590"/>
    <w:rsid w:val="0027695C"/>
    <w:rsid w:val="00277056"/>
    <w:rsid w:val="00277191"/>
    <w:rsid w:val="002809FC"/>
    <w:rsid w:val="00281A50"/>
    <w:rsid w:val="00281E4A"/>
    <w:rsid w:val="00282236"/>
    <w:rsid w:val="00283F27"/>
    <w:rsid w:val="00284A1E"/>
    <w:rsid w:val="00286442"/>
    <w:rsid w:val="00290D65"/>
    <w:rsid w:val="00290D76"/>
    <w:rsid w:val="0029166B"/>
    <w:rsid w:val="0029197D"/>
    <w:rsid w:val="00293580"/>
    <w:rsid w:val="00294438"/>
    <w:rsid w:val="002A139A"/>
    <w:rsid w:val="002A7536"/>
    <w:rsid w:val="002A774E"/>
    <w:rsid w:val="002B2A0E"/>
    <w:rsid w:val="002B3E0D"/>
    <w:rsid w:val="002C20E1"/>
    <w:rsid w:val="002C26A6"/>
    <w:rsid w:val="002C33E5"/>
    <w:rsid w:val="002C582A"/>
    <w:rsid w:val="002C5CF3"/>
    <w:rsid w:val="002C7B19"/>
    <w:rsid w:val="002D17A4"/>
    <w:rsid w:val="002D1E99"/>
    <w:rsid w:val="002D4AAA"/>
    <w:rsid w:val="002D5A2D"/>
    <w:rsid w:val="002D5EF3"/>
    <w:rsid w:val="002D70CC"/>
    <w:rsid w:val="002D726C"/>
    <w:rsid w:val="002E0799"/>
    <w:rsid w:val="002E0C6E"/>
    <w:rsid w:val="002E1ED2"/>
    <w:rsid w:val="002E282B"/>
    <w:rsid w:val="002E3BB1"/>
    <w:rsid w:val="002E4144"/>
    <w:rsid w:val="002E50F3"/>
    <w:rsid w:val="002E7887"/>
    <w:rsid w:val="002F2383"/>
    <w:rsid w:val="002F3045"/>
    <w:rsid w:val="002F4E9E"/>
    <w:rsid w:val="002F55F6"/>
    <w:rsid w:val="002F59C0"/>
    <w:rsid w:val="002F6987"/>
    <w:rsid w:val="002F72B1"/>
    <w:rsid w:val="00302A6E"/>
    <w:rsid w:val="003078EB"/>
    <w:rsid w:val="00310E6D"/>
    <w:rsid w:val="0031180B"/>
    <w:rsid w:val="00320DB8"/>
    <w:rsid w:val="0032219A"/>
    <w:rsid w:val="003259EF"/>
    <w:rsid w:val="00327C92"/>
    <w:rsid w:val="00327F17"/>
    <w:rsid w:val="0033185E"/>
    <w:rsid w:val="003348F0"/>
    <w:rsid w:val="003349F9"/>
    <w:rsid w:val="00335D75"/>
    <w:rsid w:val="0033764D"/>
    <w:rsid w:val="00340ECC"/>
    <w:rsid w:val="00341269"/>
    <w:rsid w:val="00341D92"/>
    <w:rsid w:val="00345E61"/>
    <w:rsid w:val="0034629B"/>
    <w:rsid w:val="00356EF6"/>
    <w:rsid w:val="00362985"/>
    <w:rsid w:val="00364AA8"/>
    <w:rsid w:val="003679BB"/>
    <w:rsid w:val="0037357C"/>
    <w:rsid w:val="00373D72"/>
    <w:rsid w:val="0037602B"/>
    <w:rsid w:val="00376F91"/>
    <w:rsid w:val="003772D0"/>
    <w:rsid w:val="0038243E"/>
    <w:rsid w:val="00383D52"/>
    <w:rsid w:val="00385282"/>
    <w:rsid w:val="0039584A"/>
    <w:rsid w:val="00397405"/>
    <w:rsid w:val="003A0E9F"/>
    <w:rsid w:val="003A28BB"/>
    <w:rsid w:val="003A6428"/>
    <w:rsid w:val="003A792F"/>
    <w:rsid w:val="003B3078"/>
    <w:rsid w:val="003B3340"/>
    <w:rsid w:val="003C0E1E"/>
    <w:rsid w:val="003C1523"/>
    <w:rsid w:val="003C19FF"/>
    <w:rsid w:val="003C2175"/>
    <w:rsid w:val="003C3708"/>
    <w:rsid w:val="003C43C0"/>
    <w:rsid w:val="003C6E2E"/>
    <w:rsid w:val="003C713E"/>
    <w:rsid w:val="003D2504"/>
    <w:rsid w:val="003D2554"/>
    <w:rsid w:val="003D5B0C"/>
    <w:rsid w:val="003D659A"/>
    <w:rsid w:val="003D7F4D"/>
    <w:rsid w:val="003E14D8"/>
    <w:rsid w:val="003E154A"/>
    <w:rsid w:val="003E16A2"/>
    <w:rsid w:val="003E177E"/>
    <w:rsid w:val="003E31C5"/>
    <w:rsid w:val="003E4686"/>
    <w:rsid w:val="003E5ECF"/>
    <w:rsid w:val="003E66FB"/>
    <w:rsid w:val="003E6D18"/>
    <w:rsid w:val="003F00C6"/>
    <w:rsid w:val="003F1795"/>
    <w:rsid w:val="003F38EE"/>
    <w:rsid w:val="003F3C9C"/>
    <w:rsid w:val="003F5360"/>
    <w:rsid w:val="003F5B30"/>
    <w:rsid w:val="00400347"/>
    <w:rsid w:val="0040062C"/>
    <w:rsid w:val="00401DEF"/>
    <w:rsid w:val="00402543"/>
    <w:rsid w:val="00405219"/>
    <w:rsid w:val="00405D39"/>
    <w:rsid w:val="004101F1"/>
    <w:rsid w:val="00413F9E"/>
    <w:rsid w:val="00414DA5"/>
    <w:rsid w:val="00416862"/>
    <w:rsid w:val="00416DE6"/>
    <w:rsid w:val="00416FD6"/>
    <w:rsid w:val="00417CDC"/>
    <w:rsid w:val="004220CA"/>
    <w:rsid w:val="00423AE5"/>
    <w:rsid w:val="00425472"/>
    <w:rsid w:val="004319AF"/>
    <w:rsid w:val="00431BEE"/>
    <w:rsid w:val="0043445E"/>
    <w:rsid w:val="00435AE8"/>
    <w:rsid w:val="0043664B"/>
    <w:rsid w:val="0043751C"/>
    <w:rsid w:val="004375E1"/>
    <w:rsid w:val="004405DB"/>
    <w:rsid w:val="00440E26"/>
    <w:rsid w:val="004413E0"/>
    <w:rsid w:val="0044673C"/>
    <w:rsid w:val="00446F62"/>
    <w:rsid w:val="00447512"/>
    <w:rsid w:val="00451DCB"/>
    <w:rsid w:val="00453391"/>
    <w:rsid w:val="00455C65"/>
    <w:rsid w:val="004561DB"/>
    <w:rsid w:val="00457F5E"/>
    <w:rsid w:val="00461CD7"/>
    <w:rsid w:val="00463FB3"/>
    <w:rsid w:val="0046432E"/>
    <w:rsid w:val="00470FA1"/>
    <w:rsid w:val="00471AAF"/>
    <w:rsid w:val="004803AD"/>
    <w:rsid w:val="004805C2"/>
    <w:rsid w:val="00485CB3"/>
    <w:rsid w:val="00487519"/>
    <w:rsid w:val="0048756E"/>
    <w:rsid w:val="00487855"/>
    <w:rsid w:val="0049006B"/>
    <w:rsid w:val="004904FD"/>
    <w:rsid w:val="00490B74"/>
    <w:rsid w:val="0049451C"/>
    <w:rsid w:val="004A0092"/>
    <w:rsid w:val="004A229A"/>
    <w:rsid w:val="004A4AA7"/>
    <w:rsid w:val="004A4DB7"/>
    <w:rsid w:val="004B2B49"/>
    <w:rsid w:val="004B2E46"/>
    <w:rsid w:val="004B2E91"/>
    <w:rsid w:val="004B30B2"/>
    <w:rsid w:val="004B39ED"/>
    <w:rsid w:val="004B576F"/>
    <w:rsid w:val="004B5F22"/>
    <w:rsid w:val="004B6EA8"/>
    <w:rsid w:val="004C2AA5"/>
    <w:rsid w:val="004C35EF"/>
    <w:rsid w:val="004C6710"/>
    <w:rsid w:val="004C6C3F"/>
    <w:rsid w:val="004C6E29"/>
    <w:rsid w:val="004C764E"/>
    <w:rsid w:val="004D2ED2"/>
    <w:rsid w:val="004D346A"/>
    <w:rsid w:val="004D77D3"/>
    <w:rsid w:val="004D7A5E"/>
    <w:rsid w:val="004E77A8"/>
    <w:rsid w:val="004F1887"/>
    <w:rsid w:val="004F25F6"/>
    <w:rsid w:val="004F2765"/>
    <w:rsid w:val="004F3AC0"/>
    <w:rsid w:val="004F4603"/>
    <w:rsid w:val="004F4F5B"/>
    <w:rsid w:val="004F6BFA"/>
    <w:rsid w:val="0050267C"/>
    <w:rsid w:val="005035AF"/>
    <w:rsid w:val="00503B21"/>
    <w:rsid w:val="0050462D"/>
    <w:rsid w:val="00506001"/>
    <w:rsid w:val="00510EB5"/>
    <w:rsid w:val="00514998"/>
    <w:rsid w:val="005211A4"/>
    <w:rsid w:val="0052123E"/>
    <w:rsid w:val="005215A6"/>
    <w:rsid w:val="00522125"/>
    <w:rsid w:val="005262A4"/>
    <w:rsid w:val="00530186"/>
    <w:rsid w:val="00532E07"/>
    <w:rsid w:val="00534180"/>
    <w:rsid w:val="00535318"/>
    <w:rsid w:val="00535C0D"/>
    <w:rsid w:val="00542D93"/>
    <w:rsid w:val="00543876"/>
    <w:rsid w:val="00545810"/>
    <w:rsid w:val="00545BBA"/>
    <w:rsid w:val="00546852"/>
    <w:rsid w:val="00547AFE"/>
    <w:rsid w:val="005517BB"/>
    <w:rsid w:val="00552A3E"/>
    <w:rsid w:val="00553680"/>
    <w:rsid w:val="005558F5"/>
    <w:rsid w:val="00556203"/>
    <w:rsid w:val="00561E5C"/>
    <w:rsid w:val="005623D7"/>
    <w:rsid w:val="00564439"/>
    <w:rsid w:val="005654BB"/>
    <w:rsid w:val="00570EA9"/>
    <w:rsid w:val="00574754"/>
    <w:rsid w:val="0057497A"/>
    <w:rsid w:val="005771D4"/>
    <w:rsid w:val="00583B50"/>
    <w:rsid w:val="005848F8"/>
    <w:rsid w:val="00584B98"/>
    <w:rsid w:val="00592418"/>
    <w:rsid w:val="00592D64"/>
    <w:rsid w:val="00592F45"/>
    <w:rsid w:val="00595AD9"/>
    <w:rsid w:val="00596D0A"/>
    <w:rsid w:val="005977BD"/>
    <w:rsid w:val="005A0065"/>
    <w:rsid w:val="005A13B0"/>
    <w:rsid w:val="005A1A25"/>
    <w:rsid w:val="005A24F6"/>
    <w:rsid w:val="005A5739"/>
    <w:rsid w:val="005A6FC3"/>
    <w:rsid w:val="005B1CD6"/>
    <w:rsid w:val="005B1E62"/>
    <w:rsid w:val="005B218B"/>
    <w:rsid w:val="005B24BC"/>
    <w:rsid w:val="005B2B6C"/>
    <w:rsid w:val="005B2FDE"/>
    <w:rsid w:val="005B480F"/>
    <w:rsid w:val="005C523F"/>
    <w:rsid w:val="005C7788"/>
    <w:rsid w:val="005D3EEF"/>
    <w:rsid w:val="005D49CC"/>
    <w:rsid w:val="005D4D74"/>
    <w:rsid w:val="005D4EF0"/>
    <w:rsid w:val="005D7043"/>
    <w:rsid w:val="005D793C"/>
    <w:rsid w:val="005D7CBA"/>
    <w:rsid w:val="005E0ACE"/>
    <w:rsid w:val="005E0BE3"/>
    <w:rsid w:val="005E35DE"/>
    <w:rsid w:val="005E486F"/>
    <w:rsid w:val="005E48D4"/>
    <w:rsid w:val="005F329F"/>
    <w:rsid w:val="006008C4"/>
    <w:rsid w:val="00605825"/>
    <w:rsid w:val="00606059"/>
    <w:rsid w:val="00606F29"/>
    <w:rsid w:val="00607E7C"/>
    <w:rsid w:val="00610CFA"/>
    <w:rsid w:val="00611305"/>
    <w:rsid w:val="00613277"/>
    <w:rsid w:val="0061460B"/>
    <w:rsid w:val="00614C3D"/>
    <w:rsid w:val="00615C89"/>
    <w:rsid w:val="00616514"/>
    <w:rsid w:val="00621DD2"/>
    <w:rsid w:val="00622703"/>
    <w:rsid w:val="00627656"/>
    <w:rsid w:val="00627D22"/>
    <w:rsid w:val="00634184"/>
    <w:rsid w:val="006358F1"/>
    <w:rsid w:val="00640C20"/>
    <w:rsid w:val="006458C3"/>
    <w:rsid w:val="0064617F"/>
    <w:rsid w:val="006463B1"/>
    <w:rsid w:val="0065022A"/>
    <w:rsid w:val="00650E7C"/>
    <w:rsid w:val="00650EC9"/>
    <w:rsid w:val="006511E5"/>
    <w:rsid w:val="006525E1"/>
    <w:rsid w:val="00654572"/>
    <w:rsid w:val="006549A6"/>
    <w:rsid w:val="006560F4"/>
    <w:rsid w:val="0066629F"/>
    <w:rsid w:val="0067143E"/>
    <w:rsid w:val="0067168A"/>
    <w:rsid w:val="00671F35"/>
    <w:rsid w:val="0067204A"/>
    <w:rsid w:val="00676FE8"/>
    <w:rsid w:val="006772C4"/>
    <w:rsid w:val="00684846"/>
    <w:rsid w:val="0068485A"/>
    <w:rsid w:val="00687D70"/>
    <w:rsid w:val="006908FA"/>
    <w:rsid w:val="0069111F"/>
    <w:rsid w:val="00693C89"/>
    <w:rsid w:val="00695617"/>
    <w:rsid w:val="00695C9C"/>
    <w:rsid w:val="00695D1A"/>
    <w:rsid w:val="00696A2C"/>
    <w:rsid w:val="0069721D"/>
    <w:rsid w:val="006A63A9"/>
    <w:rsid w:val="006A6A06"/>
    <w:rsid w:val="006B0058"/>
    <w:rsid w:val="006B280C"/>
    <w:rsid w:val="006B4BBD"/>
    <w:rsid w:val="006B7240"/>
    <w:rsid w:val="006C212E"/>
    <w:rsid w:val="006C3C51"/>
    <w:rsid w:val="006C5B99"/>
    <w:rsid w:val="006C676A"/>
    <w:rsid w:val="006C74E0"/>
    <w:rsid w:val="006D1873"/>
    <w:rsid w:val="006D19A3"/>
    <w:rsid w:val="006D2999"/>
    <w:rsid w:val="006D48EE"/>
    <w:rsid w:val="006D4926"/>
    <w:rsid w:val="006D54F6"/>
    <w:rsid w:val="006D648C"/>
    <w:rsid w:val="006E1871"/>
    <w:rsid w:val="006E6A2D"/>
    <w:rsid w:val="006F4C7F"/>
    <w:rsid w:val="006F56C3"/>
    <w:rsid w:val="006F793A"/>
    <w:rsid w:val="0070075E"/>
    <w:rsid w:val="007048F2"/>
    <w:rsid w:val="00705D29"/>
    <w:rsid w:val="00710279"/>
    <w:rsid w:val="007147D7"/>
    <w:rsid w:val="00717CCC"/>
    <w:rsid w:val="00723BDB"/>
    <w:rsid w:val="007254A4"/>
    <w:rsid w:val="007255E2"/>
    <w:rsid w:val="00730051"/>
    <w:rsid w:val="00730E6F"/>
    <w:rsid w:val="00733350"/>
    <w:rsid w:val="0073495E"/>
    <w:rsid w:val="00734E11"/>
    <w:rsid w:val="007378A6"/>
    <w:rsid w:val="00741AEB"/>
    <w:rsid w:val="00743494"/>
    <w:rsid w:val="00744633"/>
    <w:rsid w:val="00744C6B"/>
    <w:rsid w:val="00747780"/>
    <w:rsid w:val="00750736"/>
    <w:rsid w:val="00750BC2"/>
    <w:rsid w:val="00754691"/>
    <w:rsid w:val="00755ABA"/>
    <w:rsid w:val="0075698C"/>
    <w:rsid w:val="0076260A"/>
    <w:rsid w:val="00765847"/>
    <w:rsid w:val="0077260D"/>
    <w:rsid w:val="00772693"/>
    <w:rsid w:val="00772FF7"/>
    <w:rsid w:val="00780294"/>
    <w:rsid w:val="00782878"/>
    <w:rsid w:val="00782E59"/>
    <w:rsid w:val="00787A68"/>
    <w:rsid w:val="007914F0"/>
    <w:rsid w:val="00795A61"/>
    <w:rsid w:val="00795AE8"/>
    <w:rsid w:val="007A2DFE"/>
    <w:rsid w:val="007A4A82"/>
    <w:rsid w:val="007A4C44"/>
    <w:rsid w:val="007A4D9F"/>
    <w:rsid w:val="007A695E"/>
    <w:rsid w:val="007B0C54"/>
    <w:rsid w:val="007B2D22"/>
    <w:rsid w:val="007B58F5"/>
    <w:rsid w:val="007B6ED6"/>
    <w:rsid w:val="007D0183"/>
    <w:rsid w:val="007D079E"/>
    <w:rsid w:val="007D094C"/>
    <w:rsid w:val="007D344B"/>
    <w:rsid w:val="007D4CB6"/>
    <w:rsid w:val="007D72AB"/>
    <w:rsid w:val="007E3917"/>
    <w:rsid w:val="007E3F04"/>
    <w:rsid w:val="007E42C6"/>
    <w:rsid w:val="007E546C"/>
    <w:rsid w:val="007E7E1C"/>
    <w:rsid w:val="007F1951"/>
    <w:rsid w:val="007F284E"/>
    <w:rsid w:val="008006C5"/>
    <w:rsid w:val="0080187C"/>
    <w:rsid w:val="008021E9"/>
    <w:rsid w:val="00802AA3"/>
    <w:rsid w:val="00810480"/>
    <w:rsid w:val="00813C26"/>
    <w:rsid w:val="00814721"/>
    <w:rsid w:val="00814AB3"/>
    <w:rsid w:val="00815C47"/>
    <w:rsid w:val="0081611B"/>
    <w:rsid w:val="00817A43"/>
    <w:rsid w:val="00820194"/>
    <w:rsid w:val="00820B70"/>
    <w:rsid w:val="008224DA"/>
    <w:rsid w:val="008257EA"/>
    <w:rsid w:val="00825C13"/>
    <w:rsid w:val="00826B08"/>
    <w:rsid w:val="00826CD9"/>
    <w:rsid w:val="008329BF"/>
    <w:rsid w:val="0083514F"/>
    <w:rsid w:val="008430F4"/>
    <w:rsid w:val="008434EE"/>
    <w:rsid w:val="008452BA"/>
    <w:rsid w:val="00846F20"/>
    <w:rsid w:val="00853ECA"/>
    <w:rsid w:val="00856B92"/>
    <w:rsid w:val="00860CE3"/>
    <w:rsid w:val="00860E0F"/>
    <w:rsid w:val="00861153"/>
    <w:rsid w:val="00861E4E"/>
    <w:rsid w:val="0086464E"/>
    <w:rsid w:val="00867408"/>
    <w:rsid w:val="0087104C"/>
    <w:rsid w:val="008711BB"/>
    <w:rsid w:val="0088152E"/>
    <w:rsid w:val="0088208E"/>
    <w:rsid w:val="008850B4"/>
    <w:rsid w:val="00885126"/>
    <w:rsid w:val="008863F8"/>
    <w:rsid w:val="0088687D"/>
    <w:rsid w:val="00890A6E"/>
    <w:rsid w:val="008912A5"/>
    <w:rsid w:val="008914AE"/>
    <w:rsid w:val="008924B4"/>
    <w:rsid w:val="00895BC1"/>
    <w:rsid w:val="008969DB"/>
    <w:rsid w:val="008972F5"/>
    <w:rsid w:val="008A3F4A"/>
    <w:rsid w:val="008A4039"/>
    <w:rsid w:val="008A5185"/>
    <w:rsid w:val="008A5F9D"/>
    <w:rsid w:val="008B13B2"/>
    <w:rsid w:val="008B159E"/>
    <w:rsid w:val="008B2B64"/>
    <w:rsid w:val="008B3264"/>
    <w:rsid w:val="008B537E"/>
    <w:rsid w:val="008B7B0C"/>
    <w:rsid w:val="008C0B8F"/>
    <w:rsid w:val="008C0FE0"/>
    <w:rsid w:val="008C1997"/>
    <w:rsid w:val="008C662D"/>
    <w:rsid w:val="008D3554"/>
    <w:rsid w:val="008D4594"/>
    <w:rsid w:val="008D4F67"/>
    <w:rsid w:val="008D6DEF"/>
    <w:rsid w:val="008D79EA"/>
    <w:rsid w:val="008E1819"/>
    <w:rsid w:val="008E279D"/>
    <w:rsid w:val="008E6679"/>
    <w:rsid w:val="008F0E19"/>
    <w:rsid w:val="008F1560"/>
    <w:rsid w:val="008F2836"/>
    <w:rsid w:val="008F2AD8"/>
    <w:rsid w:val="008F2CC4"/>
    <w:rsid w:val="008F5FC8"/>
    <w:rsid w:val="009026A8"/>
    <w:rsid w:val="00906D6D"/>
    <w:rsid w:val="00914818"/>
    <w:rsid w:val="009254F3"/>
    <w:rsid w:val="0092598E"/>
    <w:rsid w:val="00932A8A"/>
    <w:rsid w:val="00933F7A"/>
    <w:rsid w:val="00937041"/>
    <w:rsid w:val="00940514"/>
    <w:rsid w:val="009405BD"/>
    <w:rsid w:val="00940F0C"/>
    <w:rsid w:val="009416A8"/>
    <w:rsid w:val="00943514"/>
    <w:rsid w:val="00945D91"/>
    <w:rsid w:val="00946DE1"/>
    <w:rsid w:val="00946E67"/>
    <w:rsid w:val="00947F3D"/>
    <w:rsid w:val="00950A52"/>
    <w:rsid w:val="00950C68"/>
    <w:rsid w:val="009519F2"/>
    <w:rsid w:val="00952FF3"/>
    <w:rsid w:val="00953552"/>
    <w:rsid w:val="00954B8F"/>
    <w:rsid w:val="00955B37"/>
    <w:rsid w:val="00956692"/>
    <w:rsid w:val="00960B28"/>
    <w:rsid w:val="00960D92"/>
    <w:rsid w:val="009639E4"/>
    <w:rsid w:val="00967809"/>
    <w:rsid w:val="00967898"/>
    <w:rsid w:val="0097057F"/>
    <w:rsid w:val="009732AA"/>
    <w:rsid w:val="00973B40"/>
    <w:rsid w:val="00977409"/>
    <w:rsid w:val="0098101B"/>
    <w:rsid w:val="009857CC"/>
    <w:rsid w:val="00987A89"/>
    <w:rsid w:val="00990362"/>
    <w:rsid w:val="0099188C"/>
    <w:rsid w:val="00992E3C"/>
    <w:rsid w:val="00995C10"/>
    <w:rsid w:val="00997033"/>
    <w:rsid w:val="0099796F"/>
    <w:rsid w:val="009A1B47"/>
    <w:rsid w:val="009A210B"/>
    <w:rsid w:val="009A2280"/>
    <w:rsid w:val="009A3637"/>
    <w:rsid w:val="009A435B"/>
    <w:rsid w:val="009A778F"/>
    <w:rsid w:val="009B0620"/>
    <w:rsid w:val="009B3C8F"/>
    <w:rsid w:val="009B3DE8"/>
    <w:rsid w:val="009B4DCC"/>
    <w:rsid w:val="009B531B"/>
    <w:rsid w:val="009B5848"/>
    <w:rsid w:val="009B6538"/>
    <w:rsid w:val="009B7997"/>
    <w:rsid w:val="009C37BB"/>
    <w:rsid w:val="009C3949"/>
    <w:rsid w:val="009C3A07"/>
    <w:rsid w:val="009C4157"/>
    <w:rsid w:val="009C5BCE"/>
    <w:rsid w:val="009C7341"/>
    <w:rsid w:val="009C7551"/>
    <w:rsid w:val="009D0F21"/>
    <w:rsid w:val="009D7572"/>
    <w:rsid w:val="009D7FA5"/>
    <w:rsid w:val="009E4394"/>
    <w:rsid w:val="009E5CDF"/>
    <w:rsid w:val="009F0C6C"/>
    <w:rsid w:val="009F1EBD"/>
    <w:rsid w:val="009F2A3D"/>
    <w:rsid w:val="009F3170"/>
    <w:rsid w:val="009F379E"/>
    <w:rsid w:val="009F38D5"/>
    <w:rsid w:val="009F563C"/>
    <w:rsid w:val="00A02A77"/>
    <w:rsid w:val="00A046F6"/>
    <w:rsid w:val="00A04746"/>
    <w:rsid w:val="00A05D75"/>
    <w:rsid w:val="00A10278"/>
    <w:rsid w:val="00A10C21"/>
    <w:rsid w:val="00A16338"/>
    <w:rsid w:val="00A172DD"/>
    <w:rsid w:val="00A242E3"/>
    <w:rsid w:val="00A26E12"/>
    <w:rsid w:val="00A30831"/>
    <w:rsid w:val="00A32250"/>
    <w:rsid w:val="00A32B05"/>
    <w:rsid w:val="00A34210"/>
    <w:rsid w:val="00A37671"/>
    <w:rsid w:val="00A42028"/>
    <w:rsid w:val="00A42A05"/>
    <w:rsid w:val="00A46620"/>
    <w:rsid w:val="00A5591E"/>
    <w:rsid w:val="00A55D0A"/>
    <w:rsid w:val="00A561FC"/>
    <w:rsid w:val="00A5623E"/>
    <w:rsid w:val="00A5686A"/>
    <w:rsid w:val="00A570E8"/>
    <w:rsid w:val="00A57C6F"/>
    <w:rsid w:val="00A57E21"/>
    <w:rsid w:val="00A613AE"/>
    <w:rsid w:val="00A629D8"/>
    <w:rsid w:val="00A64CFC"/>
    <w:rsid w:val="00A65796"/>
    <w:rsid w:val="00A70C69"/>
    <w:rsid w:val="00A719EE"/>
    <w:rsid w:val="00A756C5"/>
    <w:rsid w:val="00A76316"/>
    <w:rsid w:val="00A76FC1"/>
    <w:rsid w:val="00A80E37"/>
    <w:rsid w:val="00A818E9"/>
    <w:rsid w:val="00A8207E"/>
    <w:rsid w:val="00A8222E"/>
    <w:rsid w:val="00A828E8"/>
    <w:rsid w:val="00A82E65"/>
    <w:rsid w:val="00A83440"/>
    <w:rsid w:val="00A83F71"/>
    <w:rsid w:val="00A8696A"/>
    <w:rsid w:val="00A8775B"/>
    <w:rsid w:val="00A91A9B"/>
    <w:rsid w:val="00A92D8C"/>
    <w:rsid w:val="00A92F28"/>
    <w:rsid w:val="00A93875"/>
    <w:rsid w:val="00A956A4"/>
    <w:rsid w:val="00A9759F"/>
    <w:rsid w:val="00A97681"/>
    <w:rsid w:val="00A977DE"/>
    <w:rsid w:val="00AA463F"/>
    <w:rsid w:val="00AA4FBA"/>
    <w:rsid w:val="00AA5B75"/>
    <w:rsid w:val="00AA5FBC"/>
    <w:rsid w:val="00AA6E95"/>
    <w:rsid w:val="00AA7E4A"/>
    <w:rsid w:val="00AB0274"/>
    <w:rsid w:val="00AB30B8"/>
    <w:rsid w:val="00AB423A"/>
    <w:rsid w:val="00AC2BA4"/>
    <w:rsid w:val="00AC420B"/>
    <w:rsid w:val="00AC55B1"/>
    <w:rsid w:val="00AC6DA5"/>
    <w:rsid w:val="00AC73A5"/>
    <w:rsid w:val="00AC77FF"/>
    <w:rsid w:val="00AD02CF"/>
    <w:rsid w:val="00AD3869"/>
    <w:rsid w:val="00AD3A9C"/>
    <w:rsid w:val="00AD3DD7"/>
    <w:rsid w:val="00AD4198"/>
    <w:rsid w:val="00AD6CEB"/>
    <w:rsid w:val="00AD73BA"/>
    <w:rsid w:val="00AE2CC5"/>
    <w:rsid w:val="00AE62A7"/>
    <w:rsid w:val="00AF16B3"/>
    <w:rsid w:val="00AF215F"/>
    <w:rsid w:val="00AF387F"/>
    <w:rsid w:val="00B00B28"/>
    <w:rsid w:val="00B026A4"/>
    <w:rsid w:val="00B06274"/>
    <w:rsid w:val="00B11B27"/>
    <w:rsid w:val="00B13116"/>
    <w:rsid w:val="00B13F57"/>
    <w:rsid w:val="00B16785"/>
    <w:rsid w:val="00B16CCF"/>
    <w:rsid w:val="00B20515"/>
    <w:rsid w:val="00B20939"/>
    <w:rsid w:val="00B26DD4"/>
    <w:rsid w:val="00B271DB"/>
    <w:rsid w:val="00B31CC1"/>
    <w:rsid w:val="00B3440F"/>
    <w:rsid w:val="00B35C62"/>
    <w:rsid w:val="00B36FAA"/>
    <w:rsid w:val="00B37005"/>
    <w:rsid w:val="00B379D0"/>
    <w:rsid w:val="00B37D77"/>
    <w:rsid w:val="00B41606"/>
    <w:rsid w:val="00B41965"/>
    <w:rsid w:val="00B41C47"/>
    <w:rsid w:val="00B43146"/>
    <w:rsid w:val="00B45DD4"/>
    <w:rsid w:val="00B473F3"/>
    <w:rsid w:val="00B47CD6"/>
    <w:rsid w:val="00B52BA7"/>
    <w:rsid w:val="00B52E42"/>
    <w:rsid w:val="00B54C29"/>
    <w:rsid w:val="00B574D1"/>
    <w:rsid w:val="00B60BCF"/>
    <w:rsid w:val="00B636EB"/>
    <w:rsid w:val="00B7120A"/>
    <w:rsid w:val="00B71615"/>
    <w:rsid w:val="00B716C2"/>
    <w:rsid w:val="00B71B6B"/>
    <w:rsid w:val="00B770AA"/>
    <w:rsid w:val="00B82575"/>
    <w:rsid w:val="00B83314"/>
    <w:rsid w:val="00B84A6F"/>
    <w:rsid w:val="00B865BC"/>
    <w:rsid w:val="00B86C79"/>
    <w:rsid w:val="00B921F8"/>
    <w:rsid w:val="00B9384C"/>
    <w:rsid w:val="00B93BAA"/>
    <w:rsid w:val="00B96898"/>
    <w:rsid w:val="00BA08ED"/>
    <w:rsid w:val="00BA3E96"/>
    <w:rsid w:val="00BA4305"/>
    <w:rsid w:val="00BA6AC8"/>
    <w:rsid w:val="00BA6C79"/>
    <w:rsid w:val="00BB1D79"/>
    <w:rsid w:val="00BB2126"/>
    <w:rsid w:val="00BB3780"/>
    <w:rsid w:val="00BB43AD"/>
    <w:rsid w:val="00BC2057"/>
    <w:rsid w:val="00BC497A"/>
    <w:rsid w:val="00BD0C44"/>
    <w:rsid w:val="00BD1E8D"/>
    <w:rsid w:val="00BD2162"/>
    <w:rsid w:val="00BD2B96"/>
    <w:rsid w:val="00BD50C8"/>
    <w:rsid w:val="00BD5FD3"/>
    <w:rsid w:val="00BE3669"/>
    <w:rsid w:val="00BE3E1A"/>
    <w:rsid w:val="00BE5DB4"/>
    <w:rsid w:val="00BF1CEA"/>
    <w:rsid w:val="00BF266C"/>
    <w:rsid w:val="00BF2C18"/>
    <w:rsid w:val="00BF3939"/>
    <w:rsid w:val="00BF6119"/>
    <w:rsid w:val="00BF73A5"/>
    <w:rsid w:val="00BF7661"/>
    <w:rsid w:val="00C01354"/>
    <w:rsid w:val="00C11E37"/>
    <w:rsid w:val="00C12275"/>
    <w:rsid w:val="00C1237D"/>
    <w:rsid w:val="00C1608E"/>
    <w:rsid w:val="00C177D5"/>
    <w:rsid w:val="00C22C24"/>
    <w:rsid w:val="00C2390C"/>
    <w:rsid w:val="00C24774"/>
    <w:rsid w:val="00C26C93"/>
    <w:rsid w:val="00C273E3"/>
    <w:rsid w:val="00C34135"/>
    <w:rsid w:val="00C34561"/>
    <w:rsid w:val="00C37789"/>
    <w:rsid w:val="00C4006B"/>
    <w:rsid w:val="00C411F6"/>
    <w:rsid w:val="00C43E4C"/>
    <w:rsid w:val="00C501D9"/>
    <w:rsid w:val="00C51AB2"/>
    <w:rsid w:val="00C52A49"/>
    <w:rsid w:val="00C54E1C"/>
    <w:rsid w:val="00C61B46"/>
    <w:rsid w:val="00C62ECB"/>
    <w:rsid w:val="00C633E0"/>
    <w:rsid w:val="00C661A4"/>
    <w:rsid w:val="00C80804"/>
    <w:rsid w:val="00C81BB7"/>
    <w:rsid w:val="00C841EE"/>
    <w:rsid w:val="00C84A2F"/>
    <w:rsid w:val="00C868EE"/>
    <w:rsid w:val="00C91CA6"/>
    <w:rsid w:val="00C9450A"/>
    <w:rsid w:val="00C9499B"/>
    <w:rsid w:val="00C94C9A"/>
    <w:rsid w:val="00C95592"/>
    <w:rsid w:val="00C96111"/>
    <w:rsid w:val="00C96B95"/>
    <w:rsid w:val="00CA0F89"/>
    <w:rsid w:val="00CA17F5"/>
    <w:rsid w:val="00CA3976"/>
    <w:rsid w:val="00CA4CF7"/>
    <w:rsid w:val="00CA622F"/>
    <w:rsid w:val="00CB0E69"/>
    <w:rsid w:val="00CB2FDF"/>
    <w:rsid w:val="00CB36E7"/>
    <w:rsid w:val="00CB38C8"/>
    <w:rsid w:val="00CB6697"/>
    <w:rsid w:val="00CB7484"/>
    <w:rsid w:val="00CC0E67"/>
    <w:rsid w:val="00CC11D5"/>
    <w:rsid w:val="00CC24F8"/>
    <w:rsid w:val="00CD18AB"/>
    <w:rsid w:val="00CD4465"/>
    <w:rsid w:val="00CD4FEA"/>
    <w:rsid w:val="00CD50E7"/>
    <w:rsid w:val="00CD51E0"/>
    <w:rsid w:val="00CD6772"/>
    <w:rsid w:val="00CE2DCC"/>
    <w:rsid w:val="00CE3700"/>
    <w:rsid w:val="00CE54B9"/>
    <w:rsid w:val="00CF1B4F"/>
    <w:rsid w:val="00CF217B"/>
    <w:rsid w:val="00CF448B"/>
    <w:rsid w:val="00CF7289"/>
    <w:rsid w:val="00CF74E1"/>
    <w:rsid w:val="00D0158F"/>
    <w:rsid w:val="00D028A1"/>
    <w:rsid w:val="00D1093F"/>
    <w:rsid w:val="00D11192"/>
    <w:rsid w:val="00D12930"/>
    <w:rsid w:val="00D1301C"/>
    <w:rsid w:val="00D146C3"/>
    <w:rsid w:val="00D168DE"/>
    <w:rsid w:val="00D175DB"/>
    <w:rsid w:val="00D17F49"/>
    <w:rsid w:val="00D201FE"/>
    <w:rsid w:val="00D20B9B"/>
    <w:rsid w:val="00D21E60"/>
    <w:rsid w:val="00D23DD0"/>
    <w:rsid w:val="00D27F80"/>
    <w:rsid w:val="00D27FE4"/>
    <w:rsid w:val="00D31427"/>
    <w:rsid w:val="00D32456"/>
    <w:rsid w:val="00D32967"/>
    <w:rsid w:val="00D336C0"/>
    <w:rsid w:val="00D34D8B"/>
    <w:rsid w:val="00D366D3"/>
    <w:rsid w:val="00D42154"/>
    <w:rsid w:val="00D45DF5"/>
    <w:rsid w:val="00D477BD"/>
    <w:rsid w:val="00D51F0C"/>
    <w:rsid w:val="00D53449"/>
    <w:rsid w:val="00D53F73"/>
    <w:rsid w:val="00D555B5"/>
    <w:rsid w:val="00D56376"/>
    <w:rsid w:val="00D577EF"/>
    <w:rsid w:val="00D61215"/>
    <w:rsid w:val="00D61B1F"/>
    <w:rsid w:val="00D62BCB"/>
    <w:rsid w:val="00D641EA"/>
    <w:rsid w:val="00D64772"/>
    <w:rsid w:val="00D66F9F"/>
    <w:rsid w:val="00D675A2"/>
    <w:rsid w:val="00D71CE3"/>
    <w:rsid w:val="00D751A8"/>
    <w:rsid w:val="00D806AE"/>
    <w:rsid w:val="00D8078E"/>
    <w:rsid w:val="00D8216E"/>
    <w:rsid w:val="00D8505E"/>
    <w:rsid w:val="00D854F2"/>
    <w:rsid w:val="00D859D2"/>
    <w:rsid w:val="00D86AB7"/>
    <w:rsid w:val="00D92B93"/>
    <w:rsid w:val="00D92DE5"/>
    <w:rsid w:val="00D974DE"/>
    <w:rsid w:val="00D97B34"/>
    <w:rsid w:val="00DA4042"/>
    <w:rsid w:val="00DA4491"/>
    <w:rsid w:val="00DA5D6C"/>
    <w:rsid w:val="00DA72F1"/>
    <w:rsid w:val="00DB04DF"/>
    <w:rsid w:val="00DB2C12"/>
    <w:rsid w:val="00DB4C92"/>
    <w:rsid w:val="00DB5A9D"/>
    <w:rsid w:val="00DB6EC6"/>
    <w:rsid w:val="00DC0054"/>
    <w:rsid w:val="00DC10C4"/>
    <w:rsid w:val="00DC3B3B"/>
    <w:rsid w:val="00DC4616"/>
    <w:rsid w:val="00DC7D2B"/>
    <w:rsid w:val="00DD5CDA"/>
    <w:rsid w:val="00DD63FD"/>
    <w:rsid w:val="00DD7BD4"/>
    <w:rsid w:val="00DE0031"/>
    <w:rsid w:val="00DE133A"/>
    <w:rsid w:val="00DE3E7F"/>
    <w:rsid w:val="00DF01C1"/>
    <w:rsid w:val="00DF17A8"/>
    <w:rsid w:val="00DF2920"/>
    <w:rsid w:val="00DF3756"/>
    <w:rsid w:val="00DF53F2"/>
    <w:rsid w:val="00DF6E73"/>
    <w:rsid w:val="00E013CD"/>
    <w:rsid w:val="00E11C2D"/>
    <w:rsid w:val="00E141A5"/>
    <w:rsid w:val="00E14E6C"/>
    <w:rsid w:val="00E2000E"/>
    <w:rsid w:val="00E20A41"/>
    <w:rsid w:val="00E20A8A"/>
    <w:rsid w:val="00E23EBC"/>
    <w:rsid w:val="00E30B4C"/>
    <w:rsid w:val="00E3339E"/>
    <w:rsid w:val="00E34DD5"/>
    <w:rsid w:val="00E34E00"/>
    <w:rsid w:val="00E35266"/>
    <w:rsid w:val="00E3670D"/>
    <w:rsid w:val="00E36EED"/>
    <w:rsid w:val="00E4063F"/>
    <w:rsid w:val="00E40B19"/>
    <w:rsid w:val="00E41279"/>
    <w:rsid w:val="00E41512"/>
    <w:rsid w:val="00E438A7"/>
    <w:rsid w:val="00E44216"/>
    <w:rsid w:val="00E47C97"/>
    <w:rsid w:val="00E50CEA"/>
    <w:rsid w:val="00E54258"/>
    <w:rsid w:val="00E54534"/>
    <w:rsid w:val="00E61AF6"/>
    <w:rsid w:val="00E62642"/>
    <w:rsid w:val="00E62990"/>
    <w:rsid w:val="00E63229"/>
    <w:rsid w:val="00E638D4"/>
    <w:rsid w:val="00E6399D"/>
    <w:rsid w:val="00E639B5"/>
    <w:rsid w:val="00E63F80"/>
    <w:rsid w:val="00E6457B"/>
    <w:rsid w:val="00E67D8B"/>
    <w:rsid w:val="00E71E5F"/>
    <w:rsid w:val="00E72BA8"/>
    <w:rsid w:val="00E73BEF"/>
    <w:rsid w:val="00E7419A"/>
    <w:rsid w:val="00E74E76"/>
    <w:rsid w:val="00E846C8"/>
    <w:rsid w:val="00E86309"/>
    <w:rsid w:val="00E9097C"/>
    <w:rsid w:val="00E91176"/>
    <w:rsid w:val="00E917E7"/>
    <w:rsid w:val="00E9262B"/>
    <w:rsid w:val="00E93888"/>
    <w:rsid w:val="00E95394"/>
    <w:rsid w:val="00E96D42"/>
    <w:rsid w:val="00EA3694"/>
    <w:rsid w:val="00EA395E"/>
    <w:rsid w:val="00EA51DB"/>
    <w:rsid w:val="00EA5D3D"/>
    <w:rsid w:val="00EA7244"/>
    <w:rsid w:val="00EA7D59"/>
    <w:rsid w:val="00EB047D"/>
    <w:rsid w:val="00EB2571"/>
    <w:rsid w:val="00EB3FC1"/>
    <w:rsid w:val="00EC0C6E"/>
    <w:rsid w:val="00EC7385"/>
    <w:rsid w:val="00EC76FF"/>
    <w:rsid w:val="00ED13B9"/>
    <w:rsid w:val="00ED1A67"/>
    <w:rsid w:val="00ED1F72"/>
    <w:rsid w:val="00ED5F59"/>
    <w:rsid w:val="00EE3B00"/>
    <w:rsid w:val="00EE4164"/>
    <w:rsid w:val="00EE46D2"/>
    <w:rsid w:val="00EF04FB"/>
    <w:rsid w:val="00EF0C44"/>
    <w:rsid w:val="00EF23DB"/>
    <w:rsid w:val="00EF52F5"/>
    <w:rsid w:val="00EF5AC4"/>
    <w:rsid w:val="00EF5F1B"/>
    <w:rsid w:val="00F03295"/>
    <w:rsid w:val="00F051FD"/>
    <w:rsid w:val="00F054FF"/>
    <w:rsid w:val="00F0619C"/>
    <w:rsid w:val="00F0745B"/>
    <w:rsid w:val="00F074BE"/>
    <w:rsid w:val="00F1047C"/>
    <w:rsid w:val="00F10542"/>
    <w:rsid w:val="00F11369"/>
    <w:rsid w:val="00F162E4"/>
    <w:rsid w:val="00F2149A"/>
    <w:rsid w:val="00F24636"/>
    <w:rsid w:val="00F25ACD"/>
    <w:rsid w:val="00F25F56"/>
    <w:rsid w:val="00F30980"/>
    <w:rsid w:val="00F311BA"/>
    <w:rsid w:val="00F41845"/>
    <w:rsid w:val="00F41A76"/>
    <w:rsid w:val="00F44975"/>
    <w:rsid w:val="00F47E7B"/>
    <w:rsid w:val="00F500EE"/>
    <w:rsid w:val="00F5612E"/>
    <w:rsid w:val="00F56DD6"/>
    <w:rsid w:val="00F60A13"/>
    <w:rsid w:val="00F61CD2"/>
    <w:rsid w:val="00F625AE"/>
    <w:rsid w:val="00F6385C"/>
    <w:rsid w:val="00F71D53"/>
    <w:rsid w:val="00F74842"/>
    <w:rsid w:val="00F75C02"/>
    <w:rsid w:val="00F776B9"/>
    <w:rsid w:val="00F80D63"/>
    <w:rsid w:val="00F81CD7"/>
    <w:rsid w:val="00F85719"/>
    <w:rsid w:val="00F86660"/>
    <w:rsid w:val="00F93BAA"/>
    <w:rsid w:val="00F947CE"/>
    <w:rsid w:val="00F95B28"/>
    <w:rsid w:val="00F973E0"/>
    <w:rsid w:val="00FA07D2"/>
    <w:rsid w:val="00FA0888"/>
    <w:rsid w:val="00FA2736"/>
    <w:rsid w:val="00FA7359"/>
    <w:rsid w:val="00FB1053"/>
    <w:rsid w:val="00FB1C68"/>
    <w:rsid w:val="00FB215E"/>
    <w:rsid w:val="00FB3E13"/>
    <w:rsid w:val="00FB637B"/>
    <w:rsid w:val="00FC4E7F"/>
    <w:rsid w:val="00FC5C0B"/>
    <w:rsid w:val="00FC7334"/>
    <w:rsid w:val="00FD2F5F"/>
    <w:rsid w:val="00FD3B3D"/>
    <w:rsid w:val="00FD5EEE"/>
    <w:rsid w:val="00FD709D"/>
    <w:rsid w:val="00FE3065"/>
    <w:rsid w:val="00FE44DE"/>
    <w:rsid w:val="00FE46BE"/>
    <w:rsid w:val="00FE533B"/>
    <w:rsid w:val="00FF1D44"/>
    <w:rsid w:val="00FF2A32"/>
    <w:rsid w:val="00FF34A8"/>
    <w:rsid w:val="00FF4735"/>
    <w:rsid w:val="00FF47A7"/>
    <w:rsid w:val="00FF578D"/>
    <w:rsid w:val="00FF62FA"/>
    <w:rsid w:val="00FF67C7"/>
    <w:rsid w:val="00FF73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36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70FA1"/>
    <w:pPr>
      <w:spacing w:after="200" w:line="276" w:lineRule="auto"/>
    </w:pPr>
    <w:rPr>
      <w:rFonts w:ascii="Calibri" w:eastAsia="Calibri" w:hAnsi="Calibri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rsid w:val="00416FD6"/>
    <w:pPr>
      <w:tabs>
        <w:tab w:val="center" w:pos="4703"/>
        <w:tab w:val="right" w:pos="9406"/>
      </w:tabs>
    </w:pPr>
  </w:style>
  <w:style w:type="paragraph" w:styleId="Subsol">
    <w:name w:val="footer"/>
    <w:basedOn w:val="Normal"/>
    <w:rsid w:val="00416FD6"/>
    <w:pPr>
      <w:tabs>
        <w:tab w:val="center" w:pos="4703"/>
        <w:tab w:val="right" w:pos="9406"/>
      </w:tabs>
    </w:pPr>
  </w:style>
  <w:style w:type="paragraph" w:styleId="Corptext">
    <w:name w:val="Body Text"/>
    <w:basedOn w:val="Normal"/>
    <w:rsid w:val="00416FD6"/>
    <w:pPr>
      <w:jc w:val="both"/>
    </w:pPr>
    <w:rPr>
      <w:sz w:val="28"/>
    </w:rPr>
  </w:style>
  <w:style w:type="table" w:styleId="GrilTabel">
    <w:name w:val="Table Grid"/>
    <w:basedOn w:val="TabelNormal"/>
    <w:rsid w:val="00085F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nBalon">
    <w:name w:val="Balloon Text"/>
    <w:basedOn w:val="Normal"/>
    <w:semiHidden/>
    <w:rsid w:val="009B5848"/>
    <w:rPr>
      <w:rFonts w:ascii="Tahoma" w:hAnsi="Tahoma" w:cs="Tahoma"/>
      <w:sz w:val="16"/>
      <w:szCs w:val="16"/>
    </w:rPr>
  </w:style>
  <w:style w:type="character" w:styleId="Hyperlink">
    <w:name w:val="Hyperlink"/>
    <w:rsid w:val="009E4394"/>
    <w:rPr>
      <w:color w:val="0000FF"/>
      <w:u w:val="single"/>
    </w:rPr>
  </w:style>
  <w:style w:type="paragraph" w:customStyle="1" w:styleId="Default">
    <w:name w:val="Default"/>
    <w:rsid w:val="001B250F"/>
    <w:pPr>
      <w:autoSpaceDE w:val="0"/>
      <w:autoSpaceDN w:val="0"/>
      <w:adjustRightInd w:val="0"/>
    </w:pPr>
    <w:rPr>
      <w:rFonts w:ascii="Courier New" w:hAnsi="Courier New" w:cs="Courier New"/>
      <w:color w:val="000000"/>
      <w:sz w:val="24"/>
      <w:szCs w:val="24"/>
    </w:rPr>
  </w:style>
  <w:style w:type="paragraph" w:styleId="Listparagraf">
    <w:name w:val="List Paragraph"/>
    <w:basedOn w:val="Normal"/>
    <w:uiPriority w:val="34"/>
    <w:qFormat/>
    <w:rsid w:val="00D51F0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tageoagiu.ro" TargetMode="External"/><Relationship Id="rId1" Type="http://schemas.openxmlformats.org/officeDocument/2006/relationships/hyperlink" Target="mailto:ctageoagiu@yahoo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Intel\Desktop\SABLON.dot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SABLON</Template>
  <TotalTime>8</TotalTime>
  <Pages>1</Pages>
  <Words>115</Words>
  <Characters>656</Characters>
  <Application>Microsoft Office Word</Application>
  <DocSecurity>0</DocSecurity>
  <Lines>5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ADEVERINŢĂ</vt:lpstr>
      <vt:lpstr>ADEVERINŢĂ</vt:lpstr>
    </vt:vector>
  </TitlesOfParts>
  <Company>Unitate Scolara</Company>
  <LinksUpToDate>false</LinksUpToDate>
  <CharactersWithSpaces>770</CharactersWithSpaces>
  <SharedDoc>false</SharedDoc>
  <HLinks>
    <vt:vector size="12" baseType="variant">
      <vt:variant>
        <vt:i4>327756</vt:i4>
      </vt:variant>
      <vt:variant>
        <vt:i4>3</vt:i4>
      </vt:variant>
      <vt:variant>
        <vt:i4>0</vt:i4>
      </vt:variant>
      <vt:variant>
        <vt:i4>5</vt:i4>
      </vt:variant>
      <vt:variant>
        <vt:lpwstr>http://www.ctageoagiu.ro/</vt:lpwstr>
      </vt:variant>
      <vt:variant>
        <vt:lpwstr/>
      </vt:variant>
      <vt:variant>
        <vt:i4>131129</vt:i4>
      </vt:variant>
      <vt:variant>
        <vt:i4>0</vt:i4>
      </vt:variant>
      <vt:variant>
        <vt:i4>0</vt:i4>
      </vt:variant>
      <vt:variant>
        <vt:i4>5</vt:i4>
      </vt:variant>
      <vt:variant>
        <vt:lpwstr>mailto:ctageoagiu@yahoo.com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ADEVERINŢĂ</dc:title>
  <dc:creator>Intel</dc:creator>
  <cp:lastModifiedBy>aha</cp:lastModifiedBy>
  <cp:revision>2</cp:revision>
  <cp:lastPrinted>2018-03-14T10:58:00Z</cp:lastPrinted>
  <dcterms:created xsi:type="dcterms:W3CDTF">2018-03-14T11:04:00Z</dcterms:created>
  <dcterms:modified xsi:type="dcterms:W3CDTF">2018-03-14T11:04:00Z</dcterms:modified>
</cp:coreProperties>
</file>