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AC4" w:rsidRDefault="00616CA9" w:rsidP="00085EC7">
      <w:pPr>
        <w:rPr>
          <w:rFonts w:eastAsia="Calibri"/>
          <w:lang w:val="ro-RO"/>
        </w:rPr>
      </w:pPr>
      <w:bookmarkStart w:id="0" w:name="_GoBack"/>
      <w:bookmarkEnd w:id="0"/>
      <w:r>
        <w:rPr>
          <w:rFonts w:eastAsia="Calibri"/>
          <w:lang w:val="ro-RO"/>
        </w:rPr>
        <w:t>Nr.1298 din 17.05.2018</w:t>
      </w:r>
    </w:p>
    <w:p w:rsidR="00616CA9" w:rsidRDefault="00616CA9" w:rsidP="00085EC7">
      <w:pPr>
        <w:rPr>
          <w:rFonts w:eastAsia="Calibri"/>
          <w:lang w:val="ro-RO"/>
        </w:rPr>
      </w:pPr>
    </w:p>
    <w:p w:rsidR="00616CA9" w:rsidRDefault="00616CA9" w:rsidP="00085EC7">
      <w:pPr>
        <w:rPr>
          <w:rFonts w:eastAsia="Calibri"/>
          <w:lang w:val="ro-RO"/>
        </w:rPr>
      </w:pPr>
      <w:r>
        <w:rPr>
          <w:rFonts w:eastAsia="Calibri"/>
          <w:lang w:val="ro-RO"/>
        </w:rPr>
        <w:t>CĂTRE</w:t>
      </w:r>
    </w:p>
    <w:p w:rsidR="00616CA9" w:rsidRDefault="00616CA9" w:rsidP="00085EC7">
      <w:pPr>
        <w:rPr>
          <w:rFonts w:eastAsia="Calibri"/>
          <w:lang w:val="ro-RO"/>
        </w:rPr>
      </w:pPr>
      <w:r>
        <w:rPr>
          <w:rFonts w:eastAsia="Calibri"/>
          <w:lang w:val="ro-RO"/>
        </w:rPr>
        <w:tab/>
        <w:t>INSPECTORATUL ŞCOLAR JUDEŢEAN HUNEDOARA</w:t>
      </w:r>
    </w:p>
    <w:p w:rsidR="00616CA9" w:rsidRDefault="00616CA9" w:rsidP="00085EC7">
      <w:pPr>
        <w:rPr>
          <w:rFonts w:eastAsia="Calibri"/>
          <w:lang w:val="ro-RO"/>
        </w:rPr>
      </w:pPr>
    </w:p>
    <w:p w:rsidR="00616CA9" w:rsidRDefault="00616CA9" w:rsidP="00085EC7">
      <w:pPr>
        <w:rPr>
          <w:rFonts w:eastAsia="Calibri"/>
          <w:lang w:val="ro-RO"/>
        </w:rPr>
      </w:pPr>
    </w:p>
    <w:p w:rsidR="00616CA9" w:rsidRPr="00BE0CA7" w:rsidRDefault="00616CA9" w:rsidP="00616CA9">
      <w:proofErr w:type="spellStart"/>
      <w:r>
        <w:rPr>
          <w:b/>
        </w:rPr>
        <w:t>Referitor</w:t>
      </w:r>
      <w:proofErr w:type="spellEnd"/>
      <w:r>
        <w:rPr>
          <w:b/>
        </w:rPr>
        <w:t xml:space="preserve"> la: </w:t>
      </w:r>
      <w:proofErr w:type="spellStart"/>
      <w:r>
        <w:rPr>
          <w:b/>
        </w:rPr>
        <w:t>situația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bibliotecilor</w:t>
      </w:r>
      <w:proofErr w:type="spellEnd"/>
    </w:p>
    <w:p w:rsidR="00616CA9" w:rsidRPr="00BE0CA7" w:rsidRDefault="00616CA9" w:rsidP="00616CA9">
      <w:pPr>
        <w:jc w:val="both"/>
      </w:pPr>
    </w:p>
    <w:p w:rsidR="00616CA9" w:rsidRDefault="00616CA9" w:rsidP="00616CA9">
      <w:pPr>
        <w:spacing w:line="360" w:lineRule="auto"/>
        <w:jc w:val="both"/>
      </w:pPr>
      <w:r w:rsidRPr="00BE0CA7">
        <w:tab/>
      </w:r>
      <w:proofErr w:type="gramStart"/>
      <w:r>
        <w:t xml:space="preserve">Ca </w:t>
      </w:r>
      <w:proofErr w:type="spellStart"/>
      <w:r>
        <w:t>urmare</w:t>
      </w:r>
      <w:proofErr w:type="spellEnd"/>
      <w:r>
        <w:t xml:space="preserve"> a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Ministerului</w:t>
      </w:r>
      <w:proofErr w:type="spellEnd"/>
      <w:r>
        <w:t xml:space="preserve"> </w:t>
      </w:r>
      <w:proofErr w:type="spellStart"/>
      <w:r>
        <w:t>Educației</w:t>
      </w:r>
      <w:proofErr w:type="spellEnd"/>
      <w:r>
        <w:t xml:space="preserve"> </w:t>
      </w:r>
      <w:proofErr w:type="spellStart"/>
      <w:r>
        <w:t>Naționale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nr.</w:t>
      </w:r>
      <w:proofErr w:type="gramEnd"/>
      <w:r>
        <w:t xml:space="preserve"> 9289/15.05.2018, </w:t>
      </w:r>
      <w:proofErr w:type="spellStart"/>
      <w:r>
        <w:t>vă</w:t>
      </w:r>
      <w:proofErr w:type="spellEnd"/>
      <w:r>
        <w:t xml:space="preserve"> </w:t>
      </w:r>
      <w:proofErr w:type="spellStart"/>
      <w:proofErr w:type="gramStart"/>
      <w:r>
        <w:t>transmitem</w:t>
      </w:r>
      <w:proofErr w:type="spellEnd"/>
      <w:r>
        <w:t xml:space="preserve">  </w:t>
      </w:r>
      <w:proofErr w:type="spellStart"/>
      <w:r>
        <w:t>următoarele</w:t>
      </w:r>
      <w:proofErr w:type="spellEnd"/>
      <w:proofErr w:type="gramEnd"/>
      <w:r>
        <w:t xml:space="preserve"> </w:t>
      </w:r>
      <w:proofErr w:type="spellStart"/>
      <w:r>
        <w:t>informații</w:t>
      </w:r>
      <w:proofErr w:type="spellEnd"/>
      <w:r>
        <w:t>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2943"/>
        <w:gridCol w:w="1560"/>
        <w:gridCol w:w="2409"/>
        <w:gridCol w:w="1418"/>
        <w:gridCol w:w="3118"/>
        <w:gridCol w:w="1560"/>
        <w:gridCol w:w="1212"/>
      </w:tblGrid>
      <w:tr w:rsidR="00616CA9" w:rsidTr="00616CA9">
        <w:trPr>
          <w:trHeight w:val="317"/>
          <w:tblHeader/>
        </w:trPr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unității</w:t>
            </w:r>
            <w:proofErr w:type="spellEnd"/>
            <w:r>
              <w:t xml:space="preserve"> </w:t>
            </w:r>
            <w:proofErr w:type="spellStart"/>
            <w:r>
              <w:t>școlare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Existența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biblioteci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incinta</w:t>
            </w:r>
            <w:proofErr w:type="spellEnd"/>
            <w:r>
              <w:t xml:space="preserve"> </w:t>
            </w:r>
            <w:proofErr w:type="spellStart"/>
            <w:r>
              <w:t>unității</w:t>
            </w:r>
            <w:proofErr w:type="spellEnd"/>
            <w:r>
              <w:t xml:space="preserve"> </w:t>
            </w:r>
            <w:proofErr w:type="spellStart"/>
            <w:r>
              <w:t>școlare</w:t>
            </w:r>
            <w:proofErr w:type="spellEnd"/>
          </w:p>
          <w:p w:rsidR="00616CA9" w:rsidRDefault="00616CA9">
            <w:pPr>
              <w:jc w:val="center"/>
            </w:pPr>
            <w:r>
              <w:t>DA/NU</w:t>
            </w:r>
          </w:p>
        </w:tc>
        <w:tc>
          <w:tcPr>
            <w:tcW w:w="9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cazul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există</w:t>
            </w:r>
            <w:proofErr w:type="spellEnd"/>
            <w:r>
              <w:t xml:space="preserve"> </w:t>
            </w:r>
            <w:proofErr w:type="spellStart"/>
            <w:r>
              <w:t>bibliotecă</w:t>
            </w:r>
            <w:proofErr w:type="spellEnd"/>
            <w:r>
              <w:t>:</w:t>
            </w:r>
          </w:p>
        </w:tc>
      </w:tr>
      <w:tr w:rsidR="00616CA9" w:rsidTr="00616CA9">
        <w:trPr>
          <w:trHeight w:val="317"/>
          <w:tblHeader/>
        </w:trPr>
        <w:tc>
          <w:tcPr>
            <w:tcW w:w="2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  <w:r>
              <w:t xml:space="preserve"> </w:t>
            </w:r>
            <w:proofErr w:type="spellStart"/>
            <w:r>
              <w:t>bibliotecar</w:t>
            </w:r>
            <w:proofErr w:type="spellEnd"/>
            <w:r>
              <w:t xml:space="preserve"> /  </w:t>
            </w:r>
            <w:proofErr w:type="spellStart"/>
            <w:r>
              <w:t>responsabil</w:t>
            </w:r>
            <w:proofErr w:type="spellEnd"/>
            <w:r>
              <w:t xml:space="preserve"> cu </w:t>
            </w:r>
            <w:proofErr w:type="spellStart"/>
            <w:r>
              <w:t>biblioteca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Număr</w:t>
            </w:r>
            <w:proofErr w:type="spellEnd"/>
            <w:r>
              <w:t xml:space="preserve"> de </w:t>
            </w:r>
            <w:proofErr w:type="spellStart"/>
            <w:r>
              <w:t>telefon</w:t>
            </w:r>
            <w:proofErr w:type="spellEnd"/>
            <w:r>
              <w:t xml:space="preserve"> </w:t>
            </w:r>
            <w:proofErr w:type="spellStart"/>
            <w:r>
              <w:t>bibliotecar</w:t>
            </w:r>
            <w:proofErr w:type="spellEnd"/>
            <w:r>
              <w:t xml:space="preserve"> / </w:t>
            </w:r>
            <w:proofErr w:type="spellStart"/>
            <w:r>
              <w:t>responsabil</w:t>
            </w:r>
            <w:proofErr w:type="spellEnd"/>
            <w:r>
              <w:t xml:space="preserve"> cu </w:t>
            </w:r>
            <w:proofErr w:type="spellStart"/>
            <w:r>
              <w:t>biblioteca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CA9" w:rsidRDefault="00616CA9">
            <w:pPr>
              <w:jc w:val="center"/>
            </w:pPr>
            <w:proofErr w:type="spellStart"/>
            <w:r>
              <w:t>Adresa</w:t>
            </w:r>
            <w:proofErr w:type="spellEnd"/>
            <w:r>
              <w:t xml:space="preserve"> de email </w:t>
            </w:r>
            <w:proofErr w:type="spellStart"/>
            <w:r>
              <w:t>bibliotecar</w:t>
            </w:r>
            <w:proofErr w:type="spellEnd"/>
            <w:r>
              <w:t xml:space="preserve"> / </w:t>
            </w:r>
            <w:proofErr w:type="spellStart"/>
            <w:r>
              <w:t>responsabil</w:t>
            </w:r>
            <w:proofErr w:type="spellEnd"/>
            <w:r>
              <w:t xml:space="preserve"> cu </w:t>
            </w:r>
            <w:proofErr w:type="spellStart"/>
            <w:r>
              <w:t>biblioteca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Orarul</w:t>
            </w:r>
            <w:proofErr w:type="spellEnd"/>
            <w:r>
              <w:t xml:space="preserve"> de </w:t>
            </w:r>
            <w:proofErr w:type="spellStart"/>
            <w:r>
              <w:t>acces</w:t>
            </w:r>
            <w:proofErr w:type="spellEnd"/>
            <w:r>
              <w:t xml:space="preserve"> al </w:t>
            </w:r>
            <w:proofErr w:type="spellStart"/>
            <w:r>
              <w:t>elevilor</w:t>
            </w:r>
            <w:proofErr w:type="spellEnd"/>
            <w:r>
              <w:t xml:space="preserve"> la </w:t>
            </w:r>
            <w:proofErr w:type="spellStart"/>
            <w:r>
              <w:t>bibliotecă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CA9" w:rsidRDefault="00616CA9">
            <w:pPr>
              <w:jc w:val="center"/>
            </w:pPr>
            <w:proofErr w:type="spellStart"/>
            <w:r>
              <w:t>Număr</w:t>
            </w:r>
            <w:proofErr w:type="spellEnd"/>
            <w:r>
              <w:t xml:space="preserve"> de volume</w:t>
            </w:r>
          </w:p>
        </w:tc>
      </w:tr>
      <w:tr w:rsidR="00616CA9" w:rsidTr="00616CA9">
        <w:trPr>
          <w:tblHeader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Default="00616CA9" w:rsidP="00616CA9">
            <w:pPr>
              <w:jc w:val="center"/>
            </w:pPr>
            <w:proofErr w:type="spellStart"/>
            <w:r w:rsidRPr="00BB7613">
              <w:t>C</w:t>
            </w:r>
            <w:r>
              <w:t>olegiul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„</w:t>
            </w:r>
            <w:proofErr w:type="spellStart"/>
            <w:r>
              <w:t>Aurel</w:t>
            </w:r>
            <w:proofErr w:type="spellEnd"/>
            <w:r>
              <w:t xml:space="preserve"> </w:t>
            </w:r>
            <w:proofErr w:type="spellStart"/>
            <w:r>
              <w:t>Vlaicu</w:t>
            </w:r>
            <w:proofErr w:type="spellEnd"/>
            <w:r>
              <w:t>”</w:t>
            </w:r>
          </w:p>
          <w:p w:rsidR="00616CA9" w:rsidRPr="00BB7613" w:rsidRDefault="00616CA9" w:rsidP="00616CA9">
            <w:pPr>
              <w:jc w:val="center"/>
            </w:pPr>
            <w:proofErr w:type="spellStart"/>
            <w:r w:rsidRPr="00BB7613">
              <w:t>Orăștie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Pr="00BB7613" w:rsidRDefault="00616CA9" w:rsidP="00616CA9">
            <w:pPr>
              <w:jc w:val="center"/>
            </w:pPr>
            <w:r>
              <w:t>DA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Pr="00BB7613" w:rsidRDefault="00616CA9" w:rsidP="00616CA9">
            <w:pPr>
              <w:jc w:val="center"/>
            </w:pPr>
            <w:r>
              <w:t>Marian Adriana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Pr="00BB7613" w:rsidRDefault="00616CA9" w:rsidP="00616CA9">
            <w:pPr>
              <w:jc w:val="center"/>
            </w:pPr>
            <w:r>
              <w:t>0724379857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Pr="00BB7613" w:rsidRDefault="00616CA9" w:rsidP="00616CA9">
            <w:pPr>
              <w:jc w:val="center"/>
            </w:pPr>
            <w:r>
              <w:t>marian11adriana@yahoo.com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Default="00616CA9" w:rsidP="00616CA9">
            <w:pPr>
              <w:jc w:val="center"/>
            </w:pPr>
            <w:proofErr w:type="spellStart"/>
            <w:r>
              <w:t>zilnic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orele</w:t>
            </w:r>
            <w:proofErr w:type="spellEnd"/>
          </w:p>
          <w:p w:rsidR="00616CA9" w:rsidRPr="00BB7613" w:rsidRDefault="00616CA9" w:rsidP="00616CA9">
            <w:pPr>
              <w:jc w:val="center"/>
            </w:pPr>
            <w:r>
              <w:t>7,30 – 15,30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CA9" w:rsidRPr="00BB7613" w:rsidRDefault="00616CA9" w:rsidP="00616CA9">
            <w:pPr>
              <w:jc w:val="center"/>
            </w:pPr>
            <w:r>
              <w:t>30 165</w:t>
            </w:r>
          </w:p>
        </w:tc>
      </w:tr>
    </w:tbl>
    <w:p w:rsidR="00616CA9" w:rsidRDefault="00616CA9" w:rsidP="00085EC7">
      <w:pPr>
        <w:rPr>
          <w:rFonts w:eastAsia="Calibri"/>
          <w:lang w:val="ro-RO"/>
        </w:rPr>
      </w:pPr>
    </w:p>
    <w:p w:rsidR="00616CA9" w:rsidRDefault="00616CA9" w:rsidP="00085EC7">
      <w:pPr>
        <w:rPr>
          <w:rFonts w:eastAsia="Calibri"/>
          <w:lang w:val="ro-RO"/>
        </w:rPr>
      </w:pP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  <w:t>DIRECTOR</w:t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  <w:t>BIBLIOTECAR</w:t>
      </w:r>
    </w:p>
    <w:p w:rsidR="00616CA9" w:rsidRDefault="00616CA9" w:rsidP="00085EC7">
      <w:pPr>
        <w:rPr>
          <w:rFonts w:eastAsia="Calibri"/>
          <w:lang w:val="ro-RO"/>
        </w:rPr>
      </w:pPr>
      <w:r>
        <w:rPr>
          <w:rFonts w:eastAsia="Calibri"/>
          <w:lang w:val="ro-RO"/>
        </w:rPr>
        <w:tab/>
        <w:t xml:space="preserve">PROF.GIURGIU Margareta </w:t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</w:r>
      <w:r>
        <w:rPr>
          <w:rFonts w:eastAsia="Calibri"/>
          <w:lang w:val="ro-RO"/>
        </w:rPr>
        <w:tab/>
        <w:t xml:space="preserve">Marian Adriana </w:t>
      </w:r>
    </w:p>
    <w:p w:rsidR="00616CA9" w:rsidRDefault="00616CA9" w:rsidP="00085EC7">
      <w:pPr>
        <w:rPr>
          <w:rFonts w:eastAsia="Calibri"/>
          <w:lang w:val="ro-RO"/>
        </w:rPr>
      </w:pPr>
    </w:p>
    <w:p w:rsidR="00616CA9" w:rsidRDefault="00616CA9" w:rsidP="00085EC7">
      <w:pPr>
        <w:rPr>
          <w:rFonts w:eastAsia="Calibri"/>
          <w:lang w:val="ro-RO"/>
        </w:rPr>
      </w:pPr>
    </w:p>
    <w:p w:rsidR="00616CA9" w:rsidRPr="00616CA9" w:rsidRDefault="00616CA9" w:rsidP="00085EC7">
      <w:pPr>
        <w:rPr>
          <w:rFonts w:eastAsia="Calibri"/>
          <w:lang w:val="ro-RO"/>
        </w:rPr>
      </w:pPr>
    </w:p>
    <w:sectPr w:rsidR="00616CA9" w:rsidRPr="00616CA9" w:rsidSect="00616CA9">
      <w:headerReference w:type="default" r:id="rId9"/>
      <w:footerReference w:type="default" r:id="rId10"/>
      <w:pgSz w:w="16838" w:h="11906" w:orient="landscape"/>
      <w:pgMar w:top="1274" w:right="1417" w:bottom="1560" w:left="1417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CA6" w:rsidRDefault="00CE2CA6" w:rsidP="000701A9">
      <w:r>
        <w:separator/>
      </w:r>
    </w:p>
  </w:endnote>
  <w:endnote w:type="continuationSeparator" w:id="0">
    <w:p w:rsidR="00CE2CA6" w:rsidRDefault="00CE2CA6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54" w:rsidRDefault="00F97754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</w:t>
    </w:r>
    <w:r w:rsidR="00505B62">
      <w:rPr>
        <w:b/>
        <w:sz w:val="18"/>
        <w:szCs w:val="18"/>
      </w:rPr>
      <w:t>----------</w:t>
    </w:r>
  </w:p>
  <w:p w:rsidR="00F97754" w:rsidRPr="004355C8" w:rsidRDefault="00F97754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F97754" w:rsidRDefault="00F97754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F97754" w:rsidRPr="007E504F" w:rsidRDefault="00F97754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F97754" w:rsidRPr="004355C8" w:rsidRDefault="00CE2CA6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F97754" w:rsidRPr="007E504F">
        <w:rPr>
          <w:rStyle w:val="Hyperlink"/>
          <w:b/>
          <w:sz w:val="20"/>
          <w:szCs w:val="20"/>
          <w:lang w:val="it-IT"/>
        </w:rPr>
        <w:t>http</w:t>
      </w:r>
      <w:r w:rsidR="00F97754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F97754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CA6" w:rsidRDefault="00CE2CA6" w:rsidP="000701A9">
      <w:r>
        <w:separator/>
      </w:r>
    </w:p>
  </w:footnote>
  <w:footnote w:type="continuationSeparator" w:id="0">
    <w:p w:rsidR="00CE2CA6" w:rsidRDefault="00CE2CA6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F97754" w:rsidTr="002B1D85">
      <w:trPr>
        <w:trHeight w:val="1376"/>
      </w:trPr>
      <w:tc>
        <w:tcPr>
          <w:tcW w:w="1139" w:type="dxa"/>
        </w:tcPr>
        <w:p w:rsidR="00F97754" w:rsidRDefault="00F97754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5C492865" wp14:editId="7D9F802E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F97754" w:rsidRPr="00257F22" w:rsidRDefault="00F97754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F97754" w:rsidRPr="00257F22" w:rsidRDefault="00F97754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F97754" w:rsidRDefault="00F97754">
          <w:pPr>
            <w:pStyle w:val="Antet"/>
          </w:pPr>
        </w:p>
      </w:tc>
      <w:tc>
        <w:tcPr>
          <w:tcW w:w="852" w:type="dxa"/>
        </w:tcPr>
        <w:p w:rsidR="00F97754" w:rsidRPr="000701A9" w:rsidRDefault="00F97754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F97754" w:rsidRDefault="008659E0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6B056E94" wp14:editId="4A7005FF">
                <wp:simplePos x="0" y="0"/>
                <wp:positionH relativeFrom="column">
                  <wp:posOffset>160655</wp:posOffset>
                </wp:positionH>
                <wp:positionV relativeFrom="paragraph">
                  <wp:posOffset>-1905</wp:posOffset>
                </wp:positionV>
                <wp:extent cx="1419225" cy="590550"/>
                <wp:effectExtent l="0" t="0" r="9525" b="0"/>
                <wp:wrapTopAndBottom/>
                <wp:docPr id="2" name="Imagine 2" descr="C:\Users\admin\Desktop\downlo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downlo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F97754" w:rsidRDefault="00F97754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9C8E70"/>
    <w:multiLevelType w:val="hybridMultilevel"/>
    <w:tmpl w:val="A5D8EF5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1A6262"/>
    <w:multiLevelType w:val="hybridMultilevel"/>
    <w:tmpl w:val="064CE9CE"/>
    <w:lvl w:ilvl="0" w:tplc="64160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32630"/>
    <w:multiLevelType w:val="hybridMultilevel"/>
    <w:tmpl w:val="278C9B02"/>
    <w:lvl w:ilvl="0" w:tplc="F1FCFB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0151F7"/>
    <w:multiLevelType w:val="multilevel"/>
    <w:tmpl w:val="0F0151F7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15CD2"/>
    <w:multiLevelType w:val="hybridMultilevel"/>
    <w:tmpl w:val="70EEED98"/>
    <w:lvl w:ilvl="0" w:tplc="4A563098">
      <w:start w:val="1"/>
      <w:numFmt w:val="bullet"/>
      <w:lvlText w:val=""/>
      <w:lvlJc w:val="left"/>
      <w:pPr>
        <w:tabs>
          <w:tab w:val="num" w:pos="710"/>
        </w:tabs>
        <w:ind w:left="653" w:hanging="113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 w:tplc="04090005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 w:tplc="04090001">
      <w:start w:val="1"/>
      <w:numFmt w:val="decimal"/>
      <w:lvlText w:val="%4."/>
      <w:lvlJc w:val="left"/>
      <w:pPr>
        <w:tabs>
          <w:tab w:val="num" w:pos="2368"/>
        </w:tabs>
        <w:ind w:left="2368" w:hanging="360"/>
      </w:pPr>
    </w:lvl>
    <w:lvl w:ilvl="4" w:tplc="04090003">
      <w:start w:val="1"/>
      <w:numFmt w:val="decimal"/>
      <w:lvlText w:val="%5."/>
      <w:lvlJc w:val="left"/>
      <w:pPr>
        <w:tabs>
          <w:tab w:val="num" w:pos="3088"/>
        </w:tabs>
        <w:ind w:left="3088" w:hanging="360"/>
      </w:pPr>
    </w:lvl>
    <w:lvl w:ilvl="5" w:tplc="04090005">
      <w:start w:val="1"/>
      <w:numFmt w:val="decimal"/>
      <w:lvlText w:val="%6."/>
      <w:lvlJc w:val="left"/>
      <w:pPr>
        <w:tabs>
          <w:tab w:val="num" w:pos="3808"/>
        </w:tabs>
        <w:ind w:left="3808" w:hanging="360"/>
      </w:pPr>
    </w:lvl>
    <w:lvl w:ilvl="6" w:tplc="04090001">
      <w:start w:val="1"/>
      <w:numFmt w:val="decimal"/>
      <w:lvlText w:val="%7."/>
      <w:lvlJc w:val="left"/>
      <w:pPr>
        <w:tabs>
          <w:tab w:val="num" w:pos="4528"/>
        </w:tabs>
        <w:ind w:left="4528" w:hanging="360"/>
      </w:pPr>
    </w:lvl>
    <w:lvl w:ilvl="7" w:tplc="04090003">
      <w:start w:val="1"/>
      <w:numFmt w:val="decimal"/>
      <w:lvlText w:val="%8."/>
      <w:lvlJc w:val="left"/>
      <w:pPr>
        <w:tabs>
          <w:tab w:val="num" w:pos="5248"/>
        </w:tabs>
        <w:ind w:left="5248" w:hanging="360"/>
      </w:pPr>
    </w:lvl>
    <w:lvl w:ilvl="8" w:tplc="04090005">
      <w:start w:val="1"/>
      <w:numFmt w:val="decimal"/>
      <w:lvlText w:val="%9."/>
      <w:lvlJc w:val="left"/>
      <w:pPr>
        <w:tabs>
          <w:tab w:val="num" w:pos="5968"/>
        </w:tabs>
        <w:ind w:left="5968" w:hanging="360"/>
      </w:pPr>
    </w:lvl>
  </w:abstractNum>
  <w:abstractNum w:abstractNumId="5">
    <w:nsid w:val="24A3391B"/>
    <w:multiLevelType w:val="hybridMultilevel"/>
    <w:tmpl w:val="11506D8E"/>
    <w:lvl w:ilvl="0" w:tplc="81E47D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64F61"/>
    <w:multiLevelType w:val="hybridMultilevel"/>
    <w:tmpl w:val="F77A9A28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CF7455"/>
    <w:multiLevelType w:val="multilevel"/>
    <w:tmpl w:val="2ACF745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2476C"/>
    <w:multiLevelType w:val="multilevel"/>
    <w:tmpl w:val="2E42476C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761C0"/>
    <w:multiLevelType w:val="multilevel"/>
    <w:tmpl w:val="2F9761C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58F642A"/>
    <w:multiLevelType w:val="hybridMultilevel"/>
    <w:tmpl w:val="9336FB68"/>
    <w:lvl w:ilvl="0" w:tplc="B7FCE75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691B5D"/>
    <w:multiLevelType w:val="hybridMultilevel"/>
    <w:tmpl w:val="BEE05034"/>
    <w:lvl w:ilvl="0" w:tplc="1390C394">
      <w:start w:val="13"/>
      <w:numFmt w:val="bullet"/>
      <w:lvlText w:val="-"/>
      <w:lvlJc w:val="left"/>
      <w:pPr>
        <w:ind w:left="720" w:hanging="360"/>
      </w:pPr>
      <w:rPr>
        <w:rFonts w:ascii="TimesNewRoman" w:eastAsia="SimSun" w:hAnsi="TimesNewRoman" w:cs="TimesNew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93031"/>
    <w:multiLevelType w:val="hybridMultilevel"/>
    <w:tmpl w:val="5FD03AD8"/>
    <w:lvl w:ilvl="0" w:tplc="456CC32E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TimesNew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310DB9"/>
    <w:multiLevelType w:val="hybridMultilevel"/>
    <w:tmpl w:val="D236ED2A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7F41B1"/>
    <w:multiLevelType w:val="multilevel"/>
    <w:tmpl w:val="427F41B1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4F6E11"/>
    <w:multiLevelType w:val="hybridMultilevel"/>
    <w:tmpl w:val="4D6472D8"/>
    <w:lvl w:ilvl="0" w:tplc="0409000F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36D6F71"/>
    <w:multiLevelType w:val="hybridMultilevel"/>
    <w:tmpl w:val="39D28BE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9B35C3"/>
    <w:multiLevelType w:val="hybridMultilevel"/>
    <w:tmpl w:val="6772ECBC"/>
    <w:lvl w:ilvl="0" w:tplc="3378CE4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908CBB74">
      <w:start w:val="1"/>
      <w:numFmt w:val="lowerLetter"/>
      <w:lvlText w:val="%2.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757E0"/>
    <w:multiLevelType w:val="multilevel"/>
    <w:tmpl w:val="469757E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47EB4204"/>
    <w:multiLevelType w:val="multilevel"/>
    <w:tmpl w:val="47EB42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05B13"/>
    <w:multiLevelType w:val="hybridMultilevel"/>
    <w:tmpl w:val="2D3CE006"/>
    <w:lvl w:ilvl="0" w:tplc="281C031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AC06AA1"/>
    <w:multiLevelType w:val="hybridMultilevel"/>
    <w:tmpl w:val="863AE352"/>
    <w:lvl w:ilvl="0" w:tplc="D4D6D1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3E1AAC"/>
    <w:multiLevelType w:val="hybridMultilevel"/>
    <w:tmpl w:val="2758D576"/>
    <w:lvl w:ilvl="0" w:tplc="B4827EB4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5489498C"/>
    <w:multiLevelType w:val="hybridMultilevel"/>
    <w:tmpl w:val="7EE6D33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352BDC"/>
    <w:multiLevelType w:val="hybridMultilevel"/>
    <w:tmpl w:val="411C33E4"/>
    <w:lvl w:ilvl="0" w:tplc="BE5C71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421583"/>
    <w:multiLevelType w:val="hybridMultilevel"/>
    <w:tmpl w:val="E0F831B4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E9E6BB4">
      <w:numFmt w:val="bullet"/>
      <w:lvlText w:val="-"/>
      <w:lvlJc w:val="left"/>
      <w:pPr>
        <w:tabs>
          <w:tab w:val="num" w:pos="1560"/>
        </w:tabs>
        <w:ind w:left="1560" w:hanging="84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0603FB2"/>
    <w:multiLevelType w:val="hybridMultilevel"/>
    <w:tmpl w:val="27D85B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372ABF"/>
    <w:multiLevelType w:val="multilevel"/>
    <w:tmpl w:val="70372AB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FA23B8"/>
    <w:multiLevelType w:val="hybridMultilevel"/>
    <w:tmpl w:val="38FEC0D6"/>
    <w:lvl w:ilvl="0" w:tplc="0418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1"/>
  </w:num>
  <w:num w:numId="4">
    <w:abstractNumId w:val="32"/>
  </w:num>
  <w:num w:numId="5">
    <w:abstractNumId w:val="19"/>
  </w:num>
  <w:num w:numId="6">
    <w:abstractNumId w:val="8"/>
  </w:num>
  <w:num w:numId="7">
    <w:abstractNumId w:val="9"/>
  </w:num>
  <w:num w:numId="8">
    <w:abstractNumId w:val="15"/>
  </w:num>
  <w:num w:numId="9">
    <w:abstractNumId w:val="7"/>
  </w:num>
  <w:num w:numId="10">
    <w:abstractNumId w:val="3"/>
  </w:num>
  <w:num w:numId="11">
    <w:abstractNumId w:val="20"/>
  </w:num>
  <w:num w:numId="12">
    <w:abstractNumId w:val="14"/>
  </w:num>
  <w:num w:numId="13">
    <w:abstractNumId w:val="2"/>
  </w:num>
  <w:num w:numId="14">
    <w:abstractNumId w:val="27"/>
  </w:num>
  <w:num w:numId="15">
    <w:abstractNumId w:val="6"/>
  </w:num>
  <w:num w:numId="16">
    <w:abstractNumId w:val="24"/>
  </w:num>
  <w:num w:numId="17">
    <w:abstractNumId w:val="34"/>
  </w:num>
  <w:num w:numId="18">
    <w:abstractNumId w:val="18"/>
  </w:num>
  <w:num w:numId="19">
    <w:abstractNumId w:val="1"/>
  </w:num>
  <w:num w:numId="20">
    <w:abstractNumId w:val="30"/>
  </w:num>
  <w:num w:numId="21">
    <w:abstractNumId w:val="25"/>
  </w:num>
  <w:num w:numId="22">
    <w:abstractNumId w:val="31"/>
  </w:num>
  <w:num w:numId="23">
    <w:abstractNumId w:val="23"/>
  </w:num>
  <w:num w:numId="24">
    <w:abstractNumId w:val="26"/>
  </w:num>
  <w:num w:numId="25">
    <w:abstractNumId w:val="5"/>
  </w:num>
  <w:num w:numId="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7"/>
  </w:num>
  <w:num w:numId="29">
    <w:abstractNumId w:val="11"/>
  </w:num>
  <w:num w:numId="30">
    <w:abstractNumId w:val="28"/>
  </w:num>
  <w:num w:numId="31">
    <w:abstractNumId w:val="0"/>
  </w:num>
  <w:num w:numId="32">
    <w:abstractNumId w:val="29"/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6"/>
  </w:num>
  <w:num w:numId="37">
    <w:abstractNumId w:val="33"/>
  </w:num>
  <w:num w:numId="38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0243F"/>
    <w:rsid w:val="00005D0B"/>
    <w:rsid w:val="00013115"/>
    <w:rsid w:val="00020877"/>
    <w:rsid w:val="00027249"/>
    <w:rsid w:val="00041332"/>
    <w:rsid w:val="000458E5"/>
    <w:rsid w:val="000468E0"/>
    <w:rsid w:val="0005062D"/>
    <w:rsid w:val="00051D63"/>
    <w:rsid w:val="0005255B"/>
    <w:rsid w:val="0005544C"/>
    <w:rsid w:val="0005741F"/>
    <w:rsid w:val="000701A9"/>
    <w:rsid w:val="0007126A"/>
    <w:rsid w:val="00072BF6"/>
    <w:rsid w:val="00080F1F"/>
    <w:rsid w:val="00081D9C"/>
    <w:rsid w:val="00085EC7"/>
    <w:rsid w:val="00085FEC"/>
    <w:rsid w:val="000934F1"/>
    <w:rsid w:val="000975AB"/>
    <w:rsid w:val="000A07CB"/>
    <w:rsid w:val="000A3E27"/>
    <w:rsid w:val="000A4F69"/>
    <w:rsid w:val="000B16E9"/>
    <w:rsid w:val="000B221D"/>
    <w:rsid w:val="000B5365"/>
    <w:rsid w:val="000C074F"/>
    <w:rsid w:val="000C12CB"/>
    <w:rsid w:val="000C7C02"/>
    <w:rsid w:val="000D03D4"/>
    <w:rsid w:val="000E18EC"/>
    <w:rsid w:val="000F50A4"/>
    <w:rsid w:val="00106CE8"/>
    <w:rsid w:val="00111B15"/>
    <w:rsid w:val="00116E3D"/>
    <w:rsid w:val="00121AFD"/>
    <w:rsid w:val="001237CB"/>
    <w:rsid w:val="00124F33"/>
    <w:rsid w:val="00130EC6"/>
    <w:rsid w:val="0013213F"/>
    <w:rsid w:val="0013769D"/>
    <w:rsid w:val="00137A4E"/>
    <w:rsid w:val="0014653D"/>
    <w:rsid w:val="001824FD"/>
    <w:rsid w:val="0018463B"/>
    <w:rsid w:val="00191D05"/>
    <w:rsid w:val="001924F1"/>
    <w:rsid w:val="00193556"/>
    <w:rsid w:val="001B3C08"/>
    <w:rsid w:val="001B67CC"/>
    <w:rsid w:val="001D6AD9"/>
    <w:rsid w:val="001E5E38"/>
    <w:rsid w:val="001F5050"/>
    <w:rsid w:val="001F7065"/>
    <w:rsid w:val="002160CF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706D6"/>
    <w:rsid w:val="00281C5A"/>
    <w:rsid w:val="00281CBA"/>
    <w:rsid w:val="00285FB5"/>
    <w:rsid w:val="00293194"/>
    <w:rsid w:val="002A35BB"/>
    <w:rsid w:val="002B014F"/>
    <w:rsid w:val="002B1D85"/>
    <w:rsid w:val="002B5226"/>
    <w:rsid w:val="002B5694"/>
    <w:rsid w:val="002C12C1"/>
    <w:rsid w:val="002C231C"/>
    <w:rsid w:val="002C7300"/>
    <w:rsid w:val="002C7A9C"/>
    <w:rsid w:val="002D439F"/>
    <w:rsid w:val="002D4549"/>
    <w:rsid w:val="002D46B6"/>
    <w:rsid w:val="002F0CDC"/>
    <w:rsid w:val="002F45CD"/>
    <w:rsid w:val="00301D9B"/>
    <w:rsid w:val="0030354C"/>
    <w:rsid w:val="00305DB0"/>
    <w:rsid w:val="00313A4B"/>
    <w:rsid w:val="00314DC2"/>
    <w:rsid w:val="00316F4D"/>
    <w:rsid w:val="003256EC"/>
    <w:rsid w:val="003324A3"/>
    <w:rsid w:val="00344CB2"/>
    <w:rsid w:val="00350EDA"/>
    <w:rsid w:val="00356711"/>
    <w:rsid w:val="0036040E"/>
    <w:rsid w:val="00361496"/>
    <w:rsid w:val="0036385C"/>
    <w:rsid w:val="0037418A"/>
    <w:rsid w:val="003750E4"/>
    <w:rsid w:val="00381CEC"/>
    <w:rsid w:val="00383807"/>
    <w:rsid w:val="003A2A90"/>
    <w:rsid w:val="003A6749"/>
    <w:rsid w:val="003B1F2A"/>
    <w:rsid w:val="003B5DBF"/>
    <w:rsid w:val="003D2A79"/>
    <w:rsid w:val="003D50EF"/>
    <w:rsid w:val="003E08E3"/>
    <w:rsid w:val="003E64B9"/>
    <w:rsid w:val="003F7F6E"/>
    <w:rsid w:val="00402952"/>
    <w:rsid w:val="00404B41"/>
    <w:rsid w:val="00406230"/>
    <w:rsid w:val="004146CA"/>
    <w:rsid w:val="00415489"/>
    <w:rsid w:val="004155A5"/>
    <w:rsid w:val="00433E5B"/>
    <w:rsid w:val="00440863"/>
    <w:rsid w:val="004461C6"/>
    <w:rsid w:val="004462A7"/>
    <w:rsid w:val="00460F23"/>
    <w:rsid w:val="004678B4"/>
    <w:rsid w:val="004732FF"/>
    <w:rsid w:val="00473F15"/>
    <w:rsid w:val="00475830"/>
    <w:rsid w:val="00476296"/>
    <w:rsid w:val="00481E2B"/>
    <w:rsid w:val="004904D8"/>
    <w:rsid w:val="004A1103"/>
    <w:rsid w:val="004A4D6F"/>
    <w:rsid w:val="004A60E3"/>
    <w:rsid w:val="004B07B3"/>
    <w:rsid w:val="004B2E68"/>
    <w:rsid w:val="004C0919"/>
    <w:rsid w:val="004C7229"/>
    <w:rsid w:val="004D095A"/>
    <w:rsid w:val="004D33EA"/>
    <w:rsid w:val="004D3824"/>
    <w:rsid w:val="004D5D6E"/>
    <w:rsid w:val="004D7193"/>
    <w:rsid w:val="004D772F"/>
    <w:rsid w:val="004D77F5"/>
    <w:rsid w:val="004E5863"/>
    <w:rsid w:val="004F2344"/>
    <w:rsid w:val="00505B62"/>
    <w:rsid w:val="0051288A"/>
    <w:rsid w:val="00513C91"/>
    <w:rsid w:val="0052288E"/>
    <w:rsid w:val="00527A54"/>
    <w:rsid w:val="00533C09"/>
    <w:rsid w:val="00537D1F"/>
    <w:rsid w:val="00544AC9"/>
    <w:rsid w:val="00550190"/>
    <w:rsid w:val="0055351F"/>
    <w:rsid w:val="00553DC1"/>
    <w:rsid w:val="005563EB"/>
    <w:rsid w:val="00566419"/>
    <w:rsid w:val="00577F38"/>
    <w:rsid w:val="005833F0"/>
    <w:rsid w:val="00584846"/>
    <w:rsid w:val="0058585F"/>
    <w:rsid w:val="00587176"/>
    <w:rsid w:val="00597F02"/>
    <w:rsid w:val="005A5E1B"/>
    <w:rsid w:val="005A6365"/>
    <w:rsid w:val="005A7E35"/>
    <w:rsid w:val="005B1346"/>
    <w:rsid w:val="005C0E0F"/>
    <w:rsid w:val="005C3AD7"/>
    <w:rsid w:val="005D7BDB"/>
    <w:rsid w:val="005E2450"/>
    <w:rsid w:val="005E54FA"/>
    <w:rsid w:val="006000DE"/>
    <w:rsid w:val="00601AF8"/>
    <w:rsid w:val="00605D08"/>
    <w:rsid w:val="00616CA9"/>
    <w:rsid w:val="006200C4"/>
    <w:rsid w:val="006358CA"/>
    <w:rsid w:val="0065306B"/>
    <w:rsid w:val="006711A4"/>
    <w:rsid w:val="006722D4"/>
    <w:rsid w:val="006764DF"/>
    <w:rsid w:val="00681FC2"/>
    <w:rsid w:val="006913EE"/>
    <w:rsid w:val="0069352D"/>
    <w:rsid w:val="00694639"/>
    <w:rsid w:val="00695F38"/>
    <w:rsid w:val="006A02AD"/>
    <w:rsid w:val="006A20E4"/>
    <w:rsid w:val="006B691F"/>
    <w:rsid w:val="006E0D64"/>
    <w:rsid w:val="006E5D98"/>
    <w:rsid w:val="006E6E2F"/>
    <w:rsid w:val="006F3896"/>
    <w:rsid w:val="00705F03"/>
    <w:rsid w:val="00705F93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4505"/>
    <w:rsid w:val="00776075"/>
    <w:rsid w:val="007779F6"/>
    <w:rsid w:val="00783E83"/>
    <w:rsid w:val="007840DC"/>
    <w:rsid w:val="00792A17"/>
    <w:rsid w:val="00794679"/>
    <w:rsid w:val="00796291"/>
    <w:rsid w:val="0079708C"/>
    <w:rsid w:val="007A5F2A"/>
    <w:rsid w:val="007C62CC"/>
    <w:rsid w:val="007F1955"/>
    <w:rsid w:val="007F56BA"/>
    <w:rsid w:val="00800D97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17E1"/>
    <w:rsid w:val="008659E0"/>
    <w:rsid w:val="00875B93"/>
    <w:rsid w:val="00887271"/>
    <w:rsid w:val="00895C9D"/>
    <w:rsid w:val="008A4728"/>
    <w:rsid w:val="008B6B25"/>
    <w:rsid w:val="008C08D5"/>
    <w:rsid w:val="008C5698"/>
    <w:rsid w:val="008D375F"/>
    <w:rsid w:val="008D6DAF"/>
    <w:rsid w:val="008D7A95"/>
    <w:rsid w:val="008E6671"/>
    <w:rsid w:val="008E6770"/>
    <w:rsid w:val="008E7743"/>
    <w:rsid w:val="008F6F30"/>
    <w:rsid w:val="008F7005"/>
    <w:rsid w:val="00901E33"/>
    <w:rsid w:val="00912756"/>
    <w:rsid w:val="0094136B"/>
    <w:rsid w:val="009446B1"/>
    <w:rsid w:val="00952D47"/>
    <w:rsid w:val="0096174B"/>
    <w:rsid w:val="00966326"/>
    <w:rsid w:val="00975CE7"/>
    <w:rsid w:val="009768A1"/>
    <w:rsid w:val="0097718F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D34C8"/>
    <w:rsid w:val="009E3494"/>
    <w:rsid w:val="009E48B7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6F73"/>
    <w:rsid w:val="00A7338F"/>
    <w:rsid w:val="00A767E2"/>
    <w:rsid w:val="00A828DC"/>
    <w:rsid w:val="00AA27B9"/>
    <w:rsid w:val="00AA65D2"/>
    <w:rsid w:val="00AA6BC1"/>
    <w:rsid w:val="00AB102E"/>
    <w:rsid w:val="00AB4CAA"/>
    <w:rsid w:val="00AB56F3"/>
    <w:rsid w:val="00AB7216"/>
    <w:rsid w:val="00AC7D18"/>
    <w:rsid w:val="00AD1A01"/>
    <w:rsid w:val="00AF37A2"/>
    <w:rsid w:val="00B07EF9"/>
    <w:rsid w:val="00B12F27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74934"/>
    <w:rsid w:val="00B76622"/>
    <w:rsid w:val="00B939CF"/>
    <w:rsid w:val="00B973C2"/>
    <w:rsid w:val="00BA4B5D"/>
    <w:rsid w:val="00BB19A2"/>
    <w:rsid w:val="00BC59CB"/>
    <w:rsid w:val="00BC5EFE"/>
    <w:rsid w:val="00BD2D84"/>
    <w:rsid w:val="00BF41A5"/>
    <w:rsid w:val="00C01F29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609CB"/>
    <w:rsid w:val="00C75164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2CA6"/>
    <w:rsid w:val="00CE4CEC"/>
    <w:rsid w:val="00D11F4C"/>
    <w:rsid w:val="00D16C26"/>
    <w:rsid w:val="00D25EBD"/>
    <w:rsid w:val="00D27CE5"/>
    <w:rsid w:val="00D30867"/>
    <w:rsid w:val="00D43324"/>
    <w:rsid w:val="00D51547"/>
    <w:rsid w:val="00D536C5"/>
    <w:rsid w:val="00D55C7A"/>
    <w:rsid w:val="00D57FF1"/>
    <w:rsid w:val="00D66F9D"/>
    <w:rsid w:val="00D7631E"/>
    <w:rsid w:val="00D909C0"/>
    <w:rsid w:val="00D915E2"/>
    <w:rsid w:val="00D95967"/>
    <w:rsid w:val="00D95F46"/>
    <w:rsid w:val="00DB0A8C"/>
    <w:rsid w:val="00DC5FE5"/>
    <w:rsid w:val="00DE05E4"/>
    <w:rsid w:val="00DE3BCB"/>
    <w:rsid w:val="00DF25C7"/>
    <w:rsid w:val="00DF3D59"/>
    <w:rsid w:val="00DF6EFD"/>
    <w:rsid w:val="00E07DEB"/>
    <w:rsid w:val="00E13418"/>
    <w:rsid w:val="00E150FE"/>
    <w:rsid w:val="00E16927"/>
    <w:rsid w:val="00E32C77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799E"/>
    <w:rsid w:val="00ED7B03"/>
    <w:rsid w:val="00EE325C"/>
    <w:rsid w:val="00EF4069"/>
    <w:rsid w:val="00F00A59"/>
    <w:rsid w:val="00F03BA0"/>
    <w:rsid w:val="00F05D75"/>
    <w:rsid w:val="00F329A2"/>
    <w:rsid w:val="00F42000"/>
    <w:rsid w:val="00F5098C"/>
    <w:rsid w:val="00F51567"/>
    <w:rsid w:val="00F672C2"/>
    <w:rsid w:val="00F70A33"/>
    <w:rsid w:val="00F7456C"/>
    <w:rsid w:val="00F77346"/>
    <w:rsid w:val="00F87397"/>
    <w:rsid w:val="00F87853"/>
    <w:rsid w:val="00F92350"/>
    <w:rsid w:val="00F9371C"/>
    <w:rsid w:val="00F94309"/>
    <w:rsid w:val="00F94692"/>
    <w:rsid w:val="00F97754"/>
    <w:rsid w:val="00FA4114"/>
    <w:rsid w:val="00FA5B80"/>
    <w:rsid w:val="00FA5DA9"/>
    <w:rsid w:val="00FA7455"/>
    <w:rsid w:val="00FA76FF"/>
    <w:rsid w:val="00FB3886"/>
    <w:rsid w:val="00FB7099"/>
    <w:rsid w:val="00FC4190"/>
    <w:rsid w:val="00FC4250"/>
    <w:rsid w:val="00FD13DF"/>
    <w:rsid w:val="00FE0AC4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71770-F4BA-45D6-9BCC-28870D071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1</Pages>
  <Words>120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2018-05-17T05:45:00Z</cp:lastPrinted>
  <dcterms:created xsi:type="dcterms:W3CDTF">2018-05-17T05:51:00Z</dcterms:created>
  <dcterms:modified xsi:type="dcterms:W3CDTF">2018-05-17T05:51:00Z</dcterms:modified>
</cp:coreProperties>
</file>