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AFF" w:rsidRDefault="00BB0DF9" w:rsidP="003C3582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Centrul de examen : 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COLEGIUL TEHNIC DE TRANSPORT FEROVIAR</w:t>
      </w:r>
    </w:p>
    <w:p w:rsidR="003C3582" w:rsidRPr="003C3582" w:rsidRDefault="00D24F33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                                        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 « ANGHEL </w:t>
      </w:r>
      <w:r w:rsidR="009D4AF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SALIGNY » SIMERIA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Nr. 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2693</w:t>
      </w:r>
      <w:r w:rsidR="00A44C7A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</w:t>
      </w:r>
      <w:r w:rsidR="002F6EF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.0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6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.201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8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BB0DF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RAPORT</w:t>
      </w:r>
    </w:p>
    <w:p w:rsidR="00BB0DF9" w:rsidRDefault="003C3582" w:rsidP="00BB0DF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privind organizarea şi desfăşurarea examenului de certificare a calificării </w:t>
      </w:r>
      <w:r w:rsidR="00BB0DF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nivel 4</w:t>
      </w:r>
    </w:p>
    <w:p w:rsidR="003C3582" w:rsidRPr="00BB0DF9" w:rsidRDefault="003C3582" w:rsidP="00BB0DF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</w:t>
      </w:r>
      <w:r w:rsidR="002F6EFB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anul școlar : 2017-2018</w:t>
      </w:r>
      <w:r w:rsidR="00BB0DF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, 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 xml:space="preserve">sesiunea </w:t>
      </w:r>
      <w:r w:rsidR="00BB0DF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 xml:space="preserve">mai – iunie 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 xml:space="preserve"> 201</w:t>
      </w:r>
      <w:r w:rsidR="002F6EFB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>8</w:t>
      </w:r>
    </w:p>
    <w:p w:rsidR="003C3582" w:rsidRPr="003C3582" w:rsidRDefault="003C3582" w:rsidP="003C3582">
      <w:pPr>
        <w:tabs>
          <w:tab w:val="left" w:pos="900"/>
          <w:tab w:val="left" w:pos="1170"/>
          <w:tab w:val="left" w:pos="12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2"/>
        </w:numPr>
        <w:spacing w:after="0" w:line="360" w:lineRule="auto"/>
        <w:ind w:left="1170" w:hanging="810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Modul de organiz</w:t>
      </w:r>
      <w:r w:rsidR="00BB0DF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are a examenului de certificare-informații referitoare la :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 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Centrul de examen a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fost stabilit prin decizia ISJ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nr. </w:t>
      </w:r>
      <w:r w:rsidR="002F6EF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224.12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</w:t>
      </w:r>
      <w:r w:rsidR="002F6EF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18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.0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5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.201</w:t>
      </w:r>
      <w:r w:rsidR="002F6EF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8</w:t>
      </w:r>
      <w:r w:rsidRPr="003C3582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la Colegiul T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ehnic de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T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ransport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F</w:t>
      </w:r>
      <w:r w:rsidR="00BB0D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eroviar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„Anghel Salign</w:t>
      </w:r>
      <w:r w:rsidR="009D4AFF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y”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Simeria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</w:t>
      </w:r>
    </w:p>
    <w:p w:rsidR="00E60A11" w:rsidRDefault="003C3582" w:rsidP="00E60A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Calificările la care s-au susţinut probe de examen sunt :</w:t>
      </w:r>
      <w:bookmarkStart w:id="0" w:name="_GoBack"/>
      <w:bookmarkEnd w:id="0"/>
    </w:p>
    <w:p w:rsidR="004A3695" w:rsidRPr="004A3695" w:rsidRDefault="002F6EFB" w:rsidP="004A369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</w:t>
      </w:r>
    </w:p>
    <w:p w:rsidR="004A3695" w:rsidRPr="004A3695" w:rsidRDefault="004A3695" w:rsidP="004A369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4A3695">
        <w:rPr>
          <w:rFonts w:ascii="Times New Roman" w:hAnsi="Times New Roman" w:cs="Times New Roman"/>
          <w:sz w:val="24"/>
          <w:szCs w:val="24"/>
          <w:lang w:val="pt-BR"/>
        </w:rPr>
        <w:t xml:space="preserve">               Domeniul mecanic - calificarea: tehnician </w:t>
      </w:r>
      <w:r w:rsidR="000753BD">
        <w:rPr>
          <w:rFonts w:ascii="Times New Roman" w:hAnsi="Times New Roman" w:cs="Times New Roman"/>
          <w:sz w:val="24"/>
          <w:szCs w:val="24"/>
          <w:lang w:val="pt-BR"/>
        </w:rPr>
        <w:t>electromecanic</w:t>
      </w:r>
      <w:r w:rsidRPr="004A36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3C3582" w:rsidRDefault="004A3695" w:rsidP="004A369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4A3695">
        <w:rPr>
          <w:rFonts w:ascii="Times New Roman" w:hAnsi="Times New Roman" w:cs="Times New Roman"/>
          <w:sz w:val="24"/>
          <w:szCs w:val="24"/>
          <w:lang w:val="pt-BR"/>
        </w:rPr>
        <w:t xml:space="preserve">               Domeniul electromecanic – calificarea: tehnician </w:t>
      </w:r>
      <w:r w:rsidR="000753BD" w:rsidRPr="004A3695">
        <w:rPr>
          <w:rFonts w:ascii="Times New Roman" w:hAnsi="Times New Roman" w:cs="Times New Roman"/>
          <w:sz w:val="24"/>
          <w:szCs w:val="24"/>
          <w:lang w:val="pt-BR"/>
        </w:rPr>
        <w:t>prelucrări la cald</w:t>
      </w:r>
      <w:r w:rsidRPr="004A36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C0317A" w:rsidRDefault="00C0317A" w:rsidP="004A369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Style w:val="Tabelgril"/>
        <w:tblW w:w="0" w:type="auto"/>
        <w:tblInd w:w="1373" w:type="dxa"/>
        <w:tblLook w:val="04A0" w:firstRow="1" w:lastRow="0" w:firstColumn="1" w:lastColumn="0" w:noHBand="0" w:noVBand="1"/>
      </w:tblPr>
      <w:tblGrid>
        <w:gridCol w:w="584"/>
        <w:gridCol w:w="2231"/>
        <w:gridCol w:w="1669"/>
        <w:gridCol w:w="1617"/>
        <w:gridCol w:w="1611"/>
      </w:tblGrid>
      <w:tr w:rsidR="002F6EFB" w:rsidTr="002F6EFB">
        <w:tc>
          <w:tcPr>
            <w:tcW w:w="584" w:type="dxa"/>
          </w:tcPr>
          <w:p w:rsidR="002F6EFB" w:rsidRDefault="002F6EFB" w:rsidP="004A3695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Nr.</w:t>
            </w:r>
          </w:p>
          <w:p w:rsidR="002F6EFB" w:rsidRDefault="002F6EFB" w:rsidP="004A3695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Crt.</w:t>
            </w:r>
          </w:p>
        </w:tc>
        <w:tc>
          <w:tcPr>
            <w:tcW w:w="2231" w:type="dxa"/>
          </w:tcPr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Unitatea de învățământ</w:t>
            </w:r>
          </w:p>
        </w:tc>
        <w:tc>
          <w:tcPr>
            <w:tcW w:w="1669" w:type="dxa"/>
          </w:tcPr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Nr.elevi</w:t>
            </w:r>
          </w:p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calificarea:</w:t>
            </w:r>
          </w:p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Tehnician electromecanic</w:t>
            </w:r>
          </w:p>
        </w:tc>
        <w:tc>
          <w:tcPr>
            <w:tcW w:w="1617" w:type="dxa"/>
          </w:tcPr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Nr.elevi</w:t>
            </w:r>
          </w:p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calificarea:</w:t>
            </w:r>
          </w:p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Tehnician </w:t>
            </w:r>
            <w:r w:rsidRPr="004A369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prelucrări la cald</w:t>
            </w:r>
          </w:p>
        </w:tc>
        <w:tc>
          <w:tcPr>
            <w:tcW w:w="1611" w:type="dxa"/>
          </w:tcPr>
          <w:p w:rsidR="002F6EFB" w:rsidRDefault="002F6EFB" w:rsidP="006C43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Număr total elevi</w:t>
            </w:r>
          </w:p>
        </w:tc>
      </w:tr>
      <w:tr w:rsidR="002F6EFB" w:rsidTr="002F6EFB">
        <w:tc>
          <w:tcPr>
            <w:tcW w:w="584" w:type="dxa"/>
          </w:tcPr>
          <w:p w:rsidR="002F6EFB" w:rsidRDefault="002F6EFB" w:rsidP="004A3695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1.</w:t>
            </w:r>
          </w:p>
        </w:tc>
        <w:tc>
          <w:tcPr>
            <w:tcW w:w="2231" w:type="dxa"/>
          </w:tcPr>
          <w:p w:rsidR="002F6EFB" w:rsidRDefault="002F6EFB" w:rsidP="006927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Colegiul Tehnic de Transport Feroviar ,,Anghel Saligny” </w:t>
            </w:r>
            <w:r w:rsidR="00D24F3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Simeria</w:t>
            </w:r>
          </w:p>
        </w:tc>
        <w:tc>
          <w:tcPr>
            <w:tcW w:w="1669" w:type="dxa"/>
          </w:tcPr>
          <w:p w:rsidR="002F6EFB" w:rsidRDefault="002F6EFB" w:rsidP="00075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2F6EFB" w:rsidRDefault="002F6EFB" w:rsidP="002F6E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17</w:t>
            </w:r>
          </w:p>
        </w:tc>
        <w:tc>
          <w:tcPr>
            <w:tcW w:w="1617" w:type="dxa"/>
          </w:tcPr>
          <w:p w:rsidR="002F6EFB" w:rsidRDefault="002F6EFB" w:rsidP="00075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2F6EFB" w:rsidRDefault="002F6EFB" w:rsidP="00075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</w:p>
        </w:tc>
        <w:tc>
          <w:tcPr>
            <w:tcW w:w="1611" w:type="dxa"/>
          </w:tcPr>
          <w:p w:rsidR="002F6EFB" w:rsidRDefault="002F6EFB" w:rsidP="004A3695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2F6EFB" w:rsidRDefault="002F6EFB" w:rsidP="002F6EF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24</w:t>
            </w:r>
          </w:p>
        </w:tc>
      </w:tr>
      <w:tr w:rsidR="002F6EFB" w:rsidTr="002F6EFB">
        <w:tc>
          <w:tcPr>
            <w:tcW w:w="2815" w:type="dxa"/>
            <w:gridSpan w:val="2"/>
          </w:tcPr>
          <w:p w:rsidR="002F6EFB" w:rsidRDefault="002F6EFB" w:rsidP="004A3695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Total</w:t>
            </w:r>
          </w:p>
        </w:tc>
        <w:tc>
          <w:tcPr>
            <w:tcW w:w="1669" w:type="dxa"/>
          </w:tcPr>
          <w:p w:rsidR="002F6EFB" w:rsidRDefault="002F6EFB" w:rsidP="002F6E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17</w:t>
            </w:r>
          </w:p>
        </w:tc>
        <w:tc>
          <w:tcPr>
            <w:tcW w:w="1617" w:type="dxa"/>
          </w:tcPr>
          <w:p w:rsidR="002F6EFB" w:rsidRDefault="002F6EFB" w:rsidP="00075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</w:p>
        </w:tc>
        <w:tc>
          <w:tcPr>
            <w:tcW w:w="1611" w:type="dxa"/>
          </w:tcPr>
          <w:p w:rsidR="002F6EFB" w:rsidRDefault="002F6EFB" w:rsidP="002F6EF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24</w:t>
            </w:r>
          </w:p>
        </w:tc>
      </w:tr>
    </w:tbl>
    <w:p w:rsidR="00C0317A" w:rsidRPr="004A3695" w:rsidRDefault="00C0317A" w:rsidP="004A369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3C3582" w:rsidRPr="000753BD" w:rsidRDefault="003C3582" w:rsidP="000753BD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Centrul de examen a fost dotat cu toate resursele materiale şi financiare necesare desfăşurării </w:t>
      </w:r>
      <w:proofErr w:type="spellStart"/>
      <w:r w:rsidR="00C0317A" w:rsidRPr="000753BD">
        <w:rPr>
          <w:rFonts w:ascii="Times New Roman" w:hAnsi="Times New Roman" w:cs="Times New Roman"/>
          <w:sz w:val="24"/>
          <w:szCs w:val="24"/>
          <w:lang w:val="fr-FR"/>
        </w:rPr>
        <w:t>e</w:t>
      </w:r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xamen</w:t>
      </w:r>
      <w:r w:rsidR="00C0317A" w:rsidRPr="000753BD">
        <w:rPr>
          <w:rFonts w:ascii="Times New Roman" w:hAnsi="Times New Roman" w:cs="Times New Roman"/>
          <w:sz w:val="24"/>
          <w:szCs w:val="24"/>
          <w:lang w:val="fr-FR"/>
        </w:rPr>
        <w:t>ului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certificare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calificării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profesionale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absolvenților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învățământului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liceal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filiera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tehnologică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>nivel</w:t>
      </w:r>
      <w:proofErr w:type="spellEnd"/>
      <w:r w:rsidR="004A3695" w:rsidRPr="000753BD">
        <w:rPr>
          <w:rFonts w:ascii="Times New Roman" w:hAnsi="Times New Roman" w:cs="Times New Roman"/>
          <w:sz w:val="24"/>
          <w:szCs w:val="24"/>
          <w:lang w:val="fr-FR"/>
        </w:rPr>
        <w:t xml:space="preserve"> 4</w:t>
      </w: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</w:t>
      </w:r>
    </w:p>
    <w:p w:rsidR="003C3582" w:rsidRPr="00C0317A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Comisia de exa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minare, numită în baza 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Deciziei nr.22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.12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18.05.2018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a ISJ Hunedoara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a fost constituită astfel:</w:t>
      </w:r>
    </w:p>
    <w:p w:rsidR="003C3582" w:rsidRPr="000753BD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Preşedinte</w:t>
      </w:r>
      <w:r w:rsidR="000753BD"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p</w:t>
      </w: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rof. </w:t>
      </w:r>
      <w:r w:rsidR="009D4AFF"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dr.Baciu Simona</w:t>
      </w:r>
    </w:p>
    <w:p w:rsidR="003C3582" w:rsidRPr="000753BD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Vicepreşedinte: ing.Poenar Mihai</w:t>
      </w:r>
    </w:p>
    <w:p w:rsidR="003C3582" w:rsidRPr="000753BD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Secretar</w:t>
      </w:r>
      <w:r w:rsidR="00E60A11"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="000753BD"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Oprean Daniela</w:t>
      </w:r>
    </w:p>
    <w:p w:rsid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Monitor de calitate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ing.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Oncoș Olivia</w:t>
      </w:r>
    </w:p>
    <w:p w:rsidR="000753BD" w:rsidRDefault="000753BD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Membrii evaluatori:</w:t>
      </w:r>
    </w:p>
    <w:p w:rsidR="000753BD" w:rsidRPr="003C3582" w:rsidRDefault="00821E06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    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Evaluator 1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(îndrumător proiect): ing.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Osman Ramona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– Colegiul TTF,,A.Saligny” Simeria</w:t>
      </w:r>
    </w:p>
    <w:p w:rsidR="003C3582" w:rsidRDefault="00821E06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 xml:space="preserve">           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Evaluator 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2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0753BD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(îndrumător proiect): ing.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Tăbăcaru Eleodor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– Colegiul TTF,,A.Saligny” Simeria</w:t>
      </w:r>
    </w:p>
    <w:p w:rsid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</w:t>
      </w:r>
      <w:r w:rsidR="00821E06">
        <w:rPr>
          <w:rFonts w:ascii="Times New Roman" w:eastAsia="Times New Roman" w:hAnsi="Times New Roman" w:cs="Times New Roman"/>
          <w:b/>
          <w:noProof/>
          <w:lang w:eastAsia="ro-RO"/>
        </w:rPr>
        <w:t xml:space="preserve">   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Evaluator </w:t>
      </w:r>
      <w:r w:rsidR="00172D48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3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(evaluator extern): ing.Ilea Angela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-</w:t>
      </w:r>
      <w:r w:rsidR="00821E06" w:rsidRP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Liceul Tehnologic ,,O.Densușianu” Călan</w:t>
      </w:r>
      <w:r w:rsidR="00E10579">
        <w:rPr>
          <w:rFonts w:ascii="Times New Roman" w:eastAsia="Times New Roman" w:hAnsi="Times New Roman" w:cs="Times New Roman"/>
          <w:b/>
          <w:noProof/>
          <w:lang w:eastAsia="ro-RO"/>
        </w:rPr>
        <w:t xml:space="preserve"> </w:t>
      </w:r>
    </w:p>
    <w:p w:rsidR="00E10579" w:rsidRDefault="00821E06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   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Evaluator </w:t>
      </w:r>
      <w:r w:rsidR="00172D48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4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(evaluator extern): ing.Coman Luminița</w:t>
      </w:r>
      <w:r w:rsidRP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286E1F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–Colegiul Teh. Energ.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,,</w:t>
      </w:r>
      <w:r w:rsidR="00286E1F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D.Hurmuzescu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”</w:t>
      </w:r>
      <w:r w:rsidR="00286E1F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Deva</w:t>
      </w:r>
    </w:p>
    <w:p w:rsidR="00E10579" w:rsidRDefault="00821E06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   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Evaluator </w:t>
      </w:r>
      <w:r w:rsidR="00172D48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5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(evaluator extern): ing.Gabor Rodica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- a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gent economic SC</w:t>
      </w:r>
      <w:r w:rsidR="005F1713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.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REVA SA</w:t>
      </w:r>
      <w:r w:rsidR="005F1713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.</w:t>
      </w:r>
      <w:r w:rsidR="00B70187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Simeria</w:t>
      </w:r>
    </w:p>
    <w:p w:rsidR="00E10579" w:rsidRPr="003C3582" w:rsidRDefault="00FA28DB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          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Evaluator </w:t>
      </w:r>
      <w:r w:rsidR="00172D48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6</w:t>
      </w:r>
      <w:r w:rsidR="00E10579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(evaluator extern): ing.Solomon Doru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-</w:t>
      </w:r>
      <w:r w:rsidR="00821E06" w:rsidRP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agent economic SC</w:t>
      </w:r>
      <w:r w:rsidR="005F1713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.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REVA SA</w:t>
      </w:r>
      <w:r w:rsidR="005F1713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.</w:t>
      </w:r>
      <w:r w:rsidR="00821E06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 Simeria 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</w:p>
    <w:p w:rsidR="003C3582" w:rsidRDefault="003C3582" w:rsidP="004E4FAF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Înscrierea candidaţilor la examenul de certificare a calificării profesionale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s-a făcut pe baza cererii de înscriere a fiecărui canditat, înregistrată la secretariatul şcolii care a fost desemnată şi centru de examen. Candidaţii au completat o declaraţie de luare la cunoştintă a normelor de protecţia muncii şi igienico-sanitar</w:t>
      </w:r>
      <w:r w:rsidR="009D4AF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e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.</w:t>
      </w:r>
    </w:p>
    <w:p w:rsidR="00B83CD9" w:rsidRDefault="00B83CD9" w:rsidP="004E4FAF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S-au adresat solicitări</w:t>
      </w:r>
      <w:r w:rsidR="00E636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:</w:t>
      </w:r>
      <w:r w:rsidR="005F171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nr.2500/24.05.2018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către cabinetul medical școlar pentru asigurarea participării personalului medical necesar pe perioada desfășurăr</w:t>
      </w:r>
      <w:r w:rsidR="005F171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ii probelor de examen și nr.2501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/2</w:t>
      </w:r>
      <w:r w:rsidR="005F171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4.05.2018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către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lastRenderedPageBreak/>
        <w:t>organele de poliție oraș Simeria pentru a se asigura păstrarea ordinii publice precum și a bunei desfășurări a examenului de certificare.</w:t>
      </w:r>
    </w:p>
    <w:p w:rsidR="003C3582" w:rsidRPr="003C3582" w:rsidRDefault="003C3582" w:rsidP="004E4FAF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Examenul s-a desfăşurat conform graficului.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În cursul desfăşurării examenului de certificare a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calificării profesionale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, nivel </w:t>
      </w:r>
      <w:r w:rsidR="00B83CD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, de  la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Colegiul Tehnic de Transport Feroviar „Anghel Saligny” Simeria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nu s-au semnalat probleme deosebite.</w:t>
      </w:r>
    </w:p>
    <w:p w:rsidR="003C3582" w:rsidRPr="003C3582" w:rsidRDefault="003C3582" w:rsidP="003C3582">
      <w:pPr>
        <w:spacing w:after="0" w:line="360" w:lineRule="auto"/>
        <w:ind w:right="-671"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pt-BR" w:eastAsia="ro-RO"/>
        </w:rPr>
      </w:pPr>
    </w:p>
    <w:p w:rsidR="003C3582" w:rsidRPr="003C3582" w:rsidRDefault="003C3582" w:rsidP="003C3582">
      <w:pPr>
        <w:tabs>
          <w:tab w:val="left" w:pos="360"/>
          <w:tab w:val="left" w:pos="720"/>
          <w:tab w:val="left" w:pos="990"/>
          <w:tab w:val="left" w:pos="1170"/>
          <w:tab w:val="left" w:pos="1440"/>
          <w:tab w:val="left" w:pos="1530"/>
        </w:tabs>
        <w:spacing w:after="0" w:line="360" w:lineRule="auto"/>
        <w:ind w:right="-671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    2.  Desfăşurarea examenului de certificare 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    Examenul  de  certificare  a  calificării profesionale  pentru  nivel </w:t>
      </w:r>
      <w:r w:rsidR="00BB6BE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4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, s-a  desfăşurat  pe  baza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legislaţiei în vigoare, conform:</w:t>
      </w:r>
    </w:p>
    <w:p w:rsidR="004E4FAF" w:rsidRPr="004E4FAF" w:rsidRDefault="009D4AFF" w:rsidP="004E4F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Ordinul M.E.N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. 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4434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2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9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.0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8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2014 privind aprobarea Metodologiei de organizare şi desfăşurare a examenelor de certificare a 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calificării 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profesionale a absolvenţilor 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învăţământului  liceal, filiera tehnologică</w:t>
      </w:r>
    </w:p>
    <w:p w:rsidR="00BB6BEC" w:rsidRPr="002A64A9" w:rsidRDefault="00BB6BEC" w:rsidP="004E4F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2A64A9">
        <w:rPr>
          <w:rFonts w:ascii="Times New Roman" w:hAnsi="Times New Roman"/>
          <w:bCs/>
          <w:sz w:val="24"/>
          <w:szCs w:val="24"/>
        </w:rPr>
        <w:t xml:space="preserve">Ordinul M.E.C.S.  nr. </w:t>
      </w:r>
      <w:r w:rsidR="005F1713">
        <w:rPr>
          <w:rFonts w:ascii="Times New Roman" w:hAnsi="Times New Roman"/>
          <w:bCs/>
          <w:sz w:val="24"/>
          <w:szCs w:val="24"/>
        </w:rPr>
        <w:t>4796/31.08.2017</w:t>
      </w:r>
      <w:r w:rsidRPr="002A64A9">
        <w:rPr>
          <w:rFonts w:ascii="Times New Roman" w:hAnsi="Times New Roman"/>
          <w:bCs/>
          <w:sz w:val="24"/>
          <w:szCs w:val="24"/>
        </w:rPr>
        <w:t xml:space="preserve">, </w:t>
      </w:r>
      <w:r w:rsidRPr="002A64A9">
        <w:rPr>
          <w:rFonts w:ascii="Times New Roman" w:hAnsi="Times New Roman"/>
          <w:color w:val="000000"/>
          <w:sz w:val="24"/>
          <w:szCs w:val="24"/>
        </w:rPr>
        <w:t>privind aprobarea graficului de desfăşurare a examenelor de certificare a calificării profesionale a absolvenților învăţământului profesional și tehnic pr</w:t>
      </w:r>
      <w:r w:rsidR="005F1713">
        <w:rPr>
          <w:rFonts w:ascii="Times New Roman" w:hAnsi="Times New Roman"/>
          <w:color w:val="000000"/>
          <w:sz w:val="24"/>
          <w:szCs w:val="24"/>
        </w:rPr>
        <w:t>euniversitar în anul școlar 2017-2018</w:t>
      </w:r>
      <w:r w:rsidRPr="002A64A9">
        <w:rPr>
          <w:rFonts w:ascii="Times New Roman" w:hAnsi="Times New Roman"/>
          <w:color w:val="000000"/>
          <w:sz w:val="24"/>
          <w:szCs w:val="24"/>
        </w:rPr>
        <w:t>;</w:t>
      </w:r>
    </w:p>
    <w:p w:rsidR="00BB6BEC" w:rsidRPr="00BB6BEC" w:rsidRDefault="00BB6BEC" w:rsidP="004E4F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BE7B2A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>.</w:t>
      </w:r>
      <w:r w:rsidRPr="00BE7B2A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.</w:t>
      </w:r>
      <w:r w:rsidRPr="00BE7B2A">
        <w:rPr>
          <w:rFonts w:ascii="Times New Roman" w:hAnsi="Times New Roman"/>
          <w:bCs/>
          <w:sz w:val="24"/>
          <w:szCs w:val="24"/>
        </w:rPr>
        <w:t>G</w:t>
      </w:r>
      <w:r>
        <w:rPr>
          <w:rFonts w:ascii="Times New Roman" w:hAnsi="Times New Roman"/>
          <w:bCs/>
          <w:sz w:val="24"/>
          <w:szCs w:val="24"/>
        </w:rPr>
        <w:t>.</w:t>
      </w:r>
      <w:r w:rsidRPr="00BE7B2A">
        <w:rPr>
          <w:rFonts w:ascii="Times New Roman" w:hAnsi="Times New Roman"/>
          <w:bCs/>
          <w:sz w:val="24"/>
          <w:szCs w:val="24"/>
        </w:rPr>
        <w:t xml:space="preserve"> nr. 49/26.06.2014 privind instituirea unor măsuri în domeniul educaţiei, cercetării ştiinţifice şi pentru modificarea unor acte normative</w:t>
      </w:r>
    </w:p>
    <w:p w:rsidR="003C3582" w:rsidRPr="003C3582" w:rsidRDefault="003C3582" w:rsidP="004E4FAF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>Deciziei    nr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.  </w:t>
      </w:r>
      <w:r w:rsidR="00786DF1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22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4</w:t>
      </w:r>
      <w:r w:rsidR="00786DF1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.12/18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</w:t>
      </w:r>
      <w:r w:rsidR="006B2037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0</w:t>
      </w:r>
      <w:r w:rsidR="00BB6BEC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5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.201</w:t>
      </w:r>
      <w:r w:rsidR="00786DF1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8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  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 xml:space="preserve">a   I.S.J.  Hunedoara   referitoare  la   aprobarea  comisiei  de </w:t>
      </w:r>
    </w:p>
    <w:p w:rsidR="003C3582" w:rsidRPr="003C3582" w:rsidRDefault="003C3582" w:rsidP="004E4FAF">
      <w:pPr>
        <w:tabs>
          <w:tab w:val="left" w:pos="360"/>
          <w:tab w:val="left" w:pos="630"/>
        </w:tabs>
        <w:spacing w:after="0" w:line="276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>examinare.</w:t>
      </w:r>
    </w:p>
    <w:p w:rsidR="003C3582" w:rsidRPr="003C3582" w:rsidRDefault="00E60A11" w:rsidP="004E4FAF">
      <w:pPr>
        <w:widowControl w:val="0"/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noProof/>
          <w:color w:val="C00000"/>
          <w:position w:val="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Monitorizarea calităţii desfăș</w:t>
      </w:r>
      <w:r w:rsidR="003C3582"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urării examenului de certificare, incidente şi modul de soluţionare</w:t>
      </w:r>
    </w:p>
    <w:p w:rsidR="003C3582" w:rsidRDefault="003C3582" w:rsidP="004E4FA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a ace</w:t>
      </w:r>
      <w:r w:rsid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stora - monitorizarea unității de învăț</w:t>
      </w: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ământ s-a făcut de monitorul de calitate: nu au fost semnalate incidente în timpul desfăşurării examenului de certificare profesională nivel </w:t>
      </w:r>
      <w:r w:rsidR="00BB6BEC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4</w:t>
      </w: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, sesiunea</w:t>
      </w:r>
      <w:r w:rsidR="00BB6BEC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 mai</w:t>
      </w: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 </w:t>
      </w:r>
      <w:r w:rsidR="00BA5BF9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- </w:t>
      </w:r>
      <w:r w:rsidR="00BB6BEC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iun</w:t>
      </w:r>
      <w:r w:rsidR="00E60A11" w:rsidRP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ie 201</w:t>
      </w:r>
      <w:r w:rsidR="00BB6BEC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7</w:t>
      </w:r>
      <w:r w:rsidRPr="00E60A11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.</w:t>
      </w:r>
    </w:p>
    <w:p w:rsidR="0070285A" w:rsidRDefault="0070285A" w:rsidP="0070285A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</w:p>
    <w:p w:rsidR="0070285A" w:rsidRDefault="0070285A" w:rsidP="0070285A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                    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560"/>
        <w:gridCol w:w="1701"/>
        <w:gridCol w:w="2126"/>
        <w:gridCol w:w="992"/>
        <w:gridCol w:w="1701"/>
      </w:tblGrid>
      <w:tr w:rsidR="0070285A" w:rsidRPr="00E07ABA" w:rsidTr="00172D48">
        <w:trPr>
          <w:trHeight w:val="9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Nr</w:t>
            </w:r>
            <w:r w:rsidRPr="00E07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Crt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Unitatea de învățământ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E07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Calificarea profesională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5A" w:rsidRPr="002F15B2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  <w:p w:rsidR="0070285A" w:rsidRPr="002F15B2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  <w:p w:rsidR="0070285A" w:rsidRPr="002F15B2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 xml:space="preserve">Numele candidatului și </w:t>
            </w:r>
            <w:r w:rsidRPr="00E07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 xml:space="preserve"> prenumele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Tema</w:t>
            </w:r>
            <w:r w:rsidRPr="00E07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 xml:space="preserve"> de proiect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 w:rsidRPr="00E07A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Punctajul total</w:t>
            </w:r>
            <w:r w:rsidRPr="002F15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 xml:space="preserve"> obținut la examenul de certificare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85A" w:rsidRPr="002F15B2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E07AB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Calificativul</w:t>
            </w:r>
          </w:p>
          <w:p w:rsidR="0070285A" w:rsidRPr="00E07ABA" w:rsidRDefault="0070285A" w:rsidP="007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obținut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Tehnician electromecanic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Adam L.I. Bogdan Andrei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Traductoare de mărimi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Excelent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ind w:left="34" w:right="-108" w:hanging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F15B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Tehnician electromecanic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Andrei C. Anton Gabriel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Metode și aparate pentru măsurarea rezistenței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Bacoş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I. Ioan Adrian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Echipamente electrice de 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Bălşan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E. Florin Emanuel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Transmisii cu roți dințate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Excelent</w:t>
            </w:r>
          </w:p>
        </w:tc>
      </w:tr>
      <w:tr w:rsidR="00172D48" w:rsidRPr="002F15B2" w:rsidTr="00B926FE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Bistriceanu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C. Marius Iulian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Tehnologia sudării cu gaze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Foarte bine</w:t>
            </w:r>
          </w:p>
        </w:tc>
      </w:tr>
      <w:tr w:rsidR="00172D48" w:rsidRPr="002F15B2" w:rsidTr="00B926FE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Bologa A. Daiana Ramona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Aparate de măsurat digitale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Cărăban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G. E. Gabriela Emilia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Aparate de comutație de joasă tensiune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Han A.D. Andrei Alin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Pornirea motoarelor de curent continuu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Hulub I. Marian Eduard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 xml:space="preserve">Utilizarea mașinii de </w:t>
            </w:r>
            <w:proofErr w:type="spellStart"/>
            <w:r w:rsidRPr="00172D48">
              <w:rPr>
                <w:rFonts w:ascii="Times New Roman" w:hAnsi="Times New Roman" w:cs="Times New Roman"/>
              </w:rPr>
              <w:t>c.c.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pentru frânare în acționările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Măgurean I.D. Claudiu Marius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Metode de pornire a motoarelor de curent alternativ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Excelent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Pavel I. Mihail Victor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Tehnologia asamblării rulmenților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Foarte 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Pîrva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A.L.S. Răzvan Florin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 xml:space="preserve">Aparate </w:t>
            </w:r>
            <w:proofErr w:type="spellStart"/>
            <w:r w:rsidRPr="00172D48">
              <w:rPr>
                <w:rFonts w:ascii="Times New Roman" w:hAnsi="Times New Roman" w:cs="Times New Roman"/>
              </w:rPr>
              <w:t>elctrice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de comutație și protecție specifice instalațiilor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Ponta R. Cosmina Andreea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Multimetre analogice și digitale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7835A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2D48">
              <w:rPr>
                <w:rFonts w:ascii="Times New Roman" w:hAnsi="Times New Roman" w:cs="Times New Roman"/>
              </w:rPr>
              <w:t>Sîrca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F. Darius Samuel</w:t>
            </w:r>
          </w:p>
          <w:p w:rsidR="00172D48" w:rsidRPr="00172D48" w:rsidRDefault="00172D48" w:rsidP="007835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Transmisii prin curele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Excelent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Tont E. Emanuel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 xml:space="preserve">Măsurarea puterii electrice în circuite de </w:t>
            </w:r>
            <w:proofErr w:type="spellStart"/>
            <w:r w:rsidRPr="00172D48">
              <w:rPr>
                <w:rFonts w:ascii="Times New Roman" w:hAnsi="Times New Roman" w:cs="Times New Roman"/>
              </w:rPr>
              <w:t>c.c.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și </w:t>
            </w:r>
            <w:proofErr w:type="spellStart"/>
            <w:r w:rsidRPr="00172D48">
              <w:rPr>
                <w:rFonts w:ascii="Times New Roman" w:hAnsi="Times New Roman" w:cs="Times New Roman"/>
              </w:rPr>
              <w:t>c.a</w:t>
            </w:r>
            <w:proofErr w:type="spellEnd"/>
            <w:r w:rsidRPr="00172D48">
              <w:rPr>
                <w:rFonts w:ascii="Times New Roman" w:hAnsi="Times New Roman" w:cs="Times New Roman"/>
              </w:rPr>
              <w:t xml:space="preserve"> monofazat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Excelent</w:t>
            </w:r>
          </w:p>
        </w:tc>
      </w:tr>
      <w:tr w:rsidR="00172D48" w:rsidRPr="002F15B2" w:rsidTr="00172D48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Văduva C. Patricia Diana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Aparate electrice analogice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Bine</w:t>
            </w:r>
          </w:p>
        </w:tc>
      </w:tr>
      <w:tr w:rsidR="00172D48" w:rsidRPr="002F15B2" w:rsidTr="00D24F33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D48" w:rsidRPr="002F15B2" w:rsidRDefault="00172D48" w:rsidP="0017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Vesa A.G. Denisa Sorina</w:t>
            </w:r>
          </w:p>
          <w:p w:rsidR="00172D48" w:rsidRPr="00172D48" w:rsidRDefault="00172D48" w:rsidP="00172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D48" w:rsidRPr="00172D48" w:rsidRDefault="00172D48" w:rsidP="00172D48">
            <w:pPr>
              <w:rPr>
                <w:rFonts w:ascii="Times New Roman" w:hAnsi="Times New Roman" w:cs="Times New Roman"/>
              </w:rPr>
            </w:pPr>
            <w:r w:rsidRPr="00172D48">
              <w:rPr>
                <w:rFonts w:ascii="Times New Roman" w:hAnsi="Times New Roman" w:cs="Times New Roman"/>
              </w:rPr>
              <w:t>Surse și corpuri de iluminat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D48" w:rsidRPr="002F15B2" w:rsidRDefault="00172D48" w:rsidP="00172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  <w:r w:rsidRPr="00D24F33">
              <w:rPr>
                <w:rFonts w:ascii="Times New Roman" w:hAnsi="Times New Roman" w:cs="Times New Roman"/>
              </w:rPr>
              <w:t>Belea I.  Roxana Elena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Tehnologia tratamentelor termice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  <w:r w:rsidRPr="00D24F33">
              <w:rPr>
                <w:rFonts w:ascii="Times New Roman" w:hAnsi="Times New Roman" w:cs="Times New Roman"/>
              </w:rPr>
              <w:t>Corne T. Marius Cătălin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Tratamente termice aplicate oțelurilor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  <w:r w:rsidRPr="00D24F33">
              <w:rPr>
                <w:rFonts w:ascii="Times New Roman" w:hAnsi="Times New Roman" w:cs="Times New Roman"/>
              </w:rPr>
              <w:t>Cristescu I. Adrian Ioan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Fabricarea țevilor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24F33">
              <w:rPr>
                <w:rFonts w:ascii="Times New Roman" w:hAnsi="Times New Roman" w:cs="Times New Roman"/>
              </w:rPr>
              <w:t>Coviţi</w:t>
            </w:r>
            <w:proofErr w:type="spellEnd"/>
            <w:r w:rsidRPr="00D24F33">
              <w:rPr>
                <w:rFonts w:ascii="Times New Roman" w:hAnsi="Times New Roman" w:cs="Times New Roman"/>
              </w:rPr>
              <w:t xml:space="preserve"> F. Nicolae Adrian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Procedee speciale de turnare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Satisfăcător</w:t>
            </w:r>
          </w:p>
        </w:tc>
      </w:tr>
      <w:tr w:rsidR="00D24F33" w:rsidRPr="002F15B2" w:rsidTr="00D24F33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D24F33">
            <w:pPr>
              <w:rPr>
                <w:rFonts w:ascii="Times New Roman" w:hAnsi="Times New Roman" w:cs="Times New Roman"/>
              </w:rPr>
            </w:pPr>
            <w:r w:rsidRPr="00D24F33">
              <w:rPr>
                <w:rFonts w:ascii="Times New Roman" w:hAnsi="Times New Roman" w:cs="Times New Roman"/>
              </w:rPr>
              <w:t>Lazăr N. Ovidiu - Nicolae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Laminarea oțelurilor aliate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783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783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D24F33">
            <w:pPr>
              <w:rPr>
                <w:rFonts w:ascii="Times New Roman" w:hAnsi="Times New Roman" w:cs="Times New Roman"/>
              </w:rPr>
            </w:pPr>
            <w:r w:rsidRPr="00D24F33">
              <w:rPr>
                <w:rFonts w:ascii="Times New Roman" w:hAnsi="Times New Roman" w:cs="Times New Roman"/>
              </w:rPr>
              <w:t>Palade C. Ioan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Elaborarea fontei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  <w:tr w:rsidR="00D24F33" w:rsidRPr="002F15B2" w:rsidTr="007835AF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4F33" w:rsidRPr="002F15B2" w:rsidRDefault="00D24F33" w:rsidP="00D2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783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5B2">
              <w:rPr>
                <w:rFonts w:ascii="Times New Roman" w:hAnsi="Times New Roman" w:cs="Times New Roman"/>
                <w:sz w:val="20"/>
                <w:szCs w:val="20"/>
              </w:rPr>
              <w:t>Tehnician prelucrări la cald</w:t>
            </w:r>
          </w:p>
          <w:p w:rsidR="00D24F33" w:rsidRPr="002F15B2" w:rsidRDefault="00D24F33" w:rsidP="00783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24F33">
              <w:rPr>
                <w:rFonts w:ascii="Times New Roman" w:hAnsi="Times New Roman" w:cs="Times New Roman"/>
              </w:rPr>
              <w:t>Ştef</w:t>
            </w:r>
            <w:proofErr w:type="spellEnd"/>
            <w:r w:rsidRPr="00D24F33">
              <w:rPr>
                <w:rFonts w:ascii="Times New Roman" w:hAnsi="Times New Roman" w:cs="Times New Roman"/>
              </w:rPr>
              <w:t xml:space="preserve"> I.  Emil Daniel</w:t>
            </w:r>
          </w:p>
          <w:p w:rsidR="00D24F33" w:rsidRPr="00D24F33" w:rsidRDefault="00D24F33" w:rsidP="007835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F33" w:rsidRPr="00A34FB2" w:rsidRDefault="00D24F33" w:rsidP="00D24F33">
            <w:pPr>
              <w:jc w:val="center"/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4FB2">
              <w:rPr>
                <w:rFonts w:ascii="Times New Roman" w:hAnsi="Times New Roman" w:cs="Times New Roman"/>
                <w:shadow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Calitatea pieselor călite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33" w:rsidRPr="002F15B2" w:rsidRDefault="00D24F33" w:rsidP="00D2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Bine</w:t>
            </w:r>
          </w:p>
        </w:tc>
      </w:tr>
    </w:tbl>
    <w:p w:rsidR="0070285A" w:rsidRDefault="0070285A" w:rsidP="0070285A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</w:p>
    <w:p w:rsidR="003C3582" w:rsidRDefault="00076658" w:rsidP="00076658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            </w:t>
      </w:r>
      <w:r w:rsidR="0070285A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 Probleme semnalate în timpul desfășurării examenului de certificare (dacă este cazul): -</w:t>
      </w:r>
    </w:p>
    <w:p w:rsidR="00076658" w:rsidRPr="0070285A" w:rsidRDefault="00076658" w:rsidP="00076658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</w:pPr>
    </w:p>
    <w:p w:rsidR="003C3582" w:rsidRPr="003C3582" w:rsidRDefault="003C3582" w:rsidP="00076658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Examenul de certificare a competenţelor profesionale, nivel </w:t>
      </w:r>
      <w:r w:rsidR="0070285A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de la 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Colegiul TTF „A.S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aligny” Simeria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s-a desfăşurat în condiţii foarte bune. </w:t>
      </w:r>
    </w:p>
    <w:p w:rsidR="003C3582" w:rsidRPr="003C3582" w:rsidRDefault="003C3582" w:rsidP="00076658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Pentru examenul de certificare s-au înscris 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24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candidați, toţi au fost prezenţi, în urma parcurgerii pro</w:t>
      </w:r>
      <w:r w:rsidR="0070530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belor de examen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fiind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705304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declaraţi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admişi. 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Un candidat de la specializarea ,,Tehnician prelucrări la cald” </w:t>
      </w:r>
      <w:r w:rsidR="005A098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– Lazăr N. Ovidiu Nicolae 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a fost din promoția anterioară</w:t>
      </w:r>
      <w:r w:rsidR="007263F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,</w:t>
      </w:r>
      <w:r w:rsidR="005A098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absolvent 2016</w:t>
      </w:r>
      <w:r w:rsidR="007263F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, forma de învățământ seral;</w:t>
      </w:r>
      <w:r w:rsidR="00D24F33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susținerea examenului s-a realizat  având aprobarea I.S.J. Hunedoara.</w:t>
      </w:r>
    </w:p>
    <w:p w:rsidR="003C3582" w:rsidRPr="003C3582" w:rsidRDefault="003C3582" w:rsidP="00076658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Candidaţii au realizat  </w:t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şi susţinut foarte bine proiecte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</w:t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. Proiectele realizate de către candidaţi au fost bine documentate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și au avut bibliografie selectivă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. </w:t>
      </w:r>
    </w:p>
    <w:p w:rsidR="003C3582" w:rsidRPr="003C3582" w:rsidRDefault="003C3582" w:rsidP="00076658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R</w:t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aportul monitorului de calitate</w:t>
      </w:r>
      <w:r w:rsidR="00076658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a</w:t>
      </w:r>
      <w:r w:rsidRPr="003C358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testă desfăşurarea examenului de certificare a </w:t>
      </w:r>
      <w:r w:rsidR="00076658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calificării absolvenților </w:t>
      </w:r>
      <w:r w:rsidRPr="003C358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</w:t>
      </w:r>
      <w:r w:rsidR="00076658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>învățământului liceal, filiera tehnologică</w:t>
      </w:r>
      <w:r w:rsidR="00B926FE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nivel 4 </w:t>
      </w:r>
      <w:r w:rsidRPr="003C358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în bune condiţii.</w:t>
      </w:r>
    </w:p>
    <w:p w:rsidR="004E4FAF" w:rsidRDefault="00076658" w:rsidP="0007665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</w:p>
    <w:p w:rsidR="003C3582" w:rsidRPr="003C3582" w:rsidRDefault="004E4FAF" w:rsidP="0007665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3. 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  <w:t xml:space="preserve">Opinii asupra temelor pentru proiecte aprobate de </w:t>
      </w:r>
      <w:r w:rsidR="0007665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>unitățile de învățământ arondate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 xml:space="preserve"> şi asupra calităţii examenului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Lista temelor proiectelor a fost discutată şi aprobată în termenul regulamentar de către comisia de specialitate, temele proiectelor având competenţele clar precizate, în concordanţă cu SPP şi curriculum-ul fiecărei calificări.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Comisia metodică de specialitate a instruit îndrumătorii de proiect referitor la elaborarea proiectelor, întocmirea fişelor de evaluare şi a graficului întâlnirilor de monitorizare a acestora.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lastRenderedPageBreak/>
        <w:t>Candidaţii au fost înscrişi, pe calificări / specializări şi planificaţi în ordine alfabetică pe ore de susţinere a proiectului.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Membrii comisiei de examen a</w:t>
      </w:r>
      <w:r w:rsidR="000766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u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pregătit proiectele şi </w:t>
      </w:r>
      <w:r w:rsidR="0050204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completat fişele de evaluare conform legislației în vigoare.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Temele au fost atent alese confirmând dobândirea de către candidaţi a competenţelor din cadrul unor unităţi de competenţă semnificative pentru calificare. Proiectele realizate de candidaţi au fost originale, fapt dovedit şi de demonstraţia făcută de candidaţi în timpul susţinerii acestora.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Proiectele şi Fişele de evaluare a acestora au fost depuse cu număr de înregistrare la secretariatul unităţii de învăţământ  </w:t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în termenele precizate de legislația în vigoare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. 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3C3582" w:rsidRDefault="00076658" w:rsidP="00076658">
      <w:pPr>
        <w:tabs>
          <w:tab w:val="left" w:pos="360"/>
          <w:tab w:val="left" w:pos="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     4. </w:t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Propuneri de modificare/completare a metodologiei de organizare şi desfăşurare a examenului de certificare 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Nu există propuneri.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71304B" w:rsidRDefault="00076658" w:rsidP="00076658">
      <w:pPr>
        <w:tabs>
          <w:tab w:val="left" w:pos="360"/>
          <w:tab w:val="left" w:pos="810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ab/>
      </w:r>
      <w:r w:rsidR="003C3582"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Date statistice privind numărul elevilor înscrişi, prezenţi, absenţi, promovaţi, respinşi şi procentul de promovabilitate, </w:t>
      </w:r>
      <w:r w:rsidR="0071304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conform tabelului cu Rezultatele examenului de </w:t>
      </w:r>
      <w:r w:rsidR="0071304B" w:rsidRPr="0071304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certificare</w:t>
      </w:r>
      <w:r w:rsidR="0071304B" w:rsidRPr="0071304B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 a calificării absolvenților  învățământului liceal, filiera tehnologică</w:t>
      </w:r>
      <w:r w:rsidR="0071304B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-nivel 4.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Obs</w:t>
      </w:r>
      <w:r w:rsidR="0071304B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ervații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Nu s-au semnalat incidente pe timpul desfăşurarii examenului.</w:t>
      </w:r>
    </w:p>
    <w:p w:rsidR="003C3582" w:rsidRPr="003C3582" w:rsidRDefault="003C3582" w:rsidP="003C3582">
      <w:pPr>
        <w:spacing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</w:pPr>
    </w:p>
    <w:p w:rsidR="00705304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             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Preşedinte comisie,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                                      Secretar</w:t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șef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,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</w:t>
      </w:r>
    </w:p>
    <w:p w:rsidR="003C3582" w:rsidRPr="003C3582" w:rsidRDefault="00705304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sectPr w:rsidR="003C3582" w:rsidRPr="003C3582" w:rsidSect="0070285A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</w:t>
      </w:r>
      <w:r w:rsidR="00E60A1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19674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Prof.dr. Baciu Simona</w:t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3C3582"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076658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                        Oprean Daniela</w:t>
      </w:r>
      <w:r w:rsidR="00B72A5D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      </w:t>
      </w:r>
    </w:p>
    <w:p w:rsidR="003C3582" w:rsidRPr="003C3582" w:rsidRDefault="003C3582" w:rsidP="00B72A5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Default="00076658" w:rsidP="0007665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Centrul de examen:Colegiul Tehnic de Transport Feroviar ,,Anghel Saligny” Simeria</w:t>
      </w:r>
    </w:p>
    <w:p w:rsidR="00076658" w:rsidRPr="003C3582" w:rsidRDefault="00076658" w:rsidP="0007665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Județul Hunedoara</w:t>
      </w:r>
    </w:p>
    <w:p w:rsidR="003C3582" w:rsidRPr="003C3582" w:rsidRDefault="005272FE" w:rsidP="00E6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                    </w:t>
      </w:r>
      <w:r w:rsidR="00E6047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REZULTATELE EXAMENULUI DE </w:t>
      </w:r>
      <w:r w:rsidR="00E6047A" w:rsidRPr="0071304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CERTIFICARE</w:t>
      </w:r>
      <w:r w:rsidR="00E6047A" w:rsidRPr="0071304B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 A CALIFICĂRII ABSOLVENȚILOR  </w:t>
      </w:r>
      <w:r w:rsidR="00E6047A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ÎNVĂȚĂMÂNTULUI LICEAL</w:t>
      </w:r>
      <w:r w:rsidR="009D4208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 nivel 4</w:t>
      </w:r>
      <w:r w:rsidR="00E6047A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, FILIERA </w:t>
      </w:r>
      <w:r w:rsidR="00E6047A" w:rsidRPr="0071304B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TEHNOLOGICĂ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 xml:space="preserve">Nivelul de calificare: </w:t>
      </w:r>
      <w:r w:rsidR="0071304B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>4</w:t>
      </w:r>
    </w:p>
    <w:p w:rsidR="003C3582" w:rsidRPr="003C3582" w:rsidRDefault="0071304B" w:rsidP="003C3582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Sesiunea: Mai-iunie </w:t>
      </w:r>
      <w:r w:rsidR="003C3582" w:rsidRPr="003C3582">
        <w:rPr>
          <w:rFonts w:ascii="Times New Roman" w:eastAsia="Calibri" w:hAnsi="Times New Roman" w:cs="Times New Roman"/>
          <w:b/>
          <w:sz w:val="20"/>
          <w:szCs w:val="20"/>
        </w:rPr>
        <w:t xml:space="preserve"> 201</w:t>
      </w:r>
      <w:r w:rsidR="009D4208">
        <w:rPr>
          <w:rFonts w:ascii="Times New Roman" w:eastAsia="Calibri" w:hAnsi="Times New Roman" w:cs="Times New Roman"/>
          <w:b/>
          <w:sz w:val="20"/>
          <w:szCs w:val="20"/>
        </w:rPr>
        <w:t>8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tbl>
      <w:tblPr>
        <w:tblW w:w="15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542"/>
        <w:gridCol w:w="780"/>
        <w:gridCol w:w="638"/>
        <w:gridCol w:w="709"/>
        <w:gridCol w:w="708"/>
        <w:gridCol w:w="709"/>
        <w:gridCol w:w="709"/>
        <w:gridCol w:w="567"/>
        <w:gridCol w:w="567"/>
        <w:gridCol w:w="567"/>
        <w:gridCol w:w="567"/>
        <w:gridCol w:w="567"/>
        <w:gridCol w:w="567"/>
        <w:gridCol w:w="548"/>
        <w:gridCol w:w="444"/>
        <w:gridCol w:w="567"/>
        <w:gridCol w:w="476"/>
        <w:gridCol w:w="800"/>
        <w:gridCol w:w="709"/>
        <w:gridCol w:w="567"/>
        <w:gridCol w:w="548"/>
      </w:tblGrid>
      <w:tr w:rsidR="0077683C" w:rsidRPr="003C3582" w:rsidTr="00101337">
        <w:trPr>
          <w:cantSplit/>
          <w:trHeight w:val="233"/>
        </w:trPr>
        <w:tc>
          <w:tcPr>
            <w:tcW w:w="1278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77683C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Unitatea </w:t>
            </w:r>
          </w:p>
          <w:p w:rsidR="0077683C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de </w:t>
            </w:r>
          </w:p>
          <w:p w:rsidR="0077683C" w:rsidRPr="003C3582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învățământ</w:t>
            </w:r>
          </w:p>
        </w:tc>
        <w:tc>
          <w:tcPr>
            <w:tcW w:w="1542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77683C" w:rsidRPr="003C3582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2314" w:type="dxa"/>
            <w:gridSpan w:val="20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77683C" w:rsidRPr="003C3582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Număr de candidaţi</w:t>
            </w:r>
          </w:p>
        </w:tc>
      </w:tr>
      <w:tr w:rsidR="00DD52FA" w:rsidRPr="003C3582" w:rsidTr="00416DF0">
        <w:trPr>
          <w:cantSplit/>
          <w:trHeight w:val="120"/>
        </w:trPr>
        <w:tc>
          <w:tcPr>
            <w:tcW w:w="1278" w:type="dxa"/>
            <w:vMerge/>
            <w:shd w:val="clear" w:color="auto" w:fill="CCFFCC"/>
          </w:tcPr>
          <w:p w:rsidR="00DD52FA" w:rsidRPr="003C3582" w:rsidRDefault="00DD52FA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vMerge/>
            <w:shd w:val="clear" w:color="auto" w:fill="CCFFCC"/>
          </w:tcPr>
          <w:p w:rsidR="00DD52FA" w:rsidRPr="003C3582" w:rsidRDefault="00DD52FA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DD52FA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DD52FA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5812" w:type="dxa"/>
            <w:gridSpan w:val="10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DD52FA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Admiși</w:t>
            </w:r>
          </w:p>
        </w:tc>
        <w:tc>
          <w:tcPr>
            <w:tcW w:w="104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DD52FA" w:rsidP="0077683C">
            <w:pPr>
              <w:spacing w:after="0" w:line="240" w:lineRule="auto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Respin</w:t>
            </w:r>
            <w:r w:rsidR="0077683C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ș</w:t>
            </w:r>
            <w:r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i</w:t>
            </w:r>
          </w:p>
        </w:tc>
        <w:tc>
          <w:tcPr>
            <w:tcW w:w="150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Neprezentați</w:t>
            </w:r>
          </w:p>
        </w:tc>
        <w:tc>
          <w:tcPr>
            <w:tcW w:w="111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DD52FA" w:rsidRPr="003C3582" w:rsidRDefault="0077683C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Eliminați din examen</w:t>
            </w:r>
          </w:p>
        </w:tc>
      </w:tr>
      <w:tr w:rsidR="006C43FF" w:rsidRPr="003C3582" w:rsidTr="00416DF0">
        <w:trPr>
          <w:cantSplit/>
          <w:trHeight w:val="216"/>
        </w:trPr>
        <w:tc>
          <w:tcPr>
            <w:tcW w:w="1278" w:type="dxa"/>
            <w:vMerge/>
            <w:shd w:val="clear" w:color="auto" w:fill="CCFFCC"/>
          </w:tcPr>
          <w:p w:rsidR="006C43FF" w:rsidRPr="003C3582" w:rsidRDefault="006C43FF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vMerge/>
            <w:shd w:val="clear" w:color="auto" w:fill="CCFFCC"/>
          </w:tcPr>
          <w:p w:rsidR="006C43FF" w:rsidRPr="003C3582" w:rsidRDefault="006C43FF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77683C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</w:t>
            </w:r>
            <w:r w:rsidR="00101337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</w:t>
            </w: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TOTAL</w:t>
            </w:r>
          </w:p>
        </w:tc>
        <w:tc>
          <w:tcPr>
            <w:tcW w:w="638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77683C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 </w:t>
            </w:r>
            <w:r w:rsidR="00101337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Feminin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77683C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  </w:t>
            </w:r>
            <w:r w:rsidR="00101337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</w:t>
            </w: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TOTAL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Feminin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  TOTAL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6C43FF" w:rsidRPr="003C3582" w:rsidRDefault="006C43FF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         Feminin</w:t>
            </w:r>
          </w:p>
        </w:tc>
        <w:tc>
          <w:tcPr>
            <w:tcW w:w="4394" w:type="dxa"/>
            <w:gridSpan w:val="8"/>
            <w:tcBorders>
              <w:top w:val="single" w:sz="6" w:space="0" w:color="auto"/>
            </w:tcBorders>
            <w:shd w:val="clear" w:color="auto" w:fill="CCFFCC"/>
          </w:tcPr>
          <w:p w:rsidR="006C43FF" w:rsidRPr="003C3582" w:rsidRDefault="006C43FF" w:rsidP="00DD52F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din care cu calificativ</w:t>
            </w:r>
          </w:p>
        </w:tc>
        <w:tc>
          <w:tcPr>
            <w:tcW w:w="1043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6C43FF" w:rsidRPr="003C3582" w:rsidRDefault="006C43FF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09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6C43FF" w:rsidRPr="003C3582" w:rsidRDefault="006C43FF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115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6C43FF" w:rsidRPr="003C3582" w:rsidRDefault="006C43FF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416DF0" w:rsidRPr="003C3582" w:rsidTr="00101337">
        <w:trPr>
          <w:cantSplit/>
          <w:trHeight w:val="1428"/>
        </w:trPr>
        <w:tc>
          <w:tcPr>
            <w:tcW w:w="1278" w:type="dxa"/>
            <w:vMerge/>
            <w:shd w:val="clear" w:color="auto" w:fill="CCFFCC"/>
          </w:tcPr>
          <w:p w:rsidR="00416DF0" w:rsidRPr="003C3582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vMerge/>
            <w:shd w:val="clear" w:color="auto" w:fill="CCFFCC"/>
          </w:tcPr>
          <w:p w:rsidR="00416DF0" w:rsidRPr="003C3582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8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8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Default="00416DF0" w:rsidP="00416DF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</w:tcBorders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Excelent</w:t>
            </w:r>
          </w:p>
        </w:tc>
        <w:tc>
          <w:tcPr>
            <w:tcW w:w="1134" w:type="dxa"/>
            <w:gridSpan w:val="2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Foarte bine</w:t>
            </w:r>
          </w:p>
        </w:tc>
        <w:tc>
          <w:tcPr>
            <w:tcW w:w="1134" w:type="dxa"/>
            <w:gridSpan w:val="2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Bine</w:t>
            </w:r>
          </w:p>
        </w:tc>
        <w:tc>
          <w:tcPr>
            <w:tcW w:w="992" w:type="dxa"/>
            <w:gridSpan w:val="2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Satisfăcător</w:t>
            </w:r>
          </w:p>
        </w:tc>
        <w:tc>
          <w:tcPr>
            <w:tcW w:w="567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76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800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09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67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48" w:type="dxa"/>
            <w:vMerge w:val="restart"/>
            <w:shd w:val="clear" w:color="auto" w:fill="CCFFCC"/>
            <w:textDirection w:val="btLr"/>
          </w:tcPr>
          <w:p w:rsidR="00416DF0" w:rsidRPr="003C3582" w:rsidRDefault="00416DF0" w:rsidP="00416DF0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Feminin</w:t>
            </w:r>
          </w:p>
        </w:tc>
      </w:tr>
      <w:tr w:rsidR="00416DF0" w:rsidRPr="003C3582" w:rsidTr="00416DF0">
        <w:trPr>
          <w:cantSplit/>
          <w:trHeight w:val="1134"/>
        </w:trPr>
        <w:tc>
          <w:tcPr>
            <w:tcW w:w="1278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vMerge/>
            <w:tcBorders>
              <w:bottom w:val="single" w:sz="6" w:space="0" w:color="auto"/>
            </w:tcBorders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8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8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Feminin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Feminin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Feminin</w:t>
            </w:r>
          </w:p>
        </w:tc>
        <w:tc>
          <w:tcPr>
            <w:tcW w:w="548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44" w:type="dxa"/>
            <w:shd w:val="clear" w:color="auto" w:fill="CCFFCC"/>
            <w:textDirection w:val="btLr"/>
          </w:tcPr>
          <w:p w:rsidR="00416DF0" w:rsidRPr="003C3582" w:rsidRDefault="00416DF0" w:rsidP="006C43FF">
            <w:pPr>
              <w:spacing w:after="0" w:line="240" w:lineRule="auto"/>
              <w:ind w:left="113" w:right="113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 xml:space="preserve">  Feminin</w:t>
            </w:r>
          </w:p>
        </w:tc>
        <w:tc>
          <w:tcPr>
            <w:tcW w:w="567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76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800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8" w:type="dxa"/>
            <w:vMerge/>
            <w:shd w:val="clear" w:color="auto" w:fill="CCFFCC"/>
          </w:tcPr>
          <w:p w:rsidR="00416DF0" w:rsidRPr="003C3582" w:rsidRDefault="00416DF0" w:rsidP="006C43F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101337" w:rsidRPr="003C3582" w:rsidTr="00416DF0">
        <w:trPr>
          <w:trHeight w:val="324"/>
        </w:trPr>
        <w:tc>
          <w:tcPr>
            <w:tcW w:w="1278" w:type="dxa"/>
            <w:vMerge/>
            <w:shd w:val="clear" w:color="auto" w:fill="CCFFCC"/>
          </w:tcPr>
          <w:p w:rsidR="00101337" w:rsidRPr="003C3582" w:rsidRDefault="00101337" w:rsidP="00101337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shd w:val="clear" w:color="auto" w:fill="CCFFCC"/>
          </w:tcPr>
          <w:p w:rsidR="00101337" w:rsidRPr="003C3582" w:rsidRDefault="00101337" w:rsidP="001013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Tehnician electromecanic</w:t>
            </w:r>
          </w:p>
        </w:tc>
        <w:tc>
          <w:tcPr>
            <w:tcW w:w="78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63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101337" w:rsidP="009D420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  <w:r w:rsidR="009D4208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70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101337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101337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44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6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00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</w:tr>
      <w:tr w:rsidR="00101337" w:rsidRPr="003C3582" w:rsidTr="00416DF0">
        <w:trPr>
          <w:trHeight w:val="324"/>
        </w:trPr>
        <w:tc>
          <w:tcPr>
            <w:tcW w:w="1278" w:type="dxa"/>
            <w:vMerge/>
            <w:shd w:val="clear" w:color="auto" w:fill="CCFFCC"/>
          </w:tcPr>
          <w:p w:rsidR="00101337" w:rsidRDefault="00101337" w:rsidP="00101337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542" w:type="dxa"/>
            <w:shd w:val="clear" w:color="auto" w:fill="CCFFCC"/>
          </w:tcPr>
          <w:p w:rsidR="00101337" w:rsidRDefault="00101337" w:rsidP="0010133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Tehnician prelucrări la cald</w:t>
            </w:r>
          </w:p>
        </w:tc>
        <w:tc>
          <w:tcPr>
            <w:tcW w:w="78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63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70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44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6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00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</w:tr>
      <w:tr w:rsidR="00101337" w:rsidRPr="003C3582" w:rsidTr="00E6047A">
        <w:trPr>
          <w:trHeight w:val="324"/>
        </w:trPr>
        <w:tc>
          <w:tcPr>
            <w:tcW w:w="1278" w:type="dxa"/>
            <w:shd w:val="clear" w:color="auto" w:fill="CCFFCC"/>
          </w:tcPr>
          <w:p w:rsidR="00101337" w:rsidRDefault="00101337" w:rsidP="00101337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1542" w:type="dxa"/>
            <w:shd w:val="clear" w:color="auto" w:fill="CCFFCC"/>
          </w:tcPr>
          <w:p w:rsidR="00101337" w:rsidRDefault="00101337" w:rsidP="00101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63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70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44" w:type="dxa"/>
            <w:shd w:val="clear" w:color="auto" w:fill="CCFFCC"/>
            <w:vAlign w:val="center"/>
          </w:tcPr>
          <w:p w:rsidR="00101337" w:rsidRPr="003C3582" w:rsidRDefault="009D4208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6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00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709" w:type="dxa"/>
            <w:shd w:val="clear" w:color="auto" w:fill="CCFFCC"/>
            <w:vAlign w:val="center"/>
          </w:tcPr>
          <w:p w:rsidR="00101337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8" w:type="dxa"/>
            <w:shd w:val="clear" w:color="auto" w:fill="CCFFCC"/>
            <w:vAlign w:val="center"/>
          </w:tcPr>
          <w:p w:rsidR="00101337" w:rsidRPr="003C3582" w:rsidRDefault="00D83E82" w:rsidP="0010133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0</w:t>
            </w:r>
          </w:p>
        </w:tc>
      </w:tr>
    </w:tbl>
    <w:p w:rsidR="00545DBB" w:rsidRDefault="00545DBB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D83E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PRESEDINTE,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D83E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SECRETAR</w:t>
      </w:r>
      <w:r w:rsidR="0077683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D83E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ȘEF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,</w:t>
      </w:r>
    </w:p>
    <w:p w:rsidR="00605D00" w:rsidRPr="00D83E82" w:rsidRDefault="009002D1" w:rsidP="00D83E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</w:t>
      </w:r>
      <w:r w:rsidR="0077683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D83E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Prof.</w:t>
      </w:r>
      <w:r w:rsidR="0077683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dr. Baciu Simona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="00E6047A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</w:t>
      </w:r>
      <w:r w:rsidR="0077683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Oprean Daniela</w:t>
      </w:r>
    </w:p>
    <w:sectPr w:rsidR="00605D00" w:rsidRPr="00D83E82" w:rsidSect="0070285A">
      <w:pgSz w:w="16838" w:h="11906" w:orient="landscape"/>
      <w:pgMar w:top="1138" w:right="3338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E4BD9"/>
    <w:multiLevelType w:val="hybridMultilevel"/>
    <w:tmpl w:val="AE048374"/>
    <w:lvl w:ilvl="0" w:tplc="B52863B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C30C63"/>
    <w:multiLevelType w:val="hybridMultilevel"/>
    <w:tmpl w:val="C104293A"/>
    <w:lvl w:ilvl="0" w:tplc="ABD6C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77312"/>
    <w:multiLevelType w:val="hybridMultilevel"/>
    <w:tmpl w:val="A6B60492"/>
    <w:lvl w:ilvl="0" w:tplc="5588A4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FA943B4"/>
    <w:multiLevelType w:val="hybridMultilevel"/>
    <w:tmpl w:val="306E3E6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52972E36"/>
    <w:multiLevelType w:val="hybridMultilevel"/>
    <w:tmpl w:val="15D4AAF4"/>
    <w:lvl w:ilvl="0" w:tplc="0409000F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72EF1DDA"/>
    <w:multiLevelType w:val="hybridMultilevel"/>
    <w:tmpl w:val="4FAAAF90"/>
    <w:lvl w:ilvl="0" w:tplc="C3424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82"/>
    <w:rsid w:val="00023430"/>
    <w:rsid w:val="00045411"/>
    <w:rsid w:val="00054340"/>
    <w:rsid w:val="00061998"/>
    <w:rsid w:val="000753BD"/>
    <w:rsid w:val="00076658"/>
    <w:rsid w:val="000E7C52"/>
    <w:rsid w:val="00101337"/>
    <w:rsid w:val="00172D48"/>
    <w:rsid w:val="00196749"/>
    <w:rsid w:val="001A02BB"/>
    <w:rsid w:val="001B436D"/>
    <w:rsid w:val="0021122B"/>
    <w:rsid w:val="002752E8"/>
    <w:rsid w:val="00280D37"/>
    <w:rsid w:val="00286E1F"/>
    <w:rsid w:val="002B6F17"/>
    <w:rsid w:val="002C3BF9"/>
    <w:rsid w:val="002E5BF8"/>
    <w:rsid w:val="002F6EFB"/>
    <w:rsid w:val="003C3582"/>
    <w:rsid w:val="00416DF0"/>
    <w:rsid w:val="00425919"/>
    <w:rsid w:val="00463257"/>
    <w:rsid w:val="004A3695"/>
    <w:rsid w:val="004E4FAF"/>
    <w:rsid w:val="004F69FE"/>
    <w:rsid w:val="00502042"/>
    <w:rsid w:val="0051769C"/>
    <w:rsid w:val="005272FE"/>
    <w:rsid w:val="00545DBB"/>
    <w:rsid w:val="00554A3A"/>
    <w:rsid w:val="005944DC"/>
    <w:rsid w:val="005A0981"/>
    <w:rsid w:val="005B45AB"/>
    <w:rsid w:val="005F1713"/>
    <w:rsid w:val="00605D00"/>
    <w:rsid w:val="00624B71"/>
    <w:rsid w:val="00671215"/>
    <w:rsid w:val="006927BD"/>
    <w:rsid w:val="006970F0"/>
    <w:rsid w:val="006B2037"/>
    <w:rsid w:val="006C43FF"/>
    <w:rsid w:val="006E6EA4"/>
    <w:rsid w:val="0070285A"/>
    <w:rsid w:val="00705304"/>
    <w:rsid w:val="0071304B"/>
    <w:rsid w:val="007263FD"/>
    <w:rsid w:val="0077683C"/>
    <w:rsid w:val="007835AF"/>
    <w:rsid w:val="00785B0C"/>
    <w:rsid w:val="00786DF1"/>
    <w:rsid w:val="00821E06"/>
    <w:rsid w:val="00840D7E"/>
    <w:rsid w:val="0088628B"/>
    <w:rsid w:val="00886C13"/>
    <w:rsid w:val="009002D1"/>
    <w:rsid w:val="0090222C"/>
    <w:rsid w:val="00907CC9"/>
    <w:rsid w:val="0096431C"/>
    <w:rsid w:val="009D4208"/>
    <w:rsid w:val="009D4AFF"/>
    <w:rsid w:val="009E1A00"/>
    <w:rsid w:val="00A34FB2"/>
    <w:rsid w:val="00A44C7A"/>
    <w:rsid w:val="00AF1DC4"/>
    <w:rsid w:val="00B51A7A"/>
    <w:rsid w:val="00B70187"/>
    <w:rsid w:val="00B72A5D"/>
    <w:rsid w:val="00B83CD9"/>
    <w:rsid w:val="00B926FE"/>
    <w:rsid w:val="00BA5BF9"/>
    <w:rsid w:val="00BB0DF9"/>
    <w:rsid w:val="00BB6BEC"/>
    <w:rsid w:val="00BD0052"/>
    <w:rsid w:val="00C0317A"/>
    <w:rsid w:val="00C207F8"/>
    <w:rsid w:val="00CB6696"/>
    <w:rsid w:val="00D24F33"/>
    <w:rsid w:val="00D400BA"/>
    <w:rsid w:val="00D83E82"/>
    <w:rsid w:val="00D96328"/>
    <w:rsid w:val="00DD52FA"/>
    <w:rsid w:val="00E10579"/>
    <w:rsid w:val="00E6047A"/>
    <w:rsid w:val="00E60A11"/>
    <w:rsid w:val="00E6116D"/>
    <w:rsid w:val="00E63622"/>
    <w:rsid w:val="00EF151A"/>
    <w:rsid w:val="00F0174A"/>
    <w:rsid w:val="00F367E5"/>
    <w:rsid w:val="00FA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3E97C-C2B4-4DA6-8446-6ED6FF5A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23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3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4E96092-94C5-420B-A89D-F1C93F79D628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322</TotalTime>
  <Pages>6</Pages>
  <Words>1646</Words>
  <Characters>9550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Profesor</cp:lastModifiedBy>
  <cp:revision>51</cp:revision>
  <cp:lastPrinted>2018-06-04T06:56:00Z</cp:lastPrinted>
  <dcterms:created xsi:type="dcterms:W3CDTF">2017-05-31T02:39:00Z</dcterms:created>
  <dcterms:modified xsi:type="dcterms:W3CDTF">2018-06-04T10:43:00Z</dcterms:modified>
</cp:coreProperties>
</file>