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8E" w:rsidRDefault="0045538E" w:rsidP="0090556B">
      <w:pPr>
        <w:rPr>
          <w:szCs w:val="28"/>
        </w:rPr>
      </w:pPr>
    </w:p>
    <w:p w:rsidR="009867F6" w:rsidRPr="00AB2B6A" w:rsidRDefault="009867F6" w:rsidP="009867F6">
      <w:pPr>
        <w:pStyle w:val="Frspaiere"/>
        <w:rPr>
          <w:rFonts w:ascii="Times New Roman" w:hAnsi="Times New Roman"/>
          <w:sz w:val="24"/>
          <w:szCs w:val="24"/>
          <w:lang w:val="fr-FR"/>
        </w:rPr>
      </w:pPr>
    </w:p>
    <w:p w:rsidR="009867F6" w:rsidRDefault="009867F6" w:rsidP="009867F6">
      <w:pPr>
        <w:jc w:val="center"/>
        <w:rPr>
          <w:b/>
          <w:sz w:val="28"/>
          <w:szCs w:val="28"/>
        </w:rPr>
      </w:pPr>
      <w:r w:rsidRPr="00E31FBC">
        <w:rPr>
          <w:b/>
          <w:sz w:val="28"/>
          <w:szCs w:val="28"/>
        </w:rPr>
        <w:t xml:space="preserve">Raport privind </w:t>
      </w:r>
      <w:r>
        <w:rPr>
          <w:b/>
          <w:sz w:val="28"/>
          <w:szCs w:val="28"/>
        </w:rPr>
        <w:t>activităţile</w:t>
      </w:r>
      <w:r w:rsidRPr="00E31FB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derulate în cadrul programului </w:t>
      </w:r>
    </w:p>
    <w:p w:rsidR="009867F6" w:rsidRPr="004B596C" w:rsidRDefault="009867F6" w:rsidP="009867F6">
      <w:pPr>
        <w:pStyle w:val="Frspaiere"/>
        <w:jc w:val="center"/>
      </w:pPr>
      <w:r>
        <w:t>„</w:t>
      </w:r>
      <w:proofErr w:type="spellStart"/>
      <w:r w:rsidRPr="009867F6">
        <w:t>S</w:t>
      </w:r>
      <w:r>
        <w:t>coala</w:t>
      </w:r>
      <w:proofErr w:type="spellEnd"/>
      <w:r>
        <w:t xml:space="preserve"> altfel</w:t>
      </w:r>
      <w:r w:rsidRPr="008656B0">
        <w:t xml:space="preserve">: </w:t>
      </w:r>
      <w:r w:rsidRPr="004B596C">
        <w:t>Să ştii mai multe, să fii mai bun!</w:t>
      </w:r>
      <w:r>
        <w:t>”</w:t>
      </w:r>
    </w:p>
    <w:p w:rsidR="009867F6" w:rsidRDefault="009867F6" w:rsidP="009867F6">
      <w:pPr>
        <w:jc w:val="center"/>
        <w:rPr>
          <w:b/>
          <w:sz w:val="28"/>
          <w:szCs w:val="28"/>
        </w:rPr>
      </w:pPr>
      <w:r w:rsidRPr="00E31FBC">
        <w:rPr>
          <w:b/>
          <w:sz w:val="28"/>
          <w:szCs w:val="28"/>
        </w:rPr>
        <w:t>An ş</w:t>
      </w:r>
      <w:r>
        <w:rPr>
          <w:b/>
          <w:sz w:val="28"/>
          <w:szCs w:val="28"/>
        </w:rPr>
        <w:t>colar 2017-2018</w:t>
      </w:r>
    </w:p>
    <w:p w:rsidR="009867F6" w:rsidRPr="00E31FBC" w:rsidRDefault="009867F6" w:rsidP="009867F6">
      <w:pPr>
        <w:jc w:val="center"/>
        <w:rPr>
          <w:b/>
          <w:sz w:val="28"/>
          <w:szCs w:val="28"/>
        </w:rPr>
      </w:pPr>
    </w:p>
    <w:p w:rsidR="009867F6" w:rsidRDefault="009867F6" w:rsidP="009867F6">
      <w:pPr>
        <w:spacing w:line="360" w:lineRule="auto"/>
        <w:ind w:firstLine="720"/>
        <w:jc w:val="both"/>
      </w:pPr>
      <w:r w:rsidRPr="00F66224">
        <w:rPr>
          <w:shd w:val="clear" w:color="auto" w:fill="FFFFFF"/>
        </w:rPr>
        <w:t>Săptămâna</w:t>
      </w:r>
      <w:r w:rsidRPr="00F66224">
        <w:t xml:space="preserve">  </w:t>
      </w:r>
      <w:r w:rsidRPr="008656B0">
        <w:rPr>
          <w:b/>
          <w:i/>
          <w:shd w:val="clear" w:color="auto" w:fill="FFFFFF"/>
        </w:rPr>
        <w:t>„</w:t>
      </w:r>
      <w:proofErr w:type="spellStart"/>
      <w:r w:rsidRPr="008656B0">
        <w:rPr>
          <w:b/>
          <w:i/>
          <w:shd w:val="clear" w:color="auto" w:fill="FFFFFF"/>
        </w:rPr>
        <w:t>Scoala</w:t>
      </w:r>
      <w:proofErr w:type="spellEnd"/>
      <w:r w:rsidRPr="008656B0">
        <w:rPr>
          <w:b/>
          <w:i/>
          <w:shd w:val="clear" w:color="auto" w:fill="FFFFFF"/>
        </w:rPr>
        <w:t xml:space="preserve"> altfel:</w:t>
      </w:r>
      <w:r>
        <w:rPr>
          <w:shd w:val="clear" w:color="auto" w:fill="FFFFFF"/>
        </w:rPr>
        <w:t xml:space="preserve"> </w:t>
      </w:r>
      <w:r w:rsidRPr="004B596C">
        <w:rPr>
          <w:b/>
          <w:i/>
        </w:rPr>
        <w:t>Să ştii mai multe, să fii mai bun!</w:t>
      </w:r>
      <w:r w:rsidRPr="00F66224">
        <w:rPr>
          <w:shd w:val="clear" w:color="auto" w:fill="FFFFFF"/>
        </w:rPr>
        <w:t xml:space="preserve">” </w:t>
      </w:r>
      <w:r>
        <w:rPr>
          <w:shd w:val="clear" w:color="auto" w:fill="FFFFFF"/>
        </w:rPr>
        <w:t>a fost o combinaţie de activit</w:t>
      </w:r>
      <w:r w:rsidRPr="005A1EF3">
        <w:t>ă</w:t>
      </w:r>
      <w:r>
        <w:rPr>
          <w:shd w:val="clear" w:color="auto" w:fill="FFFFFF"/>
        </w:rPr>
        <w:t>ţi desf</w:t>
      </w:r>
      <w:r w:rsidRPr="005A1EF3">
        <w:t>ăş</w:t>
      </w:r>
      <w:r>
        <w:rPr>
          <w:shd w:val="clear" w:color="auto" w:fill="FFFFFF"/>
        </w:rPr>
        <w:t xml:space="preserve">urate </w:t>
      </w:r>
      <w:r w:rsidRPr="00F66224">
        <w:rPr>
          <w:shd w:val="clear" w:color="auto" w:fill="FFFFFF"/>
        </w:rPr>
        <w:t>într-un mod plăcut de către elevi, şcolarii având astfel un bun prilej de a-şi cunoaşte mai bine dascălii şi de a consolida relaţia cu aceştia. Fără presiunea unui clopoţel, a tablei, a lecţiei şi mai ales a catalogului, elevii s-au bucurat în unanimitate de  “</w:t>
      </w:r>
      <w:r>
        <w:rPr>
          <w:shd w:val="clear" w:color="auto" w:fill="FFFFFF"/>
        </w:rPr>
        <w:t>S</w:t>
      </w:r>
      <w:r w:rsidRPr="00F66224">
        <w:rPr>
          <w:shd w:val="clear" w:color="auto" w:fill="FFFFFF"/>
        </w:rPr>
        <w:t xml:space="preserve">ăptămâna </w:t>
      </w:r>
      <w:r>
        <w:rPr>
          <w:shd w:val="clear" w:color="auto" w:fill="FFFFFF"/>
        </w:rPr>
        <w:t xml:space="preserve"> A</w:t>
      </w:r>
      <w:r w:rsidRPr="00F66224">
        <w:rPr>
          <w:shd w:val="clear" w:color="auto" w:fill="FFFFFF"/>
        </w:rPr>
        <w:t>ltfel”.</w:t>
      </w:r>
      <w:r>
        <w:t xml:space="preserve"> </w:t>
      </w:r>
      <w:r w:rsidRPr="005A1EF3">
        <w:t xml:space="preserve">Elevii au nevoie de activităţi care să le lărgească lumea spirituală, să le împlinească setea de cunoaştere, să le ofere prilejuri de a se emoţiona puternic, de a fi în stare să iscodească singuri pentru a-şi forma convingeri durabile. Puşi în situaţia de a acţiona singuri, ei îşi însuşesc cerinţele exterioare şi le transformă în propriile motive interioare, după care se conduc. </w:t>
      </w:r>
    </w:p>
    <w:p w:rsidR="009867F6" w:rsidRPr="004D0815" w:rsidRDefault="009867F6" w:rsidP="009867F6">
      <w:pPr>
        <w:spacing w:line="360" w:lineRule="auto"/>
        <w:ind w:firstLine="720"/>
        <w:jc w:val="both"/>
      </w:pPr>
      <w:r w:rsidRPr="004D0815">
        <w:t xml:space="preserve">Scopul acestui program a fost implicarea tuturor elevilor </w:t>
      </w:r>
      <w:r>
        <w:rPr>
          <w:rFonts w:ascii="Cambria Math" w:hAnsi="Cambria Math"/>
        </w:rPr>
        <w:t>ş</w:t>
      </w:r>
      <w:r w:rsidRPr="004D0815">
        <w:t>i a cadrelor didactice în activită</w:t>
      </w:r>
      <w:r>
        <w:rPr>
          <w:rFonts w:ascii="Cambria Math" w:hAnsi="Cambria Math"/>
        </w:rPr>
        <w:t>ţ</w:t>
      </w:r>
      <w:r w:rsidRPr="004D0815">
        <w:t xml:space="preserve">i care să răspundă intereselor </w:t>
      </w:r>
      <w:r>
        <w:rPr>
          <w:rFonts w:ascii="Cambria Math" w:hAnsi="Cambria Math"/>
        </w:rPr>
        <w:t>ş</w:t>
      </w:r>
      <w:r w:rsidRPr="004D0815">
        <w:t>i preocupărilor diverse ale</w:t>
      </w:r>
      <w:r>
        <w:t xml:space="preserve"> acestora</w:t>
      </w:r>
      <w:r w:rsidRPr="004D0815">
        <w:t>, să</w:t>
      </w:r>
      <w:r>
        <w:t xml:space="preserve"> le</w:t>
      </w:r>
      <w:r w:rsidRPr="004D0815">
        <w:t xml:space="preserve"> pună în valoare talentele </w:t>
      </w:r>
      <w:r>
        <w:rPr>
          <w:rFonts w:ascii="Cambria Math" w:hAnsi="Cambria Math"/>
        </w:rPr>
        <w:t>ş</w:t>
      </w:r>
      <w:r w:rsidRPr="004D0815">
        <w:t>i capacită</w:t>
      </w:r>
      <w:r>
        <w:rPr>
          <w:rFonts w:ascii="Cambria Math" w:hAnsi="Cambria Math"/>
        </w:rPr>
        <w:t>ţ</w:t>
      </w:r>
      <w:r w:rsidRPr="004D0815">
        <w:t>ile în diferite domenii, nu neapărat în cele prezente în curriculumul na</w:t>
      </w:r>
      <w:r>
        <w:rPr>
          <w:rFonts w:ascii="Cambria Math" w:hAnsi="Cambria Math"/>
        </w:rPr>
        <w:t>ţ</w:t>
      </w:r>
      <w:r w:rsidRPr="004D0815">
        <w:t xml:space="preserve">ional </w:t>
      </w:r>
      <w:r>
        <w:rPr>
          <w:rFonts w:ascii="Cambria Math" w:hAnsi="Cambria Math"/>
        </w:rPr>
        <w:t>ş</w:t>
      </w:r>
      <w:r w:rsidRPr="004D0815">
        <w:t>i să stimuleze participarea lor la ac</w:t>
      </w:r>
      <w:r>
        <w:rPr>
          <w:rFonts w:ascii="Cambria Math" w:hAnsi="Cambria Math"/>
        </w:rPr>
        <w:t>ţ</w:t>
      </w:r>
      <w:r w:rsidRPr="004D0815">
        <w:t xml:space="preserve">iuni variate, în contexte </w:t>
      </w:r>
      <w:proofErr w:type="spellStart"/>
      <w:r w:rsidRPr="004D0815">
        <w:t>nonformale</w:t>
      </w:r>
      <w:proofErr w:type="spellEnd"/>
    </w:p>
    <w:p w:rsidR="009867F6" w:rsidRDefault="009867F6" w:rsidP="009867F6">
      <w:pPr>
        <w:spacing w:line="360" w:lineRule="auto"/>
        <w:ind w:firstLine="720"/>
        <w:jc w:val="both"/>
      </w:pPr>
      <w:r w:rsidRPr="005A1EF3">
        <w:t xml:space="preserve">Pentru că obiectivele educaţionale nu trebuie să vizeze doar domeniul cognitiv - unde învăţarea este centrată pe asimilarea, manipularea şi producerea cunoaşterii </w:t>
      </w:r>
      <w:proofErr w:type="spellStart"/>
      <w:r w:rsidRPr="005A1EF3">
        <w:t>ştiinţifice-</w:t>
      </w:r>
      <w:proofErr w:type="spellEnd"/>
      <w:r w:rsidRPr="005A1EF3">
        <w:t xml:space="preserve">, avem în vedere şi domeniul </w:t>
      </w:r>
      <w:proofErr w:type="spellStart"/>
      <w:r w:rsidRPr="005A1EF3">
        <w:t>afectiv-</w:t>
      </w:r>
      <w:proofErr w:type="spellEnd"/>
      <w:r w:rsidRPr="005A1EF3">
        <w:t xml:space="preserve"> implicând asimilarea şi producerea de atitudini, norme şi reguli, </w:t>
      </w:r>
      <w:proofErr w:type="spellStart"/>
      <w:r w:rsidRPr="005A1EF3">
        <w:t>valori-</w:t>
      </w:r>
      <w:proofErr w:type="spellEnd"/>
      <w:r w:rsidRPr="005A1EF3">
        <w:t xml:space="preserve">, motiv pentru care </w:t>
      </w:r>
      <w:r>
        <w:t xml:space="preserve">ne-am propus în cadrul programului </w:t>
      </w:r>
      <w:r w:rsidRPr="004B596C">
        <w:rPr>
          <w:b/>
          <w:i/>
        </w:rPr>
        <w:t>Să ştii mai multe, să fii mai bun!</w:t>
      </w:r>
      <w:r>
        <w:t xml:space="preserve">, </w:t>
      </w:r>
      <w:r w:rsidRPr="005A1EF3">
        <w:t xml:space="preserve">o serie de activităţi extraşcolare şi </w:t>
      </w:r>
      <w:proofErr w:type="spellStart"/>
      <w:r w:rsidRPr="005A1EF3">
        <w:t>extracurriculare</w:t>
      </w:r>
      <w:proofErr w:type="spellEnd"/>
      <w:r w:rsidRPr="005A1EF3">
        <w:t xml:space="preserve">, menite să  completeze educaţia formală în demersul de a forma personalitatea elevilor noştri. </w:t>
      </w:r>
    </w:p>
    <w:p w:rsidR="009867F6" w:rsidRDefault="009867F6" w:rsidP="009867F6">
      <w:pPr>
        <w:pStyle w:val="NormalWeb"/>
        <w:spacing w:before="0" w:beforeAutospacing="0" w:after="0" w:afterAutospacing="0" w:line="360" w:lineRule="auto"/>
        <w:jc w:val="both"/>
      </w:pPr>
      <w:r>
        <w:t xml:space="preserve">               </w:t>
      </w:r>
      <w:r w:rsidRPr="002912B5">
        <w:t>Pentru elaborarea programului de activită</w:t>
      </w:r>
      <w:r>
        <w:rPr>
          <w:rFonts w:ascii="Cambria Math" w:hAnsi="Cambria Math"/>
        </w:rPr>
        <w:t>ţ</w:t>
      </w:r>
      <w:r w:rsidRPr="002912B5">
        <w:t>i, în timpul primului semestru, s-au solicitat propuneri elevilor, la orele de dirigen</w:t>
      </w:r>
      <w:r>
        <w:rPr>
          <w:rFonts w:ascii="Cambria Math" w:hAnsi="Cambria Math"/>
        </w:rPr>
        <w:t>ţ</w:t>
      </w:r>
      <w:r w:rsidRPr="002912B5">
        <w:t xml:space="preserve">ie </w:t>
      </w:r>
      <w:r>
        <w:rPr>
          <w:rFonts w:ascii="Cambria Math" w:hAnsi="Cambria Math"/>
        </w:rPr>
        <w:t>ş</w:t>
      </w:r>
      <w:r w:rsidRPr="002912B5">
        <w:t>i cadrelor didactice, în cadrul şedinţelor comisiilor metodice. După colectarea propunerilor, s-au desfă</w:t>
      </w:r>
      <w:r>
        <w:rPr>
          <w:rFonts w:ascii="Cambria Math" w:hAnsi="Cambria Math"/>
        </w:rPr>
        <w:t>ş</w:t>
      </w:r>
      <w:r w:rsidRPr="002912B5">
        <w:t xml:space="preserve">urat dezbateri în colectivele de elevi, în </w:t>
      </w:r>
      <w:r>
        <w:t xml:space="preserve">consiliul elevilor, în consiliul </w:t>
      </w:r>
      <w:r w:rsidRPr="002912B5">
        <w:t xml:space="preserve">profesoral </w:t>
      </w:r>
      <w:r>
        <w:rPr>
          <w:rFonts w:ascii="Cambria Math" w:hAnsi="Cambria Math"/>
        </w:rPr>
        <w:t>ş</w:t>
      </w:r>
      <w:r w:rsidRPr="002912B5">
        <w:t>i în comitetul reprezentativ al părin</w:t>
      </w:r>
      <w:r>
        <w:rPr>
          <w:rFonts w:ascii="Cambria Math" w:hAnsi="Cambria Math"/>
        </w:rPr>
        <w:t>ţ</w:t>
      </w:r>
      <w:r w:rsidRPr="002912B5">
        <w:t>ilor, în vederea adoptării programului agreat de</w:t>
      </w:r>
      <w:r>
        <w:t xml:space="preserve"> </w:t>
      </w:r>
      <w:r w:rsidRPr="002912B5">
        <w:t>majoritatea elevilor şi a cadrelor didactice.</w:t>
      </w:r>
    </w:p>
    <w:p w:rsidR="009867F6" w:rsidRDefault="009867F6" w:rsidP="009867F6">
      <w:pPr>
        <w:pStyle w:val="NormalWeb"/>
        <w:spacing w:before="0" w:beforeAutospacing="0" w:after="0" w:afterAutospacing="0" w:line="360" w:lineRule="auto"/>
        <w:ind w:firstLine="720"/>
        <w:jc w:val="both"/>
      </w:pPr>
      <w:r w:rsidRPr="002912B5">
        <w:lastRenderedPageBreak/>
        <w:t>Tipurile de activită</w:t>
      </w:r>
      <w:r>
        <w:rPr>
          <w:rFonts w:ascii="Cambria Math" w:hAnsi="Cambria Math"/>
        </w:rPr>
        <w:t>ţ</w:t>
      </w:r>
      <w:r>
        <w:t>i care s-au organi</w:t>
      </w:r>
      <w:r w:rsidRPr="002912B5">
        <w:t>zat în săptămâna men</w:t>
      </w:r>
      <w:r>
        <w:rPr>
          <w:rFonts w:ascii="Cambria Math" w:hAnsi="Cambria Math"/>
        </w:rPr>
        <w:t>ţ</w:t>
      </w:r>
      <w:r w:rsidRPr="002912B5">
        <w:t>ionată, durata acestora,</w:t>
      </w:r>
      <w:r>
        <w:t xml:space="preserve"> </w:t>
      </w:r>
      <w:r w:rsidRPr="002912B5">
        <w:t>modalită</w:t>
      </w:r>
      <w:r>
        <w:rPr>
          <w:rFonts w:ascii="Cambria Math" w:hAnsi="Cambria Math"/>
        </w:rPr>
        <w:t>ţ</w:t>
      </w:r>
      <w:r w:rsidRPr="002912B5">
        <w:t xml:space="preserve">ile de organizare </w:t>
      </w:r>
      <w:r>
        <w:rPr>
          <w:rFonts w:ascii="Cambria Math" w:hAnsi="Cambria Math"/>
        </w:rPr>
        <w:t>ş</w:t>
      </w:r>
      <w:r w:rsidRPr="002912B5">
        <w:t>i responsabilită</w:t>
      </w:r>
      <w:r>
        <w:rPr>
          <w:rFonts w:ascii="Cambria Math" w:hAnsi="Cambria Math"/>
        </w:rPr>
        <w:t>ţ</w:t>
      </w:r>
      <w:r w:rsidRPr="002912B5">
        <w:t xml:space="preserve">ile s-au stabilit în consiliul profesoral </w:t>
      </w:r>
      <w:r>
        <w:rPr>
          <w:rFonts w:ascii="Cambria Math" w:hAnsi="Cambria Math"/>
        </w:rPr>
        <w:t>ş</w:t>
      </w:r>
      <w:r w:rsidRPr="002912B5">
        <w:t>i s-au aprobat de</w:t>
      </w:r>
      <w:r>
        <w:t xml:space="preserve"> </w:t>
      </w:r>
      <w:r w:rsidRPr="002912B5">
        <w:t>consiliul de administra</w:t>
      </w:r>
      <w:r>
        <w:rPr>
          <w:rFonts w:ascii="Cambria Math" w:hAnsi="Cambria Math"/>
        </w:rPr>
        <w:t>ţ</w:t>
      </w:r>
      <w:r w:rsidRPr="002912B5">
        <w:t>ie al unită</w:t>
      </w:r>
      <w:r>
        <w:rPr>
          <w:rFonts w:ascii="Cambria Math" w:hAnsi="Cambria Math"/>
        </w:rPr>
        <w:t>ţ</w:t>
      </w:r>
      <w:r w:rsidRPr="002912B5">
        <w:t>ii de învă</w:t>
      </w:r>
      <w:r>
        <w:rPr>
          <w:rFonts w:ascii="Cambria Math" w:hAnsi="Cambria Math"/>
        </w:rPr>
        <w:t>ţ</w:t>
      </w:r>
      <w:r w:rsidRPr="002912B5">
        <w:t>ământ.</w:t>
      </w:r>
    </w:p>
    <w:p w:rsidR="009867F6" w:rsidRPr="002912B5" w:rsidRDefault="009867F6" w:rsidP="009867F6">
      <w:pPr>
        <w:pStyle w:val="NormalWeb"/>
        <w:spacing w:before="0" w:beforeAutospacing="0" w:after="0" w:afterAutospacing="0" w:line="360" w:lineRule="auto"/>
        <w:ind w:firstLine="720"/>
        <w:jc w:val="both"/>
      </w:pPr>
      <w:r w:rsidRPr="002912B5">
        <w:t>Consilierul educativ din unitatea de învă</w:t>
      </w:r>
      <w:r>
        <w:rPr>
          <w:rFonts w:ascii="Cambria Math" w:hAnsi="Cambria Math"/>
        </w:rPr>
        <w:t>ţ</w:t>
      </w:r>
      <w:r>
        <w:t xml:space="preserve">ământ a centralizat </w:t>
      </w:r>
      <w:r w:rsidRPr="002912B5">
        <w:t>propunerile agreate, în vederea includerii acestora în Calendarul Activită</w:t>
      </w:r>
      <w:r>
        <w:rPr>
          <w:rFonts w:ascii="Cambria Math" w:hAnsi="Cambria Math"/>
        </w:rPr>
        <w:t>ţ</w:t>
      </w:r>
      <w:r w:rsidRPr="002912B5">
        <w:t>ilor Educative ale unită</w:t>
      </w:r>
      <w:r>
        <w:rPr>
          <w:rFonts w:ascii="Cambria Math" w:hAnsi="Cambria Math"/>
        </w:rPr>
        <w:t>ţ</w:t>
      </w:r>
      <w:r w:rsidRPr="002912B5">
        <w:t>ii de învă</w:t>
      </w:r>
      <w:r>
        <w:rPr>
          <w:rFonts w:ascii="Cambria Math" w:hAnsi="Cambria Math"/>
        </w:rPr>
        <w:t>ţ</w:t>
      </w:r>
      <w:r w:rsidRPr="002912B5">
        <w:t>ământ, ca domeniu distinct: programul</w:t>
      </w:r>
      <w:r>
        <w:t xml:space="preserve"> </w:t>
      </w:r>
      <w:r w:rsidRPr="002912B5">
        <w:rPr>
          <w:rStyle w:val="Robust"/>
        </w:rPr>
        <w:t>”</w:t>
      </w:r>
      <w:r>
        <w:rPr>
          <w:rStyle w:val="Robust"/>
          <w:rFonts w:ascii="Cambria Math" w:hAnsi="Cambria Math"/>
        </w:rPr>
        <w:t>Să ştii mai multe, să fii mai bun!</w:t>
      </w:r>
      <w:r w:rsidRPr="002912B5">
        <w:rPr>
          <w:rStyle w:val="Robust"/>
        </w:rPr>
        <w:t>”</w:t>
      </w:r>
      <w:r w:rsidRPr="002912B5">
        <w:t>.</w:t>
      </w:r>
    </w:p>
    <w:p w:rsidR="009867F6" w:rsidRPr="00054D5A" w:rsidRDefault="009867F6" w:rsidP="009867F6">
      <w:pPr>
        <w:pStyle w:val="NormalWeb"/>
        <w:spacing w:before="0" w:beforeAutospacing="0" w:after="0" w:afterAutospacing="0" w:line="360" w:lineRule="auto"/>
        <w:jc w:val="both"/>
        <w:rPr>
          <w:rFonts w:ascii="Cambria Math" w:hAnsi="Cambria Math"/>
          <w:b/>
          <w:bCs/>
        </w:rPr>
      </w:pPr>
      <w:r w:rsidRPr="002912B5">
        <w:t xml:space="preserve"> </w:t>
      </w:r>
      <w:r w:rsidRPr="002912B5">
        <w:tab/>
        <w:t>Conducerea unită</w:t>
      </w:r>
      <w:r>
        <w:rPr>
          <w:rFonts w:ascii="Cambria Math" w:hAnsi="Cambria Math"/>
        </w:rPr>
        <w:t>ţ</w:t>
      </w:r>
      <w:r w:rsidRPr="002912B5">
        <w:t>ii de învă</w:t>
      </w:r>
      <w:r>
        <w:rPr>
          <w:rFonts w:ascii="Cambria Math" w:hAnsi="Cambria Math"/>
        </w:rPr>
        <w:t>ţ</w:t>
      </w:r>
      <w:r>
        <w:t xml:space="preserve">ământ a </w:t>
      </w:r>
      <w:r w:rsidRPr="002912B5">
        <w:t>asigurat popularizarea programului</w:t>
      </w:r>
      <w:r w:rsidRPr="002912B5">
        <w:rPr>
          <w:rStyle w:val="apple-converted-space"/>
        </w:rPr>
        <w:t> </w:t>
      </w:r>
      <w:r w:rsidRPr="002912B5">
        <w:rPr>
          <w:rStyle w:val="Robust"/>
        </w:rPr>
        <w:t>”</w:t>
      </w:r>
      <w:r>
        <w:rPr>
          <w:rStyle w:val="Robust"/>
          <w:rFonts w:ascii="Cambria Math" w:hAnsi="Cambria Math"/>
        </w:rPr>
        <w:t>Să ştii mai multe,  să fii mai bun!</w:t>
      </w:r>
      <w:r w:rsidRPr="002912B5">
        <w:rPr>
          <w:rStyle w:val="Robust"/>
        </w:rPr>
        <w:t>”</w:t>
      </w:r>
      <w:r w:rsidRPr="002912B5">
        <w:t>, la nivel local pentru crearea unui impact pozitiv al activită</w:t>
      </w:r>
      <w:r>
        <w:rPr>
          <w:rFonts w:ascii="Cambria Math" w:hAnsi="Cambria Math"/>
        </w:rPr>
        <w:t>ţ</w:t>
      </w:r>
      <w:r w:rsidRPr="002912B5">
        <w:t>ilor organizate, atât</w:t>
      </w:r>
      <w:r w:rsidRPr="008E33D4">
        <w:rPr>
          <w:rStyle w:val="Robust"/>
        </w:rPr>
        <w:t xml:space="preserve"> </w:t>
      </w:r>
      <w:r w:rsidRPr="008E33D4">
        <w:t>în unitatea de învăţământ cât şi în comunitate.</w:t>
      </w:r>
    </w:p>
    <w:p w:rsidR="009867F6" w:rsidRPr="005A1EF3" w:rsidRDefault="009867F6" w:rsidP="009867F6">
      <w:pPr>
        <w:spacing w:line="360" w:lineRule="auto"/>
        <w:jc w:val="both"/>
        <w:rPr>
          <w:color w:val="000000"/>
        </w:rPr>
      </w:pPr>
      <w:r>
        <w:rPr>
          <w:color w:val="000000"/>
          <w:lang w:val="en-US"/>
        </w:rPr>
        <w:t xml:space="preserve">             </w:t>
      </w:r>
      <w:r w:rsidRPr="005A1EF3">
        <w:t xml:space="preserve">Suntem conştienţi de faptul că meseria de dascăl este, în realitate, o </w:t>
      </w:r>
      <w:proofErr w:type="spellStart"/>
      <w:r w:rsidRPr="005A1EF3">
        <w:t>semiprofesie</w:t>
      </w:r>
      <w:proofErr w:type="spellEnd"/>
      <w:r w:rsidRPr="005A1EF3">
        <w:t>, care implică nu numai o dimensiune instrumentală (competenţe, cunoştinţe), ci şi o dimensiune profund umană. Venim în faţa elevilor noştri cu un arsenal de sentimente, valori şi atitudini, suntem empatici, creativi, înc</w:t>
      </w:r>
      <w:r>
        <w:t xml:space="preserve">ercăm să ni-i apropiem şi să-i </w:t>
      </w:r>
      <w:r w:rsidRPr="005A1EF3">
        <w:t>descoperim, pentru a le forma un</w:t>
      </w:r>
      <w:r w:rsidRPr="00235447">
        <w:rPr>
          <w:color w:val="000000"/>
        </w:rPr>
        <w:t xml:space="preserve"> </w:t>
      </w:r>
      <w:r w:rsidRPr="005A1EF3">
        <w:rPr>
          <w:color w:val="000000"/>
        </w:rPr>
        <w:t>dobândirea deprinderilor de viaţă independentă şi autonomie personală;</w:t>
      </w:r>
    </w:p>
    <w:p w:rsidR="009867F6" w:rsidRPr="005A1EF3" w:rsidRDefault="009867F6" w:rsidP="009867F6">
      <w:pPr>
        <w:numPr>
          <w:ilvl w:val="1"/>
          <w:numId w:val="23"/>
        </w:numPr>
        <w:tabs>
          <w:tab w:val="num" w:pos="180"/>
        </w:tabs>
        <w:spacing w:after="0" w:line="360" w:lineRule="auto"/>
        <w:ind w:left="720"/>
        <w:jc w:val="both"/>
        <w:rPr>
          <w:color w:val="000000"/>
        </w:rPr>
      </w:pPr>
      <w:r w:rsidRPr="005A1EF3">
        <w:rPr>
          <w:color w:val="000000"/>
        </w:rPr>
        <w:t>dezvoltarea inteligenţelor multiple;</w:t>
      </w:r>
    </w:p>
    <w:p w:rsidR="009867F6" w:rsidRPr="005A1EF3" w:rsidRDefault="009867F6" w:rsidP="009867F6">
      <w:pPr>
        <w:numPr>
          <w:ilvl w:val="1"/>
          <w:numId w:val="23"/>
        </w:numPr>
        <w:tabs>
          <w:tab w:val="num" w:pos="180"/>
        </w:tabs>
        <w:spacing w:after="0" w:line="360" w:lineRule="auto"/>
        <w:ind w:left="720"/>
        <w:jc w:val="both"/>
        <w:rPr>
          <w:color w:val="000000"/>
        </w:rPr>
      </w:pPr>
      <w:r w:rsidRPr="005A1EF3">
        <w:rPr>
          <w:bCs/>
          <w:color w:val="000000"/>
        </w:rPr>
        <w:t xml:space="preserve">dobândirea de cunoştinţe şi competenţe cu caracter interdisciplinar şi </w:t>
      </w:r>
      <w:proofErr w:type="spellStart"/>
      <w:r w:rsidRPr="005A1EF3">
        <w:rPr>
          <w:bCs/>
          <w:color w:val="000000"/>
        </w:rPr>
        <w:t>transdisciplinar</w:t>
      </w:r>
      <w:proofErr w:type="spellEnd"/>
      <w:r w:rsidRPr="005A1EF3">
        <w:rPr>
          <w:bCs/>
          <w:color w:val="000000"/>
        </w:rPr>
        <w:t>;</w:t>
      </w:r>
    </w:p>
    <w:p w:rsidR="009867F6" w:rsidRPr="005A1EF3" w:rsidRDefault="009867F6" w:rsidP="009867F6">
      <w:pPr>
        <w:numPr>
          <w:ilvl w:val="1"/>
          <w:numId w:val="23"/>
        </w:numPr>
        <w:tabs>
          <w:tab w:val="num" w:pos="180"/>
        </w:tabs>
        <w:spacing w:after="0" w:line="360" w:lineRule="auto"/>
        <w:ind w:left="720"/>
        <w:jc w:val="both"/>
        <w:rPr>
          <w:color w:val="000000"/>
        </w:rPr>
      </w:pPr>
      <w:r w:rsidRPr="005A1EF3">
        <w:rPr>
          <w:color w:val="000000"/>
        </w:rPr>
        <w:t>formarea unor tineri cu o cultură comunicaţională de bază, capabili să-şi utilizeze în mod creativ şi eficient propriile capacităţi;</w:t>
      </w:r>
    </w:p>
    <w:p w:rsidR="009867F6" w:rsidRPr="005A1EF3" w:rsidRDefault="009867F6" w:rsidP="009867F6">
      <w:pPr>
        <w:numPr>
          <w:ilvl w:val="1"/>
          <w:numId w:val="23"/>
        </w:numPr>
        <w:tabs>
          <w:tab w:val="num" w:pos="180"/>
        </w:tabs>
        <w:spacing w:after="0" w:line="360" w:lineRule="auto"/>
        <w:ind w:left="720"/>
        <w:jc w:val="both"/>
        <w:rPr>
          <w:color w:val="000000"/>
        </w:rPr>
      </w:pPr>
      <w:r w:rsidRPr="005A1EF3">
        <w:rPr>
          <w:color w:val="000000"/>
        </w:rPr>
        <w:t>crearea unei motivaţii optime pentru activitatea extraşcolară;</w:t>
      </w:r>
    </w:p>
    <w:p w:rsidR="009867F6" w:rsidRPr="005A1EF3" w:rsidRDefault="009867F6" w:rsidP="009867F6">
      <w:pPr>
        <w:numPr>
          <w:ilvl w:val="1"/>
          <w:numId w:val="23"/>
        </w:numPr>
        <w:tabs>
          <w:tab w:val="num" w:pos="180"/>
        </w:tabs>
        <w:spacing w:after="0" w:line="360" w:lineRule="auto"/>
        <w:ind w:left="720"/>
        <w:jc w:val="both"/>
        <w:rPr>
          <w:color w:val="000000"/>
        </w:rPr>
      </w:pPr>
      <w:r w:rsidRPr="005A1EF3">
        <w:rPr>
          <w:color w:val="000000"/>
        </w:rPr>
        <w:t xml:space="preserve">îmbunătăţirea relaţiei </w:t>
      </w:r>
      <w:proofErr w:type="spellStart"/>
      <w:r w:rsidRPr="005A1EF3">
        <w:rPr>
          <w:color w:val="000000"/>
        </w:rPr>
        <w:t>şcoală-familie-comunitate</w:t>
      </w:r>
      <w:proofErr w:type="spellEnd"/>
      <w:r w:rsidRPr="005A1EF3">
        <w:rPr>
          <w:color w:val="000000"/>
        </w:rPr>
        <w:t xml:space="preserve"> locală;</w:t>
      </w:r>
    </w:p>
    <w:p w:rsidR="009867F6" w:rsidRPr="005A3695" w:rsidRDefault="009867F6" w:rsidP="009867F6">
      <w:pPr>
        <w:numPr>
          <w:ilvl w:val="1"/>
          <w:numId w:val="23"/>
        </w:numPr>
        <w:tabs>
          <w:tab w:val="num" w:pos="180"/>
        </w:tabs>
        <w:spacing w:after="0" w:line="360" w:lineRule="auto"/>
        <w:ind w:left="720"/>
        <w:jc w:val="both"/>
        <w:rPr>
          <w:color w:val="000000"/>
        </w:rPr>
      </w:pPr>
      <w:r w:rsidRPr="005A1EF3">
        <w:rPr>
          <w:color w:val="000000"/>
        </w:rPr>
        <w:t>creşterea prestigiului şcolii.</w:t>
      </w:r>
    </w:p>
    <w:p w:rsidR="009867F6" w:rsidRDefault="009867F6" w:rsidP="009867F6">
      <w:pPr>
        <w:spacing w:line="360" w:lineRule="auto"/>
        <w:ind w:firstLine="360"/>
        <w:jc w:val="both"/>
      </w:pPr>
      <w:r w:rsidRPr="005A1EF3">
        <w:t>Scopul activităţilor</w:t>
      </w:r>
      <w:r>
        <w:t xml:space="preserve"> din programul „</w:t>
      </w:r>
      <w:r w:rsidRPr="004B596C">
        <w:rPr>
          <w:b/>
          <w:i/>
        </w:rPr>
        <w:t>Să ştii mai multe, să fii mai bun!</w:t>
      </w:r>
      <w:r>
        <w:rPr>
          <w:b/>
          <w:i/>
        </w:rPr>
        <w:t>”</w:t>
      </w:r>
      <w:r w:rsidRPr="005A1EF3">
        <w:t xml:space="preserve"> a fost de a dezvolta relaţiile de colaborare dintre elevi prin acţiuni educative şi culturale, cât şi între şcoală şi familiile elevilor, respectiv cu alte instituţii ale statului</w:t>
      </w:r>
      <w:r>
        <w:t>, prin activităţi variate la nivel primar şi gimnazial astfel:</w:t>
      </w:r>
    </w:p>
    <w:p w:rsidR="009867F6" w:rsidRDefault="009867F6" w:rsidP="009867F6">
      <w:pPr>
        <w:jc w:val="both"/>
      </w:pPr>
      <w:r>
        <w:rPr>
          <w:b/>
        </w:rPr>
        <w:t xml:space="preserve">A. </w:t>
      </w:r>
      <w:r>
        <w:rPr>
          <w:b/>
        </w:rPr>
        <w:tab/>
      </w:r>
      <w:r w:rsidRPr="00D65EE0">
        <w:rPr>
          <w:b/>
        </w:rPr>
        <w:t xml:space="preserve">La nivel primar </w:t>
      </w:r>
      <w:r>
        <w:t xml:space="preserve">s-au desfăşurat jocuri de rol, concursuri literare, desene şi colaje specifice primăverii, </w:t>
      </w:r>
      <w:r w:rsidRPr="007A3AE4">
        <w:t>activităţi sportive diverse</w:t>
      </w:r>
      <w:r>
        <w:t xml:space="preserve"> (î</w:t>
      </w:r>
      <w:r w:rsidRPr="00EE19A7">
        <w:t>ntreceri</w:t>
      </w:r>
      <w:r>
        <w:t xml:space="preserve"> </w:t>
      </w:r>
      <w:r w:rsidRPr="00EE19A7">
        <w:t>sportive, ştafetă, fotbal)</w:t>
      </w:r>
      <w:r>
        <w:t xml:space="preserve">, cumulate în zile bine stabilite şi denumite sugestiv: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>“O MINTE SĂNĂTOASĂ ÎNTR-UN CORP SĂNĂTOS”,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 “PAȘTELE, SĂRBĂTOAREA LUMINII”,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“ATELIERUL IEPURAȘULUI”,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“MICII BUCĂTARI”,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lastRenderedPageBreak/>
        <w:t xml:space="preserve">“DĂRUIND, VEI FI MAI BUN!”,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“ÎN LUMEA POVEȘTILOR”,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„ȘEZĂTOAREA LA ROMÂNI”,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“CEL MAI BUN RECITATOR!”,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“RECUNOAȘTE PERSONAJUL”,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„CARTEA – O CETATE  LUMINATĂ”,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”SA NE HRANIM INTELIGENT!” </w:t>
      </w:r>
      <w:r>
        <w:rPr>
          <w:b/>
        </w:rPr>
        <w:t>-</w:t>
      </w:r>
      <w:r w:rsidRPr="00EC21D5">
        <w:rPr>
          <w:b/>
        </w:rPr>
        <w:t xml:space="preserve">COȘUL CU BUNATAȚI,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“ȘTIM SĂ CIRCULĂM CORECT?”, </w:t>
      </w:r>
    </w:p>
    <w:p w:rsidR="009867F6" w:rsidRDefault="009867F6" w:rsidP="009867F6">
      <w:pPr>
        <w:ind w:firstLine="420"/>
        <w:jc w:val="both"/>
        <w:rPr>
          <w:b/>
          <w:lang w:val="en-GB"/>
        </w:rPr>
      </w:pPr>
      <w:r w:rsidRPr="00EC21D5">
        <w:rPr>
          <w:b/>
          <w:lang w:val="en-GB"/>
        </w:rPr>
        <w:t xml:space="preserve">“BISERICA ȘI ȘCOALA”,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”SALVAȚI PLANETA PĂMÂNT!”,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  <w:lang w:val="en-GB"/>
        </w:rPr>
        <w:t>,</w:t>
      </w:r>
      <w:proofErr w:type="gramStart"/>
      <w:r w:rsidRPr="00EC21D5">
        <w:rPr>
          <w:b/>
          <w:lang w:val="en-GB"/>
        </w:rPr>
        <w:t>,AZI</w:t>
      </w:r>
      <w:proofErr w:type="gramEnd"/>
      <w:r w:rsidRPr="00EC21D5">
        <w:rPr>
          <w:b/>
          <w:lang w:val="en-GB"/>
        </w:rPr>
        <w:t xml:space="preserve"> SUNT UN ELEV ALTFEL</w:t>
      </w:r>
      <w:r w:rsidRPr="00EC21D5">
        <w:rPr>
          <w:b/>
        </w:rPr>
        <w:t xml:space="preserve">”- PREZENTAREA UNOR ȚINUTE HAIOASE,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  <w:lang w:val="en-GB"/>
        </w:rPr>
        <w:t>,</w:t>
      </w:r>
      <w:proofErr w:type="gramStart"/>
      <w:r w:rsidRPr="00EC21D5">
        <w:rPr>
          <w:b/>
          <w:lang w:val="en-GB"/>
        </w:rPr>
        <w:t>,MICII</w:t>
      </w:r>
      <w:proofErr w:type="gramEnd"/>
      <w:r w:rsidRPr="00EC21D5">
        <w:rPr>
          <w:b/>
          <w:lang w:val="en-GB"/>
        </w:rPr>
        <w:t xml:space="preserve"> DETECTIVI</w:t>
      </w:r>
      <w:r w:rsidRPr="00EC21D5">
        <w:rPr>
          <w:b/>
        </w:rPr>
        <w:t xml:space="preserve">” – JOCURI DE DESCOPERIRE,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,,MICII ARTIȘTI”,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  <w:lang w:val="en-GB"/>
        </w:rPr>
        <w:t>,</w:t>
      </w:r>
      <w:proofErr w:type="gramStart"/>
      <w:r w:rsidRPr="00EC21D5">
        <w:rPr>
          <w:b/>
          <w:lang w:val="en-GB"/>
        </w:rPr>
        <w:t>,</w:t>
      </w:r>
      <w:r w:rsidRPr="00EC21D5">
        <w:rPr>
          <w:b/>
          <w:sz w:val="28"/>
          <w:szCs w:val="28"/>
          <w:lang w:val="en-GB"/>
        </w:rPr>
        <w:t>FLUTURA</w:t>
      </w:r>
      <w:proofErr w:type="gramEnd"/>
      <w:r w:rsidRPr="00EC21D5">
        <w:rPr>
          <w:b/>
          <w:sz w:val="28"/>
          <w:szCs w:val="28"/>
          <w:lang w:val="en-GB"/>
        </w:rPr>
        <w:t>ȘII ÎȘI FAC PRIETENI NOI</w:t>
      </w:r>
      <w:r w:rsidRPr="00EC21D5">
        <w:rPr>
          <w:b/>
        </w:rPr>
        <w:t xml:space="preserve">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>,,</w:t>
      </w:r>
      <w:r w:rsidRPr="00EC21D5">
        <w:rPr>
          <w:b/>
          <w:sz w:val="28"/>
          <w:szCs w:val="28"/>
        </w:rPr>
        <w:t>FLUTURAȘII PRIMESC OASPEȚI</w:t>
      </w:r>
      <w:r w:rsidRPr="00EC21D5">
        <w:rPr>
          <w:b/>
        </w:rPr>
        <w:t xml:space="preserve">”, </w:t>
      </w:r>
    </w:p>
    <w:p w:rsidR="009867F6" w:rsidRDefault="009867F6" w:rsidP="009867F6">
      <w:pPr>
        <w:ind w:firstLine="420"/>
        <w:jc w:val="both"/>
        <w:rPr>
          <w:b/>
        </w:rPr>
      </w:pPr>
      <w:r>
        <w:rPr>
          <w:b/>
        </w:rPr>
        <w:t>„</w:t>
      </w:r>
      <w:r w:rsidRPr="00EC21D5">
        <w:rPr>
          <w:b/>
        </w:rPr>
        <w:t xml:space="preserve">ȘCOLAR FĂRĂ GHIOZDAN-ACTIVITATE RECREATIVĂ,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>”BIBLIOTECA, PRIETENA MEA</w:t>
      </w:r>
      <w:r>
        <w:t xml:space="preserve"> </w:t>
      </w:r>
      <w:r w:rsidRPr="00EC21D5">
        <w:rPr>
          <w:b/>
        </w:rPr>
        <w:t>!”,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 ”A FI UN BUN CETĂȚEAN !”,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”O ORĂ ÎN NATURĂ”, CĂLĂTORIE ÎN EUROPA – CONCURS, </w:t>
      </w:r>
    </w:p>
    <w:p w:rsidR="009867F6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 xml:space="preserve">”MICII BRUTARI”, </w:t>
      </w:r>
    </w:p>
    <w:p w:rsidR="009867F6" w:rsidRPr="001654ED" w:rsidRDefault="009867F6" w:rsidP="009867F6">
      <w:pPr>
        <w:ind w:firstLine="420"/>
        <w:jc w:val="both"/>
        <w:rPr>
          <w:b/>
        </w:rPr>
      </w:pPr>
      <w:r w:rsidRPr="00EC21D5">
        <w:rPr>
          <w:b/>
        </w:rPr>
        <w:t>”SOS – PRODUCTIA DE ALIMENTE”.</w:t>
      </w:r>
    </w:p>
    <w:p w:rsidR="009867F6" w:rsidRDefault="009867F6" w:rsidP="009867F6">
      <w:pPr>
        <w:spacing w:line="360" w:lineRule="auto"/>
        <w:jc w:val="both"/>
        <w:rPr>
          <w:b/>
        </w:rPr>
      </w:pPr>
    </w:p>
    <w:p w:rsidR="009867F6" w:rsidRDefault="009867F6" w:rsidP="009867F6">
      <w:pPr>
        <w:spacing w:line="360" w:lineRule="auto"/>
        <w:ind w:firstLine="720"/>
        <w:jc w:val="both"/>
      </w:pPr>
      <w:r w:rsidRPr="00F860C8">
        <w:t xml:space="preserve">Obiectivele atinse </w:t>
      </w:r>
      <w:r>
        <w:t>prin programele sus-numite au fost următoarele:</w:t>
      </w:r>
    </w:p>
    <w:p w:rsidR="009867F6" w:rsidRDefault="009867F6" w:rsidP="009867F6">
      <w:pPr>
        <w:spacing w:line="360" w:lineRule="auto"/>
        <w:ind w:firstLine="720"/>
        <w:jc w:val="both"/>
      </w:pPr>
      <w:r>
        <w:t>- formarea atitudinii de responsabilitate şi respect faţă de carte;</w:t>
      </w:r>
    </w:p>
    <w:p w:rsidR="009867F6" w:rsidRDefault="009867F6" w:rsidP="009867F6">
      <w:pPr>
        <w:spacing w:line="360" w:lineRule="auto"/>
        <w:ind w:firstLine="720"/>
        <w:jc w:val="both"/>
      </w:pPr>
      <w:r>
        <w:t xml:space="preserve">- </w:t>
      </w:r>
      <w:r w:rsidRPr="00665E49">
        <w:rPr>
          <w:lang w:val="it-IT"/>
        </w:rPr>
        <w:t>dezvoltarea interesului pentru tradiţiile româneşti;</w:t>
      </w:r>
    </w:p>
    <w:p w:rsidR="009867F6" w:rsidRPr="00A14EF9" w:rsidRDefault="009867F6" w:rsidP="009867F6">
      <w:pPr>
        <w:spacing w:line="360" w:lineRule="auto"/>
        <w:ind w:firstLine="720"/>
        <w:jc w:val="both"/>
      </w:pPr>
      <w:r>
        <w:rPr>
          <w:lang w:val="it-IT"/>
        </w:rPr>
        <w:t>- antrenarea creativităț</w:t>
      </w:r>
      <w:r w:rsidRPr="00665E49">
        <w:rPr>
          <w:lang w:val="it-IT"/>
        </w:rPr>
        <w:t>ii şi a gândirii divergente în realizarea unor lucrări plastice şi practice;</w:t>
      </w:r>
    </w:p>
    <w:p w:rsidR="009867F6" w:rsidRDefault="009867F6" w:rsidP="009867F6">
      <w:pPr>
        <w:autoSpaceDE w:val="0"/>
        <w:autoSpaceDN w:val="0"/>
        <w:adjustRightInd w:val="0"/>
        <w:spacing w:line="360" w:lineRule="auto"/>
        <w:rPr>
          <w:lang w:val="it-IT"/>
        </w:rPr>
      </w:pPr>
      <w:r>
        <w:rPr>
          <w:lang w:val="it-IT"/>
        </w:rPr>
        <w:lastRenderedPageBreak/>
        <w:t xml:space="preserve">            </w:t>
      </w:r>
      <w:r w:rsidRPr="00665E49">
        <w:rPr>
          <w:lang w:val="it-IT"/>
        </w:rPr>
        <w:t>-</w:t>
      </w:r>
      <w:r>
        <w:rPr>
          <w:lang w:val="it-IT"/>
        </w:rPr>
        <w:t xml:space="preserve"> </w:t>
      </w:r>
      <w:r w:rsidRPr="00665E49">
        <w:rPr>
          <w:lang w:val="it-IT"/>
        </w:rPr>
        <w:t>formarea unei atitudini ecologice, pri</w:t>
      </w:r>
      <w:r>
        <w:rPr>
          <w:lang w:val="it-IT"/>
        </w:rPr>
        <w:t>n aplicarea unor deprinderi de îngrijire ş</w:t>
      </w:r>
      <w:r w:rsidRPr="00665E49">
        <w:rPr>
          <w:lang w:val="it-IT"/>
        </w:rPr>
        <w:t>i ocrotirea mediului, aplicand cunoştinţele dobândite;</w:t>
      </w:r>
    </w:p>
    <w:p w:rsidR="009867F6" w:rsidRDefault="009867F6" w:rsidP="009867F6">
      <w:pPr>
        <w:autoSpaceDE w:val="0"/>
        <w:autoSpaceDN w:val="0"/>
        <w:adjustRightInd w:val="0"/>
        <w:spacing w:line="360" w:lineRule="auto"/>
      </w:pPr>
      <w:r>
        <w:rPr>
          <w:lang w:val="it-IT"/>
        </w:rPr>
        <w:t xml:space="preserve">             - </w:t>
      </w:r>
      <w:r>
        <w:t>formarea şi cultivarea interesului pentru problematica şi menţinerea sănătăţii;</w:t>
      </w:r>
    </w:p>
    <w:p w:rsidR="009867F6" w:rsidRDefault="009867F6" w:rsidP="009867F6">
      <w:pPr>
        <w:autoSpaceDE w:val="0"/>
        <w:autoSpaceDN w:val="0"/>
        <w:adjustRightInd w:val="0"/>
        <w:spacing w:line="360" w:lineRule="auto"/>
        <w:rPr>
          <w:lang w:val="it-IT"/>
        </w:rPr>
      </w:pPr>
      <w:r>
        <w:t xml:space="preserve">             - </w:t>
      </w:r>
      <w:r w:rsidRPr="00665E49">
        <w:rPr>
          <w:lang w:val="it-IT"/>
        </w:rPr>
        <w:t>dezvoltarea deprinderilor motrice;</w:t>
      </w:r>
    </w:p>
    <w:p w:rsidR="009867F6" w:rsidRDefault="009867F6" w:rsidP="009867F6">
      <w:pPr>
        <w:autoSpaceDE w:val="0"/>
        <w:autoSpaceDN w:val="0"/>
        <w:adjustRightInd w:val="0"/>
        <w:spacing w:line="360" w:lineRule="auto"/>
        <w:rPr>
          <w:lang w:val="it-IT"/>
        </w:rPr>
      </w:pPr>
      <w:r>
        <w:rPr>
          <w:lang w:val="it-IT"/>
        </w:rPr>
        <w:t xml:space="preserve">             - </w:t>
      </w:r>
      <w:r w:rsidRPr="00665E49">
        <w:rPr>
          <w:lang w:val="it-IT"/>
        </w:rPr>
        <w:t>practicarea sportu</w:t>
      </w:r>
      <w:r>
        <w:rPr>
          <w:lang w:val="it-IT"/>
        </w:rPr>
        <w:t>lui pentru menţinerea sănăţătii;</w:t>
      </w:r>
    </w:p>
    <w:p w:rsidR="009867F6" w:rsidRDefault="009867F6" w:rsidP="009867F6">
      <w:pPr>
        <w:autoSpaceDE w:val="0"/>
        <w:autoSpaceDN w:val="0"/>
        <w:adjustRightInd w:val="0"/>
        <w:spacing w:line="360" w:lineRule="auto"/>
        <w:jc w:val="both"/>
        <w:rPr>
          <w:lang w:val="it-IT"/>
        </w:rPr>
      </w:pPr>
      <w:r>
        <w:rPr>
          <w:lang w:val="it-IT"/>
        </w:rPr>
        <w:t xml:space="preserve">             - </w:t>
      </w:r>
      <w:r w:rsidRPr="00665E49">
        <w:rPr>
          <w:lang w:val="it-IT"/>
        </w:rPr>
        <w:t>dezvoltarea spi</w:t>
      </w:r>
      <w:r>
        <w:rPr>
          <w:lang w:val="it-IT"/>
        </w:rPr>
        <w:t>ritului de competiţie şi echipă.</w:t>
      </w:r>
    </w:p>
    <w:p w:rsidR="009867F6" w:rsidRDefault="009867F6" w:rsidP="009867F6">
      <w:pPr>
        <w:autoSpaceDE w:val="0"/>
        <w:autoSpaceDN w:val="0"/>
        <w:adjustRightInd w:val="0"/>
        <w:spacing w:line="360" w:lineRule="auto"/>
        <w:jc w:val="both"/>
        <w:rPr>
          <w:lang w:val="it-IT"/>
        </w:rPr>
      </w:pPr>
      <w:r>
        <w:rPr>
          <w:lang w:val="it-IT"/>
        </w:rPr>
        <w:t xml:space="preserve"> </w:t>
      </w:r>
      <w:r w:rsidRPr="004763C7">
        <w:rPr>
          <w:b/>
          <w:lang w:val="it-IT"/>
        </w:rPr>
        <w:t>B</w:t>
      </w:r>
      <w:r w:rsidRPr="004D7C05">
        <w:rPr>
          <w:b/>
          <w:lang w:val="it-IT"/>
        </w:rPr>
        <w:t xml:space="preserve">. </w:t>
      </w:r>
      <w:r>
        <w:rPr>
          <w:b/>
          <w:lang w:val="it-IT"/>
        </w:rPr>
        <w:tab/>
      </w:r>
      <w:bookmarkStart w:id="0" w:name="_GoBack"/>
      <w:bookmarkEnd w:id="0"/>
      <w:r w:rsidRPr="004D7C05">
        <w:rPr>
          <w:b/>
          <w:lang w:val="it-IT"/>
        </w:rPr>
        <w:t xml:space="preserve">La nivel gimnazial, </w:t>
      </w:r>
      <w:r w:rsidRPr="004D7C05">
        <w:rPr>
          <w:lang w:val="it-IT"/>
        </w:rPr>
        <w:t>în două zile s-au realizat acţiuni</w:t>
      </w:r>
      <w:r>
        <w:rPr>
          <w:lang w:val="it-IT"/>
        </w:rPr>
        <w:t xml:space="preserve"> din cadrul proiectelor</w:t>
      </w:r>
      <w:r w:rsidRPr="004D7C05">
        <w:rPr>
          <w:lang w:val="it-IT"/>
        </w:rPr>
        <w:t>:</w:t>
      </w:r>
    </w:p>
    <w:p w:rsidR="009867F6" w:rsidRDefault="009867F6" w:rsidP="009867F6">
      <w:pPr>
        <w:jc w:val="both"/>
        <w:rPr>
          <w:lang w:val="it-IT"/>
        </w:rPr>
      </w:pPr>
    </w:p>
    <w:p w:rsidR="009867F6" w:rsidRDefault="009867F6" w:rsidP="009867F6">
      <w:pPr>
        <w:jc w:val="both"/>
        <w:rPr>
          <w:lang w:eastAsia="ro-RO"/>
        </w:rPr>
      </w:pPr>
      <w:r w:rsidRPr="004D7C05">
        <w:rPr>
          <w:lang w:val="it-IT"/>
        </w:rPr>
        <w:t xml:space="preserve"> </w:t>
      </w:r>
      <w:r>
        <w:rPr>
          <w:b/>
        </w:rPr>
        <w:t xml:space="preserve">PREVENIREA ABANDONULUI </w:t>
      </w:r>
      <w:r w:rsidRPr="00826027">
        <w:rPr>
          <w:b/>
        </w:rPr>
        <w:t>ȘCOLAR</w:t>
      </w:r>
      <w:r>
        <w:rPr>
          <w:b/>
        </w:rPr>
        <w:t>,</w:t>
      </w:r>
      <w:r w:rsidRPr="00CD56B2">
        <w:rPr>
          <w:lang w:eastAsia="ro-RO"/>
        </w:rPr>
        <w:t xml:space="preserve"> </w:t>
      </w:r>
    </w:p>
    <w:p w:rsidR="009867F6" w:rsidRDefault="009867F6" w:rsidP="009867F6">
      <w:pPr>
        <w:jc w:val="both"/>
        <w:rPr>
          <w:b/>
          <w:lang w:eastAsia="ro-RO"/>
        </w:rPr>
      </w:pPr>
      <w:r w:rsidRPr="00826027">
        <w:rPr>
          <w:lang w:eastAsia="ro-RO"/>
        </w:rPr>
        <w:t>”</w:t>
      </w:r>
      <w:r w:rsidRPr="00CD56B2">
        <w:rPr>
          <w:b/>
          <w:lang w:eastAsia="ro-RO"/>
        </w:rPr>
        <w:t>FRANCOFONIA ŞI VALORILE EI”</w:t>
      </w:r>
    </w:p>
    <w:p w:rsidR="009867F6" w:rsidRDefault="009867F6" w:rsidP="009867F6">
      <w:pPr>
        <w:jc w:val="both"/>
        <w:rPr>
          <w:b/>
          <w:lang w:eastAsia="ro-RO"/>
        </w:rPr>
      </w:pPr>
      <w:r w:rsidRPr="00CD56B2">
        <w:rPr>
          <w:b/>
          <w:lang w:eastAsia="ro-RO"/>
        </w:rPr>
        <w:t xml:space="preserve"> </w:t>
      </w:r>
      <w:r w:rsidRPr="00826027">
        <w:rPr>
          <w:b/>
          <w:lang w:eastAsia="ro-RO"/>
        </w:rPr>
        <w:t>PROIECT JUDEŢEAN DE PREVENIRE A SITUAŢIILOR DE URGENŢĂ "PRIETENII POMPIERILOR"</w:t>
      </w:r>
      <w:r>
        <w:rPr>
          <w:b/>
          <w:lang w:eastAsia="ro-RO"/>
        </w:rPr>
        <w:t xml:space="preserve">, </w:t>
      </w:r>
      <w:r w:rsidRPr="00826027">
        <w:rPr>
          <w:b/>
          <w:lang w:eastAsia="ro-RO"/>
        </w:rPr>
        <w:t xml:space="preserve">MAI APROAPE DE SEMENII NOŞTRI </w:t>
      </w:r>
    </w:p>
    <w:p w:rsidR="009867F6" w:rsidRDefault="009867F6" w:rsidP="009867F6">
      <w:pPr>
        <w:jc w:val="both"/>
        <w:rPr>
          <w:rFonts w:eastAsiaTheme="minorEastAsia"/>
        </w:rPr>
      </w:pPr>
      <w:r w:rsidRPr="00826027">
        <w:rPr>
          <w:b/>
          <w:lang w:eastAsia="ro-RO"/>
        </w:rPr>
        <w:t>PROIECT CARITABIL</w:t>
      </w:r>
      <w:r>
        <w:rPr>
          <w:b/>
          <w:lang w:eastAsia="ro-RO"/>
        </w:rPr>
        <w:t>, ,,</w:t>
      </w:r>
      <w:r w:rsidRPr="00826027">
        <w:rPr>
          <w:b/>
        </w:rPr>
        <w:t>SĂ PREȚUIM APA! EA ÎNSEAMNĂ VIAȚĂ!”</w:t>
      </w:r>
      <w:r w:rsidRPr="00826027">
        <w:rPr>
          <w:rFonts w:eastAsiaTheme="minorEastAsia"/>
        </w:rPr>
        <w:t>-AC</w:t>
      </w:r>
      <w:r w:rsidRPr="00826027">
        <w:t>TIVITATE</w:t>
      </w:r>
      <w:r>
        <w:t xml:space="preserve"> </w:t>
      </w:r>
      <w:r w:rsidRPr="00826027">
        <w:rPr>
          <w:rFonts w:eastAsiaTheme="minorEastAsia"/>
        </w:rPr>
        <w:t>DE DOCUMENTARE</w:t>
      </w:r>
      <w:r>
        <w:rPr>
          <w:rFonts w:eastAsiaTheme="minorEastAsia"/>
        </w:rPr>
        <w:t>,</w:t>
      </w:r>
    </w:p>
    <w:p w:rsidR="009867F6" w:rsidRDefault="009867F6" w:rsidP="009867F6">
      <w:pPr>
        <w:jc w:val="both"/>
        <w:rPr>
          <w:lang w:eastAsia="ro-RO"/>
        </w:rPr>
      </w:pPr>
      <w:r>
        <w:rPr>
          <w:rFonts w:eastAsiaTheme="minorEastAsia"/>
        </w:rPr>
        <w:t xml:space="preserve"> </w:t>
      </w:r>
      <w:r>
        <w:rPr>
          <w:lang w:eastAsia="ro-RO"/>
        </w:rPr>
        <w:t>PROIEC</w:t>
      </w:r>
      <w:r w:rsidRPr="00826027">
        <w:rPr>
          <w:lang w:eastAsia="ro-RO"/>
        </w:rPr>
        <w:t>T</w:t>
      </w:r>
      <w:r>
        <w:rPr>
          <w:lang w:eastAsia="ro-RO"/>
        </w:rPr>
        <w:t xml:space="preserve"> </w:t>
      </w:r>
      <w:r w:rsidRPr="007E0E0A">
        <w:rPr>
          <w:b/>
          <w:lang w:eastAsia="ro-RO"/>
        </w:rPr>
        <w:t>"NATURA TRĂIEȘTE PRIN NOI!"</w:t>
      </w:r>
      <w:r>
        <w:rPr>
          <w:lang w:eastAsia="ro-RO"/>
        </w:rPr>
        <w:t xml:space="preserve"> – PREZEN</w:t>
      </w:r>
      <w:r w:rsidRPr="00826027">
        <w:rPr>
          <w:lang w:eastAsia="ro-RO"/>
        </w:rPr>
        <w:t>T</w:t>
      </w:r>
      <w:r>
        <w:rPr>
          <w:lang w:eastAsia="ro-RO"/>
        </w:rPr>
        <w:t>AREA PARCULUI NA</w:t>
      </w:r>
      <w:r w:rsidRPr="00826027">
        <w:rPr>
          <w:lang w:eastAsia="ro-RO"/>
        </w:rPr>
        <w:t>T</w:t>
      </w:r>
      <w:r>
        <w:rPr>
          <w:lang w:eastAsia="ro-RO"/>
        </w:rPr>
        <w:t>URAL "GRĂDIȘ</w:t>
      </w:r>
      <w:r w:rsidRPr="00826027">
        <w:rPr>
          <w:lang w:eastAsia="ro-RO"/>
        </w:rPr>
        <w:t>T</w:t>
      </w:r>
      <w:r>
        <w:rPr>
          <w:lang w:eastAsia="ro-RO"/>
        </w:rPr>
        <w:t xml:space="preserve">EA MUNCELULUI CIOCLOVINA", </w:t>
      </w:r>
    </w:p>
    <w:p w:rsidR="009867F6" w:rsidRDefault="009867F6" w:rsidP="009867F6">
      <w:pPr>
        <w:jc w:val="both"/>
        <w:rPr>
          <w:b/>
          <w:lang w:eastAsia="ro-RO"/>
        </w:rPr>
      </w:pPr>
      <w:r w:rsidRPr="00B90EDE">
        <w:rPr>
          <w:b/>
          <w:lang w:eastAsia="ro-RO"/>
        </w:rPr>
        <w:t>"ARBORELE LUMII"</w:t>
      </w:r>
      <w:r>
        <w:rPr>
          <w:b/>
          <w:lang w:eastAsia="ro-RO"/>
        </w:rPr>
        <w:t xml:space="preserve">, </w:t>
      </w:r>
    </w:p>
    <w:p w:rsidR="009867F6" w:rsidRDefault="009867F6" w:rsidP="009867F6">
      <w:pPr>
        <w:jc w:val="both"/>
        <w:rPr>
          <w:b/>
          <w:lang w:eastAsia="ro-RO"/>
        </w:rPr>
      </w:pPr>
      <w:r w:rsidRPr="00B90EDE">
        <w:rPr>
          <w:b/>
          <w:lang w:eastAsia="ro-RO"/>
        </w:rPr>
        <w:t>"</w:t>
      </w:r>
      <w:r w:rsidRPr="001A0B9E">
        <w:rPr>
          <w:b/>
          <w:lang w:eastAsia="ro-RO"/>
        </w:rPr>
        <w:t>SĂRBĂTORILE PASCALE</w:t>
      </w:r>
      <w:r w:rsidRPr="00B90EDE">
        <w:rPr>
          <w:b/>
          <w:lang w:eastAsia="ro-RO"/>
        </w:rPr>
        <w:t>"</w:t>
      </w:r>
      <w:r>
        <w:rPr>
          <w:b/>
          <w:lang w:eastAsia="ro-RO"/>
        </w:rPr>
        <w:t xml:space="preserve">, </w:t>
      </w:r>
    </w:p>
    <w:p w:rsidR="009867F6" w:rsidRDefault="009867F6" w:rsidP="009867F6">
      <w:pPr>
        <w:jc w:val="both"/>
        <w:rPr>
          <w:b/>
          <w:lang w:eastAsia="ro-RO"/>
        </w:rPr>
      </w:pPr>
      <w:r>
        <w:rPr>
          <w:b/>
          <w:lang w:eastAsia="ro-RO"/>
        </w:rPr>
        <w:t>,,</w:t>
      </w:r>
      <w:r w:rsidRPr="001A0B9E">
        <w:rPr>
          <w:b/>
          <w:lang w:eastAsia="ro-RO"/>
        </w:rPr>
        <w:t>OBIECTIVE ISTORICE DIN ORĂȘTIE</w:t>
      </w:r>
      <w:r>
        <w:rPr>
          <w:lang w:eastAsia="ro-RO"/>
        </w:rPr>
        <w:t xml:space="preserve"> </w:t>
      </w:r>
      <w:r w:rsidRPr="00B90EDE">
        <w:rPr>
          <w:b/>
          <w:lang w:eastAsia="ro-RO"/>
        </w:rPr>
        <w:t>"</w:t>
      </w:r>
      <w:r>
        <w:rPr>
          <w:b/>
          <w:lang w:eastAsia="ro-RO"/>
        </w:rPr>
        <w:t xml:space="preserve">, </w:t>
      </w:r>
    </w:p>
    <w:p w:rsidR="009867F6" w:rsidRDefault="009867F6" w:rsidP="009867F6">
      <w:pPr>
        <w:jc w:val="both"/>
        <w:rPr>
          <w:b/>
          <w:lang w:eastAsia="ro-RO"/>
        </w:rPr>
      </w:pPr>
      <w:r>
        <w:rPr>
          <w:b/>
          <w:lang w:eastAsia="ro-RO"/>
        </w:rPr>
        <w:t>”</w:t>
      </w:r>
      <w:r w:rsidRPr="001A0B9E">
        <w:rPr>
          <w:b/>
          <w:lang w:eastAsia="ro-RO"/>
        </w:rPr>
        <w:t>ÎNVĂȚĂM SĂ RECICLĂM</w:t>
      </w:r>
      <w:r w:rsidRPr="00B90EDE">
        <w:rPr>
          <w:b/>
          <w:lang w:eastAsia="ro-RO"/>
        </w:rPr>
        <w:t>"</w:t>
      </w:r>
      <w:r>
        <w:rPr>
          <w:b/>
          <w:lang w:eastAsia="ro-RO"/>
        </w:rPr>
        <w:t xml:space="preserve">, </w:t>
      </w:r>
    </w:p>
    <w:p w:rsidR="009867F6" w:rsidRDefault="009867F6" w:rsidP="009867F6">
      <w:pPr>
        <w:jc w:val="both"/>
      </w:pPr>
      <w:r>
        <w:t>PREZENTAREA LUCRĂRII ”</w:t>
      </w:r>
      <w:r w:rsidRPr="00112F72">
        <w:rPr>
          <w:b/>
        </w:rPr>
        <w:t>STUDIUL COMPARATIV AL FLOREI ȘI VEGETAȚIEI CETĂȚILOR ȘI AȘEZĂRILOR DACICE DIN MUNȚII ORĂȘTIEI DIN ANTICHITATE ȘI DIN ULTIMELE TREI SECOLE</w:t>
      </w:r>
      <w:r>
        <w:t xml:space="preserve">” , </w:t>
      </w:r>
    </w:p>
    <w:p w:rsidR="009867F6" w:rsidRDefault="009867F6" w:rsidP="009867F6">
      <w:pPr>
        <w:jc w:val="both"/>
      </w:pPr>
      <w:r w:rsidRPr="002F603E">
        <w:rPr>
          <w:b/>
        </w:rPr>
        <w:t>”</w:t>
      </w:r>
      <w:r>
        <w:t xml:space="preserve"> </w:t>
      </w:r>
      <w:r w:rsidRPr="00112F72">
        <w:rPr>
          <w:b/>
        </w:rPr>
        <w:t>INVESTIGAREA LUMII VII CU APA</w:t>
      </w:r>
      <w:r>
        <w:rPr>
          <w:b/>
        </w:rPr>
        <w:t xml:space="preserve">RATURĂ ȘI USTENSILE DE LABORATO”, </w:t>
      </w:r>
      <w:r w:rsidRPr="00112F72">
        <w:rPr>
          <w:b/>
        </w:rPr>
        <w:t xml:space="preserve">IMPLICAREA ÎN PROIECTUL INTERNAȚIONAL </w:t>
      </w:r>
      <w:r w:rsidRPr="00112F72">
        <w:rPr>
          <w:b/>
          <w:i/>
        </w:rPr>
        <w:t>SPRING ALIVE</w:t>
      </w:r>
      <w:r>
        <w:rPr>
          <w:i/>
        </w:rPr>
        <w:t xml:space="preserve"> / </w:t>
      </w:r>
      <w:r w:rsidRPr="009A5A75">
        <w:t>ACTIVITATE DE INVESTIGARE ȘI MONITORIZARE A UNOR SPECII DE PĂSĂRI</w:t>
      </w:r>
      <w:r>
        <w:t xml:space="preserve">, </w:t>
      </w:r>
    </w:p>
    <w:p w:rsidR="009867F6" w:rsidRPr="001654ED" w:rsidRDefault="009867F6" w:rsidP="009867F6">
      <w:pPr>
        <w:jc w:val="both"/>
        <w:rPr>
          <w:b/>
          <w:lang w:eastAsia="ro-RO"/>
        </w:rPr>
      </w:pPr>
      <w:r w:rsidRPr="00112F72">
        <w:rPr>
          <w:b/>
        </w:rPr>
        <w:t xml:space="preserve">NE PLIMBĂM ȘI </w:t>
      </w:r>
      <w:proofErr w:type="spellStart"/>
      <w:r w:rsidRPr="00112F72">
        <w:rPr>
          <w:b/>
        </w:rPr>
        <w:t>ÎNVĂȚĂM</w:t>
      </w:r>
      <w:r>
        <w:rPr>
          <w:b/>
        </w:rPr>
        <w:t>-excursii</w:t>
      </w:r>
      <w:proofErr w:type="spellEnd"/>
      <w:r>
        <w:rPr>
          <w:b/>
        </w:rPr>
        <w:t xml:space="preserve"> tematice, </w:t>
      </w:r>
      <w:r w:rsidRPr="00112F72">
        <w:rPr>
          <w:b/>
        </w:rPr>
        <w:t>LUNA PĂDURII 2018</w:t>
      </w:r>
      <w:r>
        <w:rPr>
          <w:b/>
        </w:rPr>
        <w:t>, AUTORITĂȚILE PUBLICE- DOCUMENTARE, DREPTATEA. EGALITATEA-DOCUMENTARE.</w:t>
      </w:r>
    </w:p>
    <w:p w:rsidR="009867F6" w:rsidRPr="00826027" w:rsidRDefault="009867F6" w:rsidP="009867F6">
      <w:pPr>
        <w:contextualSpacing/>
        <w:jc w:val="both"/>
        <w:rPr>
          <w:b/>
          <w:lang w:eastAsia="ro-RO"/>
        </w:rPr>
      </w:pPr>
    </w:p>
    <w:p w:rsidR="009867F6" w:rsidRPr="00CD56B2" w:rsidRDefault="009867F6" w:rsidP="009867F6">
      <w:pPr>
        <w:contextualSpacing/>
        <w:jc w:val="both"/>
        <w:rPr>
          <w:b/>
          <w:lang w:eastAsia="ro-RO"/>
        </w:rPr>
      </w:pPr>
    </w:p>
    <w:p w:rsidR="009867F6" w:rsidRPr="00E66CBB" w:rsidRDefault="009867F6" w:rsidP="009867F6">
      <w:pPr>
        <w:spacing w:line="360" w:lineRule="auto"/>
        <w:jc w:val="both"/>
      </w:pPr>
      <w:r>
        <w:rPr>
          <w:b/>
          <w:color w:val="000000"/>
        </w:rPr>
        <w:tab/>
      </w:r>
      <w:r w:rsidRPr="00F948CE">
        <w:rPr>
          <w:color w:val="000000"/>
        </w:rPr>
        <w:t>Acţiunile valorificate în</w:t>
      </w:r>
      <w:r>
        <w:rPr>
          <w:b/>
          <w:color w:val="000000"/>
        </w:rPr>
        <w:t xml:space="preserve"> </w:t>
      </w:r>
      <w:r w:rsidRPr="00CE29AB">
        <w:rPr>
          <w:color w:val="000000"/>
        </w:rPr>
        <w:t>cadrul programului</w:t>
      </w:r>
      <w:r>
        <w:rPr>
          <w:b/>
          <w:color w:val="000000"/>
        </w:rPr>
        <w:t xml:space="preserve"> </w:t>
      </w:r>
      <w:r w:rsidRPr="00CE29AB">
        <w:rPr>
          <w:b/>
          <w:i/>
          <w:color w:val="000000"/>
        </w:rPr>
        <w:t>Să ştii mai multe, să fii mai bun!</w:t>
      </w:r>
      <w:r>
        <w:rPr>
          <w:b/>
          <w:i/>
          <w:color w:val="000000"/>
        </w:rPr>
        <w:t xml:space="preserve"> </w:t>
      </w:r>
      <w:r w:rsidRPr="006C488E">
        <w:rPr>
          <w:color w:val="000000"/>
        </w:rPr>
        <w:t>şi-au atins cu succes obiectivele propuse</w:t>
      </w:r>
      <w:r>
        <w:rPr>
          <w:color w:val="000000"/>
        </w:rPr>
        <w:t xml:space="preserve">, prin </w:t>
      </w:r>
      <w:r>
        <w:t>jocuri interactive, ateliere de lucru,</w:t>
      </w:r>
      <w:r w:rsidRPr="002B26D7">
        <w:t xml:space="preserve"> </w:t>
      </w:r>
      <w:r>
        <w:t>dezbateri</w:t>
      </w:r>
      <w:r w:rsidRPr="006C488E">
        <w:rPr>
          <w:color w:val="000000"/>
        </w:rPr>
        <w:t>:</w:t>
      </w:r>
    </w:p>
    <w:p w:rsidR="009867F6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Pr="00665E49">
        <w:rPr>
          <w:color w:val="000000"/>
        </w:rPr>
        <w:t>cultivarea simţului artistic şi a aprecierii însemnătăţii valorilor tradiţionale şi zonale;</w:t>
      </w:r>
    </w:p>
    <w:p w:rsidR="009867F6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rPr>
          <w:lang w:val="it-IT"/>
        </w:rPr>
        <w:t xml:space="preserve"> - </w:t>
      </w:r>
      <w:r w:rsidRPr="00665E49">
        <w:rPr>
          <w:lang w:val="it-IT"/>
        </w:rPr>
        <w:t>asimilarea de informaţii esenţiale ce privesc tr</w:t>
      </w:r>
      <w:r>
        <w:rPr>
          <w:lang w:val="it-IT"/>
        </w:rPr>
        <w:t xml:space="preserve">adiţiile, istoria, obiceiurile, </w:t>
      </w:r>
      <w:r w:rsidRPr="00665E49">
        <w:rPr>
          <w:lang w:val="it-IT"/>
        </w:rPr>
        <w:t xml:space="preserve">geografia, cultura </w:t>
      </w:r>
      <w:r>
        <w:rPr>
          <w:lang w:val="it-IT"/>
        </w:rPr>
        <w:t xml:space="preserve">zonei Orăștie </w:t>
      </w:r>
      <w:r w:rsidRPr="00665E49">
        <w:rPr>
          <w:lang w:val="it-IT"/>
        </w:rPr>
        <w:t>şi exprimarea unei atitudini p</w:t>
      </w:r>
      <w:r>
        <w:rPr>
          <w:lang w:val="it-IT"/>
        </w:rPr>
        <w:t>roprii vizavi de cele însuşite;</w:t>
      </w:r>
    </w:p>
    <w:p w:rsidR="009867F6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color w:val="000000"/>
        </w:rPr>
        <w:t>cunoaşterea momen</w:t>
      </w:r>
      <w:r>
        <w:rPr>
          <w:color w:val="000000"/>
        </w:rPr>
        <w:t>telor-cheie din evoluţia literaturii româ</w:t>
      </w:r>
      <w:r w:rsidRPr="00665E49">
        <w:rPr>
          <w:color w:val="000000"/>
        </w:rPr>
        <w:t>neşti</w:t>
      </w:r>
      <w:r w:rsidRPr="00FC57E9">
        <w:rPr>
          <w:color w:val="000000"/>
        </w:rPr>
        <w:t>;</w:t>
      </w:r>
    </w:p>
    <w:p w:rsidR="009867F6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lang w:val="it-IT"/>
        </w:rPr>
        <w:t>lărgirea orizontului cultural, dezvoltarea imaginaţiei,sensibilităţii şi spiritului creator, formarea un</w:t>
      </w:r>
      <w:r>
        <w:rPr>
          <w:lang w:val="it-IT"/>
        </w:rPr>
        <w:t>ei personalităţi umane complexe;</w:t>
      </w:r>
    </w:p>
    <w:p w:rsidR="009867F6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rPr>
          <w:color w:val="000000"/>
        </w:rPr>
        <w:t xml:space="preserve">- </w:t>
      </w:r>
      <w:r w:rsidRPr="00665E49">
        <w:rPr>
          <w:rFonts w:eastAsia="TimesNewRoman,Bold"/>
          <w:color w:val="000000"/>
        </w:rPr>
        <w:t>cultivarea noţiunilor ce ţin de codul bunelor maniere</w:t>
      </w:r>
      <w:r>
        <w:rPr>
          <w:rFonts w:eastAsia="TimesNewRoman,Bold"/>
          <w:color w:val="000000"/>
        </w:rPr>
        <w:t>;</w:t>
      </w:r>
    </w:p>
    <w:p w:rsidR="009867F6" w:rsidRDefault="009867F6" w:rsidP="009867F6">
      <w:pPr>
        <w:spacing w:line="360" w:lineRule="auto"/>
        <w:ind w:right="-28"/>
        <w:jc w:val="both"/>
      </w:pPr>
      <w:r>
        <w:rPr>
          <w:color w:val="000000"/>
        </w:rPr>
        <w:t xml:space="preserve">- </w:t>
      </w:r>
      <w:r>
        <w:t>alfabetizarea civică a elevilor prin familiarizarea cu limbajul impus de codul bunelor maniere</w:t>
      </w:r>
    </w:p>
    <w:p w:rsidR="009867F6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t>- participarea</w:t>
      </w:r>
      <w:r w:rsidRPr="00665E49">
        <w:t xml:space="preserve"> activ</w:t>
      </w:r>
      <w:r>
        <w:t>ă</w:t>
      </w:r>
      <w:r w:rsidRPr="00665E49">
        <w:t xml:space="preserve"> la amenajarea expoziţiei apreciind corect valoarea fi</w:t>
      </w:r>
      <w:r>
        <w:t>ecărui produs;</w:t>
      </w:r>
    </w:p>
    <w:p w:rsidR="009867F6" w:rsidRPr="0042578D" w:rsidRDefault="009867F6" w:rsidP="009867F6">
      <w:pPr>
        <w:spacing w:line="360" w:lineRule="auto"/>
        <w:ind w:right="-28"/>
        <w:jc w:val="both"/>
        <w:rPr>
          <w:color w:val="000000"/>
        </w:rPr>
      </w:pPr>
      <w:r>
        <w:rPr>
          <w:color w:val="000000"/>
        </w:rPr>
        <w:t xml:space="preserve">- </w:t>
      </w:r>
      <w:r>
        <w:t xml:space="preserve">promovarea </w:t>
      </w:r>
      <w:r w:rsidRPr="003206BB">
        <w:t>educa</w:t>
      </w:r>
      <w:r>
        <w:t>ţ</w:t>
      </w:r>
      <w:r w:rsidRPr="003206BB">
        <w:t>iei</w:t>
      </w:r>
      <w:r>
        <w:t xml:space="preserve"> alternative şi a normelor ecologice.</w:t>
      </w:r>
    </w:p>
    <w:p w:rsidR="009867F6" w:rsidRPr="00E33B92" w:rsidRDefault="009867F6" w:rsidP="009867F6">
      <w:pPr>
        <w:spacing w:line="360" w:lineRule="auto"/>
        <w:ind w:left="2040" w:right="-28"/>
        <w:jc w:val="both"/>
        <w:rPr>
          <w:color w:val="000000"/>
        </w:rPr>
      </w:pPr>
    </w:p>
    <w:p w:rsidR="009867F6" w:rsidRDefault="009867F6" w:rsidP="009867F6">
      <w:pPr>
        <w:spacing w:line="360" w:lineRule="auto"/>
        <w:jc w:val="both"/>
        <w:rPr>
          <w:b/>
        </w:rPr>
      </w:pPr>
      <w:r w:rsidRPr="00E33B92">
        <w:rPr>
          <w:b/>
        </w:rPr>
        <w:t xml:space="preserve">REZULTATELE ÎNREGISTRATE: </w:t>
      </w:r>
    </w:p>
    <w:p w:rsidR="009867F6" w:rsidRPr="00E33B92" w:rsidRDefault="009867F6" w:rsidP="009867F6">
      <w:pPr>
        <w:spacing w:line="360" w:lineRule="auto"/>
        <w:jc w:val="both"/>
        <w:rPr>
          <w:b/>
        </w:rPr>
      </w:pPr>
    </w:p>
    <w:p w:rsidR="009867F6" w:rsidRPr="00E33B92" w:rsidRDefault="009867F6" w:rsidP="009867F6">
      <w:pPr>
        <w:spacing w:line="360" w:lineRule="auto"/>
        <w:ind w:firstLine="720"/>
        <w:jc w:val="both"/>
      </w:pPr>
      <w:r w:rsidRPr="00E33B92">
        <w:t>La toate activităţile desfăşurate au participat toţi elevii, fapt ce dovedeşte că activităţile realizate au fost nu numai instructiv educative, dar au reuşit să trezească interes şi o implicare activă a ele</w:t>
      </w:r>
      <w:r>
        <w:t>vilor şi a părinţilor:</w:t>
      </w:r>
    </w:p>
    <w:p w:rsidR="009867F6" w:rsidRPr="00E33B92" w:rsidRDefault="009867F6" w:rsidP="009867F6">
      <w:pPr>
        <w:spacing w:line="360" w:lineRule="auto"/>
        <w:jc w:val="both"/>
      </w:pPr>
      <w:r>
        <w:t xml:space="preserve">- </w:t>
      </w:r>
      <w:r w:rsidRPr="00E33B92">
        <w:t xml:space="preserve">dobândirea de către elevii din grupurile ţintă de competenţe şi abilităţi necesare inserţiei sociale şi autodezvoltării profesionale prin activităţi </w:t>
      </w:r>
      <w:proofErr w:type="spellStart"/>
      <w:r w:rsidRPr="00E33B92">
        <w:t>extracurriculare</w:t>
      </w:r>
      <w:proofErr w:type="spellEnd"/>
      <w:r w:rsidRPr="00E33B92">
        <w:t>;</w:t>
      </w:r>
    </w:p>
    <w:p w:rsidR="009867F6" w:rsidRPr="00E33B92" w:rsidRDefault="009867F6" w:rsidP="009867F6">
      <w:pPr>
        <w:spacing w:line="360" w:lineRule="auto"/>
        <w:jc w:val="both"/>
      </w:pPr>
      <w:r>
        <w:t xml:space="preserve">- </w:t>
      </w:r>
      <w:r w:rsidRPr="00E33B92">
        <w:t xml:space="preserve">ghid de sugestii metodologice şi lucrări practice privind transferul </w:t>
      </w:r>
      <w:proofErr w:type="spellStart"/>
      <w:r w:rsidRPr="00E33B92">
        <w:t>performativ</w:t>
      </w:r>
      <w:proofErr w:type="spellEnd"/>
      <w:r w:rsidRPr="00E33B92">
        <w:t xml:space="preserve"> al conţinuturilor din curriculumul de baza în activităţi </w:t>
      </w:r>
      <w:proofErr w:type="spellStart"/>
      <w:r w:rsidRPr="00E33B92">
        <w:t>extracurriculare</w:t>
      </w:r>
      <w:proofErr w:type="spellEnd"/>
      <w:r w:rsidRPr="00E33B92">
        <w:t>;</w:t>
      </w:r>
    </w:p>
    <w:p w:rsidR="009867F6" w:rsidRPr="00E33B92" w:rsidRDefault="009867F6" w:rsidP="009867F6">
      <w:pPr>
        <w:spacing w:line="360" w:lineRule="auto"/>
        <w:jc w:val="both"/>
      </w:pPr>
      <w:r>
        <w:t xml:space="preserve">- </w:t>
      </w:r>
      <w:r w:rsidRPr="00E33B92">
        <w:t>identificarea problemelor din comunitate care s-ar putea rezolva prin activităţi ale şcolii;</w:t>
      </w:r>
    </w:p>
    <w:p w:rsidR="009867F6" w:rsidRPr="00E33B92" w:rsidRDefault="009867F6" w:rsidP="009867F6">
      <w:pPr>
        <w:spacing w:line="360" w:lineRule="auto"/>
        <w:jc w:val="both"/>
      </w:pPr>
      <w:r w:rsidRPr="00E33B92">
        <w:t xml:space="preserve">expoziţie cu materialele de dezvoltare </w:t>
      </w:r>
      <w:proofErr w:type="spellStart"/>
      <w:r w:rsidRPr="00E33B92">
        <w:t>extracurriculară</w:t>
      </w:r>
      <w:proofErr w:type="spellEnd"/>
      <w:r w:rsidRPr="00E33B92">
        <w:t xml:space="preserve"> ;</w:t>
      </w:r>
    </w:p>
    <w:p w:rsidR="009867F6" w:rsidRDefault="009867F6" w:rsidP="009867F6">
      <w:pPr>
        <w:spacing w:line="360" w:lineRule="auto"/>
        <w:jc w:val="both"/>
      </w:pPr>
    </w:p>
    <w:p w:rsidR="009867F6" w:rsidRDefault="009867F6" w:rsidP="009867F6">
      <w:pPr>
        <w:spacing w:line="360" w:lineRule="auto"/>
        <w:jc w:val="both"/>
      </w:pPr>
    </w:p>
    <w:p w:rsidR="009867F6" w:rsidRPr="00E33B92" w:rsidRDefault="009867F6" w:rsidP="009867F6">
      <w:pPr>
        <w:spacing w:line="360" w:lineRule="auto"/>
        <w:jc w:val="both"/>
      </w:pPr>
    </w:p>
    <w:p w:rsidR="009867F6" w:rsidRPr="00E33B92" w:rsidRDefault="009867F6" w:rsidP="009867F6">
      <w:pPr>
        <w:spacing w:line="360" w:lineRule="auto"/>
        <w:jc w:val="both"/>
        <w:rPr>
          <w:b/>
        </w:rPr>
      </w:pPr>
      <w:r w:rsidRPr="00E33B92">
        <w:rPr>
          <w:b/>
        </w:rPr>
        <w:lastRenderedPageBreak/>
        <w:t>ALTE REZULTATE ÎNREGISTRATE:</w:t>
      </w:r>
    </w:p>
    <w:p w:rsidR="009867F6" w:rsidRDefault="009867F6" w:rsidP="009867F6">
      <w:pPr>
        <w:spacing w:line="360" w:lineRule="auto"/>
        <w:jc w:val="both"/>
      </w:pPr>
      <w:r w:rsidRPr="00E33B92">
        <w:t xml:space="preserve"> </w:t>
      </w:r>
      <w:r>
        <w:tab/>
      </w:r>
      <w:r w:rsidRPr="00E33B92">
        <w:t>CD cu fotografii,  produse realizate de elevi,  prezentări PPT,  expoziţie foto / desene, fişe cu impresiile elevilor, expoziţie cu produsele realizate de elevi.</w:t>
      </w:r>
    </w:p>
    <w:p w:rsidR="009867F6" w:rsidRDefault="009867F6" w:rsidP="009867F6">
      <w:pPr>
        <w:spacing w:line="360" w:lineRule="auto"/>
        <w:jc w:val="both"/>
        <w:rPr>
          <w:b/>
        </w:rPr>
      </w:pPr>
    </w:p>
    <w:p w:rsidR="009867F6" w:rsidRDefault="009867F6" w:rsidP="009867F6">
      <w:pPr>
        <w:spacing w:line="360" w:lineRule="auto"/>
        <w:jc w:val="both"/>
      </w:pPr>
      <w:r w:rsidRPr="00CE4E46">
        <w:rPr>
          <w:b/>
        </w:rPr>
        <w:t>CONCLUZII:</w:t>
      </w:r>
      <w:r w:rsidRPr="00E33B92">
        <w:t xml:space="preserve"> </w:t>
      </w:r>
    </w:p>
    <w:p w:rsidR="009867F6" w:rsidRDefault="009867F6" w:rsidP="009867F6">
      <w:pPr>
        <w:spacing w:line="360" w:lineRule="auto"/>
        <w:ind w:firstLine="720"/>
        <w:jc w:val="both"/>
        <w:rPr>
          <w:w w:val="102"/>
        </w:rPr>
      </w:pPr>
      <w:r w:rsidRPr="00E33B92">
        <w:t>Prez</w:t>
      </w:r>
      <w:r w:rsidRPr="00E33B92">
        <w:rPr>
          <w:spacing w:val="-2"/>
        </w:rPr>
        <w:t>e</w:t>
      </w:r>
      <w:r w:rsidRPr="00E33B92">
        <w:rPr>
          <w:spacing w:val="1"/>
        </w:rPr>
        <w:t>n</w:t>
      </w:r>
      <w:r w:rsidRPr="00E33B92">
        <w:t>tul</w:t>
      </w:r>
      <w:r w:rsidRPr="00E33B92">
        <w:rPr>
          <w:spacing w:val="16"/>
        </w:rPr>
        <w:t xml:space="preserve"> </w:t>
      </w:r>
      <w:r w:rsidRPr="00E33B92">
        <w:t>p</w:t>
      </w:r>
      <w:r w:rsidRPr="00E33B92">
        <w:rPr>
          <w:spacing w:val="2"/>
        </w:rPr>
        <w:t>r</w:t>
      </w:r>
      <w:r>
        <w:t>ogram</w:t>
      </w:r>
      <w:r w:rsidRPr="00E33B92">
        <w:t>,</w:t>
      </w:r>
      <w:r w:rsidRPr="00E33B92">
        <w:rPr>
          <w:spacing w:val="12"/>
        </w:rPr>
        <w:t xml:space="preserve"> </w:t>
      </w:r>
      <w:r w:rsidRPr="00E33B92">
        <w:t>prin</w:t>
      </w:r>
      <w:r w:rsidRPr="00E33B92">
        <w:rPr>
          <w:spacing w:val="6"/>
        </w:rPr>
        <w:t xml:space="preserve"> </w:t>
      </w:r>
      <w:r w:rsidRPr="00E33B92">
        <w:rPr>
          <w:spacing w:val="1"/>
        </w:rPr>
        <w:t>o</w:t>
      </w:r>
      <w:r w:rsidRPr="00E33B92">
        <w:t>biecti</w:t>
      </w:r>
      <w:r w:rsidRPr="00E33B92">
        <w:rPr>
          <w:spacing w:val="1"/>
        </w:rPr>
        <w:t>v</w:t>
      </w:r>
      <w:r w:rsidRPr="00E33B92">
        <w:t>e</w:t>
      </w:r>
      <w:r w:rsidRPr="00E33B92">
        <w:rPr>
          <w:spacing w:val="-1"/>
        </w:rPr>
        <w:t>l</w:t>
      </w:r>
      <w:r w:rsidRPr="00E33B92">
        <w:t>e</w:t>
      </w:r>
      <w:r w:rsidRPr="00E33B92">
        <w:rPr>
          <w:spacing w:val="18"/>
        </w:rPr>
        <w:t xml:space="preserve"> </w:t>
      </w:r>
      <w:r w:rsidRPr="00E33B92">
        <w:rPr>
          <w:spacing w:val="1"/>
        </w:rPr>
        <w:t>g</w:t>
      </w:r>
      <w:r w:rsidRPr="00E33B92">
        <w:rPr>
          <w:spacing w:val="-1"/>
        </w:rPr>
        <w:t>e</w:t>
      </w:r>
      <w:r w:rsidRPr="00E33B92">
        <w:rPr>
          <w:spacing w:val="1"/>
        </w:rPr>
        <w:t>n</w:t>
      </w:r>
      <w:r w:rsidRPr="00E33B92">
        <w:rPr>
          <w:spacing w:val="-1"/>
        </w:rPr>
        <w:t>e</w:t>
      </w:r>
      <w:r w:rsidRPr="00E33B92">
        <w:t>rale</w:t>
      </w:r>
      <w:r w:rsidRPr="00E33B92">
        <w:rPr>
          <w:spacing w:val="13"/>
        </w:rPr>
        <w:t xml:space="preserve"> </w:t>
      </w:r>
      <w:r w:rsidRPr="00E33B92">
        <w:rPr>
          <w:spacing w:val="1"/>
        </w:rPr>
        <w:t>ş</w:t>
      </w:r>
      <w:r w:rsidRPr="00E33B92">
        <w:t>i</w:t>
      </w:r>
      <w:r w:rsidRPr="00E33B92">
        <w:rPr>
          <w:spacing w:val="2"/>
        </w:rPr>
        <w:t xml:space="preserve"> </w:t>
      </w:r>
      <w:r w:rsidRPr="00E33B92">
        <w:rPr>
          <w:spacing w:val="1"/>
        </w:rPr>
        <w:t>s</w:t>
      </w:r>
      <w:r w:rsidRPr="00E33B92">
        <w:t>pecifice,</w:t>
      </w:r>
      <w:r w:rsidRPr="00E33B92">
        <w:rPr>
          <w:spacing w:val="16"/>
        </w:rPr>
        <w:t xml:space="preserve"> </w:t>
      </w:r>
      <w:r w:rsidRPr="00E33B92">
        <w:t>pr</w:t>
      </w:r>
      <w:r w:rsidRPr="00E33B92">
        <w:rPr>
          <w:spacing w:val="1"/>
        </w:rPr>
        <w:t>i</w:t>
      </w:r>
      <w:r w:rsidRPr="00E33B92">
        <w:t>n</w:t>
      </w:r>
      <w:r w:rsidRPr="00E33B92">
        <w:rPr>
          <w:spacing w:val="6"/>
        </w:rPr>
        <w:t xml:space="preserve"> </w:t>
      </w:r>
      <w:r w:rsidRPr="00E33B92">
        <w:rPr>
          <w:spacing w:val="2"/>
        </w:rPr>
        <w:t>i</w:t>
      </w:r>
      <w:r w:rsidRPr="00E33B92">
        <w:rPr>
          <w:spacing w:val="-4"/>
        </w:rPr>
        <w:t>m</w:t>
      </w:r>
      <w:r w:rsidRPr="00E33B92">
        <w:rPr>
          <w:spacing w:val="1"/>
        </w:rPr>
        <w:t>p</w:t>
      </w:r>
      <w:r w:rsidRPr="00E33B92">
        <w:t>l</w:t>
      </w:r>
      <w:r w:rsidRPr="00E33B92">
        <w:rPr>
          <w:spacing w:val="1"/>
        </w:rPr>
        <w:t>ic</w:t>
      </w:r>
      <w:r w:rsidRPr="00E33B92">
        <w:rPr>
          <w:spacing w:val="-2"/>
        </w:rPr>
        <w:t>a</w:t>
      </w:r>
      <w:r w:rsidRPr="00E33B92">
        <w:t>rea</w:t>
      </w:r>
      <w:r w:rsidRPr="00E33B92">
        <w:rPr>
          <w:spacing w:val="18"/>
        </w:rPr>
        <w:t xml:space="preserve"> </w:t>
      </w:r>
      <w:r w:rsidRPr="00E33B92">
        <w:t>pe</w:t>
      </w:r>
      <w:r w:rsidRPr="00E33B92">
        <w:rPr>
          <w:spacing w:val="3"/>
        </w:rPr>
        <w:t>r</w:t>
      </w:r>
      <w:r w:rsidRPr="00E33B92">
        <w:rPr>
          <w:spacing w:val="-3"/>
        </w:rPr>
        <w:t>m</w:t>
      </w:r>
      <w:r w:rsidRPr="00E33B92">
        <w:t>a</w:t>
      </w:r>
      <w:r w:rsidRPr="00E33B92">
        <w:rPr>
          <w:spacing w:val="1"/>
        </w:rPr>
        <w:t>n</w:t>
      </w:r>
      <w:r w:rsidRPr="00E33B92">
        <w:t>entă</w:t>
      </w:r>
      <w:r w:rsidRPr="00E33B92">
        <w:rPr>
          <w:spacing w:val="20"/>
        </w:rPr>
        <w:t xml:space="preserve"> </w:t>
      </w:r>
      <w:r w:rsidRPr="00E33B92">
        <w:t xml:space="preserve">a </w:t>
      </w:r>
      <w:r w:rsidRPr="00E33B92">
        <w:rPr>
          <w:spacing w:val="1"/>
        </w:rPr>
        <w:t>e</w:t>
      </w:r>
      <w:r w:rsidRPr="00E33B92">
        <w:rPr>
          <w:spacing w:val="-1"/>
        </w:rPr>
        <w:t>c</w:t>
      </w:r>
      <w:r w:rsidRPr="00E33B92">
        <w:t>hi</w:t>
      </w:r>
      <w:r w:rsidRPr="00E33B92">
        <w:rPr>
          <w:spacing w:val="1"/>
        </w:rPr>
        <w:t>pe</w:t>
      </w:r>
      <w:r w:rsidRPr="00E33B92">
        <w:t>i</w:t>
      </w:r>
      <w:r w:rsidRPr="00E33B92">
        <w:rPr>
          <w:spacing w:val="10"/>
        </w:rPr>
        <w:t xml:space="preserve"> </w:t>
      </w:r>
      <w:r w:rsidRPr="00E33B92">
        <w:rPr>
          <w:spacing w:val="1"/>
          <w:w w:val="102"/>
        </w:rPr>
        <w:t xml:space="preserve">de </w:t>
      </w:r>
      <w:r w:rsidRPr="00E33B92">
        <w:t>proiect,</w:t>
      </w:r>
      <w:r w:rsidRPr="00E33B92">
        <w:rPr>
          <w:spacing w:val="53"/>
        </w:rPr>
        <w:t xml:space="preserve"> </w:t>
      </w:r>
      <w:r w:rsidRPr="00E33B92">
        <w:rPr>
          <w:spacing w:val="1"/>
        </w:rPr>
        <w:t>v</w:t>
      </w:r>
      <w:r w:rsidRPr="00E33B92">
        <w:t>a</w:t>
      </w:r>
      <w:r w:rsidRPr="00E33B92">
        <w:rPr>
          <w:spacing w:val="41"/>
        </w:rPr>
        <w:t xml:space="preserve"> </w:t>
      </w:r>
      <w:r w:rsidRPr="00E33B92">
        <w:t>cond</w:t>
      </w:r>
      <w:r w:rsidRPr="00E33B92">
        <w:rPr>
          <w:spacing w:val="1"/>
        </w:rPr>
        <w:t>u</w:t>
      </w:r>
      <w:r w:rsidRPr="00E33B92">
        <w:t>ce</w:t>
      </w:r>
      <w:r w:rsidRPr="00E33B92">
        <w:rPr>
          <w:spacing w:val="51"/>
        </w:rPr>
        <w:t xml:space="preserve"> </w:t>
      </w:r>
      <w:r w:rsidRPr="00E33B92">
        <w:rPr>
          <w:spacing w:val="1"/>
        </w:rPr>
        <w:t>n</w:t>
      </w:r>
      <w:r w:rsidRPr="00E33B92">
        <w:rPr>
          <w:spacing w:val="2"/>
        </w:rPr>
        <w:t>e</w:t>
      </w:r>
      <w:r w:rsidRPr="00E33B92">
        <w:rPr>
          <w:spacing w:val="-3"/>
        </w:rPr>
        <w:t>m</w:t>
      </w:r>
      <w:r w:rsidRPr="00E33B92">
        <w:t>ijl</w:t>
      </w:r>
      <w:r w:rsidRPr="00E33B92">
        <w:rPr>
          <w:spacing w:val="1"/>
        </w:rPr>
        <w:t>o</w:t>
      </w:r>
      <w:r w:rsidRPr="00E33B92">
        <w:rPr>
          <w:spacing w:val="-2"/>
        </w:rPr>
        <w:t>c</w:t>
      </w:r>
      <w:r w:rsidRPr="00E33B92">
        <w:t>it</w:t>
      </w:r>
      <w:r w:rsidRPr="00E33B92">
        <w:rPr>
          <w:spacing w:val="55"/>
        </w:rPr>
        <w:t xml:space="preserve"> </w:t>
      </w:r>
      <w:r w:rsidRPr="00E33B92">
        <w:t>la</w:t>
      </w:r>
      <w:r w:rsidRPr="00E33B92">
        <w:rPr>
          <w:spacing w:val="40"/>
        </w:rPr>
        <w:t xml:space="preserve"> </w:t>
      </w:r>
      <w:r w:rsidRPr="00E33B92">
        <w:rPr>
          <w:spacing w:val="-2"/>
        </w:rPr>
        <w:t>c</w:t>
      </w:r>
      <w:r w:rsidRPr="00E33B92">
        <w:rPr>
          <w:spacing w:val="1"/>
        </w:rPr>
        <w:t>o</w:t>
      </w:r>
      <w:r w:rsidRPr="00E33B92">
        <w:rPr>
          <w:spacing w:val="-1"/>
        </w:rPr>
        <w:t>n</w:t>
      </w:r>
      <w:r w:rsidRPr="00E33B92">
        <w:t>ş</w:t>
      </w:r>
      <w:r w:rsidRPr="00E33B92">
        <w:rPr>
          <w:spacing w:val="1"/>
        </w:rPr>
        <w:t>t</w:t>
      </w:r>
      <w:r w:rsidRPr="00E33B92">
        <w:rPr>
          <w:spacing w:val="-1"/>
        </w:rPr>
        <w:t>i</w:t>
      </w:r>
      <w:r w:rsidRPr="00E33B92">
        <w:rPr>
          <w:spacing w:val="1"/>
        </w:rPr>
        <w:t>e</w:t>
      </w:r>
      <w:r w:rsidRPr="00E33B92">
        <w:t>n</w:t>
      </w:r>
      <w:r w:rsidRPr="00E33B92">
        <w:rPr>
          <w:spacing w:val="-1"/>
        </w:rPr>
        <w:t>t</w:t>
      </w:r>
      <w:r w:rsidRPr="00E33B92">
        <w:rPr>
          <w:spacing w:val="1"/>
        </w:rPr>
        <w:t>i</w:t>
      </w:r>
      <w:r w:rsidRPr="00E33B92">
        <w:rPr>
          <w:spacing w:val="-1"/>
        </w:rPr>
        <w:t>zar</w:t>
      </w:r>
      <w:r w:rsidRPr="00E33B92">
        <w:rPr>
          <w:spacing w:val="1"/>
        </w:rPr>
        <w:t>e</w:t>
      </w:r>
      <w:r w:rsidRPr="00E33B92">
        <w:t xml:space="preserve">a </w:t>
      </w:r>
      <w:r w:rsidRPr="00E33B92">
        <w:rPr>
          <w:spacing w:val="8"/>
        </w:rPr>
        <w:t xml:space="preserve"> </w:t>
      </w:r>
      <w:r w:rsidRPr="00E33B92">
        <w:rPr>
          <w:spacing w:val="-1"/>
          <w:w w:val="102"/>
        </w:rPr>
        <w:t>c</w:t>
      </w:r>
      <w:r w:rsidRPr="00E33B92">
        <w:rPr>
          <w:spacing w:val="1"/>
          <w:w w:val="102"/>
        </w:rPr>
        <w:t>o</w:t>
      </w:r>
      <w:r w:rsidRPr="00E33B92">
        <w:rPr>
          <w:spacing w:val="-1"/>
          <w:w w:val="102"/>
        </w:rPr>
        <w:t>m</w:t>
      </w:r>
      <w:r w:rsidRPr="00E33B92">
        <w:rPr>
          <w:spacing w:val="1"/>
          <w:w w:val="102"/>
        </w:rPr>
        <w:t>u</w:t>
      </w:r>
      <w:r w:rsidRPr="00E33B92">
        <w:rPr>
          <w:spacing w:val="-1"/>
          <w:w w:val="102"/>
        </w:rPr>
        <w:t>ni</w:t>
      </w:r>
      <w:r w:rsidRPr="00E33B92">
        <w:rPr>
          <w:w w:val="102"/>
        </w:rPr>
        <w:t>t</w:t>
      </w:r>
      <w:r w:rsidRPr="00E33B92">
        <w:rPr>
          <w:spacing w:val="1"/>
          <w:w w:val="102"/>
        </w:rPr>
        <w:t>ăţ</w:t>
      </w:r>
      <w:r w:rsidRPr="00E33B92">
        <w:rPr>
          <w:w w:val="102"/>
        </w:rPr>
        <w:t xml:space="preserve">ii </w:t>
      </w:r>
      <w:r w:rsidRPr="00E33B92">
        <w:t>locale,</w:t>
      </w:r>
      <w:r w:rsidRPr="00E33B92">
        <w:rPr>
          <w:spacing w:val="12"/>
        </w:rPr>
        <w:t xml:space="preserve"> </w:t>
      </w:r>
      <w:r w:rsidRPr="00E33B92">
        <w:t>a ele</w:t>
      </w:r>
      <w:r w:rsidRPr="00E33B92">
        <w:rPr>
          <w:spacing w:val="1"/>
        </w:rPr>
        <w:t>v</w:t>
      </w:r>
      <w:r w:rsidRPr="00E33B92">
        <w:t>ilor</w:t>
      </w:r>
      <w:r w:rsidRPr="00E33B92">
        <w:rPr>
          <w:spacing w:val="12"/>
        </w:rPr>
        <w:t xml:space="preserve"> </w:t>
      </w:r>
      <w:r w:rsidRPr="00E33B92">
        <w:t>pri</w:t>
      </w:r>
      <w:r w:rsidRPr="00E33B92">
        <w:rPr>
          <w:spacing w:val="1"/>
        </w:rPr>
        <w:t>v</w:t>
      </w:r>
      <w:r w:rsidRPr="00E33B92">
        <w:rPr>
          <w:spacing w:val="-1"/>
        </w:rPr>
        <w:t>i</w:t>
      </w:r>
      <w:r w:rsidRPr="00E33B92">
        <w:t>nd</w:t>
      </w:r>
      <w:r w:rsidRPr="00E33B92">
        <w:rPr>
          <w:spacing w:val="12"/>
        </w:rPr>
        <w:t xml:space="preserve"> </w:t>
      </w:r>
      <w:r w:rsidRPr="00E33B92">
        <w:rPr>
          <w:spacing w:val="2"/>
        </w:rPr>
        <w:t>i</w:t>
      </w:r>
      <w:r w:rsidRPr="00E33B92">
        <w:rPr>
          <w:spacing w:val="-3"/>
        </w:rPr>
        <w:t>m</w:t>
      </w:r>
      <w:r w:rsidRPr="00E33B92">
        <w:rPr>
          <w:spacing w:val="1"/>
        </w:rPr>
        <w:t>p</w:t>
      </w:r>
      <w:r w:rsidRPr="00E33B92">
        <w:t>or</w:t>
      </w:r>
      <w:r w:rsidRPr="00E33B92">
        <w:rPr>
          <w:spacing w:val="1"/>
        </w:rPr>
        <w:t>t</w:t>
      </w:r>
      <w:r w:rsidRPr="00E33B92">
        <w:t>a</w:t>
      </w:r>
      <w:r w:rsidRPr="00E33B92">
        <w:rPr>
          <w:spacing w:val="-1"/>
        </w:rPr>
        <w:t>n</w:t>
      </w:r>
      <w:r w:rsidRPr="00E33B92">
        <w:rPr>
          <w:spacing w:val="-2"/>
        </w:rPr>
        <w:t>ţ</w:t>
      </w:r>
      <w:r w:rsidRPr="00E33B92">
        <w:t>a</w:t>
      </w:r>
      <w:r w:rsidRPr="00E33B92">
        <w:rPr>
          <w:spacing w:val="20"/>
        </w:rPr>
        <w:t xml:space="preserve"> </w:t>
      </w:r>
      <w:r w:rsidRPr="00E33B92">
        <w:t>acti</w:t>
      </w:r>
      <w:r w:rsidRPr="00E33B92">
        <w:rPr>
          <w:spacing w:val="1"/>
        </w:rPr>
        <w:t>v</w:t>
      </w:r>
      <w:r w:rsidRPr="00E33B92">
        <w:t>i</w:t>
      </w:r>
      <w:r w:rsidRPr="00E33B92">
        <w:rPr>
          <w:spacing w:val="1"/>
        </w:rPr>
        <w:t>t</w:t>
      </w:r>
      <w:r w:rsidRPr="00E33B92">
        <w:rPr>
          <w:spacing w:val="-2"/>
        </w:rPr>
        <w:t>ă</w:t>
      </w:r>
      <w:r w:rsidRPr="00E33B92">
        <w:rPr>
          <w:spacing w:val="1"/>
        </w:rPr>
        <w:t>ţi</w:t>
      </w:r>
      <w:r w:rsidRPr="00E33B92">
        <w:rPr>
          <w:spacing w:val="-1"/>
        </w:rPr>
        <w:t>l</w:t>
      </w:r>
      <w:r w:rsidRPr="00E33B92">
        <w:rPr>
          <w:spacing w:val="1"/>
        </w:rPr>
        <w:t>o</w:t>
      </w:r>
      <w:r w:rsidRPr="00E33B92">
        <w:t>r</w:t>
      </w:r>
      <w:r w:rsidRPr="00E33B92">
        <w:rPr>
          <w:spacing w:val="19"/>
        </w:rPr>
        <w:t xml:space="preserve"> </w:t>
      </w:r>
      <w:r w:rsidRPr="00E33B92">
        <w:rPr>
          <w:spacing w:val="-2"/>
        </w:rPr>
        <w:t>c</w:t>
      </w:r>
      <w:r w:rsidRPr="00E33B92">
        <w:rPr>
          <w:spacing w:val="1"/>
        </w:rPr>
        <w:t>u</w:t>
      </w:r>
      <w:r w:rsidRPr="00E33B92">
        <w:t>ltural-arti</w:t>
      </w:r>
      <w:r w:rsidRPr="00E33B92">
        <w:rPr>
          <w:spacing w:val="1"/>
        </w:rPr>
        <w:t>s</w:t>
      </w:r>
      <w:r w:rsidRPr="00E33B92">
        <w:t>t</w:t>
      </w:r>
      <w:r w:rsidRPr="00E33B92">
        <w:rPr>
          <w:spacing w:val="1"/>
        </w:rPr>
        <w:t>i</w:t>
      </w:r>
      <w:r w:rsidRPr="00E33B92">
        <w:t>ce,</w:t>
      </w:r>
      <w:r w:rsidRPr="00E33B92">
        <w:rPr>
          <w:spacing w:val="30"/>
        </w:rPr>
        <w:t xml:space="preserve"> </w:t>
      </w:r>
      <w:r w:rsidRPr="00E33B92">
        <w:t>literare,</w:t>
      </w:r>
      <w:r w:rsidRPr="00E33B92">
        <w:rPr>
          <w:spacing w:val="13"/>
        </w:rPr>
        <w:t xml:space="preserve"> </w:t>
      </w:r>
      <w:r w:rsidRPr="00E33B92">
        <w:rPr>
          <w:spacing w:val="1"/>
        </w:rPr>
        <w:t>d</w:t>
      </w:r>
      <w:r w:rsidRPr="00E33B92">
        <w:t>e</w:t>
      </w:r>
      <w:r w:rsidRPr="00E33B92">
        <w:rPr>
          <w:spacing w:val="1"/>
        </w:rPr>
        <w:t xml:space="preserve"> </w:t>
      </w:r>
      <w:r w:rsidRPr="00E33B92">
        <w:t>cu</w:t>
      </w:r>
      <w:r w:rsidRPr="00E33B92">
        <w:rPr>
          <w:spacing w:val="1"/>
        </w:rPr>
        <w:t>n</w:t>
      </w:r>
      <w:r w:rsidRPr="00E33B92">
        <w:t>o</w:t>
      </w:r>
      <w:r w:rsidRPr="00E33B92">
        <w:rPr>
          <w:spacing w:val="-1"/>
        </w:rPr>
        <w:t>a</w:t>
      </w:r>
      <w:r w:rsidRPr="00E33B92">
        <w:rPr>
          <w:spacing w:val="1"/>
        </w:rPr>
        <w:t>ş</w:t>
      </w:r>
      <w:r w:rsidRPr="00E33B92">
        <w:t>tere</w:t>
      </w:r>
      <w:r w:rsidRPr="00E33B92">
        <w:rPr>
          <w:spacing w:val="17"/>
        </w:rPr>
        <w:t xml:space="preserve"> </w:t>
      </w:r>
      <w:r w:rsidRPr="00E33B92">
        <w:rPr>
          <w:spacing w:val="1"/>
          <w:w w:val="102"/>
        </w:rPr>
        <w:t>ş</w:t>
      </w:r>
      <w:r w:rsidRPr="00E33B92">
        <w:rPr>
          <w:w w:val="102"/>
        </w:rPr>
        <w:t xml:space="preserve">i </w:t>
      </w:r>
      <w:r w:rsidRPr="00E33B92">
        <w:t>s</w:t>
      </w:r>
      <w:r w:rsidRPr="00E33B92">
        <w:rPr>
          <w:spacing w:val="1"/>
        </w:rPr>
        <w:t>p</w:t>
      </w:r>
      <w:r w:rsidRPr="00E33B92">
        <w:t>or</w:t>
      </w:r>
      <w:r w:rsidRPr="00E33B92">
        <w:rPr>
          <w:spacing w:val="-1"/>
        </w:rPr>
        <w:t>t</w:t>
      </w:r>
      <w:r w:rsidRPr="00E33B92">
        <w:t>ive</w:t>
      </w:r>
      <w:r w:rsidRPr="00E33B92">
        <w:rPr>
          <w:spacing w:val="17"/>
        </w:rPr>
        <w:t xml:space="preserve"> </w:t>
      </w:r>
      <w:r w:rsidRPr="00E33B92">
        <w:t>în</w:t>
      </w:r>
      <w:r w:rsidRPr="00E33B92">
        <w:rPr>
          <w:spacing w:val="6"/>
        </w:rPr>
        <w:t xml:space="preserve"> </w:t>
      </w:r>
      <w:r w:rsidRPr="00E33B92">
        <w:t>af</w:t>
      </w:r>
      <w:r w:rsidRPr="00E33B92">
        <w:rPr>
          <w:spacing w:val="-1"/>
        </w:rPr>
        <w:t>i</w:t>
      </w:r>
      <w:r w:rsidRPr="00E33B92">
        <w:rPr>
          <w:spacing w:val="2"/>
        </w:rPr>
        <w:t>r</w:t>
      </w:r>
      <w:r w:rsidRPr="00E33B92">
        <w:rPr>
          <w:spacing w:val="-3"/>
        </w:rPr>
        <w:t>m</w:t>
      </w:r>
      <w:r w:rsidRPr="00E33B92">
        <w:rPr>
          <w:spacing w:val="1"/>
        </w:rPr>
        <w:t>a</w:t>
      </w:r>
      <w:r w:rsidRPr="00E33B92">
        <w:t>rea</w:t>
      </w:r>
      <w:r w:rsidRPr="00E33B92">
        <w:rPr>
          <w:spacing w:val="18"/>
        </w:rPr>
        <w:t xml:space="preserve"> </w:t>
      </w:r>
      <w:r w:rsidRPr="00E33B92">
        <w:rPr>
          <w:spacing w:val="1"/>
        </w:rPr>
        <w:t>p</w:t>
      </w:r>
      <w:r w:rsidRPr="00E33B92">
        <w:rPr>
          <w:spacing w:val="-2"/>
        </w:rPr>
        <w:t>e</w:t>
      </w:r>
      <w:r w:rsidRPr="00E33B92">
        <w:rPr>
          <w:spacing w:val="2"/>
        </w:rPr>
        <w:t>r</w:t>
      </w:r>
      <w:r w:rsidRPr="00E33B92">
        <w:rPr>
          <w:spacing w:val="1"/>
        </w:rPr>
        <w:t>s</w:t>
      </w:r>
      <w:r w:rsidRPr="00E33B92">
        <w:t>onali</w:t>
      </w:r>
      <w:r w:rsidRPr="00E33B92">
        <w:rPr>
          <w:spacing w:val="1"/>
        </w:rPr>
        <w:t>tă</w:t>
      </w:r>
      <w:r w:rsidRPr="00E33B92">
        <w:rPr>
          <w:spacing w:val="-2"/>
        </w:rPr>
        <w:t>ţ</w:t>
      </w:r>
      <w:r w:rsidRPr="00E33B92">
        <w:rPr>
          <w:spacing w:val="1"/>
        </w:rPr>
        <w:t>i</w:t>
      </w:r>
      <w:r w:rsidRPr="00E33B92">
        <w:t>i</w:t>
      </w:r>
      <w:r w:rsidRPr="00E33B92">
        <w:rPr>
          <w:spacing w:val="25"/>
        </w:rPr>
        <w:t xml:space="preserve"> </w:t>
      </w:r>
      <w:r w:rsidRPr="00E33B92">
        <w:t>acesto</w:t>
      </w:r>
      <w:r w:rsidRPr="00E33B92">
        <w:rPr>
          <w:spacing w:val="2"/>
        </w:rPr>
        <w:t>r</w:t>
      </w:r>
      <w:r w:rsidRPr="00E33B92">
        <w:rPr>
          <w:spacing w:val="-1"/>
        </w:rPr>
        <w:t>a</w:t>
      </w:r>
      <w:r w:rsidRPr="00E33B92">
        <w:t>,</w:t>
      </w:r>
      <w:r w:rsidRPr="00E33B92">
        <w:rPr>
          <w:spacing w:val="16"/>
        </w:rPr>
        <w:t xml:space="preserve"> </w:t>
      </w:r>
      <w:r w:rsidRPr="00E33B92">
        <w:t>a</w:t>
      </w:r>
      <w:r w:rsidRPr="00E33B92">
        <w:rPr>
          <w:spacing w:val="3"/>
        </w:rPr>
        <w:t xml:space="preserve"> </w:t>
      </w:r>
      <w:r w:rsidRPr="00E33B92">
        <w:rPr>
          <w:spacing w:val="1"/>
        </w:rPr>
        <w:t>de</w:t>
      </w:r>
      <w:r w:rsidRPr="00E33B92">
        <w:t>z</w:t>
      </w:r>
      <w:r w:rsidRPr="00E33B92">
        <w:rPr>
          <w:spacing w:val="1"/>
        </w:rPr>
        <w:t>v</w:t>
      </w:r>
      <w:r w:rsidRPr="00E33B92">
        <w:t>olt</w:t>
      </w:r>
      <w:r w:rsidRPr="00E33B92">
        <w:rPr>
          <w:spacing w:val="-1"/>
        </w:rPr>
        <w:t>ăr</w:t>
      </w:r>
      <w:r w:rsidRPr="00E33B92">
        <w:rPr>
          <w:spacing w:val="1"/>
        </w:rPr>
        <w:t>i</w:t>
      </w:r>
      <w:r w:rsidRPr="00E33B92">
        <w:t>i</w:t>
      </w:r>
      <w:r w:rsidRPr="00E33B92">
        <w:rPr>
          <w:spacing w:val="20"/>
        </w:rPr>
        <w:t xml:space="preserve"> </w:t>
      </w:r>
      <w:r w:rsidRPr="00E33B92">
        <w:rPr>
          <w:spacing w:val="-1"/>
        </w:rPr>
        <w:t>c</w:t>
      </w:r>
      <w:r w:rsidRPr="00E33B92">
        <w:rPr>
          <w:spacing w:val="2"/>
        </w:rPr>
        <w:t>o</w:t>
      </w:r>
      <w:r w:rsidRPr="00E33B92">
        <w:rPr>
          <w:spacing w:val="-1"/>
        </w:rPr>
        <w:t>mpe</w:t>
      </w:r>
      <w:r w:rsidRPr="00E33B92">
        <w:rPr>
          <w:spacing w:val="1"/>
        </w:rPr>
        <w:t>t</w:t>
      </w:r>
      <w:r w:rsidRPr="00E33B92">
        <w:rPr>
          <w:spacing w:val="-2"/>
        </w:rPr>
        <w:t>e</w:t>
      </w:r>
      <w:r w:rsidRPr="00E33B92">
        <w:rPr>
          <w:spacing w:val="1"/>
        </w:rPr>
        <w:t>n</w:t>
      </w:r>
      <w:r w:rsidRPr="00E33B92">
        <w:t>ţelor/</w:t>
      </w:r>
      <w:r w:rsidRPr="00E33B92">
        <w:rPr>
          <w:spacing w:val="28"/>
        </w:rPr>
        <w:t xml:space="preserve"> </w:t>
      </w:r>
      <w:r w:rsidRPr="00E33B92">
        <w:t>tal</w:t>
      </w:r>
      <w:r w:rsidRPr="00E33B92">
        <w:rPr>
          <w:spacing w:val="-2"/>
        </w:rPr>
        <w:t>e</w:t>
      </w:r>
      <w:r w:rsidRPr="00E33B92">
        <w:rPr>
          <w:spacing w:val="1"/>
        </w:rPr>
        <w:t>n</w:t>
      </w:r>
      <w:r w:rsidRPr="00E33B92">
        <w:t>telor</w:t>
      </w:r>
      <w:r w:rsidRPr="00E33B92">
        <w:rPr>
          <w:spacing w:val="18"/>
        </w:rPr>
        <w:t xml:space="preserve"> </w:t>
      </w:r>
      <w:r w:rsidRPr="00E33B92">
        <w:t>din</w:t>
      </w:r>
      <w:r w:rsidRPr="00E33B92">
        <w:rPr>
          <w:spacing w:val="9"/>
        </w:rPr>
        <w:t xml:space="preserve"> </w:t>
      </w:r>
      <w:r w:rsidRPr="00E33B92">
        <w:t>div</w:t>
      </w:r>
      <w:r w:rsidRPr="00E33B92">
        <w:rPr>
          <w:spacing w:val="-2"/>
        </w:rPr>
        <w:t>e</w:t>
      </w:r>
      <w:r w:rsidRPr="00E33B92">
        <w:t>r</w:t>
      </w:r>
      <w:r w:rsidRPr="00E33B92">
        <w:rPr>
          <w:spacing w:val="2"/>
        </w:rPr>
        <w:t>s</w:t>
      </w:r>
      <w:r w:rsidRPr="00E33B92">
        <w:t>e</w:t>
      </w:r>
      <w:r w:rsidRPr="00E33B92">
        <w:rPr>
          <w:spacing w:val="14"/>
        </w:rPr>
        <w:t xml:space="preserve"> </w:t>
      </w:r>
      <w:r w:rsidRPr="00E33B92">
        <w:rPr>
          <w:w w:val="102"/>
        </w:rPr>
        <w:t>d</w:t>
      </w:r>
      <w:r w:rsidRPr="00E33B92">
        <w:rPr>
          <w:spacing w:val="1"/>
          <w:w w:val="102"/>
        </w:rPr>
        <w:t>o</w:t>
      </w:r>
      <w:r w:rsidRPr="00E33B92">
        <w:rPr>
          <w:spacing w:val="-2"/>
          <w:w w:val="102"/>
        </w:rPr>
        <w:t>m</w:t>
      </w:r>
      <w:r w:rsidRPr="00E33B92">
        <w:rPr>
          <w:spacing w:val="-1"/>
          <w:w w:val="102"/>
        </w:rPr>
        <w:t>e</w:t>
      </w:r>
      <w:r w:rsidRPr="00E33B92">
        <w:rPr>
          <w:spacing w:val="1"/>
          <w:w w:val="102"/>
        </w:rPr>
        <w:t>n</w:t>
      </w:r>
      <w:r w:rsidRPr="00E33B92">
        <w:rPr>
          <w:w w:val="102"/>
        </w:rPr>
        <w:t>ii.</w:t>
      </w:r>
      <w:r>
        <w:t xml:space="preserve"> </w:t>
      </w:r>
      <w:r w:rsidRPr="00E33B92">
        <w:t xml:space="preserve">Prin </w:t>
      </w:r>
      <w:r w:rsidRPr="00E33B92">
        <w:rPr>
          <w:spacing w:val="40"/>
        </w:rPr>
        <w:t xml:space="preserve"> </w:t>
      </w:r>
      <w:r w:rsidRPr="00E33B92">
        <w:t xml:space="preserve">derularea </w:t>
      </w:r>
      <w:r w:rsidRPr="00E33B92">
        <w:rPr>
          <w:spacing w:val="49"/>
        </w:rPr>
        <w:t xml:space="preserve"> </w:t>
      </w:r>
      <w:r w:rsidRPr="00E33B92">
        <w:rPr>
          <w:spacing w:val="2"/>
        </w:rPr>
        <w:t>r</w:t>
      </w:r>
      <w:r w:rsidRPr="00E33B92">
        <w:rPr>
          <w:spacing w:val="-1"/>
        </w:rPr>
        <w:t>e</w:t>
      </w:r>
      <w:r w:rsidRPr="00E33B92">
        <w:t>spons</w:t>
      </w:r>
      <w:r w:rsidRPr="00E33B92">
        <w:rPr>
          <w:spacing w:val="-2"/>
        </w:rPr>
        <w:t>a</w:t>
      </w:r>
      <w:r w:rsidRPr="00E33B92">
        <w:t xml:space="preserve">bilă  </w:t>
      </w:r>
      <w:r w:rsidRPr="00E33B92">
        <w:rPr>
          <w:spacing w:val="1"/>
        </w:rPr>
        <w:t xml:space="preserve"> </w:t>
      </w:r>
      <w:r w:rsidRPr="00E33B92">
        <w:t xml:space="preserve">a </w:t>
      </w:r>
      <w:r w:rsidRPr="00E33B92">
        <w:rPr>
          <w:spacing w:val="34"/>
        </w:rPr>
        <w:t xml:space="preserve"> </w:t>
      </w:r>
      <w:r>
        <w:t>acestuia</w:t>
      </w:r>
      <w:r w:rsidRPr="00E33B92">
        <w:t xml:space="preserve">,  </w:t>
      </w:r>
      <w:r w:rsidRPr="00E33B92">
        <w:rPr>
          <w:spacing w:val="1"/>
        </w:rPr>
        <w:t>e</w:t>
      </w:r>
      <w:r w:rsidRPr="00E33B92">
        <w:t>l</w:t>
      </w:r>
      <w:r w:rsidRPr="00E33B92">
        <w:rPr>
          <w:spacing w:val="-2"/>
        </w:rPr>
        <w:t>e</w:t>
      </w:r>
      <w:r w:rsidRPr="00E33B92">
        <w:rPr>
          <w:spacing w:val="1"/>
        </w:rPr>
        <w:t>vi</w:t>
      </w:r>
      <w:r w:rsidRPr="00E33B92">
        <w:t xml:space="preserve">i </w:t>
      </w:r>
      <w:r w:rsidRPr="00E33B92">
        <w:rPr>
          <w:spacing w:val="43"/>
        </w:rPr>
        <w:t xml:space="preserve"> </w:t>
      </w:r>
      <w:r>
        <w:t xml:space="preserve">au avut </w:t>
      </w:r>
      <w:r w:rsidRPr="00E33B92">
        <w:rPr>
          <w:spacing w:val="1"/>
        </w:rPr>
        <w:t>pos</w:t>
      </w:r>
      <w:r w:rsidRPr="00E33B92">
        <w:rPr>
          <w:spacing w:val="-2"/>
        </w:rPr>
        <w:t>i</w:t>
      </w:r>
      <w:r w:rsidRPr="00E33B92">
        <w:t>b</w:t>
      </w:r>
      <w:r w:rsidRPr="00E33B92">
        <w:rPr>
          <w:spacing w:val="1"/>
        </w:rPr>
        <w:t>i</w:t>
      </w:r>
      <w:r w:rsidRPr="00E33B92">
        <w:t>l</w:t>
      </w:r>
      <w:r w:rsidRPr="00E33B92">
        <w:rPr>
          <w:spacing w:val="1"/>
        </w:rPr>
        <w:t>i</w:t>
      </w:r>
      <w:r w:rsidRPr="00E33B92">
        <w:rPr>
          <w:spacing w:val="-1"/>
        </w:rPr>
        <w:t>t</w:t>
      </w:r>
      <w:r w:rsidRPr="00E33B92">
        <w:rPr>
          <w:spacing w:val="1"/>
        </w:rPr>
        <w:t>at</w:t>
      </w:r>
      <w:r w:rsidRPr="00E33B92">
        <w:rPr>
          <w:spacing w:val="-1"/>
        </w:rPr>
        <w:t>e</w:t>
      </w:r>
      <w:r w:rsidRPr="00E33B92">
        <w:t>a</w:t>
      </w:r>
      <w:r w:rsidRPr="00E33B92">
        <w:rPr>
          <w:spacing w:val="21"/>
        </w:rPr>
        <w:t xml:space="preserve"> </w:t>
      </w:r>
      <w:r w:rsidRPr="00E33B92">
        <w:rPr>
          <w:spacing w:val="-1"/>
        </w:rPr>
        <w:t>să</w:t>
      </w:r>
      <w:r w:rsidRPr="00E33B92">
        <w:t>-şi</w:t>
      </w:r>
      <w:r w:rsidRPr="00E33B92">
        <w:rPr>
          <w:spacing w:val="6"/>
        </w:rPr>
        <w:t xml:space="preserve"> </w:t>
      </w:r>
      <w:r w:rsidRPr="00E33B92">
        <w:t>fo</w:t>
      </w:r>
      <w:r w:rsidRPr="00E33B92">
        <w:rPr>
          <w:spacing w:val="3"/>
        </w:rPr>
        <w:t>r</w:t>
      </w:r>
      <w:r w:rsidRPr="00E33B92">
        <w:rPr>
          <w:spacing w:val="-3"/>
        </w:rPr>
        <w:t>m</w:t>
      </w:r>
      <w:r w:rsidRPr="00E33B92">
        <w:t>eze</w:t>
      </w:r>
      <w:r w:rsidRPr="00E33B92">
        <w:rPr>
          <w:spacing w:val="11"/>
        </w:rPr>
        <w:t xml:space="preserve"> </w:t>
      </w:r>
      <w:r w:rsidRPr="00E33B92">
        <w:t>un</w:t>
      </w:r>
      <w:r w:rsidRPr="00E33B92">
        <w:rPr>
          <w:spacing w:val="3"/>
        </w:rPr>
        <w:t xml:space="preserve"> </w:t>
      </w:r>
      <w:r w:rsidRPr="00E33B92">
        <w:t>c</w:t>
      </w:r>
      <w:r w:rsidRPr="00E33B92">
        <w:rPr>
          <w:spacing w:val="2"/>
        </w:rPr>
        <w:t>o</w:t>
      </w:r>
      <w:r w:rsidRPr="00E33B92">
        <w:rPr>
          <w:spacing w:val="-3"/>
        </w:rPr>
        <w:t>m</w:t>
      </w:r>
      <w:r w:rsidRPr="00E33B92">
        <w:rPr>
          <w:spacing w:val="1"/>
        </w:rPr>
        <w:t>p</w:t>
      </w:r>
      <w:r w:rsidRPr="00E33B92">
        <w:t>orta</w:t>
      </w:r>
      <w:r w:rsidRPr="00E33B92">
        <w:rPr>
          <w:spacing w:val="-3"/>
        </w:rPr>
        <w:t>m</w:t>
      </w:r>
      <w:r w:rsidRPr="00E33B92">
        <w:rPr>
          <w:spacing w:val="1"/>
        </w:rPr>
        <w:t>en</w:t>
      </w:r>
      <w:r w:rsidRPr="00E33B92">
        <w:t>t</w:t>
      </w:r>
      <w:r w:rsidRPr="00E33B92">
        <w:rPr>
          <w:spacing w:val="23"/>
        </w:rPr>
        <w:t xml:space="preserve"> </w:t>
      </w:r>
      <w:r w:rsidRPr="00E33B92">
        <w:t>li</w:t>
      </w:r>
      <w:r w:rsidRPr="00E33B92">
        <w:rPr>
          <w:spacing w:val="1"/>
        </w:rPr>
        <w:t>b</w:t>
      </w:r>
      <w:r w:rsidRPr="00E33B92">
        <w:rPr>
          <w:spacing w:val="-2"/>
        </w:rPr>
        <w:t>e</w:t>
      </w:r>
      <w:r w:rsidRPr="00E33B92">
        <w:t>r,</w:t>
      </w:r>
      <w:r w:rsidRPr="00E33B92">
        <w:rPr>
          <w:spacing w:val="7"/>
        </w:rPr>
        <w:t xml:space="preserve"> </w:t>
      </w:r>
      <w:r w:rsidRPr="00E33B92">
        <w:t>responsab</w:t>
      </w:r>
      <w:r w:rsidRPr="00E33B92">
        <w:rPr>
          <w:spacing w:val="-2"/>
        </w:rPr>
        <w:t>i</w:t>
      </w:r>
      <w:r w:rsidRPr="00E33B92">
        <w:t>l,</w:t>
      </w:r>
      <w:r w:rsidRPr="00E33B92">
        <w:rPr>
          <w:spacing w:val="19"/>
        </w:rPr>
        <w:t xml:space="preserve"> </w:t>
      </w:r>
      <w:r w:rsidRPr="00E33B92">
        <w:rPr>
          <w:spacing w:val="1"/>
        </w:rPr>
        <w:t>d</w:t>
      </w:r>
      <w:r w:rsidRPr="00E33B92">
        <w:rPr>
          <w:spacing w:val="-1"/>
        </w:rPr>
        <w:t>e</w:t>
      </w:r>
      <w:r w:rsidRPr="00E33B92">
        <w:t>sch</w:t>
      </w:r>
      <w:r w:rsidRPr="00E33B92">
        <w:rPr>
          <w:spacing w:val="-1"/>
        </w:rPr>
        <w:t>i</w:t>
      </w:r>
      <w:r w:rsidRPr="00E33B92">
        <w:t>s</w:t>
      </w:r>
      <w:r w:rsidRPr="00E33B92">
        <w:rPr>
          <w:spacing w:val="11"/>
        </w:rPr>
        <w:t xml:space="preserve"> </w:t>
      </w:r>
      <w:r w:rsidRPr="00E33B92">
        <w:t>spre</w:t>
      </w:r>
      <w:r w:rsidRPr="00E33B92">
        <w:rPr>
          <w:spacing w:val="4"/>
        </w:rPr>
        <w:t xml:space="preserve"> </w:t>
      </w:r>
      <w:r w:rsidRPr="00E33B92">
        <w:t>c</w:t>
      </w:r>
      <w:r w:rsidRPr="00E33B92">
        <w:rPr>
          <w:spacing w:val="2"/>
        </w:rPr>
        <w:t>o</w:t>
      </w:r>
      <w:r w:rsidRPr="00E33B92">
        <w:rPr>
          <w:spacing w:val="-3"/>
        </w:rPr>
        <w:t>m</w:t>
      </w:r>
      <w:r w:rsidRPr="00E33B92">
        <w:rPr>
          <w:spacing w:val="1"/>
        </w:rPr>
        <w:t>u</w:t>
      </w:r>
      <w:r w:rsidRPr="00E33B92">
        <w:t>nicare</w:t>
      </w:r>
      <w:r w:rsidRPr="00E33B92">
        <w:rPr>
          <w:spacing w:val="19"/>
        </w:rPr>
        <w:t xml:space="preserve"> </w:t>
      </w:r>
      <w:r w:rsidRPr="00E33B92">
        <w:rPr>
          <w:spacing w:val="2"/>
        </w:rPr>
        <w:t>ş</w:t>
      </w:r>
      <w:r w:rsidRPr="00E33B92">
        <w:t>i i</w:t>
      </w:r>
      <w:r w:rsidRPr="00E33B92">
        <w:rPr>
          <w:spacing w:val="1"/>
        </w:rPr>
        <w:t>ni</w:t>
      </w:r>
      <w:r w:rsidRPr="00E33B92">
        <w:rPr>
          <w:spacing w:val="-2"/>
        </w:rPr>
        <w:t>ţ</w:t>
      </w:r>
      <w:r w:rsidRPr="00E33B92">
        <w:rPr>
          <w:spacing w:val="1"/>
        </w:rPr>
        <w:t>ia</w:t>
      </w:r>
      <w:r w:rsidRPr="00E33B92">
        <w:rPr>
          <w:spacing w:val="-1"/>
        </w:rPr>
        <w:t>t</w:t>
      </w:r>
      <w:r w:rsidRPr="00E33B92">
        <w:t>i</w:t>
      </w:r>
      <w:r w:rsidRPr="00E33B92">
        <w:rPr>
          <w:spacing w:val="1"/>
        </w:rPr>
        <w:t>v</w:t>
      </w:r>
      <w:r w:rsidRPr="00E33B92">
        <w:rPr>
          <w:spacing w:val="-1"/>
        </w:rPr>
        <w:t>ă</w:t>
      </w:r>
      <w:r w:rsidRPr="00E33B92">
        <w:t>.</w:t>
      </w:r>
      <w:r w:rsidRPr="00E33B92">
        <w:rPr>
          <w:spacing w:val="15"/>
        </w:rPr>
        <w:t xml:space="preserve"> </w:t>
      </w:r>
      <w:r>
        <w:rPr>
          <w:w w:val="102"/>
        </w:rPr>
        <w:t xml:space="preserve">Au conştientizat </w:t>
      </w:r>
      <w:r w:rsidRPr="00E33B92">
        <w:t>val</w:t>
      </w:r>
      <w:r w:rsidRPr="00E33B92">
        <w:rPr>
          <w:spacing w:val="1"/>
        </w:rPr>
        <w:t>o</w:t>
      </w:r>
      <w:r w:rsidRPr="00E33B92">
        <w:t>area</w:t>
      </w:r>
      <w:r w:rsidRPr="00E33B92">
        <w:rPr>
          <w:spacing w:val="12"/>
        </w:rPr>
        <w:t xml:space="preserve"> </w:t>
      </w:r>
      <w:r w:rsidRPr="00E33B92">
        <w:t>efortului</w:t>
      </w:r>
      <w:r w:rsidRPr="00E33B92">
        <w:rPr>
          <w:spacing w:val="13"/>
        </w:rPr>
        <w:t xml:space="preserve"> </w:t>
      </w:r>
      <w:r w:rsidRPr="00E33B92">
        <w:t>dep</w:t>
      </w:r>
      <w:r w:rsidRPr="00E33B92">
        <w:rPr>
          <w:spacing w:val="1"/>
        </w:rPr>
        <w:t>u</w:t>
      </w:r>
      <w:r w:rsidRPr="00E33B92">
        <w:t>s</w:t>
      </w:r>
      <w:r w:rsidRPr="00E33B92">
        <w:rPr>
          <w:spacing w:val="6"/>
        </w:rPr>
        <w:t xml:space="preserve"> </w:t>
      </w:r>
      <w:r w:rsidRPr="00E33B92">
        <w:t>prin</w:t>
      </w:r>
      <w:r w:rsidRPr="00E33B92">
        <w:rPr>
          <w:spacing w:val="6"/>
        </w:rPr>
        <w:t xml:space="preserve"> </w:t>
      </w:r>
      <w:r w:rsidRPr="00E33B92">
        <w:t>contri</w:t>
      </w:r>
      <w:r w:rsidRPr="00E33B92">
        <w:rPr>
          <w:spacing w:val="1"/>
        </w:rPr>
        <w:t>b</w:t>
      </w:r>
      <w:r w:rsidRPr="00E33B92">
        <w:rPr>
          <w:spacing w:val="-2"/>
        </w:rPr>
        <w:t>uţ</w:t>
      </w:r>
      <w:r w:rsidRPr="00E33B92">
        <w:rPr>
          <w:spacing w:val="1"/>
        </w:rPr>
        <w:t>i</w:t>
      </w:r>
      <w:r w:rsidRPr="00E33B92">
        <w:t>a</w:t>
      </w:r>
      <w:r w:rsidRPr="00E33B92">
        <w:rPr>
          <w:spacing w:val="17"/>
        </w:rPr>
        <w:t xml:space="preserve"> </w:t>
      </w:r>
      <w:r w:rsidRPr="00E33B92">
        <w:rPr>
          <w:spacing w:val="-1"/>
        </w:rPr>
        <w:t>l</w:t>
      </w:r>
      <w:r w:rsidRPr="00E33B92">
        <w:t>or</w:t>
      </w:r>
      <w:r w:rsidRPr="00E33B92">
        <w:rPr>
          <w:spacing w:val="4"/>
        </w:rPr>
        <w:t xml:space="preserve"> </w:t>
      </w:r>
      <w:r w:rsidRPr="00E33B92">
        <w:t>activă</w:t>
      </w:r>
      <w:r w:rsidRPr="00E33B92">
        <w:rPr>
          <w:spacing w:val="8"/>
        </w:rPr>
        <w:t xml:space="preserve"> </w:t>
      </w:r>
      <w:r w:rsidRPr="00E33B92">
        <w:t>la prezenta</w:t>
      </w:r>
      <w:r w:rsidRPr="00E33B92">
        <w:rPr>
          <w:spacing w:val="2"/>
        </w:rPr>
        <w:t>r</w:t>
      </w:r>
      <w:r w:rsidRPr="00E33B92">
        <w:t>ea</w:t>
      </w:r>
      <w:r w:rsidRPr="00E33B92">
        <w:rPr>
          <w:spacing w:val="17"/>
        </w:rPr>
        <w:t xml:space="preserve"> </w:t>
      </w:r>
      <w:r w:rsidRPr="00E33B92">
        <w:t>un</w:t>
      </w:r>
      <w:r w:rsidRPr="00E33B92">
        <w:rPr>
          <w:spacing w:val="1"/>
        </w:rPr>
        <w:t>o</w:t>
      </w:r>
      <w:r w:rsidRPr="00E33B92">
        <w:t>r</w:t>
      </w:r>
      <w:r w:rsidRPr="00E33B92">
        <w:rPr>
          <w:spacing w:val="5"/>
        </w:rPr>
        <w:t xml:space="preserve"> </w:t>
      </w:r>
      <w:r w:rsidRPr="00E33B92">
        <w:t>act</w:t>
      </w:r>
      <w:r w:rsidRPr="00E33B92">
        <w:rPr>
          <w:spacing w:val="-1"/>
        </w:rPr>
        <w:t>i</w:t>
      </w:r>
      <w:r w:rsidRPr="00E33B92">
        <w:t>vit</w:t>
      </w:r>
      <w:r w:rsidRPr="00E33B92">
        <w:rPr>
          <w:spacing w:val="-1"/>
        </w:rPr>
        <w:t>ă</w:t>
      </w:r>
      <w:r w:rsidRPr="00E33B92">
        <w:t>ţi</w:t>
      </w:r>
      <w:r w:rsidRPr="00E33B92">
        <w:rPr>
          <w:spacing w:val="12"/>
        </w:rPr>
        <w:t xml:space="preserve"> </w:t>
      </w:r>
      <w:r w:rsidRPr="00E33B92">
        <w:rPr>
          <w:w w:val="102"/>
        </w:rPr>
        <w:t>r</w:t>
      </w:r>
      <w:r w:rsidRPr="00E33B92">
        <w:rPr>
          <w:spacing w:val="1"/>
          <w:w w:val="102"/>
        </w:rPr>
        <w:t>e</w:t>
      </w:r>
      <w:r w:rsidRPr="00E33B92">
        <w:rPr>
          <w:w w:val="102"/>
        </w:rPr>
        <w:t>cre</w:t>
      </w:r>
      <w:r w:rsidRPr="00E33B92">
        <w:rPr>
          <w:spacing w:val="1"/>
          <w:w w:val="102"/>
        </w:rPr>
        <w:t>a</w:t>
      </w:r>
      <w:r w:rsidRPr="00E33B92">
        <w:rPr>
          <w:w w:val="102"/>
        </w:rPr>
        <w:t>ti</w:t>
      </w:r>
      <w:r w:rsidRPr="00E33B92">
        <w:rPr>
          <w:spacing w:val="2"/>
          <w:w w:val="102"/>
        </w:rPr>
        <w:t>v</w:t>
      </w:r>
      <w:r w:rsidRPr="00E33B92">
        <w:rPr>
          <w:spacing w:val="1"/>
          <w:w w:val="102"/>
        </w:rPr>
        <w:t>e</w:t>
      </w:r>
      <w:r w:rsidRPr="00E33B92">
        <w:rPr>
          <w:w w:val="102"/>
        </w:rPr>
        <w:t xml:space="preserve">, </w:t>
      </w:r>
      <w:r w:rsidRPr="00E33B92">
        <w:rPr>
          <w:spacing w:val="-1"/>
        </w:rPr>
        <w:t>cu</w:t>
      </w:r>
      <w:r w:rsidRPr="00E33B92">
        <w:rPr>
          <w:spacing w:val="1"/>
        </w:rPr>
        <w:t>l</w:t>
      </w:r>
      <w:r w:rsidRPr="00E33B92">
        <w:rPr>
          <w:spacing w:val="-1"/>
        </w:rPr>
        <w:t>tu</w:t>
      </w:r>
      <w:r w:rsidRPr="00E33B92">
        <w:rPr>
          <w:spacing w:val="2"/>
        </w:rPr>
        <w:t>r</w:t>
      </w:r>
      <w:r w:rsidRPr="00E33B92">
        <w:rPr>
          <w:spacing w:val="-1"/>
        </w:rPr>
        <w:t>al-ar</w:t>
      </w:r>
      <w:r w:rsidRPr="00E33B92">
        <w:rPr>
          <w:spacing w:val="1"/>
        </w:rPr>
        <w:t>t</w:t>
      </w:r>
      <w:r w:rsidRPr="00E33B92">
        <w:rPr>
          <w:spacing w:val="-1"/>
        </w:rPr>
        <w:t>i</w:t>
      </w:r>
      <w:r w:rsidRPr="00E33B92">
        <w:rPr>
          <w:spacing w:val="2"/>
        </w:rPr>
        <w:t>s</w:t>
      </w:r>
      <w:r w:rsidRPr="00E33B92">
        <w:rPr>
          <w:spacing w:val="-1"/>
        </w:rPr>
        <w:t>t</w:t>
      </w:r>
      <w:r w:rsidRPr="00E33B92">
        <w:rPr>
          <w:spacing w:val="1"/>
        </w:rPr>
        <w:t>ic</w:t>
      </w:r>
      <w:r w:rsidRPr="00E33B92">
        <w:t>e</w:t>
      </w:r>
      <w:r w:rsidRPr="00E33B92">
        <w:rPr>
          <w:spacing w:val="30"/>
        </w:rPr>
        <w:t xml:space="preserve"> </w:t>
      </w:r>
      <w:r w:rsidRPr="00E33B92">
        <w:t>şi</w:t>
      </w:r>
      <w:r w:rsidRPr="00E33B92">
        <w:rPr>
          <w:spacing w:val="4"/>
        </w:rPr>
        <w:t xml:space="preserve"> </w:t>
      </w:r>
      <w:r w:rsidRPr="00E33B92">
        <w:t>sportive,</w:t>
      </w:r>
      <w:r w:rsidRPr="00E33B92">
        <w:rPr>
          <w:spacing w:val="18"/>
        </w:rPr>
        <w:t xml:space="preserve"> </w:t>
      </w:r>
      <w:r w:rsidRPr="00E33B92">
        <w:t>a</w:t>
      </w:r>
      <w:r w:rsidRPr="00E33B92">
        <w:rPr>
          <w:spacing w:val="2"/>
        </w:rPr>
        <w:t xml:space="preserve"> </w:t>
      </w:r>
      <w:r w:rsidRPr="00E33B92">
        <w:rPr>
          <w:spacing w:val="1"/>
        </w:rPr>
        <w:t>o</w:t>
      </w:r>
      <w:r w:rsidRPr="00E33B92">
        <w:t>bicei</w:t>
      </w:r>
      <w:r w:rsidRPr="00E33B92">
        <w:rPr>
          <w:spacing w:val="1"/>
        </w:rPr>
        <w:t>u</w:t>
      </w:r>
      <w:r w:rsidRPr="00E33B92">
        <w:t>r</w:t>
      </w:r>
      <w:r w:rsidRPr="00E33B92">
        <w:rPr>
          <w:spacing w:val="-1"/>
        </w:rPr>
        <w:t>i</w:t>
      </w:r>
      <w:r w:rsidRPr="00E33B92">
        <w:t>lor</w:t>
      </w:r>
      <w:r w:rsidRPr="00E33B92">
        <w:rPr>
          <w:spacing w:val="21"/>
        </w:rPr>
        <w:t xml:space="preserve"> </w:t>
      </w:r>
      <w:r w:rsidRPr="00E33B92">
        <w:rPr>
          <w:spacing w:val="1"/>
        </w:rPr>
        <w:t>ş</w:t>
      </w:r>
      <w:r w:rsidRPr="00E33B92">
        <w:t>i</w:t>
      </w:r>
      <w:r w:rsidRPr="00E33B92">
        <w:rPr>
          <w:spacing w:val="4"/>
        </w:rPr>
        <w:t xml:space="preserve"> </w:t>
      </w:r>
      <w:r w:rsidRPr="00E33B92">
        <w:rPr>
          <w:spacing w:val="-1"/>
        </w:rPr>
        <w:t>t</w:t>
      </w:r>
      <w:r w:rsidRPr="00E33B92">
        <w:rPr>
          <w:spacing w:val="2"/>
        </w:rPr>
        <w:t>r</w:t>
      </w:r>
      <w:r w:rsidRPr="00E33B92">
        <w:rPr>
          <w:spacing w:val="-1"/>
        </w:rPr>
        <w:t>a</w:t>
      </w:r>
      <w:r w:rsidRPr="00E33B92">
        <w:t>d</w:t>
      </w:r>
      <w:r w:rsidRPr="00E33B92">
        <w:rPr>
          <w:spacing w:val="1"/>
        </w:rPr>
        <w:t>i</w:t>
      </w:r>
      <w:r w:rsidRPr="00E33B92">
        <w:t>ţi</w:t>
      </w:r>
      <w:r w:rsidRPr="00E33B92">
        <w:rPr>
          <w:spacing w:val="1"/>
        </w:rPr>
        <w:t>i</w:t>
      </w:r>
      <w:r w:rsidRPr="00E33B92">
        <w:t>lor</w:t>
      </w:r>
      <w:r w:rsidRPr="00E33B92">
        <w:rPr>
          <w:spacing w:val="19"/>
        </w:rPr>
        <w:t xml:space="preserve"> </w:t>
      </w:r>
      <w:r w:rsidRPr="00E33B92">
        <w:rPr>
          <w:w w:val="102"/>
        </w:rPr>
        <w:t>r</w:t>
      </w:r>
      <w:r w:rsidRPr="00E33B92">
        <w:rPr>
          <w:spacing w:val="1"/>
          <w:w w:val="102"/>
        </w:rPr>
        <w:t>o</w:t>
      </w:r>
      <w:r w:rsidRPr="00E33B92">
        <w:rPr>
          <w:spacing w:val="-3"/>
          <w:w w:val="102"/>
        </w:rPr>
        <w:t>m</w:t>
      </w:r>
      <w:r w:rsidRPr="00E33B92">
        <w:rPr>
          <w:spacing w:val="1"/>
          <w:w w:val="102"/>
        </w:rPr>
        <w:t>ân</w:t>
      </w:r>
      <w:r w:rsidRPr="00E33B92">
        <w:rPr>
          <w:spacing w:val="-1"/>
          <w:w w:val="102"/>
        </w:rPr>
        <w:t>e</w:t>
      </w:r>
      <w:r w:rsidRPr="00E33B92">
        <w:rPr>
          <w:spacing w:val="1"/>
          <w:w w:val="102"/>
        </w:rPr>
        <w:t>ş</w:t>
      </w:r>
      <w:r w:rsidRPr="00E33B92">
        <w:rPr>
          <w:spacing w:val="-2"/>
          <w:w w:val="102"/>
        </w:rPr>
        <w:t>t</w:t>
      </w:r>
      <w:r>
        <w:rPr>
          <w:w w:val="102"/>
        </w:rPr>
        <w:t>i.</w:t>
      </w:r>
    </w:p>
    <w:p w:rsidR="009867F6" w:rsidRDefault="009867F6" w:rsidP="009867F6">
      <w:pPr>
        <w:pStyle w:val="Frspaiere"/>
        <w:rPr>
          <w:w w:val="102"/>
        </w:rPr>
      </w:pPr>
    </w:p>
    <w:p w:rsidR="009867F6" w:rsidRPr="00E70B14" w:rsidRDefault="009867F6" w:rsidP="009867F6">
      <w:pPr>
        <w:pStyle w:val="Frspaiere"/>
        <w:rPr>
          <w:w w:val="102"/>
        </w:rPr>
      </w:pPr>
      <w:r w:rsidRPr="00E70B14">
        <w:rPr>
          <w:w w:val="102"/>
        </w:rPr>
        <w:t>ANALIZA SWOT:</w:t>
      </w:r>
    </w:p>
    <w:p w:rsidR="009867F6" w:rsidRPr="00E70B14" w:rsidRDefault="009867F6" w:rsidP="009867F6">
      <w:pPr>
        <w:pStyle w:val="Frspaiere"/>
      </w:pPr>
    </w:p>
    <w:p w:rsidR="009867F6" w:rsidRPr="00E70B14" w:rsidRDefault="009867F6" w:rsidP="009867F6">
      <w:pPr>
        <w:pStyle w:val="Frspaiere"/>
      </w:pPr>
      <w:r w:rsidRPr="00E70B14">
        <w:t xml:space="preserve">  a) Puncte tari: </w:t>
      </w:r>
    </w:p>
    <w:p w:rsidR="009867F6" w:rsidRPr="00E70B14" w:rsidRDefault="009867F6" w:rsidP="009867F6">
      <w:pPr>
        <w:pStyle w:val="Frspaiere"/>
      </w:pPr>
      <w:r>
        <w:t xml:space="preserve">- </w:t>
      </w:r>
      <w:r w:rsidRPr="00E70B14">
        <w:t>buna colaborare şi realizare de parteneriate educaţionale;</w:t>
      </w:r>
    </w:p>
    <w:p w:rsidR="009867F6" w:rsidRPr="00E70B14" w:rsidRDefault="009867F6" w:rsidP="009867F6">
      <w:pPr>
        <w:pStyle w:val="Frspaiere"/>
      </w:pPr>
      <w:r>
        <w:t xml:space="preserve">- </w:t>
      </w:r>
      <w:r w:rsidRPr="00E70B14">
        <w:t xml:space="preserve">munca în echipă; </w:t>
      </w:r>
    </w:p>
    <w:p w:rsidR="009867F6" w:rsidRPr="00E70B14" w:rsidRDefault="009867F6" w:rsidP="009867F6">
      <w:pPr>
        <w:pStyle w:val="Frspaiere"/>
      </w:pPr>
      <w:r>
        <w:t xml:space="preserve">- </w:t>
      </w:r>
      <w:r w:rsidRPr="00E70B14">
        <w:t>implicarea în activităţi a elevilor şi cadrelor didactice în realizarea obiectivelor;</w:t>
      </w:r>
    </w:p>
    <w:p w:rsidR="009867F6" w:rsidRPr="00E70B14" w:rsidRDefault="009867F6" w:rsidP="009867F6">
      <w:pPr>
        <w:pStyle w:val="Frspaiere"/>
      </w:pPr>
      <w:r>
        <w:t xml:space="preserve">- </w:t>
      </w:r>
      <w:r w:rsidRPr="00E70B14">
        <w:t>crearea unui climat educaţional deschis şi stimulativ prin relaţiile interpersonale;</w:t>
      </w:r>
    </w:p>
    <w:p w:rsidR="009867F6" w:rsidRPr="004B75D2" w:rsidRDefault="009867F6" w:rsidP="009867F6">
      <w:pPr>
        <w:pStyle w:val="Frspaiere"/>
      </w:pPr>
      <w:r>
        <w:t xml:space="preserve">- </w:t>
      </w:r>
      <w:r w:rsidRPr="00E70B14">
        <w:t>cadre didactice bine pregătite din punct de vedere ştiinţific, majoritat</w:t>
      </w:r>
      <w:r>
        <w:t>ea cu experienţă profesionale.</w:t>
      </w:r>
    </w:p>
    <w:p w:rsidR="009867F6" w:rsidRPr="002671A3" w:rsidRDefault="009867F6" w:rsidP="009867F6">
      <w:pPr>
        <w:pStyle w:val="Frspaiere"/>
      </w:pPr>
      <w:r w:rsidRPr="002671A3">
        <w:t>b) Puncte slabe:</w:t>
      </w:r>
    </w:p>
    <w:p w:rsidR="009867F6" w:rsidRPr="007D59BA" w:rsidRDefault="009867F6" w:rsidP="009867F6">
      <w:pPr>
        <w:pStyle w:val="Frspaiere"/>
      </w:pPr>
      <w:r>
        <w:t xml:space="preserve">- </w:t>
      </w:r>
      <w:r w:rsidRPr="007D59BA">
        <w:t>timp insuficient pentru a se realiza astfel de activităţi;</w:t>
      </w:r>
    </w:p>
    <w:p w:rsidR="009867F6" w:rsidRPr="007D59BA" w:rsidRDefault="009867F6" w:rsidP="009867F6">
      <w:pPr>
        <w:pStyle w:val="Frspaiere"/>
      </w:pPr>
      <w:r>
        <w:t xml:space="preserve">- </w:t>
      </w:r>
      <w:r w:rsidRPr="007D59BA">
        <w:t>cadru restrâns de resurse financiare pentru motivarea cadrelor didactice</w:t>
      </w:r>
    </w:p>
    <w:p w:rsidR="009867F6" w:rsidRPr="007D59BA" w:rsidRDefault="009867F6" w:rsidP="009867F6">
      <w:pPr>
        <w:pStyle w:val="Frspaiere"/>
      </w:pPr>
      <w:r>
        <w:t xml:space="preserve">- </w:t>
      </w:r>
      <w:r w:rsidRPr="007D59BA">
        <w:t>reticenţa faţă de nou şi schimbare a unor părinţi;</w:t>
      </w:r>
    </w:p>
    <w:p w:rsidR="009867F6" w:rsidRPr="007D59BA" w:rsidRDefault="009867F6" w:rsidP="009867F6">
      <w:pPr>
        <w:pStyle w:val="Frspaiere"/>
      </w:pPr>
      <w:r>
        <w:t xml:space="preserve">- </w:t>
      </w:r>
      <w:r w:rsidRPr="007D59BA">
        <w:t>fonduri insuficiente pentru realizarea activităţilor şi pentru a răsplăti rezultatele obţinute de elevi;</w:t>
      </w:r>
    </w:p>
    <w:p w:rsidR="009867F6" w:rsidRPr="007D59BA" w:rsidRDefault="009867F6" w:rsidP="009867F6">
      <w:pPr>
        <w:pStyle w:val="Frspaiere"/>
      </w:pPr>
      <w:r>
        <w:t xml:space="preserve">- </w:t>
      </w:r>
      <w:r w:rsidRPr="007D59BA">
        <w:t xml:space="preserve">neimplicarea părinţilor </w:t>
      </w:r>
      <w:r>
        <w:t xml:space="preserve">suficient </w:t>
      </w:r>
      <w:r w:rsidRPr="007D59BA">
        <w:t>în a</w:t>
      </w:r>
      <w:r>
        <w:t>ctivităţi.</w:t>
      </w:r>
    </w:p>
    <w:p w:rsidR="009867F6" w:rsidRPr="002671A3" w:rsidRDefault="009867F6" w:rsidP="009867F6">
      <w:pPr>
        <w:pStyle w:val="Frspaiere"/>
        <w:jc w:val="both"/>
        <w:rPr>
          <w:b/>
        </w:rPr>
      </w:pPr>
      <w:r w:rsidRPr="002671A3">
        <w:rPr>
          <w:b/>
        </w:rPr>
        <w:t xml:space="preserve">c) Oportunităţi: </w:t>
      </w:r>
    </w:p>
    <w:p w:rsidR="009867F6" w:rsidRPr="007D59BA" w:rsidRDefault="009867F6" w:rsidP="009867F6">
      <w:pPr>
        <w:pStyle w:val="Frspaiere"/>
        <w:jc w:val="both"/>
      </w:pPr>
      <w:r>
        <w:t>- a</w:t>
      </w:r>
      <w:r w:rsidRPr="007D59BA">
        <w:t>mploarea efectelor activităţilor</w:t>
      </w:r>
      <w:r>
        <w:t xml:space="preserve"> cultural artistice şi sportive;</w:t>
      </w:r>
    </w:p>
    <w:p w:rsidR="009867F6" w:rsidRPr="007D59BA" w:rsidRDefault="009867F6" w:rsidP="009867F6">
      <w:pPr>
        <w:pStyle w:val="Frspaiere"/>
        <w:jc w:val="both"/>
      </w:pPr>
      <w:r>
        <w:t>- d</w:t>
      </w:r>
      <w:r w:rsidRPr="007D59BA">
        <w:t>orinţa cadrelor didactice pentru schimburi de experienţă şi pentru acţiuni organizate în parteneriat;</w:t>
      </w:r>
    </w:p>
    <w:p w:rsidR="009867F6" w:rsidRPr="007D59BA" w:rsidRDefault="009867F6" w:rsidP="009867F6">
      <w:pPr>
        <w:pStyle w:val="Frspaiere"/>
        <w:jc w:val="both"/>
      </w:pPr>
      <w:r>
        <w:t>- c</w:t>
      </w:r>
      <w:r w:rsidRPr="007D59BA">
        <w:t xml:space="preserve">reşterea calităţii parteneriatului, a iniţiativei private şi a sprijinului comunitar pentru dezvoltarea şi </w:t>
      </w:r>
      <w:r>
        <w:t>susţinerea actului educaţional.</w:t>
      </w:r>
    </w:p>
    <w:p w:rsidR="009867F6" w:rsidRPr="005A1EF3" w:rsidRDefault="009867F6" w:rsidP="009867F6">
      <w:pPr>
        <w:pStyle w:val="Frspaiere"/>
        <w:jc w:val="both"/>
      </w:pPr>
      <w:r w:rsidRPr="00A910C0">
        <w:rPr>
          <w:b/>
        </w:rPr>
        <w:t>d) Ameninţări :</w:t>
      </w:r>
      <w:r w:rsidRPr="009867F6">
        <w:t xml:space="preserve"> </w:t>
      </w:r>
      <w:r w:rsidRPr="005A1EF3">
        <w:t xml:space="preserve">au fost tratate cu seriozitate şi au implicat un număr mare de elevi, cadre didactice, părinţi şi foruri ale comunităţii locale. </w:t>
      </w:r>
    </w:p>
    <w:p w:rsidR="009867F6" w:rsidRPr="005A1EF3" w:rsidRDefault="009867F6" w:rsidP="009867F6">
      <w:pPr>
        <w:pStyle w:val="Frspaiere"/>
        <w:jc w:val="both"/>
      </w:pPr>
      <w:r w:rsidRPr="005A1EF3">
        <w:t>Prin activităţile desfăşurate, cadrele didactice şi-au propus să contribuie la dezvoltarea unor atitudini şi comportamente democratice specifice elevilor, stimulând atât iniţiativa şi răspunderea personală</w:t>
      </w:r>
      <w:r>
        <w:t>,</w:t>
      </w:r>
      <w:r w:rsidRPr="005A1EF3">
        <w:t xml:space="preserve"> cât şi solidaritatea de grup, spiritul critic, capacitatea de argumentare, de a acţiona şi de a rezolv</w:t>
      </w:r>
      <w:r>
        <w:t>a problemele în mod responsabil.</w:t>
      </w:r>
    </w:p>
    <w:p w:rsidR="009867F6" w:rsidRPr="00A910C0" w:rsidRDefault="009867F6" w:rsidP="009867F6">
      <w:pPr>
        <w:pStyle w:val="Frspaiere"/>
        <w:jc w:val="both"/>
        <w:rPr>
          <w:b/>
        </w:rPr>
      </w:pPr>
    </w:p>
    <w:p w:rsidR="009867F6" w:rsidRPr="007D59BA" w:rsidRDefault="009867F6" w:rsidP="009867F6">
      <w:pPr>
        <w:pStyle w:val="Frspaiere"/>
        <w:jc w:val="both"/>
      </w:pPr>
      <w:r>
        <w:lastRenderedPageBreak/>
        <w:t>- i</w:t>
      </w:r>
      <w:r w:rsidRPr="007D59BA">
        <w:t>nsuficientă conştientizare a părinţilor elevilor/ şcolarilor privind rolul lor de principal partener educaţional al şcolii;</w:t>
      </w:r>
    </w:p>
    <w:p w:rsidR="009867F6" w:rsidRPr="007D59BA" w:rsidRDefault="009867F6" w:rsidP="009867F6">
      <w:pPr>
        <w:pStyle w:val="Frspaiere"/>
        <w:jc w:val="both"/>
      </w:pPr>
      <w:r>
        <w:t>- c</w:t>
      </w:r>
      <w:r w:rsidRPr="007D59BA">
        <w:t>riza de timp a părinţilor, urmată de scăderea interesului faţă de şcoală, conservatorismul;</w:t>
      </w:r>
    </w:p>
    <w:p w:rsidR="009867F6" w:rsidRPr="007D59BA" w:rsidRDefault="009867F6" w:rsidP="009867F6">
      <w:pPr>
        <w:pStyle w:val="Frspaiere"/>
        <w:jc w:val="both"/>
      </w:pPr>
      <w:r>
        <w:t>- m</w:t>
      </w:r>
      <w:r w:rsidRPr="007D59BA">
        <w:t>ultitudinea ofertelor de activităţi duce la suprasolicitare;</w:t>
      </w:r>
    </w:p>
    <w:p w:rsidR="009867F6" w:rsidRPr="00881CF3" w:rsidRDefault="009867F6" w:rsidP="009867F6">
      <w:pPr>
        <w:pStyle w:val="Frspaiere"/>
        <w:jc w:val="both"/>
      </w:pPr>
      <w:r>
        <w:t>- m</w:t>
      </w:r>
      <w:r w:rsidRPr="007D59BA">
        <w:t>otivarea financiară scăzută a cadrelor didactice.</w:t>
      </w:r>
    </w:p>
    <w:p w:rsidR="009867F6" w:rsidRPr="00881CF3" w:rsidRDefault="009867F6" w:rsidP="009867F6">
      <w:pPr>
        <w:pStyle w:val="Frspaiere"/>
        <w:jc w:val="both"/>
      </w:pPr>
      <w:r>
        <w:t xml:space="preserve">        </w:t>
      </w:r>
      <w:r w:rsidRPr="005A1EF3">
        <w:t xml:space="preserve">    Activităţile din </w:t>
      </w:r>
      <w:r>
        <w:t xml:space="preserve">cadrul programului </w:t>
      </w:r>
      <w:r w:rsidRPr="00176121">
        <w:rPr>
          <w:b/>
          <w:i/>
        </w:rPr>
        <w:t>„</w:t>
      </w:r>
      <w:r w:rsidRPr="0038034F">
        <w:rPr>
          <w:b/>
          <w:i/>
        </w:rPr>
        <w:t>Să ştii mai multe, să fii mai bun!</w:t>
      </w:r>
      <w:r>
        <w:rPr>
          <w:b/>
          <w:i/>
        </w:rPr>
        <w:t>”</w:t>
      </w:r>
      <w:r>
        <w:t xml:space="preserve"> </w:t>
      </w:r>
      <w:r w:rsidRPr="005A1EF3">
        <w:t>au fost</w:t>
      </w:r>
      <w:r>
        <w:t xml:space="preserve"> complexe</w:t>
      </w:r>
      <w:r w:rsidRPr="005A1EF3">
        <w:t xml:space="preserve">, s-au bazat pe o bună comunicare,  au fost tratate </w:t>
      </w:r>
      <w:proofErr w:type="spellStart"/>
      <w:r w:rsidRPr="005A1EF3">
        <w:t>cu</w:t>
      </w:r>
      <w:r>
        <w:t>-</w:t>
      </w:r>
      <w:proofErr w:type="spellEnd"/>
      <w:r>
        <w:t xml:space="preserve"> m</w:t>
      </w:r>
      <w:r w:rsidRPr="007D59BA">
        <w:t>otivarea financiară scăzută a cadrelor didactice.</w:t>
      </w:r>
    </w:p>
    <w:p w:rsidR="009867F6" w:rsidRPr="005A1EF3" w:rsidRDefault="009867F6" w:rsidP="009867F6">
      <w:pPr>
        <w:pStyle w:val="Frspaiere"/>
        <w:jc w:val="both"/>
      </w:pPr>
      <w:r>
        <w:t xml:space="preserve">        </w:t>
      </w:r>
      <w:r w:rsidRPr="005A1EF3">
        <w:t xml:space="preserve">    Activităţile din </w:t>
      </w:r>
      <w:r>
        <w:t xml:space="preserve">cadrul programului </w:t>
      </w:r>
      <w:r w:rsidRPr="00176121">
        <w:rPr>
          <w:b/>
          <w:i/>
        </w:rPr>
        <w:t>„</w:t>
      </w:r>
      <w:r w:rsidRPr="0038034F">
        <w:rPr>
          <w:b/>
          <w:i/>
        </w:rPr>
        <w:t>Să ştii mai multe, să fii mai bun!</w:t>
      </w:r>
      <w:r>
        <w:rPr>
          <w:b/>
          <w:i/>
        </w:rPr>
        <w:t>”</w:t>
      </w:r>
      <w:r>
        <w:t xml:space="preserve"> </w:t>
      </w:r>
      <w:r w:rsidRPr="005A1EF3">
        <w:t>au fost</w:t>
      </w:r>
      <w:r>
        <w:t xml:space="preserve"> complexe</w:t>
      </w:r>
      <w:r w:rsidRPr="005A1EF3">
        <w:t xml:space="preserve">, s-au bazat pe o bună comunicare,  </w:t>
      </w:r>
    </w:p>
    <w:p w:rsidR="009867F6" w:rsidRDefault="009867F6" w:rsidP="009867F6">
      <w:pPr>
        <w:spacing w:line="360" w:lineRule="auto"/>
        <w:jc w:val="both"/>
      </w:pPr>
      <w:r>
        <w:t xml:space="preserve"> </w:t>
      </w:r>
    </w:p>
    <w:p w:rsidR="009867F6" w:rsidRDefault="009867F6" w:rsidP="009867F6">
      <w:pPr>
        <w:spacing w:line="360" w:lineRule="auto"/>
        <w:jc w:val="both"/>
      </w:pPr>
      <w:r>
        <w:t>Director,</w:t>
      </w:r>
    </w:p>
    <w:p w:rsidR="009867F6" w:rsidRDefault="009867F6" w:rsidP="009867F6">
      <w:pPr>
        <w:spacing w:line="360" w:lineRule="auto"/>
      </w:pPr>
      <w:r>
        <w:t xml:space="preserve"> Prof. Bulz Dionisie  </w:t>
      </w:r>
    </w:p>
    <w:p w:rsidR="009867F6" w:rsidRDefault="009867F6" w:rsidP="009867F6">
      <w:pPr>
        <w:spacing w:line="360" w:lineRule="auto"/>
      </w:pPr>
    </w:p>
    <w:p w:rsidR="009867F6" w:rsidRDefault="009867F6" w:rsidP="009867F6">
      <w:pPr>
        <w:tabs>
          <w:tab w:val="left" w:pos="7095"/>
        </w:tabs>
        <w:spacing w:line="360" w:lineRule="auto"/>
      </w:pPr>
      <w:r>
        <w:tab/>
        <w:t>Director adj.</w:t>
      </w:r>
    </w:p>
    <w:p w:rsidR="009867F6" w:rsidRDefault="009867F6" w:rsidP="009867F6">
      <w:pPr>
        <w:tabs>
          <w:tab w:val="left" w:pos="7095"/>
        </w:tabs>
        <w:spacing w:line="360" w:lineRule="auto"/>
        <w:jc w:val="right"/>
      </w:pPr>
      <w:r>
        <w:t>Prof. dr. ing. Mirela Susan</w:t>
      </w:r>
    </w:p>
    <w:p w:rsidR="009867F6" w:rsidRDefault="009867F6" w:rsidP="009867F6">
      <w:pPr>
        <w:spacing w:line="360" w:lineRule="auto"/>
      </w:pPr>
    </w:p>
    <w:p w:rsidR="009867F6" w:rsidRPr="005A1EF3" w:rsidRDefault="009867F6" w:rsidP="009867F6">
      <w:pPr>
        <w:spacing w:line="360" w:lineRule="auto"/>
      </w:pPr>
      <w:r>
        <w:t xml:space="preserve">                                                  Consilier educativ</w:t>
      </w:r>
      <w:r w:rsidRPr="005A1EF3">
        <w:t xml:space="preserve">,                                             </w:t>
      </w:r>
      <w:r>
        <w:t xml:space="preserve">         </w:t>
      </w:r>
      <w:r w:rsidRPr="005A1EF3">
        <w:t xml:space="preserve">     </w:t>
      </w:r>
      <w:r>
        <w:t xml:space="preserve">                </w:t>
      </w:r>
    </w:p>
    <w:p w:rsidR="009867F6" w:rsidRDefault="009867F6" w:rsidP="009867F6">
      <w:r>
        <w:t xml:space="preserve"> </w:t>
      </w:r>
      <w:r>
        <w:tab/>
        <w:t xml:space="preserve">                                  Prof. Crăciun Ramona Elena                                               </w:t>
      </w:r>
    </w:p>
    <w:p w:rsidR="006E25E2" w:rsidRDefault="006E25E2" w:rsidP="006E25E2">
      <w:pPr>
        <w:jc w:val="center"/>
        <w:rPr>
          <w:rFonts w:ascii="Arial" w:hAnsi="Arial" w:cs="Arial"/>
          <w:sz w:val="24"/>
          <w:szCs w:val="24"/>
        </w:rPr>
      </w:pPr>
    </w:p>
    <w:p w:rsidR="006E25E2" w:rsidRDefault="006E25E2" w:rsidP="006E25E2">
      <w:pPr>
        <w:jc w:val="center"/>
        <w:rPr>
          <w:rFonts w:ascii="Arial" w:hAnsi="Arial" w:cs="Arial"/>
          <w:sz w:val="24"/>
          <w:szCs w:val="24"/>
        </w:rPr>
      </w:pPr>
    </w:p>
    <w:sectPr w:rsidR="006E25E2" w:rsidSect="008D7163">
      <w:headerReference w:type="default" r:id="rId9"/>
      <w:footerReference w:type="default" r:id="rId10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C05" w:rsidRDefault="00DB5C05" w:rsidP="00921B31">
      <w:pPr>
        <w:spacing w:after="0" w:line="240" w:lineRule="auto"/>
      </w:pPr>
      <w:r>
        <w:separator/>
      </w:r>
    </w:p>
  </w:endnote>
  <w:endnote w:type="continuationSeparator" w:id="0">
    <w:p w:rsidR="00DB5C05" w:rsidRDefault="00DB5C05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67721D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C05" w:rsidRDefault="00DB5C05" w:rsidP="00921B31">
      <w:pPr>
        <w:spacing w:after="0" w:line="240" w:lineRule="auto"/>
      </w:pPr>
      <w:r>
        <w:separator/>
      </w:r>
    </w:p>
  </w:footnote>
  <w:footnote w:type="continuationSeparator" w:id="0">
    <w:p w:rsidR="00DB5C05" w:rsidRDefault="00DB5C05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F24076" w:rsidRDefault="00F24076" w:rsidP="00EE6A20"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3387090</wp:posOffset>
          </wp:positionH>
          <wp:positionV relativeFrom="paragraph">
            <wp:posOffset>-47625</wp:posOffset>
          </wp:positionV>
          <wp:extent cx="657225" cy="657225"/>
          <wp:effectExtent l="19050" t="0" r="9525" b="0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-51435</wp:posOffset>
          </wp:positionH>
          <wp:positionV relativeFrom="paragraph">
            <wp:posOffset>0</wp:posOffset>
          </wp:positionV>
          <wp:extent cx="677504" cy="666750"/>
          <wp:effectExtent l="19050" t="0" r="8296" b="0"/>
          <wp:wrapNone/>
          <wp:docPr id="4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7504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21B31">
      <w:t xml:space="preserve">                    </w:t>
    </w:r>
    <w:r>
      <w:t xml:space="preserve">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="00F24076">
      <w:rPr>
        <w:b/>
      </w:rPr>
      <w:t xml:space="preserve">   </w:t>
    </w:r>
    <w:r w:rsidRPr="00921B31">
      <w:rPr>
        <w:b/>
      </w:rPr>
      <w:t xml:space="preserve">NAȚIONALE </w:t>
    </w:r>
  </w:p>
  <w:p w:rsidR="009D5A48" w:rsidRDefault="009D5A48" w:rsidP="00921B31">
    <w:pPr>
      <w:jc w:val="both"/>
      <w:rPr>
        <w:b/>
      </w:rPr>
    </w:pPr>
    <w:r>
      <w:rPr>
        <w:b/>
      </w:rPr>
      <w:t xml:space="preserve">Nr. </w:t>
    </w:r>
    <w:r w:rsidR="009867F6">
      <w:rPr>
        <w:b/>
      </w:rPr>
      <w:t>1601/23.05.2018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4CD4AF6"/>
    <w:multiLevelType w:val="hybridMultilevel"/>
    <w:tmpl w:val="2C38CF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665145"/>
    <w:multiLevelType w:val="hybridMultilevel"/>
    <w:tmpl w:val="9E943D0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64BD5"/>
    <w:multiLevelType w:val="hybridMultilevel"/>
    <w:tmpl w:val="D6921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498B278B"/>
    <w:multiLevelType w:val="hybridMultilevel"/>
    <w:tmpl w:val="CD24672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4E4027F2"/>
    <w:multiLevelType w:val="hybridMultilevel"/>
    <w:tmpl w:val="2C587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2877F4"/>
    <w:multiLevelType w:val="hybridMultilevel"/>
    <w:tmpl w:val="44CC9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7385A7E"/>
    <w:multiLevelType w:val="hybridMultilevel"/>
    <w:tmpl w:val="DDFCA144"/>
    <w:lvl w:ilvl="0" w:tplc="49E6933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A3A20C0"/>
    <w:multiLevelType w:val="hybridMultilevel"/>
    <w:tmpl w:val="C0701B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EC4262D"/>
    <w:multiLevelType w:val="hybridMultilevel"/>
    <w:tmpl w:val="69649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2">
    <w:nsid w:val="7F7908B8"/>
    <w:multiLevelType w:val="hybridMultilevel"/>
    <w:tmpl w:val="A236817C"/>
    <w:lvl w:ilvl="0" w:tplc="05AC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5"/>
  </w:num>
  <w:num w:numId="4">
    <w:abstractNumId w:val="5"/>
  </w:num>
  <w:num w:numId="5">
    <w:abstractNumId w:val="10"/>
  </w:num>
  <w:num w:numId="6">
    <w:abstractNumId w:val="17"/>
  </w:num>
  <w:num w:numId="7">
    <w:abstractNumId w:val="20"/>
  </w:num>
  <w:num w:numId="8">
    <w:abstractNumId w:val="22"/>
  </w:num>
  <w:num w:numId="9">
    <w:abstractNumId w:val="12"/>
  </w:num>
  <w:num w:numId="10">
    <w:abstractNumId w:val="6"/>
  </w:num>
  <w:num w:numId="11">
    <w:abstractNumId w:val="9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4"/>
  </w:num>
  <w:num w:numId="15">
    <w:abstractNumId w:val="21"/>
  </w:num>
  <w:num w:numId="16">
    <w:abstractNumId w:val="13"/>
  </w:num>
  <w:num w:numId="17">
    <w:abstractNumId w:val="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2785D"/>
    <w:rsid w:val="00072FD4"/>
    <w:rsid w:val="00077DBE"/>
    <w:rsid w:val="00092B22"/>
    <w:rsid w:val="000B0EF3"/>
    <w:rsid w:val="000B7182"/>
    <w:rsid w:val="000C5E19"/>
    <w:rsid w:val="000D3910"/>
    <w:rsid w:val="000E1287"/>
    <w:rsid w:val="000E7058"/>
    <w:rsid w:val="000F65CE"/>
    <w:rsid w:val="00100931"/>
    <w:rsid w:val="00105727"/>
    <w:rsid w:val="001076D9"/>
    <w:rsid w:val="00120485"/>
    <w:rsid w:val="0012242D"/>
    <w:rsid w:val="0013593F"/>
    <w:rsid w:val="001424DD"/>
    <w:rsid w:val="001525F7"/>
    <w:rsid w:val="0018463A"/>
    <w:rsid w:val="001873B9"/>
    <w:rsid w:val="00190387"/>
    <w:rsid w:val="001B01A3"/>
    <w:rsid w:val="001C18CB"/>
    <w:rsid w:val="001C2E76"/>
    <w:rsid w:val="00217BC7"/>
    <w:rsid w:val="002355AB"/>
    <w:rsid w:val="00242B51"/>
    <w:rsid w:val="00282AA4"/>
    <w:rsid w:val="00284167"/>
    <w:rsid w:val="002A21F4"/>
    <w:rsid w:val="002A59FB"/>
    <w:rsid w:val="002B1AD2"/>
    <w:rsid w:val="002B73B5"/>
    <w:rsid w:val="002C65E2"/>
    <w:rsid w:val="002E1C39"/>
    <w:rsid w:val="00312098"/>
    <w:rsid w:val="00315F3E"/>
    <w:rsid w:val="00317C86"/>
    <w:rsid w:val="00320834"/>
    <w:rsid w:val="00323DC7"/>
    <w:rsid w:val="0033120E"/>
    <w:rsid w:val="00347D66"/>
    <w:rsid w:val="00363894"/>
    <w:rsid w:val="00371FCF"/>
    <w:rsid w:val="00386ACC"/>
    <w:rsid w:val="003A16DF"/>
    <w:rsid w:val="003B76FA"/>
    <w:rsid w:val="00403295"/>
    <w:rsid w:val="004050AE"/>
    <w:rsid w:val="00417223"/>
    <w:rsid w:val="00422652"/>
    <w:rsid w:val="00425CE0"/>
    <w:rsid w:val="00436D5F"/>
    <w:rsid w:val="00442442"/>
    <w:rsid w:val="0045538E"/>
    <w:rsid w:val="00457A7D"/>
    <w:rsid w:val="004628EC"/>
    <w:rsid w:val="004847ED"/>
    <w:rsid w:val="00490701"/>
    <w:rsid w:val="004F35D1"/>
    <w:rsid w:val="0050107B"/>
    <w:rsid w:val="00506FF1"/>
    <w:rsid w:val="00524B5A"/>
    <w:rsid w:val="00534E82"/>
    <w:rsid w:val="005438D6"/>
    <w:rsid w:val="005533E3"/>
    <w:rsid w:val="00557742"/>
    <w:rsid w:val="005625C7"/>
    <w:rsid w:val="00585FF0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491E"/>
    <w:rsid w:val="00674D3E"/>
    <w:rsid w:val="0067721D"/>
    <w:rsid w:val="00690D5E"/>
    <w:rsid w:val="006B7823"/>
    <w:rsid w:val="006C3663"/>
    <w:rsid w:val="006D42F6"/>
    <w:rsid w:val="006E25E2"/>
    <w:rsid w:val="006E6FDF"/>
    <w:rsid w:val="006F159C"/>
    <w:rsid w:val="006F76E6"/>
    <w:rsid w:val="00701556"/>
    <w:rsid w:val="00715FFB"/>
    <w:rsid w:val="00757B38"/>
    <w:rsid w:val="007711B4"/>
    <w:rsid w:val="00790E18"/>
    <w:rsid w:val="00792674"/>
    <w:rsid w:val="00794836"/>
    <w:rsid w:val="007B469D"/>
    <w:rsid w:val="007C6B28"/>
    <w:rsid w:val="007C6CB1"/>
    <w:rsid w:val="007D051C"/>
    <w:rsid w:val="007E34C4"/>
    <w:rsid w:val="008217B6"/>
    <w:rsid w:val="00836052"/>
    <w:rsid w:val="00854E8E"/>
    <w:rsid w:val="00861452"/>
    <w:rsid w:val="00865396"/>
    <w:rsid w:val="00875317"/>
    <w:rsid w:val="00876601"/>
    <w:rsid w:val="0088117F"/>
    <w:rsid w:val="008921A8"/>
    <w:rsid w:val="008B6F98"/>
    <w:rsid w:val="008D7163"/>
    <w:rsid w:val="008E0DF7"/>
    <w:rsid w:val="008E64EB"/>
    <w:rsid w:val="0090556B"/>
    <w:rsid w:val="009200EA"/>
    <w:rsid w:val="00921B31"/>
    <w:rsid w:val="0092476B"/>
    <w:rsid w:val="0094522E"/>
    <w:rsid w:val="009472FE"/>
    <w:rsid w:val="00975E4B"/>
    <w:rsid w:val="00983FCF"/>
    <w:rsid w:val="0098496D"/>
    <w:rsid w:val="009867F6"/>
    <w:rsid w:val="00997A3F"/>
    <w:rsid w:val="009B40D8"/>
    <w:rsid w:val="009B5949"/>
    <w:rsid w:val="009C756A"/>
    <w:rsid w:val="009D5A48"/>
    <w:rsid w:val="009E6229"/>
    <w:rsid w:val="00A06EA1"/>
    <w:rsid w:val="00A14CA4"/>
    <w:rsid w:val="00A230DE"/>
    <w:rsid w:val="00A23778"/>
    <w:rsid w:val="00A32C6B"/>
    <w:rsid w:val="00A56EF2"/>
    <w:rsid w:val="00A57D99"/>
    <w:rsid w:val="00A83C0F"/>
    <w:rsid w:val="00A83FCD"/>
    <w:rsid w:val="00A93700"/>
    <w:rsid w:val="00AA20D3"/>
    <w:rsid w:val="00AA71DC"/>
    <w:rsid w:val="00AC00FB"/>
    <w:rsid w:val="00AD0652"/>
    <w:rsid w:val="00AD474C"/>
    <w:rsid w:val="00AE0B47"/>
    <w:rsid w:val="00AE2640"/>
    <w:rsid w:val="00AF6B13"/>
    <w:rsid w:val="00B05C97"/>
    <w:rsid w:val="00B124FD"/>
    <w:rsid w:val="00B40807"/>
    <w:rsid w:val="00B456F1"/>
    <w:rsid w:val="00B6198C"/>
    <w:rsid w:val="00B96C88"/>
    <w:rsid w:val="00BA198E"/>
    <w:rsid w:val="00BC229B"/>
    <w:rsid w:val="00BD61C1"/>
    <w:rsid w:val="00BE4E06"/>
    <w:rsid w:val="00C00721"/>
    <w:rsid w:val="00C04C17"/>
    <w:rsid w:val="00C115D6"/>
    <w:rsid w:val="00C131FD"/>
    <w:rsid w:val="00C25B0E"/>
    <w:rsid w:val="00C857AE"/>
    <w:rsid w:val="00C97CDB"/>
    <w:rsid w:val="00CA7089"/>
    <w:rsid w:val="00CB212F"/>
    <w:rsid w:val="00CD7C0F"/>
    <w:rsid w:val="00D062E4"/>
    <w:rsid w:val="00D21F36"/>
    <w:rsid w:val="00D33BB8"/>
    <w:rsid w:val="00D404B1"/>
    <w:rsid w:val="00D42F1A"/>
    <w:rsid w:val="00D52D5B"/>
    <w:rsid w:val="00D622EE"/>
    <w:rsid w:val="00DA2415"/>
    <w:rsid w:val="00DB5C05"/>
    <w:rsid w:val="00DC4CD6"/>
    <w:rsid w:val="00DD14C3"/>
    <w:rsid w:val="00DD5C4E"/>
    <w:rsid w:val="00DE32CB"/>
    <w:rsid w:val="00DE5CBF"/>
    <w:rsid w:val="00E02DD3"/>
    <w:rsid w:val="00E030ED"/>
    <w:rsid w:val="00E21E93"/>
    <w:rsid w:val="00E24D9E"/>
    <w:rsid w:val="00E44212"/>
    <w:rsid w:val="00E47D30"/>
    <w:rsid w:val="00E52A30"/>
    <w:rsid w:val="00E578AB"/>
    <w:rsid w:val="00E610BC"/>
    <w:rsid w:val="00E627A8"/>
    <w:rsid w:val="00E86D14"/>
    <w:rsid w:val="00E94605"/>
    <w:rsid w:val="00EE3074"/>
    <w:rsid w:val="00EE6A20"/>
    <w:rsid w:val="00F06F16"/>
    <w:rsid w:val="00F20691"/>
    <w:rsid w:val="00F24076"/>
    <w:rsid w:val="00F421D5"/>
    <w:rsid w:val="00F44E47"/>
    <w:rsid w:val="00F50A24"/>
    <w:rsid w:val="00F52368"/>
    <w:rsid w:val="00F5294B"/>
    <w:rsid w:val="00FA0CE8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qFormat/>
    <w:rsid w:val="000E7058"/>
    <w:rPr>
      <w:b/>
      <w:bCs/>
    </w:rPr>
  </w:style>
  <w:style w:type="paragraph" w:styleId="NormalWeb">
    <w:name w:val="Normal (Web)"/>
    <w:basedOn w:val="Normal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0AF4F23F-C67F-44D8-B24E-396FC1ACB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7</Pages>
  <Words>1795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DIR</cp:lastModifiedBy>
  <cp:revision>2</cp:revision>
  <cp:lastPrinted>2018-05-02T05:15:00Z</cp:lastPrinted>
  <dcterms:created xsi:type="dcterms:W3CDTF">2018-06-11T09:05:00Z</dcterms:created>
  <dcterms:modified xsi:type="dcterms:W3CDTF">2018-06-11T09:05:00Z</dcterms:modified>
</cp:coreProperties>
</file>