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AC" w:rsidRDefault="00F608AC"/>
    <w:p w:rsidR="00F608AC" w:rsidRDefault="00F608AC"/>
    <w:p w:rsidR="00F608AC" w:rsidRDefault="00F608AC"/>
    <w:p w:rsidR="00F608AC" w:rsidRPr="007C4972" w:rsidRDefault="00F608AC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F608AC" w:rsidRPr="00B66DE6" w:rsidRDefault="00F608AC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F608AC" w:rsidRPr="007C4972" w:rsidRDefault="00F608AC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F608AC" w:rsidRPr="00B66DE6" w:rsidRDefault="00F608AC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F608AC" w:rsidRPr="007C4972" w:rsidRDefault="00F608AC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F608AC" w:rsidRPr="00AB4044" w:rsidRDefault="00F608AC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F608AC" w:rsidRPr="00B66DE6" w:rsidRDefault="00F608AC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F608AC" w:rsidRPr="00AB4044" w:rsidRDefault="00F608AC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F608AC" w:rsidRPr="00AB4044" w:rsidRDefault="00F608AC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F608AC" w:rsidRPr="00CF466C" w:rsidRDefault="00F608AC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Coordonatorii de unitate </w:t>
      </w:r>
      <w:r w:rsidRPr="00B66DE6">
        <w:rPr>
          <w:rFonts w:ascii="Tahoma" w:eastAsia="SimSun" w:hAnsi="Tahoma" w:cs="Tahoma"/>
          <w:b/>
          <w:sz w:val="24"/>
          <w:szCs w:val="24"/>
          <w:lang w:val="ro-RO" w:eastAsia="zh-CN"/>
        </w:rPr>
        <w:t>ș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colară</w:t>
      </w:r>
    </w:p>
    <w:p w:rsidR="00F608AC" w:rsidRPr="00B66DE6" w:rsidRDefault="00F608AC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F608AC" w:rsidRPr="00B66DE6" w:rsidRDefault="00F608AC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717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56"/>
        <w:gridCol w:w="1701"/>
        <w:gridCol w:w="2268"/>
        <w:gridCol w:w="1985"/>
        <w:gridCol w:w="1707"/>
      </w:tblGrid>
      <w:tr w:rsidR="00F608AC" w:rsidRPr="00B66DE6" w:rsidTr="00083C4A">
        <w:trPr>
          <w:trHeight w:val="225"/>
        </w:trPr>
        <w:tc>
          <w:tcPr>
            <w:tcW w:w="2056" w:type="dxa"/>
          </w:tcPr>
          <w:p w:rsidR="00F608AC" w:rsidRPr="00B66DE6" w:rsidRDefault="00F608A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ț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ii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F608AC" w:rsidRPr="00B66DE6" w:rsidRDefault="00F608AC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F608AC" w:rsidRPr="00B66DE6" w:rsidRDefault="00F608AC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Numărul de elevi din unitatea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F608AC" w:rsidRPr="00B66DE6" w:rsidRDefault="00F608AC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elevilor din unitatea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F608AC" w:rsidRPr="00B66DE6" w:rsidRDefault="00F608A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F608AC" w:rsidRPr="00B66DE6" w:rsidRDefault="00F608AC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F608AC" w:rsidRPr="00537088" w:rsidTr="00083C4A">
        <w:tc>
          <w:tcPr>
            <w:tcW w:w="2056" w:type="dxa"/>
          </w:tcPr>
          <w:p w:rsidR="00F608AC" w:rsidRPr="00B66DE6" w:rsidRDefault="00F608AC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F608AC" w:rsidRPr="00B66DE6" w:rsidRDefault="00F608AC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Şcoala Gimnazială”Ovid Densusianu”Haţeg structură a C.N. „I.C.Brătianu” Haţeg</w:t>
            </w:r>
          </w:p>
        </w:tc>
        <w:tc>
          <w:tcPr>
            <w:tcW w:w="1701" w:type="dxa"/>
          </w:tcPr>
          <w:p w:rsidR="00F608AC" w:rsidRPr="00B66DE6" w:rsidRDefault="00F608AC" w:rsidP="00083C4A">
            <w:pPr>
              <w:spacing w:after="0" w:line="36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Dăbucean Cristina Diana</w:t>
            </w:r>
          </w:p>
        </w:tc>
        <w:tc>
          <w:tcPr>
            <w:tcW w:w="2268" w:type="dxa"/>
          </w:tcPr>
          <w:p w:rsidR="00F608AC" w:rsidRPr="00B66DE6" w:rsidRDefault="00F608AC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458</w:t>
            </w:r>
          </w:p>
        </w:tc>
        <w:tc>
          <w:tcPr>
            <w:tcW w:w="1985" w:type="dxa"/>
          </w:tcPr>
          <w:p w:rsidR="00F608AC" w:rsidRPr="00B66DE6" w:rsidRDefault="00F608AC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111</w:t>
            </w:r>
          </w:p>
        </w:tc>
        <w:tc>
          <w:tcPr>
            <w:tcW w:w="1707" w:type="dxa"/>
          </w:tcPr>
          <w:p w:rsidR="00F608AC" w:rsidRPr="00B66DE6" w:rsidRDefault="00F608AC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35</w:t>
            </w:r>
          </w:p>
        </w:tc>
      </w:tr>
    </w:tbl>
    <w:p w:rsidR="00F608AC" w:rsidRPr="00537088" w:rsidRDefault="00F608AC" w:rsidP="007C4972">
      <w:pPr>
        <w:rPr>
          <w:sz w:val="28"/>
          <w:szCs w:val="28"/>
          <w:lang w:val="ro-RO"/>
        </w:rPr>
      </w:pPr>
    </w:p>
    <w:p w:rsidR="00F608AC" w:rsidRPr="00537088" w:rsidRDefault="00F608AC" w:rsidP="007C4972">
      <w:pPr>
        <w:rPr>
          <w:sz w:val="28"/>
          <w:szCs w:val="28"/>
          <w:lang w:val="ro-RO"/>
        </w:rPr>
      </w:pPr>
    </w:p>
    <w:p w:rsidR="00F608AC" w:rsidRPr="007E0B86" w:rsidRDefault="00F608AC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F608AC" w:rsidRPr="00E7594A" w:rsidRDefault="00F608AC" w:rsidP="00493C6D">
      <w:pPr>
        <w:rPr>
          <w:b/>
          <w:i/>
          <w:sz w:val="48"/>
          <w:szCs w:val="48"/>
        </w:rPr>
      </w:pPr>
    </w:p>
    <w:p w:rsidR="00F608AC" w:rsidRPr="00493C6D" w:rsidRDefault="00F608AC" w:rsidP="00493C6D"/>
    <w:p w:rsidR="00F608AC" w:rsidRPr="00493C6D" w:rsidRDefault="00F608AC" w:rsidP="00493C6D"/>
    <w:p w:rsidR="00F608AC" w:rsidRPr="00493C6D" w:rsidRDefault="00F608AC" w:rsidP="00493C6D"/>
    <w:p w:rsidR="00F608AC" w:rsidRPr="00493C6D" w:rsidRDefault="00F608AC" w:rsidP="00493C6D"/>
    <w:p w:rsidR="00F608AC" w:rsidRPr="00493C6D" w:rsidRDefault="00F608AC" w:rsidP="000A7DB4"/>
    <w:sectPr w:rsidR="00F608AC" w:rsidRPr="00493C6D" w:rsidSect="00493C6D">
      <w:headerReference w:type="default" r:id="rId6"/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8AC" w:rsidRDefault="00F608AC" w:rsidP="00493C6D">
      <w:pPr>
        <w:spacing w:after="0" w:line="240" w:lineRule="auto"/>
      </w:pPr>
      <w:r>
        <w:separator/>
      </w:r>
    </w:p>
  </w:endnote>
  <w:endnote w:type="continuationSeparator" w:id="0">
    <w:p w:rsidR="00F608AC" w:rsidRDefault="00F608A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AC" w:rsidRDefault="00F608AC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8AC" w:rsidRDefault="00F608AC" w:rsidP="00493C6D">
      <w:pPr>
        <w:spacing w:after="0" w:line="240" w:lineRule="auto"/>
      </w:pPr>
      <w:r>
        <w:separator/>
      </w:r>
    </w:p>
  </w:footnote>
  <w:footnote w:type="continuationSeparator" w:id="0">
    <w:p w:rsidR="00F608AC" w:rsidRDefault="00F608AC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AC" w:rsidRDefault="00F608AC">
    <w:pPr>
      <w:pStyle w:val="Header"/>
    </w:pPr>
    <w:r>
      <w:rPr>
        <w:noProof/>
        <w:lang w:val="ro-RO" w:eastAsia="ro-RO"/>
      </w:rPr>
      <w:pict>
        <v:group id="Group 2" o:spid="_x0000_s2049" style="position:absolute;margin-left:-16.45pt;margin-top:-22.7pt;width:318.75pt;height:65.8pt;z-index:251660288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0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F608AC" w:rsidRPr="00D25AB3" w:rsidRDefault="00F608AC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F608AC" w:rsidRDefault="00F608AC">
    <w:pPr>
      <w:pStyle w:val="Header"/>
    </w:pPr>
    <w:r>
      <w:rPr>
        <w:noProof/>
        <w:lang w:val="ro-RO" w:eastAsia="ro-RO"/>
      </w:rPr>
      <w:pict>
        <v:shape id="_x0000_s2052" type="#_x0000_t75" style="position:absolute;margin-left:356.25pt;margin-top:7.15pt;width:213pt;height:46.5pt;z-index:-251655168;mso-position-horizontal-relative:page;mso-position-vertical-relative:page">
          <v:imagedata r:id="rId2" o:title=""/>
          <w10:wrap anchorx="page" anchory="page"/>
        </v:shape>
        <o:OLEObject Type="Embed" ProgID="PBrush" ShapeID="_x0000_s2052" DrawAspect="Content" ObjectID="_1598164415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2CC"/>
    <w:rsid w:val="00081C3E"/>
    <w:rsid w:val="00083C4A"/>
    <w:rsid w:val="00084A6A"/>
    <w:rsid w:val="000A7DB4"/>
    <w:rsid w:val="000B1754"/>
    <w:rsid w:val="000D3D72"/>
    <w:rsid w:val="001000AA"/>
    <w:rsid w:val="0013656D"/>
    <w:rsid w:val="001E51D4"/>
    <w:rsid w:val="003176FD"/>
    <w:rsid w:val="003C1CDE"/>
    <w:rsid w:val="00400F81"/>
    <w:rsid w:val="00431A7D"/>
    <w:rsid w:val="00493C6D"/>
    <w:rsid w:val="00537088"/>
    <w:rsid w:val="00610B61"/>
    <w:rsid w:val="00681205"/>
    <w:rsid w:val="007B42CC"/>
    <w:rsid w:val="007C4972"/>
    <w:rsid w:val="007E0B86"/>
    <w:rsid w:val="008E04C1"/>
    <w:rsid w:val="008E2EBE"/>
    <w:rsid w:val="009A465D"/>
    <w:rsid w:val="00A947A9"/>
    <w:rsid w:val="00A97EF4"/>
    <w:rsid w:val="00AB4044"/>
    <w:rsid w:val="00B66DE6"/>
    <w:rsid w:val="00BF31F0"/>
    <w:rsid w:val="00C347DD"/>
    <w:rsid w:val="00CE1A32"/>
    <w:rsid w:val="00CF466C"/>
    <w:rsid w:val="00D25AB3"/>
    <w:rsid w:val="00D3252B"/>
    <w:rsid w:val="00E7594A"/>
    <w:rsid w:val="00E86153"/>
    <w:rsid w:val="00F608AC"/>
    <w:rsid w:val="00FA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  <w:rPr>
      <w:rFonts w:cs="Times New Roman"/>
    </w:rPr>
  </w:style>
  <w:style w:type="character" w:styleId="Hyperlink">
    <w:name w:val="Hyperlink"/>
    <w:basedOn w:val="DefaultParagraphFont"/>
    <w:uiPriority w:val="99"/>
    <w:rsid w:val="00493C6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36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79</Words>
  <Characters>452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Statia 1</cp:lastModifiedBy>
  <cp:revision>13</cp:revision>
  <cp:lastPrinted>2017-05-11T10:37:00Z</cp:lastPrinted>
  <dcterms:created xsi:type="dcterms:W3CDTF">2017-05-11T10:31:00Z</dcterms:created>
  <dcterms:modified xsi:type="dcterms:W3CDTF">2018-09-11T06:47:00Z</dcterms:modified>
</cp:coreProperties>
</file>