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210" w:rsidRPr="00196E2D" w:rsidRDefault="00554210" w:rsidP="00554210">
      <w:pPr>
        <w:spacing w:line="276" w:lineRule="auto"/>
      </w:pPr>
    </w:p>
    <w:p w:rsidR="002620DF" w:rsidRPr="002D3A62" w:rsidRDefault="002620DF" w:rsidP="002620DF">
      <w:pPr>
        <w:ind w:left="1440" w:firstLine="720"/>
        <w:jc w:val="both"/>
        <w:rPr>
          <w:rFonts w:ascii="Times New Roman" w:hAnsi="Times New Roman"/>
          <w:sz w:val="28"/>
          <w:szCs w:val="28"/>
        </w:rPr>
      </w:pPr>
      <w:r w:rsidRPr="002D3A62">
        <w:rPr>
          <w:rFonts w:ascii="Times New Roman" w:hAnsi="Times New Roman"/>
          <w:sz w:val="28"/>
          <w:szCs w:val="28"/>
        </w:rPr>
        <w:t>ANUNT CONCURS PENTRU POST CONTRACTUAL</w:t>
      </w:r>
    </w:p>
    <w:p w:rsidR="002620DF" w:rsidRPr="002D3A62" w:rsidRDefault="002620DF" w:rsidP="002620DF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620DF" w:rsidRPr="002D3A62" w:rsidRDefault="002620DF" w:rsidP="002620DF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F3F7E">
        <w:rPr>
          <w:rFonts w:ascii="TimesNewRomanPSMT" w:hAnsi="TimesNewRomanPSMT" w:cs="TimesNewRomanPSMT"/>
          <w:b/>
          <w:sz w:val="28"/>
          <w:szCs w:val="28"/>
        </w:rPr>
        <w:t>Scoala</w:t>
      </w:r>
      <w:proofErr w:type="spellEnd"/>
      <w:r w:rsidRPr="006F3F7E">
        <w:rPr>
          <w:rFonts w:ascii="TimesNewRomanPSMT" w:hAnsi="TimesNewRomanPSMT" w:cs="TimesNewRomanPSMT"/>
          <w:b/>
          <w:sz w:val="28"/>
          <w:szCs w:val="28"/>
        </w:rPr>
        <w:t xml:space="preserve"> Gimnaziala ”Dr. Aurel Vlad”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2D3A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cu sediul în: localitatea Orăștie, strada Luminii, nr.10, județul Hunedoara,</w:t>
      </w:r>
      <w:r w:rsidRPr="002D3A62">
        <w:rPr>
          <w:rFonts w:ascii="Times New Roman" w:hAnsi="Times New Roman"/>
          <w:sz w:val="28"/>
          <w:szCs w:val="28"/>
        </w:rPr>
        <w:t>organizează concurs pentru ocuparea următorului post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F3F7E">
        <w:rPr>
          <w:rFonts w:ascii="Times New Roman" w:hAnsi="Times New Roman"/>
          <w:b/>
          <w:color w:val="0D0D0D"/>
          <w:sz w:val="28"/>
          <w:szCs w:val="28"/>
          <w:u w:val="single"/>
        </w:rPr>
        <w:t>MEDIATOR SCOLAR  ½ post</w:t>
      </w:r>
      <w:r>
        <w:rPr>
          <w:rFonts w:ascii="Times New Roman" w:hAnsi="Times New Roman"/>
          <w:b/>
          <w:color w:val="0D0D0D"/>
          <w:sz w:val="28"/>
          <w:szCs w:val="28"/>
          <w:u w:val="single"/>
        </w:rPr>
        <w:t xml:space="preserve"> contractual</w:t>
      </w:r>
      <w:r w:rsidRPr="006F3F7E">
        <w:rPr>
          <w:rFonts w:ascii="Times New Roman" w:hAnsi="Times New Roman"/>
          <w:b/>
          <w:color w:val="0D0D0D"/>
          <w:sz w:val="28"/>
          <w:szCs w:val="28"/>
          <w:u w:val="single"/>
        </w:rPr>
        <w:t>,</w:t>
      </w:r>
      <w:r w:rsidRPr="002D3A62">
        <w:rPr>
          <w:rFonts w:ascii="Times New Roman" w:hAnsi="Times New Roman"/>
          <w:sz w:val="28"/>
          <w:szCs w:val="28"/>
        </w:rPr>
        <w:t xml:space="preserve"> aprobat prin H.G. nr. 286/2011, modificat</w:t>
      </w:r>
      <w:r>
        <w:rPr>
          <w:rFonts w:ascii="Times New Roman" w:hAnsi="Times New Roman"/>
          <w:sz w:val="28"/>
          <w:szCs w:val="28"/>
        </w:rPr>
        <w:t>ă</w:t>
      </w:r>
      <w:r w:rsidRPr="002D3A62">
        <w:rPr>
          <w:rFonts w:ascii="Times New Roman" w:hAnsi="Times New Roman"/>
          <w:sz w:val="28"/>
          <w:szCs w:val="28"/>
        </w:rPr>
        <w:t xml:space="preserve"> şi completat</w:t>
      </w:r>
      <w:r>
        <w:rPr>
          <w:rFonts w:ascii="Times New Roman" w:hAnsi="Times New Roman"/>
          <w:sz w:val="28"/>
          <w:szCs w:val="28"/>
        </w:rPr>
        <w:t>ă</w:t>
      </w:r>
      <w:r w:rsidRPr="002D3A62">
        <w:rPr>
          <w:rFonts w:ascii="Times New Roman" w:hAnsi="Times New Roman"/>
          <w:sz w:val="28"/>
          <w:szCs w:val="28"/>
        </w:rPr>
        <w:t xml:space="preserve"> de H.G. nr. 1027/2014.</w:t>
      </w:r>
    </w:p>
    <w:p w:rsidR="002620DF" w:rsidRPr="00A205B9" w:rsidRDefault="002620DF" w:rsidP="002620DF">
      <w:pPr>
        <w:jc w:val="both"/>
        <w:rPr>
          <w:rFonts w:ascii="Times New Roman" w:hAnsi="Times New Roman"/>
          <w:b/>
          <w:sz w:val="28"/>
          <w:szCs w:val="28"/>
        </w:rPr>
      </w:pPr>
      <w:r w:rsidRPr="002D3A62">
        <w:rPr>
          <w:rFonts w:ascii="Times New Roman" w:hAnsi="Times New Roman"/>
          <w:sz w:val="28"/>
          <w:szCs w:val="28"/>
        </w:rPr>
        <w:t>Denumirea postului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205B9">
        <w:rPr>
          <w:rFonts w:ascii="Times New Roman" w:hAnsi="Times New Roman"/>
          <w:b/>
          <w:sz w:val="28"/>
          <w:szCs w:val="28"/>
        </w:rPr>
        <w:t>MEDIATOR SCOLAR</w:t>
      </w:r>
    </w:p>
    <w:p w:rsidR="002620DF" w:rsidRPr="002D3A62" w:rsidRDefault="002620DF" w:rsidP="002620DF">
      <w:pPr>
        <w:jc w:val="both"/>
        <w:rPr>
          <w:rFonts w:ascii="Times New Roman" w:hAnsi="Times New Roman"/>
          <w:sz w:val="28"/>
          <w:szCs w:val="28"/>
        </w:rPr>
      </w:pPr>
    </w:p>
    <w:p w:rsidR="002620DF" w:rsidRPr="002D3A62" w:rsidRDefault="002620DF" w:rsidP="002620DF">
      <w:pPr>
        <w:jc w:val="both"/>
        <w:rPr>
          <w:rFonts w:ascii="Times New Roman" w:hAnsi="Times New Roman"/>
          <w:sz w:val="28"/>
          <w:szCs w:val="28"/>
        </w:rPr>
      </w:pPr>
      <w:r w:rsidRPr="002D3A62">
        <w:rPr>
          <w:rFonts w:ascii="Times New Roman" w:hAnsi="Times New Roman"/>
          <w:sz w:val="28"/>
          <w:szCs w:val="28"/>
        </w:rPr>
        <w:t>Condiţii specifice de participare la concurs:</w:t>
      </w:r>
    </w:p>
    <w:p w:rsidR="002620DF" w:rsidRPr="00A205B9" w:rsidRDefault="002620DF" w:rsidP="002620DF">
      <w:pPr>
        <w:numPr>
          <w:ilvl w:val="0"/>
          <w:numId w:val="27"/>
        </w:numPr>
        <w:shd w:val="clear" w:color="auto" w:fill="FFFFFF"/>
        <w:spacing w:after="0" w:line="240" w:lineRule="auto"/>
        <w:ind w:left="328" w:firstLine="0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o-RO"/>
        </w:rPr>
      </w:pPr>
      <w:r w:rsidRPr="002D3A62">
        <w:rPr>
          <w:rFonts w:ascii="Times New Roman" w:hAnsi="Times New Roman"/>
          <w:sz w:val="28"/>
          <w:szCs w:val="28"/>
        </w:rPr>
        <w:t>-</w:t>
      </w:r>
      <w:r w:rsidRPr="00A205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A205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absolvent cu diplomă de licenţă cu specializarea asistenţă socială sau absolvirea cu diplomă de bacalaureat a liceului pedagogic, specializarea mediator şcolar, ori absolvirea cu diplomă de bacalaureat a oricărui alt profil liceal, urmată de un curs de formare profesională cu specializarea mediator şcolar, recunoscut de Ministerul Educaţiei, Cercetării, Tineretului şi Sportului;</w:t>
      </w:r>
    </w:p>
    <w:p w:rsidR="002620DF" w:rsidRPr="00A205B9" w:rsidRDefault="002620DF" w:rsidP="002620DF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o-RO"/>
        </w:rPr>
      </w:pPr>
      <w:r w:rsidRPr="00A205B9">
        <w:rPr>
          <w:rFonts w:ascii="Times New Roman" w:eastAsia="Times New Roman" w:hAnsi="Times New Roman"/>
          <w:color w:val="000000"/>
          <w:sz w:val="28"/>
          <w:szCs w:val="28"/>
          <w:lang w:eastAsia="ro-RO"/>
        </w:rPr>
        <w:t>să facă parte din comunitate; sa cunoască limba si cultura comunității locale.</w:t>
      </w:r>
    </w:p>
    <w:p w:rsidR="002620DF" w:rsidRPr="00A205B9" w:rsidRDefault="002620DF" w:rsidP="002620DF">
      <w:pPr>
        <w:numPr>
          <w:ilvl w:val="0"/>
          <w:numId w:val="27"/>
        </w:numPr>
        <w:shd w:val="clear" w:color="auto" w:fill="FFFFFF"/>
        <w:spacing w:after="0" w:line="240" w:lineRule="auto"/>
        <w:ind w:left="328" w:firstLine="0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o-RO"/>
        </w:rPr>
      </w:pPr>
      <w:r w:rsidRPr="00A205B9">
        <w:rPr>
          <w:rFonts w:ascii="Times New Roman" w:eastAsia="Times New Roman" w:hAnsi="Times New Roman"/>
          <w:color w:val="000000"/>
          <w:sz w:val="28"/>
          <w:szCs w:val="28"/>
          <w:lang w:eastAsia="ro-RO"/>
        </w:rPr>
        <w:t>abilităţi de comunicare, aptitudini în luarea de decizii şi evaluare;</w:t>
      </w:r>
    </w:p>
    <w:p w:rsidR="002620DF" w:rsidRPr="00A205B9" w:rsidRDefault="002620DF" w:rsidP="002620DF">
      <w:pPr>
        <w:numPr>
          <w:ilvl w:val="0"/>
          <w:numId w:val="27"/>
        </w:numPr>
        <w:shd w:val="clear" w:color="auto" w:fill="FFFFFF"/>
        <w:spacing w:after="0" w:line="240" w:lineRule="auto"/>
        <w:ind w:left="328" w:firstLine="0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o-RO"/>
        </w:rPr>
      </w:pPr>
      <w:r w:rsidRPr="00A205B9">
        <w:rPr>
          <w:rFonts w:ascii="Times New Roman" w:eastAsia="Times New Roman" w:hAnsi="Times New Roman"/>
          <w:color w:val="000000"/>
          <w:sz w:val="28"/>
          <w:szCs w:val="28"/>
          <w:lang w:eastAsia="ro-RO"/>
        </w:rPr>
        <w:t>vechime ca mediator școlar de minim 4 ani;</w:t>
      </w:r>
    </w:p>
    <w:p w:rsidR="002620DF" w:rsidRDefault="002620DF" w:rsidP="002620DF">
      <w:pPr>
        <w:jc w:val="both"/>
        <w:rPr>
          <w:rFonts w:ascii="Times New Roman" w:hAnsi="Times New Roman"/>
          <w:sz w:val="28"/>
          <w:szCs w:val="28"/>
        </w:rPr>
      </w:pPr>
      <w:r w:rsidRPr="002D3A62">
        <w:rPr>
          <w:rFonts w:ascii="Times New Roman" w:hAnsi="Times New Roman"/>
          <w:sz w:val="28"/>
          <w:szCs w:val="28"/>
        </w:rPr>
        <w:t>Data, ora şi locul de desfăşurare a concursului:</w:t>
      </w:r>
    </w:p>
    <w:p w:rsidR="002620DF" w:rsidRDefault="002620DF" w:rsidP="002620DF">
      <w:pPr>
        <w:jc w:val="both"/>
        <w:rPr>
          <w:rFonts w:ascii="Times New Roman" w:hAnsi="Times New Roman"/>
          <w:sz w:val="28"/>
          <w:szCs w:val="28"/>
        </w:rPr>
      </w:pPr>
      <w:r w:rsidRPr="00D855A0">
        <w:rPr>
          <w:rFonts w:ascii="Times New Roman" w:hAnsi="Times New Roman"/>
          <w:sz w:val="28"/>
          <w:szCs w:val="28"/>
        </w:rPr>
        <w:t xml:space="preserve">Proba scrisă: data  </w:t>
      </w:r>
      <w:r>
        <w:rPr>
          <w:rFonts w:ascii="Times New Roman" w:hAnsi="Times New Roman"/>
          <w:sz w:val="28"/>
          <w:szCs w:val="28"/>
        </w:rPr>
        <w:t>3.10.2018</w:t>
      </w:r>
      <w:r w:rsidRPr="00D855A0">
        <w:rPr>
          <w:rFonts w:ascii="Times New Roman" w:hAnsi="Times New Roman"/>
          <w:sz w:val="28"/>
          <w:szCs w:val="28"/>
        </w:rPr>
        <w:t>, ora</w:t>
      </w:r>
      <w:r>
        <w:rPr>
          <w:rFonts w:ascii="Times New Roman" w:hAnsi="Times New Roman"/>
          <w:sz w:val="28"/>
          <w:szCs w:val="28"/>
        </w:rPr>
        <w:t>.10.00</w:t>
      </w:r>
      <w:r w:rsidRPr="00D855A0">
        <w:rPr>
          <w:rFonts w:ascii="Times New Roman" w:hAnsi="Times New Roman"/>
          <w:sz w:val="28"/>
          <w:szCs w:val="28"/>
        </w:rPr>
        <w:t xml:space="preserve">, la sediul </w:t>
      </w:r>
      <w:proofErr w:type="spellStart"/>
      <w:r>
        <w:rPr>
          <w:rFonts w:ascii="Times New Roman" w:hAnsi="Times New Roman"/>
          <w:sz w:val="28"/>
          <w:szCs w:val="28"/>
        </w:rPr>
        <w:t>institutiei</w:t>
      </w:r>
      <w:proofErr w:type="spellEnd"/>
      <w:r w:rsidRPr="00D855A0">
        <w:rPr>
          <w:rFonts w:ascii="Times New Roman" w:hAnsi="Times New Roman"/>
          <w:sz w:val="28"/>
          <w:szCs w:val="28"/>
        </w:rPr>
        <w:t>.</w:t>
      </w:r>
    </w:p>
    <w:p w:rsidR="002620DF" w:rsidRPr="00D855A0" w:rsidRDefault="002620DF" w:rsidP="002620D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Proba interviu:</w:t>
      </w:r>
      <w:r w:rsidRPr="00D855A0">
        <w:rPr>
          <w:rFonts w:ascii="Times New Roman" w:hAnsi="Times New Roman"/>
          <w:sz w:val="28"/>
          <w:szCs w:val="28"/>
        </w:rPr>
        <w:t xml:space="preserve"> data  </w:t>
      </w:r>
      <w:r>
        <w:rPr>
          <w:rFonts w:ascii="Times New Roman" w:hAnsi="Times New Roman"/>
          <w:sz w:val="28"/>
          <w:szCs w:val="28"/>
        </w:rPr>
        <w:t>4.10.2018</w:t>
      </w:r>
      <w:r w:rsidRPr="00D855A0">
        <w:rPr>
          <w:rFonts w:ascii="Times New Roman" w:hAnsi="Times New Roman"/>
          <w:sz w:val="28"/>
          <w:szCs w:val="28"/>
        </w:rPr>
        <w:t xml:space="preserve">, ora </w:t>
      </w:r>
      <w:r>
        <w:rPr>
          <w:rFonts w:ascii="Times New Roman" w:hAnsi="Times New Roman"/>
          <w:sz w:val="28"/>
          <w:szCs w:val="28"/>
        </w:rPr>
        <w:t>10</w:t>
      </w:r>
      <w:r w:rsidRPr="00D855A0">
        <w:rPr>
          <w:rFonts w:ascii="Times New Roman" w:hAnsi="Times New Roman"/>
          <w:sz w:val="28"/>
          <w:szCs w:val="28"/>
        </w:rPr>
        <w:t>, la sediul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institutiei</w:t>
      </w:r>
      <w:proofErr w:type="spellEnd"/>
      <w:r w:rsidRPr="00D855A0">
        <w:rPr>
          <w:rFonts w:ascii="Times New Roman" w:hAnsi="Times New Roman"/>
          <w:sz w:val="28"/>
          <w:szCs w:val="28"/>
        </w:rPr>
        <w:t>.</w:t>
      </w:r>
    </w:p>
    <w:p w:rsidR="002620DF" w:rsidRPr="002D3A62" w:rsidRDefault="002620DF" w:rsidP="002620DF">
      <w:pPr>
        <w:jc w:val="both"/>
        <w:rPr>
          <w:rFonts w:ascii="Times New Roman" w:hAnsi="Times New Roman"/>
          <w:sz w:val="28"/>
          <w:szCs w:val="28"/>
        </w:rPr>
      </w:pPr>
      <w:r w:rsidRPr="002D3A62">
        <w:rPr>
          <w:rFonts w:ascii="Times New Roman" w:hAnsi="Times New Roman"/>
          <w:sz w:val="28"/>
          <w:szCs w:val="28"/>
        </w:rPr>
        <w:t xml:space="preserve">Data limită până la care candidaţii vor depune actele pentru dosarul de concurs este  </w:t>
      </w:r>
      <w:r>
        <w:rPr>
          <w:rFonts w:ascii="Times New Roman" w:hAnsi="Times New Roman"/>
          <w:sz w:val="28"/>
          <w:szCs w:val="28"/>
        </w:rPr>
        <w:t xml:space="preserve">de </w:t>
      </w:r>
      <w:r w:rsidRPr="00BF09EE">
        <w:rPr>
          <w:rFonts w:ascii="Times New Roman" w:hAnsi="Times New Roman"/>
          <w:color w:val="FF0000"/>
          <w:sz w:val="28"/>
          <w:szCs w:val="28"/>
        </w:rPr>
        <w:t>10/5</w:t>
      </w:r>
      <w:r>
        <w:rPr>
          <w:rFonts w:ascii="Times New Roman" w:hAnsi="Times New Roman"/>
          <w:sz w:val="28"/>
          <w:szCs w:val="28"/>
        </w:rPr>
        <w:t xml:space="preserve"> zile de la </w:t>
      </w:r>
      <w:proofErr w:type="spellStart"/>
      <w:r>
        <w:rPr>
          <w:rFonts w:ascii="Times New Roman" w:hAnsi="Times New Roman"/>
          <w:sz w:val="28"/>
          <w:szCs w:val="28"/>
        </w:rPr>
        <w:t>afisare</w:t>
      </w:r>
      <w:proofErr w:type="spellEnd"/>
      <w:r w:rsidRPr="002D3A6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24-28.09.2018,</w:t>
      </w:r>
      <w:r w:rsidRPr="002D3A62">
        <w:rPr>
          <w:rFonts w:ascii="Times New Roman" w:hAnsi="Times New Roman"/>
          <w:sz w:val="28"/>
          <w:szCs w:val="28"/>
        </w:rPr>
        <w:t xml:space="preserve"> la sediul </w:t>
      </w:r>
      <w:proofErr w:type="spellStart"/>
      <w:r>
        <w:rPr>
          <w:rFonts w:ascii="Times New Roman" w:hAnsi="Times New Roman"/>
          <w:sz w:val="28"/>
          <w:szCs w:val="28"/>
        </w:rPr>
        <w:t>institutiei</w:t>
      </w:r>
      <w:proofErr w:type="spellEnd"/>
      <w:r w:rsidRPr="00D855A0">
        <w:rPr>
          <w:rFonts w:ascii="Times New Roman" w:hAnsi="Times New Roman"/>
          <w:sz w:val="28"/>
          <w:szCs w:val="28"/>
        </w:rPr>
        <w:t>.</w:t>
      </w:r>
    </w:p>
    <w:p w:rsidR="002620DF" w:rsidRDefault="002620DF" w:rsidP="002620DF">
      <w:pPr>
        <w:tabs>
          <w:tab w:val="center" w:pos="4536"/>
          <w:tab w:val="right" w:pos="9072"/>
        </w:tabs>
        <w:jc w:val="both"/>
        <w:rPr>
          <w:rFonts w:ascii="Times New Roman" w:hAnsi="Times New Roman"/>
          <w:i/>
          <w:sz w:val="24"/>
          <w:szCs w:val="24"/>
        </w:rPr>
      </w:pPr>
    </w:p>
    <w:p w:rsidR="002620DF" w:rsidRDefault="002620DF" w:rsidP="002620DF">
      <w:pPr>
        <w:tabs>
          <w:tab w:val="center" w:pos="4536"/>
          <w:tab w:val="right" w:pos="9072"/>
        </w:tabs>
        <w:jc w:val="both"/>
        <w:rPr>
          <w:rFonts w:ascii="Times New Roman" w:hAnsi="Times New Roman"/>
          <w:i/>
          <w:sz w:val="24"/>
          <w:szCs w:val="24"/>
        </w:rPr>
      </w:pPr>
    </w:p>
    <w:p w:rsidR="002620DF" w:rsidRPr="006D6F06" w:rsidRDefault="002620DF" w:rsidP="002620DF">
      <w:pPr>
        <w:tabs>
          <w:tab w:val="center" w:pos="4536"/>
          <w:tab w:val="right" w:pos="9072"/>
        </w:tabs>
        <w:jc w:val="both"/>
        <w:rPr>
          <w:rFonts w:ascii="Times New Roman" w:hAnsi="Times New Roman"/>
          <w:i/>
          <w:sz w:val="24"/>
          <w:szCs w:val="24"/>
        </w:rPr>
      </w:pPr>
      <w:r w:rsidRPr="006D6F06">
        <w:rPr>
          <w:rFonts w:ascii="Times New Roman" w:hAnsi="Times New Roman"/>
          <w:i/>
          <w:sz w:val="24"/>
          <w:szCs w:val="24"/>
        </w:rPr>
        <w:t xml:space="preserve">ŞCOALA GIMNAZIALĂ „DR. AUREL VLAD” ORĂȘTIE                                                                 </w:t>
      </w:r>
    </w:p>
    <w:p w:rsidR="002620DF" w:rsidRPr="006D6F06" w:rsidRDefault="002620DF" w:rsidP="002620DF">
      <w:pPr>
        <w:tabs>
          <w:tab w:val="center" w:pos="4536"/>
          <w:tab w:val="right" w:pos="9072"/>
        </w:tabs>
        <w:jc w:val="both"/>
        <w:rPr>
          <w:rFonts w:ascii="Times New Roman" w:hAnsi="Times New Roman"/>
          <w:i/>
          <w:sz w:val="24"/>
          <w:szCs w:val="24"/>
        </w:rPr>
      </w:pPr>
      <w:r w:rsidRPr="006D6F06">
        <w:rPr>
          <w:rFonts w:ascii="Times New Roman" w:hAnsi="Times New Roman"/>
          <w:i/>
          <w:sz w:val="24"/>
          <w:szCs w:val="24"/>
        </w:rPr>
        <w:t xml:space="preserve">Str. Luminii, Nr. 10, </w:t>
      </w:r>
    </w:p>
    <w:p w:rsidR="002620DF" w:rsidRPr="006D6F06" w:rsidRDefault="002620DF" w:rsidP="002620DF">
      <w:pPr>
        <w:tabs>
          <w:tab w:val="center" w:pos="4536"/>
          <w:tab w:val="right" w:pos="9072"/>
        </w:tabs>
        <w:jc w:val="both"/>
        <w:rPr>
          <w:rFonts w:ascii="Times New Roman" w:hAnsi="Times New Roman"/>
          <w:i/>
          <w:sz w:val="24"/>
          <w:szCs w:val="24"/>
        </w:rPr>
      </w:pPr>
      <w:r w:rsidRPr="006D6F06">
        <w:rPr>
          <w:rFonts w:ascii="Times New Roman" w:hAnsi="Times New Roman"/>
          <w:i/>
          <w:sz w:val="24"/>
          <w:szCs w:val="24"/>
        </w:rPr>
        <w:t>Loc. Orăştie, cod 335700   Jud. Hunedoara</w:t>
      </w:r>
    </w:p>
    <w:p w:rsidR="002620DF" w:rsidRPr="006D6F06" w:rsidRDefault="002620DF" w:rsidP="002620DF">
      <w:pPr>
        <w:tabs>
          <w:tab w:val="center" w:pos="4536"/>
          <w:tab w:val="right" w:pos="9072"/>
        </w:tabs>
        <w:jc w:val="both"/>
        <w:rPr>
          <w:rFonts w:ascii="Times New Roman" w:hAnsi="Times New Roman"/>
          <w:i/>
          <w:sz w:val="24"/>
          <w:szCs w:val="24"/>
        </w:rPr>
      </w:pPr>
      <w:r w:rsidRPr="006D6F06">
        <w:rPr>
          <w:rFonts w:ascii="Times New Roman" w:hAnsi="Times New Roman"/>
          <w:i/>
          <w:sz w:val="24"/>
          <w:szCs w:val="24"/>
        </w:rPr>
        <w:t>Tel.0254241166, fax 0254243875</w:t>
      </w:r>
    </w:p>
    <w:p w:rsidR="002620DF" w:rsidRPr="006D6F06" w:rsidRDefault="002620DF" w:rsidP="002620DF">
      <w:pPr>
        <w:tabs>
          <w:tab w:val="center" w:pos="4536"/>
          <w:tab w:val="right" w:pos="9072"/>
        </w:tabs>
        <w:jc w:val="both"/>
        <w:rPr>
          <w:rFonts w:ascii="Times New Roman" w:hAnsi="Times New Roman"/>
          <w:sz w:val="24"/>
          <w:szCs w:val="24"/>
        </w:rPr>
      </w:pPr>
      <w:r w:rsidRPr="006D6F06">
        <w:rPr>
          <w:rFonts w:ascii="Times New Roman" w:hAnsi="Times New Roman"/>
          <w:i/>
          <w:sz w:val="24"/>
          <w:szCs w:val="24"/>
        </w:rPr>
        <w:t xml:space="preserve">e-mail: </w:t>
      </w:r>
      <w:hyperlink r:id="rId9" w:history="1">
        <w:r w:rsidRPr="006D6F06">
          <w:rPr>
            <w:rStyle w:val="Hyperlink"/>
            <w:rFonts w:ascii="Times New Roman" w:hAnsi="Times New Roman"/>
            <w:i/>
            <w:sz w:val="24"/>
            <w:szCs w:val="24"/>
          </w:rPr>
          <w:t>scaurelvlad@yahoo.com</w:t>
        </w:r>
      </w:hyperlink>
    </w:p>
    <w:p w:rsidR="002620DF" w:rsidRPr="006D6F06" w:rsidRDefault="002620DF" w:rsidP="002620DF">
      <w:pPr>
        <w:tabs>
          <w:tab w:val="center" w:pos="4536"/>
          <w:tab w:val="right" w:pos="9072"/>
        </w:tabs>
        <w:jc w:val="both"/>
        <w:rPr>
          <w:rFonts w:ascii="Times New Roman" w:hAnsi="Times New Roman"/>
          <w:sz w:val="24"/>
          <w:szCs w:val="24"/>
        </w:rPr>
      </w:pPr>
      <w:r w:rsidRPr="006D6F06">
        <w:rPr>
          <w:rFonts w:ascii="Times New Roman" w:hAnsi="Times New Roman"/>
          <w:sz w:val="24"/>
          <w:szCs w:val="24"/>
        </w:rPr>
        <w:lastRenderedPageBreak/>
        <w:t>COD FISCAL: 32212621</w:t>
      </w:r>
    </w:p>
    <w:p w:rsidR="002620DF" w:rsidRPr="006D6F06" w:rsidRDefault="002620DF" w:rsidP="002620DF">
      <w:pPr>
        <w:tabs>
          <w:tab w:val="center" w:pos="4536"/>
          <w:tab w:val="right" w:pos="9072"/>
        </w:tabs>
        <w:jc w:val="both"/>
        <w:rPr>
          <w:rFonts w:ascii="Times New Roman" w:hAnsi="Times New Roman"/>
          <w:sz w:val="24"/>
          <w:szCs w:val="24"/>
        </w:rPr>
      </w:pPr>
      <w:r w:rsidRPr="006D6F06">
        <w:rPr>
          <w:rFonts w:ascii="Times New Roman" w:hAnsi="Times New Roman"/>
          <w:sz w:val="24"/>
          <w:szCs w:val="24"/>
        </w:rPr>
        <w:t xml:space="preserve">Persoană de contact: </w:t>
      </w:r>
      <w:proofErr w:type="spellStart"/>
      <w:r w:rsidRPr="006D6F06">
        <w:rPr>
          <w:rFonts w:ascii="Times New Roman" w:hAnsi="Times New Roman"/>
          <w:sz w:val="24"/>
          <w:szCs w:val="24"/>
        </w:rPr>
        <w:t>Dincsorean</w:t>
      </w:r>
      <w:proofErr w:type="spellEnd"/>
      <w:r w:rsidRPr="006D6F06">
        <w:rPr>
          <w:rFonts w:ascii="Times New Roman" w:hAnsi="Times New Roman"/>
          <w:sz w:val="24"/>
          <w:szCs w:val="24"/>
        </w:rPr>
        <w:t xml:space="preserve"> Ramona, tel. 0254241166.</w:t>
      </w:r>
    </w:p>
    <w:p w:rsidR="002620DF" w:rsidRPr="006D6F06" w:rsidRDefault="002620DF" w:rsidP="002620DF">
      <w:pPr>
        <w:tabs>
          <w:tab w:val="center" w:pos="4536"/>
          <w:tab w:val="right" w:pos="9072"/>
        </w:tabs>
        <w:jc w:val="both"/>
        <w:rPr>
          <w:rFonts w:ascii="Times New Roman" w:hAnsi="Times New Roman"/>
          <w:sz w:val="24"/>
          <w:szCs w:val="24"/>
        </w:rPr>
      </w:pPr>
    </w:p>
    <w:p w:rsidR="002620DF" w:rsidRPr="006D6F06" w:rsidRDefault="002620DF" w:rsidP="002620D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2620DF" w:rsidRPr="006D6F06" w:rsidRDefault="002620DF" w:rsidP="002620D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6D6F06">
        <w:rPr>
          <w:rFonts w:ascii="Times New Roman" w:hAnsi="Times New Roman"/>
          <w:sz w:val="24"/>
          <w:szCs w:val="24"/>
        </w:rPr>
        <w:t>Director,</w:t>
      </w:r>
    </w:p>
    <w:p w:rsidR="002620DF" w:rsidRPr="006D6F06" w:rsidRDefault="002620DF" w:rsidP="002620DF">
      <w:pPr>
        <w:autoSpaceDE w:val="0"/>
        <w:autoSpaceDN w:val="0"/>
        <w:adjustRightInd w:val="0"/>
        <w:spacing w:after="165" w:line="252" w:lineRule="auto"/>
        <w:jc w:val="center"/>
        <w:rPr>
          <w:rFonts w:ascii="Times New Roman" w:hAnsi="Times New Roman"/>
          <w:sz w:val="24"/>
          <w:szCs w:val="24"/>
        </w:rPr>
      </w:pPr>
      <w:r w:rsidRPr="006D6F06">
        <w:rPr>
          <w:rFonts w:ascii="Times New Roman" w:hAnsi="Times New Roman"/>
          <w:sz w:val="24"/>
          <w:szCs w:val="24"/>
        </w:rPr>
        <w:t>Prof. BULZ DIONISIE</w:t>
      </w:r>
    </w:p>
    <w:p w:rsidR="002620DF" w:rsidRDefault="002620DF" w:rsidP="002620DF"/>
    <w:p w:rsidR="000E0F3E" w:rsidRPr="007B592C" w:rsidRDefault="000E0F3E" w:rsidP="007B592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0E0F3E" w:rsidRPr="007B592C" w:rsidSect="00DC1F8B">
      <w:headerReference w:type="default" r:id="rId10"/>
      <w:footerReference w:type="default" r:id="rId11"/>
      <w:pgSz w:w="11906" w:h="16838"/>
      <w:pgMar w:top="954" w:right="849" w:bottom="1417" w:left="1701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B90" w:rsidRDefault="00887B90" w:rsidP="00921B31">
      <w:pPr>
        <w:spacing w:after="0" w:line="240" w:lineRule="auto"/>
      </w:pPr>
      <w:r>
        <w:separator/>
      </w:r>
    </w:p>
  </w:endnote>
  <w:endnote w:type="continuationSeparator" w:id="0">
    <w:p w:rsidR="00887B90" w:rsidRDefault="00887B90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>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8970E1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B90" w:rsidRDefault="00887B90" w:rsidP="00921B31">
      <w:pPr>
        <w:spacing w:after="0" w:line="240" w:lineRule="auto"/>
      </w:pPr>
      <w:r>
        <w:separator/>
      </w:r>
    </w:p>
  </w:footnote>
  <w:footnote w:type="continuationSeparator" w:id="0">
    <w:p w:rsidR="00887B90" w:rsidRDefault="00887B90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F24076" w:rsidRDefault="00F24076" w:rsidP="00EE6A20"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3387090</wp:posOffset>
          </wp:positionH>
          <wp:positionV relativeFrom="paragraph">
            <wp:posOffset>-47625</wp:posOffset>
          </wp:positionV>
          <wp:extent cx="657225" cy="657225"/>
          <wp:effectExtent l="19050" t="0" r="9525" b="0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0</wp:posOffset>
          </wp:positionV>
          <wp:extent cx="677504" cy="666750"/>
          <wp:effectExtent l="19050" t="0" r="8296" b="0"/>
          <wp:wrapNone/>
          <wp:docPr id="4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04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21B31">
      <w:t xml:space="preserve">                    </w:t>
    </w:r>
    <w:r>
      <w:t xml:space="preserve">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="00F24076">
      <w:rPr>
        <w:b/>
      </w:rPr>
      <w:t xml:space="preserve">   </w:t>
    </w:r>
    <w:r w:rsidRPr="00921B31">
      <w:rPr>
        <w:b/>
      </w:rPr>
      <w:t xml:space="preserve">NAȚIONALE </w:t>
    </w:r>
  </w:p>
  <w:p w:rsidR="009D5A48" w:rsidRDefault="009D5A48" w:rsidP="00921B31">
    <w:pPr>
      <w:jc w:val="both"/>
      <w:rPr>
        <w:b/>
      </w:rPr>
    </w:pPr>
    <w:r>
      <w:rPr>
        <w:b/>
      </w:rPr>
      <w:t xml:space="preserve">Nr. </w:t>
    </w:r>
  </w:p>
  <w:p w:rsidR="003E35AB" w:rsidRDefault="003E35AB" w:rsidP="00921B31">
    <w:pPr>
      <w:jc w:val="both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34A71AFA"/>
    <w:multiLevelType w:val="hybridMultilevel"/>
    <w:tmpl w:val="45E6FC3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CD4AF6"/>
    <w:multiLevelType w:val="hybridMultilevel"/>
    <w:tmpl w:val="2C38CF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665145"/>
    <w:multiLevelType w:val="hybridMultilevel"/>
    <w:tmpl w:val="9E943D02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546DAE"/>
    <w:multiLevelType w:val="hybridMultilevel"/>
    <w:tmpl w:val="D6948D8E"/>
    <w:lvl w:ilvl="0" w:tplc="8E587176">
      <w:start w:val="1"/>
      <w:numFmt w:val="bullet"/>
      <w:lvlText w:val="-"/>
      <w:lvlJc w:val="left"/>
      <w:pPr>
        <w:ind w:left="720" w:hanging="360"/>
      </w:pPr>
      <w:rPr>
        <w:rFonts w:ascii="Vivaldi" w:hAnsi="Vival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164BD5"/>
    <w:multiLevelType w:val="hybridMultilevel"/>
    <w:tmpl w:val="D6921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75EF7"/>
    <w:multiLevelType w:val="hybridMultilevel"/>
    <w:tmpl w:val="0C9AD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2270F5"/>
    <w:multiLevelType w:val="hybridMultilevel"/>
    <w:tmpl w:val="74569D78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4E4027F2"/>
    <w:multiLevelType w:val="hybridMultilevel"/>
    <w:tmpl w:val="2C587E4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2877F4"/>
    <w:multiLevelType w:val="hybridMultilevel"/>
    <w:tmpl w:val="44CC9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385A7E"/>
    <w:multiLevelType w:val="hybridMultilevel"/>
    <w:tmpl w:val="DDFCA144"/>
    <w:lvl w:ilvl="0" w:tplc="49E69334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588128A3"/>
    <w:multiLevelType w:val="hybridMultilevel"/>
    <w:tmpl w:val="42A07372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A3A20C0"/>
    <w:multiLevelType w:val="hybridMultilevel"/>
    <w:tmpl w:val="C0701B0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1831F5"/>
    <w:multiLevelType w:val="hybridMultilevel"/>
    <w:tmpl w:val="EE8C18C4"/>
    <w:lvl w:ilvl="0" w:tplc="4E48B7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9B43AF"/>
    <w:multiLevelType w:val="hybridMultilevel"/>
    <w:tmpl w:val="B0B80D8C"/>
    <w:lvl w:ilvl="0" w:tplc="FFFFFFFF">
      <w:start w:val="1"/>
      <w:numFmt w:val="decimal"/>
      <w:lvlText w:val=""/>
      <w:lvlJc w:val="left"/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EC4262D"/>
    <w:multiLevelType w:val="hybridMultilevel"/>
    <w:tmpl w:val="696490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EB250B"/>
    <w:multiLevelType w:val="hybridMultilevel"/>
    <w:tmpl w:val="9C4A3CA0"/>
    <w:lvl w:ilvl="0" w:tplc="B7641E5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7A9907C5"/>
    <w:multiLevelType w:val="multilevel"/>
    <w:tmpl w:val="6BD66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>
    <w:nsid w:val="7EF66BBA"/>
    <w:multiLevelType w:val="hybridMultilevel"/>
    <w:tmpl w:val="2FF8C41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7908B8"/>
    <w:multiLevelType w:val="hybridMultilevel"/>
    <w:tmpl w:val="A236817C"/>
    <w:lvl w:ilvl="0" w:tplc="05ACF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7"/>
  </w:num>
  <w:num w:numId="4">
    <w:abstractNumId w:val="5"/>
  </w:num>
  <w:num w:numId="5">
    <w:abstractNumId w:val="13"/>
  </w:num>
  <w:num w:numId="6">
    <w:abstractNumId w:val="19"/>
  </w:num>
  <w:num w:numId="7">
    <w:abstractNumId w:val="22"/>
  </w:num>
  <w:num w:numId="8">
    <w:abstractNumId w:val="26"/>
  </w:num>
  <w:num w:numId="9">
    <w:abstractNumId w:val="14"/>
  </w:num>
  <w:num w:numId="10">
    <w:abstractNumId w:val="7"/>
  </w:num>
  <w:num w:numId="11">
    <w:abstractNumId w:val="11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4"/>
  </w:num>
  <w:num w:numId="15">
    <w:abstractNumId w:val="24"/>
  </w:num>
  <w:num w:numId="16">
    <w:abstractNumId w:val="15"/>
  </w:num>
  <w:num w:numId="17">
    <w:abstractNumId w:val="8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6"/>
  </w:num>
  <w:num w:numId="24">
    <w:abstractNumId w:val="25"/>
  </w:num>
  <w:num w:numId="25">
    <w:abstractNumId w:val="10"/>
  </w:num>
  <w:num w:numId="26">
    <w:abstractNumId w:val="12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4930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1270A"/>
    <w:rsid w:val="0002785D"/>
    <w:rsid w:val="00072FD4"/>
    <w:rsid w:val="00077DBE"/>
    <w:rsid w:val="00092B22"/>
    <w:rsid w:val="000B0EF3"/>
    <w:rsid w:val="000B7182"/>
    <w:rsid w:val="000C5E19"/>
    <w:rsid w:val="000D3910"/>
    <w:rsid w:val="000E0F3E"/>
    <w:rsid w:val="000E1287"/>
    <w:rsid w:val="000E7058"/>
    <w:rsid w:val="000F65CE"/>
    <w:rsid w:val="00100931"/>
    <w:rsid w:val="00105727"/>
    <w:rsid w:val="001076D9"/>
    <w:rsid w:val="00120485"/>
    <w:rsid w:val="0012242D"/>
    <w:rsid w:val="0013593F"/>
    <w:rsid w:val="001424DD"/>
    <w:rsid w:val="00143C65"/>
    <w:rsid w:val="001525F7"/>
    <w:rsid w:val="00166BFB"/>
    <w:rsid w:val="0018463A"/>
    <w:rsid w:val="001873B9"/>
    <w:rsid w:val="00190387"/>
    <w:rsid w:val="00193ABE"/>
    <w:rsid w:val="001B01A3"/>
    <w:rsid w:val="001C18CB"/>
    <w:rsid w:val="001C2E76"/>
    <w:rsid w:val="00217BC7"/>
    <w:rsid w:val="002355AB"/>
    <w:rsid w:val="00242B51"/>
    <w:rsid w:val="002620DF"/>
    <w:rsid w:val="00282AA4"/>
    <w:rsid w:val="00284167"/>
    <w:rsid w:val="002A21F4"/>
    <w:rsid w:val="002A59FB"/>
    <w:rsid w:val="002B1AD2"/>
    <w:rsid w:val="002C460E"/>
    <w:rsid w:val="002C65E2"/>
    <w:rsid w:val="002E1C39"/>
    <w:rsid w:val="002F42FE"/>
    <w:rsid w:val="00312098"/>
    <w:rsid w:val="00315F3E"/>
    <w:rsid w:val="00317C86"/>
    <w:rsid w:val="00320834"/>
    <w:rsid w:val="00323DC7"/>
    <w:rsid w:val="0033120E"/>
    <w:rsid w:val="00347D66"/>
    <w:rsid w:val="00363894"/>
    <w:rsid w:val="00371FCF"/>
    <w:rsid w:val="00386ACC"/>
    <w:rsid w:val="003A16DF"/>
    <w:rsid w:val="003B76FA"/>
    <w:rsid w:val="003E35AB"/>
    <w:rsid w:val="00402E93"/>
    <w:rsid w:val="00403295"/>
    <w:rsid w:val="004050AE"/>
    <w:rsid w:val="00417223"/>
    <w:rsid w:val="00422652"/>
    <w:rsid w:val="00425CE0"/>
    <w:rsid w:val="00436D5F"/>
    <w:rsid w:val="00442442"/>
    <w:rsid w:val="0045538E"/>
    <w:rsid w:val="00457A7D"/>
    <w:rsid w:val="004628EC"/>
    <w:rsid w:val="004847ED"/>
    <w:rsid w:val="00490701"/>
    <w:rsid w:val="004B0AE9"/>
    <w:rsid w:val="004F35D1"/>
    <w:rsid w:val="0050107B"/>
    <w:rsid w:val="00506FF1"/>
    <w:rsid w:val="00524B5A"/>
    <w:rsid w:val="00534E82"/>
    <w:rsid w:val="005438D6"/>
    <w:rsid w:val="00552476"/>
    <w:rsid w:val="005533E3"/>
    <w:rsid w:val="00554210"/>
    <w:rsid w:val="00557742"/>
    <w:rsid w:val="005625C7"/>
    <w:rsid w:val="00585FF0"/>
    <w:rsid w:val="005875C6"/>
    <w:rsid w:val="005B472B"/>
    <w:rsid w:val="005B7FC0"/>
    <w:rsid w:val="005C77EE"/>
    <w:rsid w:val="005D200A"/>
    <w:rsid w:val="00607F0D"/>
    <w:rsid w:val="006103E4"/>
    <w:rsid w:val="00620757"/>
    <w:rsid w:val="006222FF"/>
    <w:rsid w:val="00622DEF"/>
    <w:rsid w:val="006353B2"/>
    <w:rsid w:val="006576BB"/>
    <w:rsid w:val="0066491E"/>
    <w:rsid w:val="00674D3E"/>
    <w:rsid w:val="00690D5E"/>
    <w:rsid w:val="0069715F"/>
    <w:rsid w:val="006B7823"/>
    <w:rsid w:val="006C3663"/>
    <w:rsid w:val="006D42F6"/>
    <w:rsid w:val="006E25E2"/>
    <w:rsid w:val="006E6FDF"/>
    <w:rsid w:val="006F159C"/>
    <w:rsid w:val="006F76E6"/>
    <w:rsid w:val="00701556"/>
    <w:rsid w:val="0070189D"/>
    <w:rsid w:val="00715FFB"/>
    <w:rsid w:val="00757B38"/>
    <w:rsid w:val="007711B4"/>
    <w:rsid w:val="00790E18"/>
    <w:rsid w:val="00792674"/>
    <w:rsid w:val="00794836"/>
    <w:rsid w:val="007B2162"/>
    <w:rsid w:val="007B469D"/>
    <w:rsid w:val="007B592C"/>
    <w:rsid w:val="007C6B28"/>
    <w:rsid w:val="007C6CB1"/>
    <w:rsid w:val="007D051C"/>
    <w:rsid w:val="007E34C4"/>
    <w:rsid w:val="008217B6"/>
    <w:rsid w:val="00836052"/>
    <w:rsid w:val="00854E8E"/>
    <w:rsid w:val="00861452"/>
    <w:rsid w:val="00865396"/>
    <w:rsid w:val="00875317"/>
    <w:rsid w:val="00876601"/>
    <w:rsid w:val="0088117F"/>
    <w:rsid w:val="00887B90"/>
    <w:rsid w:val="008921A8"/>
    <w:rsid w:val="008970E1"/>
    <w:rsid w:val="008A2E66"/>
    <w:rsid w:val="008B6F98"/>
    <w:rsid w:val="008D7163"/>
    <w:rsid w:val="008E0DF7"/>
    <w:rsid w:val="008E64EB"/>
    <w:rsid w:val="009017BE"/>
    <w:rsid w:val="0090556B"/>
    <w:rsid w:val="009200EA"/>
    <w:rsid w:val="00921B31"/>
    <w:rsid w:val="0092476B"/>
    <w:rsid w:val="0094522E"/>
    <w:rsid w:val="009472FE"/>
    <w:rsid w:val="00975E4B"/>
    <w:rsid w:val="00983FCF"/>
    <w:rsid w:val="0098496D"/>
    <w:rsid w:val="00997A3F"/>
    <w:rsid w:val="009B40D8"/>
    <w:rsid w:val="009B5949"/>
    <w:rsid w:val="009C756A"/>
    <w:rsid w:val="009D5A48"/>
    <w:rsid w:val="009E6229"/>
    <w:rsid w:val="009F2877"/>
    <w:rsid w:val="00A06EA1"/>
    <w:rsid w:val="00A14CA4"/>
    <w:rsid w:val="00A230DE"/>
    <w:rsid w:val="00A23778"/>
    <w:rsid w:val="00A32C6B"/>
    <w:rsid w:val="00A50860"/>
    <w:rsid w:val="00A56EF2"/>
    <w:rsid w:val="00A57D99"/>
    <w:rsid w:val="00A57DF1"/>
    <w:rsid w:val="00A6225D"/>
    <w:rsid w:val="00A83C0F"/>
    <w:rsid w:val="00A83FCD"/>
    <w:rsid w:val="00A93700"/>
    <w:rsid w:val="00AA20D3"/>
    <w:rsid w:val="00AA71DC"/>
    <w:rsid w:val="00AC00FB"/>
    <w:rsid w:val="00AD0652"/>
    <w:rsid w:val="00AD474C"/>
    <w:rsid w:val="00AE0B47"/>
    <w:rsid w:val="00AE2640"/>
    <w:rsid w:val="00AF6B13"/>
    <w:rsid w:val="00B05C97"/>
    <w:rsid w:val="00B124FD"/>
    <w:rsid w:val="00B20613"/>
    <w:rsid w:val="00B3133F"/>
    <w:rsid w:val="00B40807"/>
    <w:rsid w:val="00B42C12"/>
    <w:rsid w:val="00B456F1"/>
    <w:rsid w:val="00B6198C"/>
    <w:rsid w:val="00B96C88"/>
    <w:rsid w:val="00BA198E"/>
    <w:rsid w:val="00BA7139"/>
    <w:rsid w:val="00BC229B"/>
    <w:rsid w:val="00BD61C1"/>
    <w:rsid w:val="00BE4E06"/>
    <w:rsid w:val="00C00721"/>
    <w:rsid w:val="00C115D6"/>
    <w:rsid w:val="00C131FD"/>
    <w:rsid w:val="00C25B0E"/>
    <w:rsid w:val="00C857AE"/>
    <w:rsid w:val="00C976C1"/>
    <w:rsid w:val="00C97CDB"/>
    <w:rsid w:val="00CA7089"/>
    <w:rsid w:val="00CB212F"/>
    <w:rsid w:val="00CD7C0F"/>
    <w:rsid w:val="00D062E4"/>
    <w:rsid w:val="00D21F36"/>
    <w:rsid w:val="00D33BB8"/>
    <w:rsid w:val="00D404B1"/>
    <w:rsid w:val="00D42F1A"/>
    <w:rsid w:val="00D52D5B"/>
    <w:rsid w:val="00D622EE"/>
    <w:rsid w:val="00D82BBB"/>
    <w:rsid w:val="00D9523A"/>
    <w:rsid w:val="00DA2415"/>
    <w:rsid w:val="00DC1F8B"/>
    <w:rsid w:val="00DC4CD6"/>
    <w:rsid w:val="00DD14C3"/>
    <w:rsid w:val="00DD5C4E"/>
    <w:rsid w:val="00DE32CB"/>
    <w:rsid w:val="00DE5CBF"/>
    <w:rsid w:val="00E02DD3"/>
    <w:rsid w:val="00E21E93"/>
    <w:rsid w:val="00E24D9E"/>
    <w:rsid w:val="00E44212"/>
    <w:rsid w:val="00E47D30"/>
    <w:rsid w:val="00E52A30"/>
    <w:rsid w:val="00E578AB"/>
    <w:rsid w:val="00E610BC"/>
    <w:rsid w:val="00E627A8"/>
    <w:rsid w:val="00E86D14"/>
    <w:rsid w:val="00E94605"/>
    <w:rsid w:val="00EE3074"/>
    <w:rsid w:val="00EE3E85"/>
    <w:rsid w:val="00EE6A20"/>
    <w:rsid w:val="00F06F16"/>
    <w:rsid w:val="00F20691"/>
    <w:rsid w:val="00F24076"/>
    <w:rsid w:val="00F421D5"/>
    <w:rsid w:val="00F44E47"/>
    <w:rsid w:val="00F50A24"/>
    <w:rsid w:val="00F52368"/>
    <w:rsid w:val="00F5294B"/>
    <w:rsid w:val="00FA0CE8"/>
    <w:rsid w:val="00FC64D3"/>
    <w:rsid w:val="00FD15A1"/>
    <w:rsid w:val="00FE2E5D"/>
    <w:rsid w:val="00FF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B59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5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B592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Corptext">
    <w:name w:val="Body Text"/>
    <w:basedOn w:val="Normal"/>
    <w:link w:val="CorptextCaracter"/>
    <w:rsid w:val="007B59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7B592C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scaurelvlad@yahoo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56905BF2-7CBD-4036-A524-9EE75BD02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2</Pages>
  <Words>250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2</cp:revision>
  <cp:lastPrinted>2018-09-05T08:34:00Z</cp:lastPrinted>
  <dcterms:created xsi:type="dcterms:W3CDTF">2018-09-14T05:44:00Z</dcterms:created>
  <dcterms:modified xsi:type="dcterms:W3CDTF">2018-09-14T05:44:00Z</dcterms:modified>
</cp:coreProperties>
</file>