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1E6" w:rsidRDefault="000101E6" w:rsidP="00910F06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115286" w:rsidRDefault="00CE29D6" w:rsidP="00990194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115286" w:rsidRDefault="00990194" w:rsidP="00CE29D6">
      <w:pPr>
        <w:spacing w:line="360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8538AD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8538AD">
        <w:rPr>
          <w:rFonts w:ascii="Times New Roman" w:hAnsi="Times New Roman"/>
          <w:b/>
          <w:sz w:val="32"/>
          <w:szCs w:val="32"/>
        </w:rPr>
        <w:t>A N U N Ţ</w:t>
      </w:r>
    </w:p>
    <w:p w:rsidR="008538AD" w:rsidRPr="008538AD" w:rsidRDefault="008538AD" w:rsidP="00CE29D6">
      <w:pPr>
        <w:spacing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990194" w:rsidRDefault="00990194" w:rsidP="00CE29D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Colegiul Tehnic Agricol “Alexandru Borza” Geoagiu, în baza prevederilor Legii nr. 1/2011, cu modificările şi completările ulterioare, art. 254 (19), în conformitate cu prevederile O.M.E.N. nr. 5485/2017, art.103, alin. (1), organizează concurs pentru ocuparea următoarelor catedre/fracţiuni de catedre care s-au vacant</w:t>
      </w:r>
      <w:r w:rsidR="003E2A4B">
        <w:rPr>
          <w:rFonts w:ascii="Times New Roman" w:hAnsi="Times New Roman"/>
          <w:sz w:val="24"/>
          <w:szCs w:val="24"/>
        </w:rPr>
        <w:t>at după începerea anului şcolar 2018-2019:</w:t>
      </w:r>
    </w:p>
    <w:tbl>
      <w:tblPr>
        <w:tblStyle w:val="GrilTabel"/>
        <w:tblW w:w="0" w:type="auto"/>
        <w:tblLook w:val="04A0"/>
      </w:tblPr>
      <w:tblGrid>
        <w:gridCol w:w="627"/>
        <w:gridCol w:w="2077"/>
        <w:gridCol w:w="1350"/>
        <w:gridCol w:w="1881"/>
        <w:gridCol w:w="1743"/>
        <w:gridCol w:w="1896"/>
      </w:tblGrid>
      <w:tr w:rsidR="003E2A4B" w:rsidTr="003E2A4B">
        <w:tc>
          <w:tcPr>
            <w:tcW w:w="641" w:type="dxa"/>
          </w:tcPr>
          <w:p w:rsidR="00990194" w:rsidRDefault="003E2A4B" w:rsidP="00CE29D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Nr.  crt.</w:t>
            </w:r>
          </w:p>
        </w:tc>
        <w:tc>
          <w:tcPr>
            <w:tcW w:w="2167" w:type="dxa"/>
          </w:tcPr>
          <w:p w:rsidR="00990194" w:rsidRDefault="003E2A4B" w:rsidP="00CE29D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Specialitatea catedrei</w:t>
            </w:r>
          </w:p>
        </w:tc>
        <w:tc>
          <w:tcPr>
            <w:tcW w:w="1350" w:type="dxa"/>
          </w:tcPr>
          <w:p w:rsidR="00990194" w:rsidRDefault="003E2A4B" w:rsidP="00CE29D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Nr.ore/săpt.</w:t>
            </w:r>
          </w:p>
        </w:tc>
        <w:tc>
          <w:tcPr>
            <w:tcW w:w="1890" w:type="dxa"/>
          </w:tcPr>
          <w:p w:rsidR="00990194" w:rsidRDefault="003E2A4B" w:rsidP="00CE29D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Viabilitatea postului/catedrei</w:t>
            </w:r>
          </w:p>
        </w:tc>
        <w:tc>
          <w:tcPr>
            <w:tcW w:w="1800" w:type="dxa"/>
          </w:tcPr>
          <w:p w:rsidR="00990194" w:rsidRDefault="003E2A4B" w:rsidP="00CE29D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Disciplina de concurs</w:t>
            </w:r>
          </w:p>
        </w:tc>
        <w:tc>
          <w:tcPr>
            <w:tcW w:w="1726" w:type="dxa"/>
          </w:tcPr>
          <w:p w:rsidR="00990194" w:rsidRDefault="003E2A4B" w:rsidP="00CE29D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Proba practică/inspecţie la clasă</w:t>
            </w:r>
          </w:p>
        </w:tc>
      </w:tr>
      <w:tr w:rsidR="003E2A4B" w:rsidTr="003E2A4B">
        <w:tc>
          <w:tcPr>
            <w:tcW w:w="641" w:type="dxa"/>
          </w:tcPr>
          <w:p w:rsidR="00990194" w:rsidRDefault="003E2A4B" w:rsidP="00CE29D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167" w:type="dxa"/>
          </w:tcPr>
          <w:p w:rsidR="00990194" w:rsidRDefault="008538AD" w:rsidP="00CE29D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Zootehnie</w:t>
            </w:r>
          </w:p>
        </w:tc>
        <w:tc>
          <w:tcPr>
            <w:tcW w:w="1350" w:type="dxa"/>
          </w:tcPr>
          <w:p w:rsidR="00990194" w:rsidRDefault="008538AD" w:rsidP="00CE29D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9 ore</w:t>
            </w:r>
          </w:p>
        </w:tc>
        <w:tc>
          <w:tcPr>
            <w:tcW w:w="1890" w:type="dxa"/>
          </w:tcPr>
          <w:p w:rsidR="00990194" w:rsidRDefault="008538AD" w:rsidP="00CE29D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1 an</w:t>
            </w:r>
          </w:p>
        </w:tc>
        <w:tc>
          <w:tcPr>
            <w:tcW w:w="1800" w:type="dxa"/>
          </w:tcPr>
          <w:p w:rsidR="00990194" w:rsidRDefault="008538AD" w:rsidP="00CE29D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Zootehnie</w:t>
            </w:r>
          </w:p>
        </w:tc>
        <w:tc>
          <w:tcPr>
            <w:tcW w:w="1726" w:type="dxa"/>
          </w:tcPr>
          <w:p w:rsidR="00990194" w:rsidRDefault="008538AD" w:rsidP="00CE29D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Inspecţie la clasă</w:t>
            </w:r>
          </w:p>
        </w:tc>
      </w:tr>
      <w:tr w:rsidR="003E2A4B" w:rsidTr="003E2A4B">
        <w:tc>
          <w:tcPr>
            <w:tcW w:w="641" w:type="dxa"/>
          </w:tcPr>
          <w:p w:rsidR="00990194" w:rsidRDefault="008538AD" w:rsidP="00CE29D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167" w:type="dxa"/>
          </w:tcPr>
          <w:p w:rsidR="00990194" w:rsidRDefault="008538AD" w:rsidP="00CE29D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Silvicultură </w:t>
            </w:r>
          </w:p>
        </w:tc>
        <w:tc>
          <w:tcPr>
            <w:tcW w:w="1350" w:type="dxa"/>
          </w:tcPr>
          <w:p w:rsidR="00990194" w:rsidRDefault="008538AD" w:rsidP="00CE29D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18 ore</w:t>
            </w:r>
          </w:p>
        </w:tc>
        <w:tc>
          <w:tcPr>
            <w:tcW w:w="1890" w:type="dxa"/>
          </w:tcPr>
          <w:p w:rsidR="00990194" w:rsidRDefault="008538AD" w:rsidP="00CE29D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1 an </w:t>
            </w:r>
          </w:p>
        </w:tc>
        <w:tc>
          <w:tcPr>
            <w:tcW w:w="1800" w:type="dxa"/>
          </w:tcPr>
          <w:p w:rsidR="00990194" w:rsidRDefault="008538AD" w:rsidP="00CE29D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Silvicultură</w:t>
            </w:r>
          </w:p>
        </w:tc>
        <w:tc>
          <w:tcPr>
            <w:tcW w:w="1726" w:type="dxa"/>
          </w:tcPr>
          <w:p w:rsidR="00990194" w:rsidRDefault="008538AD" w:rsidP="00CE29D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Inspecţie la clasă</w:t>
            </w:r>
          </w:p>
        </w:tc>
      </w:tr>
    </w:tbl>
    <w:p w:rsidR="00990194" w:rsidRDefault="00990194" w:rsidP="00CE29D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990194" w:rsidRDefault="00990194" w:rsidP="00CE29D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115286" w:rsidRDefault="008538AD" w:rsidP="00CE29D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D I R E C T O R,</w:t>
      </w:r>
    </w:p>
    <w:p w:rsidR="008538AD" w:rsidRDefault="008538AD" w:rsidP="00CE29D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Prof. ALDEA SIMONA-MARIA</w:t>
      </w:r>
      <w:r>
        <w:rPr>
          <w:rFonts w:ascii="Times New Roman" w:hAnsi="Times New Roman"/>
          <w:sz w:val="24"/>
          <w:szCs w:val="24"/>
        </w:rPr>
        <w:tab/>
      </w:r>
    </w:p>
    <w:p w:rsidR="00115286" w:rsidRDefault="00115286" w:rsidP="00CE29D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115286" w:rsidRDefault="00115286" w:rsidP="00CE29D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E29D6" w:rsidRDefault="00CE29D6" w:rsidP="00910F06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4D4D1C" w:rsidRDefault="004D4D1C" w:rsidP="00910F06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FA1460" w:rsidRDefault="00F5020F" w:rsidP="00CE29D6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</w:p>
    <w:p w:rsidR="00FA1460" w:rsidRDefault="00FA1460" w:rsidP="00FA146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FA1460" w:rsidRDefault="00FA1460" w:rsidP="00FA146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8538AD" w:rsidRDefault="008538AD" w:rsidP="00FA1460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CALENDARUL DE DESFĂŞURARE A CONCURSULUI</w:t>
      </w:r>
    </w:p>
    <w:tbl>
      <w:tblPr>
        <w:tblStyle w:val="GrilTabel"/>
        <w:tblW w:w="10008" w:type="dxa"/>
        <w:tblLook w:val="04A0"/>
      </w:tblPr>
      <w:tblGrid>
        <w:gridCol w:w="648"/>
        <w:gridCol w:w="1530"/>
        <w:gridCol w:w="3060"/>
        <w:gridCol w:w="1980"/>
        <w:gridCol w:w="2790"/>
      </w:tblGrid>
      <w:tr w:rsidR="008538AD" w:rsidTr="00CC1F41">
        <w:trPr>
          <w:trHeight w:val="512"/>
        </w:trPr>
        <w:tc>
          <w:tcPr>
            <w:tcW w:w="648" w:type="dxa"/>
          </w:tcPr>
          <w:p w:rsidR="008538AD" w:rsidRDefault="008538AD" w:rsidP="008538A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Nr.   crt.</w:t>
            </w:r>
          </w:p>
        </w:tc>
        <w:tc>
          <w:tcPr>
            <w:tcW w:w="1530" w:type="dxa"/>
          </w:tcPr>
          <w:p w:rsidR="008538AD" w:rsidRDefault="008538AD" w:rsidP="008538A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Data</w:t>
            </w:r>
          </w:p>
        </w:tc>
        <w:tc>
          <w:tcPr>
            <w:tcW w:w="3060" w:type="dxa"/>
          </w:tcPr>
          <w:p w:rsidR="008538AD" w:rsidRDefault="003F70DC" w:rsidP="008538A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Etapa</w:t>
            </w:r>
          </w:p>
        </w:tc>
        <w:tc>
          <w:tcPr>
            <w:tcW w:w="1980" w:type="dxa"/>
          </w:tcPr>
          <w:p w:rsidR="008538AD" w:rsidRDefault="003F70DC" w:rsidP="008538A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Locul</w:t>
            </w:r>
          </w:p>
        </w:tc>
        <w:tc>
          <w:tcPr>
            <w:tcW w:w="2790" w:type="dxa"/>
          </w:tcPr>
          <w:p w:rsidR="008538AD" w:rsidRDefault="003F70DC" w:rsidP="008538A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Obs.</w:t>
            </w:r>
          </w:p>
        </w:tc>
      </w:tr>
      <w:tr w:rsidR="008538AD" w:rsidTr="00CC1F41">
        <w:tc>
          <w:tcPr>
            <w:tcW w:w="648" w:type="dxa"/>
          </w:tcPr>
          <w:p w:rsidR="008538AD" w:rsidRDefault="003F70DC" w:rsidP="008538A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30" w:type="dxa"/>
          </w:tcPr>
          <w:p w:rsidR="008538AD" w:rsidRDefault="003F70DC" w:rsidP="008538A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24.09.2018</w:t>
            </w:r>
          </w:p>
        </w:tc>
        <w:tc>
          <w:tcPr>
            <w:tcW w:w="3060" w:type="dxa"/>
          </w:tcPr>
          <w:p w:rsidR="008538AD" w:rsidRDefault="003F70DC" w:rsidP="003F70D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Publicarea anunţului şi a calendarului de desfăşurare a concursului</w:t>
            </w:r>
          </w:p>
        </w:tc>
        <w:tc>
          <w:tcPr>
            <w:tcW w:w="1980" w:type="dxa"/>
          </w:tcPr>
          <w:p w:rsidR="008538AD" w:rsidRDefault="003F70DC" w:rsidP="008538A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C.T.A. “Alex. Borza” Geoagiu</w:t>
            </w:r>
          </w:p>
        </w:tc>
        <w:tc>
          <w:tcPr>
            <w:tcW w:w="2790" w:type="dxa"/>
          </w:tcPr>
          <w:p w:rsidR="008538AD" w:rsidRDefault="008538AD" w:rsidP="008538A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38AD" w:rsidTr="00CC1F41">
        <w:tc>
          <w:tcPr>
            <w:tcW w:w="648" w:type="dxa"/>
          </w:tcPr>
          <w:p w:rsidR="008538AD" w:rsidRDefault="003F70DC" w:rsidP="00FA146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530" w:type="dxa"/>
          </w:tcPr>
          <w:p w:rsidR="008538AD" w:rsidRDefault="003F70DC" w:rsidP="00FA146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25.09.2018 – 28.09.2018</w:t>
            </w:r>
          </w:p>
        </w:tc>
        <w:tc>
          <w:tcPr>
            <w:tcW w:w="3060" w:type="dxa"/>
          </w:tcPr>
          <w:p w:rsidR="008538AD" w:rsidRDefault="003F70DC" w:rsidP="00FA146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Înscrierea candidaţilor</w:t>
            </w:r>
          </w:p>
        </w:tc>
        <w:tc>
          <w:tcPr>
            <w:tcW w:w="1980" w:type="dxa"/>
          </w:tcPr>
          <w:p w:rsidR="008538AD" w:rsidRDefault="003F70DC" w:rsidP="003F70D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C.T.A. “Alex. Borza” Geoagiu</w:t>
            </w:r>
          </w:p>
        </w:tc>
        <w:tc>
          <w:tcPr>
            <w:tcW w:w="2790" w:type="dxa"/>
          </w:tcPr>
          <w:p w:rsidR="008538AD" w:rsidRDefault="003F70DC" w:rsidP="0069423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Dosarele se depun</w:t>
            </w:r>
            <w:r w:rsidR="00694239">
              <w:rPr>
                <w:rFonts w:ascii="Times New Roman" w:hAnsi="Times New Roman"/>
                <w:sz w:val="24"/>
                <w:szCs w:val="24"/>
              </w:rPr>
              <w:t xml:space="preserve"> la secretariatul colegiului, între orele 8,30 – 14,30. Cererea de înscriere tip se regăseşte în anexa 14 la OMEN nr. 5485/2017. Se anexează actele doveditoare menţionate în cerere.</w:t>
            </w:r>
          </w:p>
        </w:tc>
      </w:tr>
      <w:tr w:rsidR="008538AD" w:rsidTr="00CC1F41">
        <w:tc>
          <w:tcPr>
            <w:tcW w:w="648" w:type="dxa"/>
          </w:tcPr>
          <w:p w:rsidR="008538AD" w:rsidRDefault="00694239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530" w:type="dxa"/>
          </w:tcPr>
          <w:p w:rsidR="008538AD" w:rsidRDefault="00694239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01.10.2018</w:t>
            </w:r>
          </w:p>
        </w:tc>
        <w:tc>
          <w:tcPr>
            <w:tcW w:w="3060" w:type="dxa"/>
          </w:tcPr>
          <w:p w:rsidR="008538AD" w:rsidRDefault="00694239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Verificarea dosarelor.</w:t>
            </w:r>
          </w:p>
        </w:tc>
        <w:tc>
          <w:tcPr>
            <w:tcW w:w="1980" w:type="dxa"/>
          </w:tcPr>
          <w:p w:rsidR="008538AD" w:rsidRDefault="00694239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CTA “Alex. Borza” Geoagiu</w:t>
            </w:r>
          </w:p>
        </w:tc>
        <w:tc>
          <w:tcPr>
            <w:tcW w:w="2790" w:type="dxa"/>
          </w:tcPr>
          <w:p w:rsidR="008538AD" w:rsidRDefault="00694239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 14,00</w:t>
            </w:r>
          </w:p>
        </w:tc>
      </w:tr>
      <w:tr w:rsidR="008538AD" w:rsidTr="00CC1F41">
        <w:tc>
          <w:tcPr>
            <w:tcW w:w="648" w:type="dxa"/>
          </w:tcPr>
          <w:p w:rsidR="008538AD" w:rsidRDefault="00CC1F41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530" w:type="dxa"/>
          </w:tcPr>
          <w:p w:rsidR="008538AD" w:rsidRDefault="00CC1F41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02.10.2018</w:t>
            </w:r>
          </w:p>
        </w:tc>
        <w:tc>
          <w:tcPr>
            <w:tcW w:w="3060" w:type="dxa"/>
          </w:tcPr>
          <w:p w:rsidR="008538AD" w:rsidRDefault="00CC1F41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Desfăşurarea inspecţiei la clasă.</w:t>
            </w:r>
          </w:p>
        </w:tc>
        <w:tc>
          <w:tcPr>
            <w:tcW w:w="1980" w:type="dxa"/>
          </w:tcPr>
          <w:p w:rsidR="008538AD" w:rsidRDefault="00CC1F41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CTA “Alex. Borza” Geoagiu</w:t>
            </w:r>
          </w:p>
        </w:tc>
        <w:tc>
          <w:tcPr>
            <w:tcW w:w="2790" w:type="dxa"/>
          </w:tcPr>
          <w:p w:rsidR="008538AD" w:rsidRDefault="00CC1F41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 10,00 – Durata 1 oră/lecţie</w:t>
            </w:r>
          </w:p>
        </w:tc>
      </w:tr>
      <w:tr w:rsidR="008538AD" w:rsidTr="00CC1F41">
        <w:tc>
          <w:tcPr>
            <w:tcW w:w="648" w:type="dxa"/>
          </w:tcPr>
          <w:p w:rsidR="008538AD" w:rsidRDefault="00CC1F41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530" w:type="dxa"/>
          </w:tcPr>
          <w:p w:rsidR="008538AD" w:rsidRDefault="00CC1F41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04.10.2018 </w:t>
            </w:r>
          </w:p>
        </w:tc>
        <w:tc>
          <w:tcPr>
            <w:tcW w:w="3060" w:type="dxa"/>
          </w:tcPr>
          <w:p w:rsidR="008538AD" w:rsidRDefault="00CC1F41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1F41">
              <w:rPr>
                <w:rFonts w:ascii="Times New Roman" w:hAnsi="Times New Roman"/>
                <w:sz w:val="24"/>
                <w:szCs w:val="24"/>
              </w:rPr>
              <w:t>Proba scrisă.</w:t>
            </w:r>
          </w:p>
          <w:p w:rsidR="00CC1F41" w:rsidRPr="00CC1F41" w:rsidRDefault="00CC1F41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Afişarea rezultatelor; Înregistrarea contestaţiilor.</w:t>
            </w:r>
          </w:p>
        </w:tc>
        <w:tc>
          <w:tcPr>
            <w:tcW w:w="1980" w:type="dxa"/>
          </w:tcPr>
          <w:p w:rsidR="008538AD" w:rsidRDefault="00CC1F41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CTA “Alex. Borza” Geoagiu</w:t>
            </w:r>
          </w:p>
        </w:tc>
        <w:tc>
          <w:tcPr>
            <w:tcW w:w="2790" w:type="dxa"/>
          </w:tcPr>
          <w:p w:rsidR="008538AD" w:rsidRDefault="00CC1F41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 9,00 – Durata 4 ore</w:t>
            </w:r>
          </w:p>
          <w:p w:rsidR="00CC1F41" w:rsidRDefault="00CC1F41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 15,00                        Ora 15,00 - 16,00</w:t>
            </w:r>
          </w:p>
        </w:tc>
      </w:tr>
      <w:tr w:rsidR="00CC1F41" w:rsidTr="00CC1F41">
        <w:tc>
          <w:tcPr>
            <w:tcW w:w="648" w:type="dxa"/>
          </w:tcPr>
          <w:p w:rsidR="00CC1F41" w:rsidRDefault="00CC1F41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530" w:type="dxa"/>
          </w:tcPr>
          <w:p w:rsidR="00CC1F41" w:rsidRDefault="00CC1F41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08.10.2018</w:t>
            </w:r>
          </w:p>
        </w:tc>
        <w:tc>
          <w:tcPr>
            <w:tcW w:w="3060" w:type="dxa"/>
          </w:tcPr>
          <w:p w:rsidR="00CC1F41" w:rsidRPr="00CC1F41" w:rsidRDefault="00CC1F41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Afişarea rezultatelor finale ale concursului.</w:t>
            </w:r>
          </w:p>
        </w:tc>
        <w:tc>
          <w:tcPr>
            <w:tcW w:w="1980" w:type="dxa"/>
          </w:tcPr>
          <w:p w:rsidR="00CC1F41" w:rsidRDefault="00CC1F41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CTA “Alex. Borza” Geoagiu</w:t>
            </w:r>
          </w:p>
        </w:tc>
        <w:tc>
          <w:tcPr>
            <w:tcW w:w="2790" w:type="dxa"/>
          </w:tcPr>
          <w:p w:rsidR="00CC1F41" w:rsidRDefault="00CC1F41" w:rsidP="00CC1F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 10,00.</w:t>
            </w:r>
          </w:p>
        </w:tc>
      </w:tr>
    </w:tbl>
    <w:p w:rsidR="00FA1460" w:rsidRDefault="008538AD" w:rsidP="00CC1F41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FA1460" w:rsidRDefault="008538AD" w:rsidP="00CC1F41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CC1F41">
        <w:rPr>
          <w:rFonts w:ascii="Times New Roman" w:hAnsi="Times New Roman"/>
          <w:sz w:val="24"/>
          <w:szCs w:val="24"/>
        </w:rPr>
        <w:t xml:space="preserve">                     D I R E C T O R,</w:t>
      </w:r>
    </w:p>
    <w:p w:rsidR="00202C72" w:rsidRDefault="00CC1F41" w:rsidP="00C41720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="00C41720">
        <w:rPr>
          <w:rFonts w:ascii="Times New Roman" w:hAnsi="Times New Roman"/>
          <w:sz w:val="24"/>
          <w:szCs w:val="24"/>
        </w:rPr>
        <w:t xml:space="preserve">      Prof. ALDEA SIMONA</w:t>
      </w:r>
    </w:p>
    <w:sectPr w:rsidR="00202C72" w:rsidSect="00DE3E7F">
      <w:headerReference w:type="default" r:id="rId8"/>
      <w:footerReference w:type="default" r:id="rId9"/>
      <w:pgSz w:w="12240" w:h="15840"/>
      <w:pgMar w:top="1260" w:right="1260" w:bottom="539" w:left="1622" w:header="27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63EF" w:rsidRDefault="000C63EF">
      <w:r>
        <w:separator/>
      </w:r>
    </w:p>
  </w:endnote>
  <w:endnote w:type="continuationSeparator" w:id="1">
    <w:p w:rsidR="000C63EF" w:rsidRDefault="000C63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EBC" w:rsidRPr="00E6457B" w:rsidRDefault="00E23EBC" w:rsidP="00E23EBC">
    <w:pPr>
      <w:pStyle w:val="Antet"/>
      <w:spacing w:after="0" w:line="240" w:lineRule="auto"/>
      <w:jc w:val="right"/>
      <w:rPr>
        <w:rFonts w:ascii="Times New Roman" w:hAnsi="Times New Roman"/>
        <w:sz w:val="20"/>
        <w:szCs w:val="20"/>
      </w:rPr>
    </w:pPr>
    <w:r w:rsidRPr="00E6457B">
      <w:rPr>
        <w:rFonts w:ascii="Times New Roman" w:hAnsi="Times New Roman"/>
        <w:sz w:val="20"/>
        <w:szCs w:val="20"/>
      </w:rPr>
      <w:t>Str.Independentei nr.47  jud.Hunedoara</w:t>
    </w:r>
  </w:p>
  <w:p w:rsidR="00E23EBC" w:rsidRDefault="00E23EBC" w:rsidP="00E23EBC">
    <w:pPr>
      <w:pStyle w:val="Antet"/>
      <w:spacing w:after="0" w:line="240" w:lineRule="auto"/>
      <w:jc w:val="right"/>
      <w:rPr>
        <w:rFonts w:ascii="Times New Roman" w:hAnsi="Times New Roman"/>
        <w:sz w:val="20"/>
        <w:szCs w:val="20"/>
        <w:lang w:val="fr-FR"/>
      </w:rPr>
    </w:pPr>
    <w:r w:rsidRPr="00E6457B">
      <w:rPr>
        <w:rFonts w:ascii="Times New Roman" w:hAnsi="Times New Roman"/>
        <w:sz w:val="20"/>
        <w:szCs w:val="20"/>
        <w:lang w:val="fr-FR"/>
      </w:rPr>
      <w:t xml:space="preserve">tel 0254248518/0254248877  </w:t>
    </w:r>
  </w:p>
  <w:p w:rsidR="00E23EBC" w:rsidRPr="00E6457B" w:rsidRDefault="00E23EBC" w:rsidP="00E23EBC">
    <w:pPr>
      <w:pStyle w:val="Antet"/>
      <w:spacing w:after="0" w:line="240" w:lineRule="auto"/>
      <w:jc w:val="right"/>
      <w:rPr>
        <w:rFonts w:ascii="Times New Roman" w:hAnsi="Times New Roman"/>
        <w:sz w:val="20"/>
        <w:szCs w:val="20"/>
        <w:lang w:val="fr-FR"/>
      </w:rPr>
    </w:pPr>
    <w:r w:rsidRPr="00E6457B">
      <w:rPr>
        <w:rFonts w:ascii="Times New Roman" w:hAnsi="Times New Roman"/>
        <w:sz w:val="20"/>
        <w:szCs w:val="20"/>
        <w:lang w:val="fr-FR"/>
      </w:rPr>
      <w:t>fax.0254248299/0254248877</w:t>
    </w:r>
  </w:p>
  <w:p w:rsidR="00E23EBC" w:rsidRPr="00E6457B" w:rsidRDefault="00E23EBC" w:rsidP="00910F06">
    <w:pPr>
      <w:pStyle w:val="Antet"/>
      <w:spacing w:after="0" w:line="240" w:lineRule="auto"/>
      <w:jc w:val="right"/>
      <w:rPr>
        <w:rFonts w:ascii="Times New Roman" w:hAnsi="Times New Roman"/>
        <w:sz w:val="20"/>
        <w:szCs w:val="20"/>
        <w:lang w:val="fr-FR"/>
      </w:rPr>
    </w:pPr>
    <w:r w:rsidRPr="00E6457B">
      <w:rPr>
        <w:rFonts w:ascii="Times New Roman" w:hAnsi="Times New Roman"/>
        <w:sz w:val="20"/>
        <w:szCs w:val="20"/>
        <w:lang w:val="fr-FR"/>
      </w:rPr>
      <w:t xml:space="preserve">e-mail: </w:t>
    </w:r>
    <w:r w:rsidRPr="00910F06">
      <w:rPr>
        <w:rFonts w:ascii="Times New Roman" w:hAnsi="Times New Roman"/>
        <w:sz w:val="20"/>
        <w:szCs w:val="20"/>
        <w:lang w:val="fr-FR"/>
      </w:rPr>
      <w:t>ctageoagiu@yahoo.com</w:t>
    </w:r>
    <w:hyperlink r:id="rId1" w:history="1">
      <w:r w:rsidRPr="00E6457B">
        <w:rPr>
          <w:rStyle w:val="Hyperlink"/>
          <w:rFonts w:ascii="Times New Roman" w:hAnsi="Times New Roman"/>
          <w:sz w:val="20"/>
          <w:szCs w:val="20"/>
          <w:lang w:val="fr-FR"/>
        </w:rPr>
        <w:t>www.ctageoagiu.ro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63EF" w:rsidRDefault="000C63EF">
      <w:r>
        <w:separator/>
      </w:r>
    </w:p>
  </w:footnote>
  <w:footnote w:type="continuationSeparator" w:id="1">
    <w:p w:rsidR="000C63EF" w:rsidRDefault="000C63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EBC" w:rsidRPr="003C0E1E" w:rsidRDefault="005D7CBA" w:rsidP="00052721">
    <w:pPr>
      <w:pStyle w:val="Antet"/>
      <w:tabs>
        <w:tab w:val="clear" w:pos="4703"/>
        <w:tab w:val="left" w:pos="1560"/>
        <w:tab w:val="center" w:pos="4395"/>
      </w:tabs>
      <w:spacing w:after="0" w:line="240" w:lineRule="auto"/>
      <w:rPr>
        <w:rFonts w:ascii="Palatino Linotype" w:hAnsi="Palatino Linotype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3989705</wp:posOffset>
          </wp:positionH>
          <wp:positionV relativeFrom="paragraph">
            <wp:posOffset>47625</wp:posOffset>
          </wp:positionV>
          <wp:extent cx="1952625" cy="666750"/>
          <wp:effectExtent l="19050" t="0" r="9525" b="0"/>
          <wp:wrapNone/>
          <wp:docPr id="6" name="Imagine 6" descr="ed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ed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Palatino Linotype" w:hAnsi="Palatino Linotype"/>
        <w:b/>
        <w:noProof/>
        <w:sz w:val="28"/>
        <w:szCs w:val="28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margin">
            <wp:posOffset>-501015</wp:posOffset>
          </wp:positionH>
          <wp:positionV relativeFrom="paragraph">
            <wp:posOffset>47625</wp:posOffset>
          </wp:positionV>
          <wp:extent cx="855980" cy="864870"/>
          <wp:effectExtent l="19050" t="0" r="1270" b="0"/>
          <wp:wrapNone/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98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52721">
      <w:rPr>
        <w:rFonts w:ascii="Palatino Linotype" w:hAnsi="Palatino Linotype"/>
        <w:b/>
        <w:sz w:val="28"/>
        <w:szCs w:val="28"/>
      </w:rPr>
      <w:t xml:space="preserve">                              </w:t>
    </w:r>
    <w:r w:rsidR="002F59C0" w:rsidRPr="003C0E1E">
      <w:rPr>
        <w:rFonts w:ascii="Palatino Linotype" w:hAnsi="Palatino Linotype"/>
        <w:b/>
        <w:sz w:val="28"/>
        <w:szCs w:val="28"/>
      </w:rPr>
      <w:t>COLEGIUL TEHNIC AGRICOL</w:t>
    </w:r>
    <w:r w:rsidR="00155E13">
      <w:rPr>
        <w:rFonts w:ascii="Palatino Linotype" w:hAnsi="Palatino Linotype"/>
        <w:b/>
        <w:sz w:val="28"/>
        <w:szCs w:val="28"/>
      </w:rPr>
      <w:t xml:space="preserve">       </w:t>
    </w:r>
  </w:p>
  <w:p w:rsidR="009A137D" w:rsidRDefault="00E93888" w:rsidP="009A137D">
    <w:pPr>
      <w:pStyle w:val="Antet"/>
      <w:spacing w:after="0" w:line="240" w:lineRule="auto"/>
      <w:rPr>
        <w:rFonts w:ascii="Palatino Linotype" w:hAnsi="Palatino Linotype"/>
        <w:b/>
        <w:sz w:val="28"/>
        <w:szCs w:val="28"/>
      </w:rPr>
    </w:pPr>
    <w:r>
      <w:rPr>
        <w:rFonts w:ascii="Palatino Linotype" w:hAnsi="Palatino Linotype"/>
        <w:b/>
        <w:sz w:val="28"/>
        <w:szCs w:val="28"/>
      </w:rPr>
      <w:t xml:space="preserve">                                    </w:t>
    </w:r>
    <w:r w:rsidR="002F59C0" w:rsidRPr="003C0E1E">
      <w:rPr>
        <w:rFonts w:ascii="Palatino Linotype" w:hAnsi="Palatino Linotype"/>
        <w:b/>
        <w:sz w:val="28"/>
        <w:szCs w:val="28"/>
      </w:rPr>
      <w:t>“ALEXANDRU BORZA”</w:t>
    </w:r>
    <w:r w:rsidR="00E6457B" w:rsidRPr="003C0E1E">
      <w:rPr>
        <w:rFonts w:ascii="Palatino Linotype" w:hAnsi="Palatino Linotype"/>
        <w:b/>
        <w:sz w:val="28"/>
        <w:szCs w:val="28"/>
      </w:rPr>
      <w:t xml:space="preserve"> </w:t>
    </w:r>
  </w:p>
  <w:p w:rsidR="003F00C6" w:rsidRDefault="009A137D" w:rsidP="008538AD">
    <w:pPr>
      <w:pStyle w:val="Antet"/>
      <w:spacing w:after="0" w:line="240" w:lineRule="auto"/>
      <w:rPr>
        <w:rFonts w:ascii="Palatino Linotype" w:hAnsi="Palatino Linotype"/>
        <w:b/>
        <w:sz w:val="28"/>
        <w:szCs w:val="28"/>
      </w:rPr>
    </w:pPr>
    <w:r>
      <w:rPr>
        <w:rFonts w:ascii="Palatino Linotype" w:hAnsi="Palatino Linotype"/>
        <w:b/>
        <w:sz w:val="28"/>
        <w:szCs w:val="28"/>
      </w:rPr>
      <w:t xml:space="preserve">                                              </w:t>
    </w:r>
    <w:r w:rsidR="008538AD">
      <w:rPr>
        <w:rFonts w:ascii="Palatino Linotype" w:hAnsi="Palatino Linotype"/>
        <w:b/>
        <w:sz w:val="28"/>
        <w:szCs w:val="28"/>
      </w:rPr>
      <w:t>GEOAGIU</w:t>
    </w:r>
    <w:r w:rsidR="00CE29D6">
      <w:rPr>
        <w:rFonts w:ascii="Palatino Linotype" w:hAnsi="Palatino Linotype"/>
        <w:b/>
        <w:sz w:val="28"/>
        <w:szCs w:val="28"/>
      </w:rPr>
      <w:t xml:space="preserve">    </w:t>
    </w:r>
  </w:p>
  <w:p w:rsidR="00967156" w:rsidRDefault="00967156" w:rsidP="008538AD">
    <w:pPr>
      <w:pStyle w:val="Antet"/>
      <w:spacing w:after="0" w:line="240" w:lineRule="auto"/>
      <w:rPr>
        <w:rFonts w:ascii="Palatino Linotype" w:hAnsi="Palatino Linotype"/>
        <w:b/>
        <w:sz w:val="28"/>
        <w:szCs w:val="28"/>
      </w:rPr>
    </w:pPr>
    <w:r>
      <w:rPr>
        <w:rFonts w:ascii="Palatino Linotype" w:hAnsi="Palatino Linotype"/>
        <w:b/>
        <w:sz w:val="28"/>
        <w:szCs w:val="28"/>
      </w:rPr>
      <w:t xml:space="preserve">                                        Nr. 4511/24.09.2018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1BAB"/>
    <w:multiLevelType w:val="hybridMultilevel"/>
    <w:tmpl w:val="D4ECDB6E"/>
    <w:lvl w:ilvl="0" w:tplc="988E08DA">
      <w:numFmt w:val="bullet"/>
      <w:lvlText w:val="-"/>
      <w:lvlJc w:val="left"/>
      <w:pPr>
        <w:ind w:left="15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01B05D46"/>
    <w:multiLevelType w:val="hybridMultilevel"/>
    <w:tmpl w:val="371E0010"/>
    <w:lvl w:ilvl="0" w:tplc="FDECF0AA">
      <w:start w:val="1"/>
      <w:numFmt w:val="decimal"/>
      <w:lvlText w:val="%1)"/>
      <w:lvlJc w:val="left"/>
      <w:pPr>
        <w:ind w:left="13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">
    <w:nsid w:val="0394665E"/>
    <w:multiLevelType w:val="hybridMultilevel"/>
    <w:tmpl w:val="8FC01DC6"/>
    <w:lvl w:ilvl="0" w:tplc="1260704C">
      <w:numFmt w:val="bullet"/>
      <w:lvlText w:val="-"/>
      <w:lvlJc w:val="left"/>
      <w:pPr>
        <w:ind w:left="21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70E1EEC"/>
    <w:multiLevelType w:val="hybridMultilevel"/>
    <w:tmpl w:val="4FA62400"/>
    <w:lvl w:ilvl="0" w:tplc="B5506D3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372E44"/>
    <w:multiLevelType w:val="hybridMultilevel"/>
    <w:tmpl w:val="98FEC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0D04F2"/>
    <w:multiLevelType w:val="hybridMultilevel"/>
    <w:tmpl w:val="38683E84"/>
    <w:lvl w:ilvl="0" w:tplc="29F4FC3C">
      <w:start w:val="1"/>
      <w:numFmt w:val="decimal"/>
      <w:lvlText w:val="%1)"/>
      <w:lvlJc w:val="left"/>
      <w:pPr>
        <w:ind w:left="1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6">
    <w:nsid w:val="247B35C3"/>
    <w:multiLevelType w:val="hybridMultilevel"/>
    <w:tmpl w:val="AA6EB932"/>
    <w:lvl w:ilvl="0" w:tplc="7F5EB96A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29346FFD"/>
    <w:multiLevelType w:val="hybridMultilevel"/>
    <w:tmpl w:val="A8AC3848"/>
    <w:lvl w:ilvl="0" w:tplc="397CCE5E">
      <w:numFmt w:val="bullet"/>
      <w:lvlText w:val="-"/>
      <w:lvlJc w:val="left"/>
      <w:pPr>
        <w:ind w:left="24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8">
    <w:nsid w:val="2ADE4372"/>
    <w:multiLevelType w:val="hybridMultilevel"/>
    <w:tmpl w:val="421489F6"/>
    <w:lvl w:ilvl="0" w:tplc="1FC670A0">
      <w:numFmt w:val="bullet"/>
      <w:lvlText w:val="-"/>
      <w:lvlJc w:val="left"/>
      <w:pPr>
        <w:ind w:left="21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2BD26443"/>
    <w:multiLevelType w:val="hybridMultilevel"/>
    <w:tmpl w:val="7660D1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1F1CF0"/>
    <w:multiLevelType w:val="hybridMultilevel"/>
    <w:tmpl w:val="56D812C6"/>
    <w:lvl w:ilvl="0" w:tplc="3E3618A8">
      <w:numFmt w:val="bullet"/>
      <w:lvlText w:val="-"/>
      <w:lvlJc w:val="left"/>
      <w:pPr>
        <w:ind w:left="17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1">
    <w:nsid w:val="343E75BA"/>
    <w:multiLevelType w:val="hybridMultilevel"/>
    <w:tmpl w:val="A0928618"/>
    <w:lvl w:ilvl="0" w:tplc="0622A9FC">
      <w:numFmt w:val="bullet"/>
      <w:lvlText w:val="-"/>
      <w:lvlJc w:val="left"/>
      <w:pPr>
        <w:ind w:left="6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2">
    <w:nsid w:val="36F05DA2"/>
    <w:multiLevelType w:val="hybridMultilevel"/>
    <w:tmpl w:val="E3A6FB0C"/>
    <w:lvl w:ilvl="0" w:tplc="9DDA3A02">
      <w:numFmt w:val="bullet"/>
      <w:lvlText w:val="-"/>
      <w:lvlJc w:val="left"/>
      <w:pPr>
        <w:ind w:left="19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3">
    <w:nsid w:val="394A1CA6"/>
    <w:multiLevelType w:val="hybridMultilevel"/>
    <w:tmpl w:val="F2EE1B90"/>
    <w:lvl w:ilvl="0" w:tplc="1D9E7C3E">
      <w:numFmt w:val="bullet"/>
      <w:lvlText w:val="-"/>
      <w:lvlJc w:val="left"/>
      <w:pPr>
        <w:ind w:left="15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4">
    <w:nsid w:val="41FC20C0"/>
    <w:multiLevelType w:val="hybridMultilevel"/>
    <w:tmpl w:val="62DE3C66"/>
    <w:lvl w:ilvl="0" w:tplc="F894EBEC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>
    <w:nsid w:val="4A584994"/>
    <w:multiLevelType w:val="hybridMultilevel"/>
    <w:tmpl w:val="DE668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645BB4"/>
    <w:multiLevelType w:val="hybridMultilevel"/>
    <w:tmpl w:val="ACC0F0B4"/>
    <w:lvl w:ilvl="0" w:tplc="BCCEBDD8">
      <w:numFmt w:val="bullet"/>
      <w:lvlText w:val="-"/>
      <w:lvlJc w:val="left"/>
      <w:pPr>
        <w:ind w:left="19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7">
    <w:nsid w:val="4E0D0329"/>
    <w:multiLevelType w:val="hybridMultilevel"/>
    <w:tmpl w:val="7F660D1E"/>
    <w:lvl w:ilvl="0" w:tplc="DFA67044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8">
    <w:nsid w:val="558E025D"/>
    <w:multiLevelType w:val="hybridMultilevel"/>
    <w:tmpl w:val="48622F4C"/>
    <w:lvl w:ilvl="0" w:tplc="2BB63882">
      <w:start w:val="1"/>
      <w:numFmt w:val="bullet"/>
      <w:lvlText w:val="-"/>
      <w:lvlJc w:val="left"/>
      <w:pPr>
        <w:ind w:left="26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</w:abstractNum>
  <w:abstractNum w:abstractNumId="19">
    <w:nsid w:val="56217849"/>
    <w:multiLevelType w:val="hybridMultilevel"/>
    <w:tmpl w:val="1A98B12A"/>
    <w:lvl w:ilvl="0" w:tplc="24343F20">
      <w:start w:val="1"/>
      <w:numFmt w:val="decimal"/>
      <w:lvlText w:val="%1."/>
      <w:lvlJc w:val="left"/>
      <w:pPr>
        <w:ind w:left="17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60" w:hanging="360"/>
      </w:pPr>
    </w:lvl>
    <w:lvl w:ilvl="2" w:tplc="0409001B" w:tentative="1">
      <w:start w:val="1"/>
      <w:numFmt w:val="lowerRoman"/>
      <w:lvlText w:val="%3."/>
      <w:lvlJc w:val="right"/>
      <w:pPr>
        <w:ind w:left="3180" w:hanging="180"/>
      </w:pPr>
    </w:lvl>
    <w:lvl w:ilvl="3" w:tplc="0409000F" w:tentative="1">
      <w:start w:val="1"/>
      <w:numFmt w:val="decimal"/>
      <w:lvlText w:val="%4."/>
      <w:lvlJc w:val="left"/>
      <w:pPr>
        <w:ind w:left="3900" w:hanging="360"/>
      </w:pPr>
    </w:lvl>
    <w:lvl w:ilvl="4" w:tplc="04090019" w:tentative="1">
      <w:start w:val="1"/>
      <w:numFmt w:val="lowerLetter"/>
      <w:lvlText w:val="%5."/>
      <w:lvlJc w:val="left"/>
      <w:pPr>
        <w:ind w:left="4620" w:hanging="360"/>
      </w:pPr>
    </w:lvl>
    <w:lvl w:ilvl="5" w:tplc="0409001B" w:tentative="1">
      <w:start w:val="1"/>
      <w:numFmt w:val="lowerRoman"/>
      <w:lvlText w:val="%6."/>
      <w:lvlJc w:val="right"/>
      <w:pPr>
        <w:ind w:left="5340" w:hanging="180"/>
      </w:pPr>
    </w:lvl>
    <w:lvl w:ilvl="6" w:tplc="0409000F" w:tentative="1">
      <w:start w:val="1"/>
      <w:numFmt w:val="decimal"/>
      <w:lvlText w:val="%7."/>
      <w:lvlJc w:val="left"/>
      <w:pPr>
        <w:ind w:left="6060" w:hanging="360"/>
      </w:pPr>
    </w:lvl>
    <w:lvl w:ilvl="7" w:tplc="04090019" w:tentative="1">
      <w:start w:val="1"/>
      <w:numFmt w:val="lowerLetter"/>
      <w:lvlText w:val="%8."/>
      <w:lvlJc w:val="left"/>
      <w:pPr>
        <w:ind w:left="6780" w:hanging="360"/>
      </w:pPr>
    </w:lvl>
    <w:lvl w:ilvl="8" w:tplc="040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0">
    <w:nsid w:val="5729146A"/>
    <w:multiLevelType w:val="hybridMultilevel"/>
    <w:tmpl w:val="EE5846C4"/>
    <w:lvl w:ilvl="0" w:tplc="7ACE8FC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5D5E1D15"/>
    <w:multiLevelType w:val="hybridMultilevel"/>
    <w:tmpl w:val="ADE8313E"/>
    <w:lvl w:ilvl="0" w:tplc="FD485290">
      <w:numFmt w:val="bullet"/>
      <w:lvlText w:val="-"/>
      <w:lvlJc w:val="left"/>
      <w:pPr>
        <w:ind w:left="17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22">
    <w:nsid w:val="63FC121A"/>
    <w:multiLevelType w:val="hybridMultilevel"/>
    <w:tmpl w:val="E5765E6C"/>
    <w:lvl w:ilvl="0" w:tplc="CECAB59E">
      <w:start w:val="1"/>
      <w:numFmt w:val="upperLetter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>
    <w:nsid w:val="65F36FCA"/>
    <w:multiLevelType w:val="hybridMultilevel"/>
    <w:tmpl w:val="42A8BAD4"/>
    <w:lvl w:ilvl="0" w:tplc="9CAE620E">
      <w:numFmt w:val="bullet"/>
      <w:lvlText w:val="-"/>
      <w:lvlJc w:val="left"/>
      <w:pPr>
        <w:ind w:left="16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4">
    <w:nsid w:val="665C1F34"/>
    <w:multiLevelType w:val="hybridMultilevel"/>
    <w:tmpl w:val="7A84BD86"/>
    <w:lvl w:ilvl="0" w:tplc="65B661B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6C25183D"/>
    <w:multiLevelType w:val="hybridMultilevel"/>
    <w:tmpl w:val="D63C750A"/>
    <w:lvl w:ilvl="0" w:tplc="3EA6F288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6">
    <w:nsid w:val="6DBD3D52"/>
    <w:multiLevelType w:val="hybridMultilevel"/>
    <w:tmpl w:val="60BEE4FA"/>
    <w:lvl w:ilvl="0" w:tplc="71D470E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5633102"/>
    <w:multiLevelType w:val="hybridMultilevel"/>
    <w:tmpl w:val="BEFA1FAC"/>
    <w:lvl w:ilvl="0" w:tplc="F3D4B29C">
      <w:start w:val="1"/>
      <w:numFmt w:val="decimal"/>
      <w:lvlText w:val="%1."/>
      <w:lvlJc w:val="left"/>
      <w:pPr>
        <w:ind w:left="84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8">
    <w:nsid w:val="77D91BFD"/>
    <w:multiLevelType w:val="hybridMultilevel"/>
    <w:tmpl w:val="7CC862BA"/>
    <w:lvl w:ilvl="0" w:tplc="74AEB8A0">
      <w:numFmt w:val="bullet"/>
      <w:lvlText w:val="-"/>
      <w:lvlJc w:val="left"/>
      <w:pPr>
        <w:ind w:left="19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9">
    <w:nsid w:val="791D1D07"/>
    <w:multiLevelType w:val="hybridMultilevel"/>
    <w:tmpl w:val="6D8AD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7"/>
  </w:num>
  <w:num w:numId="5">
    <w:abstractNumId w:val="29"/>
  </w:num>
  <w:num w:numId="6">
    <w:abstractNumId w:val="4"/>
  </w:num>
  <w:num w:numId="7">
    <w:abstractNumId w:val="27"/>
  </w:num>
  <w:num w:numId="8">
    <w:abstractNumId w:val="3"/>
  </w:num>
  <w:num w:numId="9">
    <w:abstractNumId w:val="18"/>
  </w:num>
  <w:num w:numId="10">
    <w:abstractNumId w:val="13"/>
  </w:num>
  <w:num w:numId="11">
    <w:abstractNumId w:val="23"/>
  </w:num>
  <w:num w:numId="12">
    <w:abstractNumId w:val="10"/>
  </w:num>
  <w:num w:numId="13">
    <w:abstractNumId w:val="12"/>
  </w:num>
  <w:num w:numId="14">
    <w:abstractNumId w:val="16"/>
  </w:num>
  <w:num w:numId="15">
    <w:abstractNumId w:val="28"/>
  </w:num>
  <w:num w:numId="16">
    <w:abstractNumId w:val="1"/>
  </w:num>
  <w:num w:numId="17">
    <w:abstractNumId w:val="5"/>
  </w:num>
  <w:num w:numId="18">
    <w:abstractNumId w:val="26"/>
  </w:num>
  <w:num w:numId="19">
    <w:abstractNumId w:val="19"/>
  </w:num>
  <w:num w:numId="20">
    <w:abstractNumId w:val="14"/>
  </w:num>
  <w:num w:numId="21">
    <w:abstractNumId w:val="17"/>
  </w:num>
  <w:num w:numId="22">
    <w:abstractNumId w:val="22"/>
  </w:num>
  <w:num w:numId="23">
    <w:abstractNumId w:val="20"/>
  </w:num>
  <w:num w:numId="24">
    <w:abstractNumId w:val="11"/>
  </w:num>
  <w:num w:numId="25">
    <w:abstractNumId w:val="25"/>
  </w:num>
  <w:num w:numId="26">
    <w:abstractNumId w:val="0"/>
  </w:num>
  <w:num w:numId="27">
    <w:abstractNumId w:val="24"/>
  </w:num>
  <w:num w:numId="28">
    <w:abstractNumId w:val="15"/>
  </w:num>
  <w:num w:numId="29">
    <w:abstractNumId w:val="21"/>
  </w:num>
  <w:num w:numId="30">
    <w:abstractNumId w:val="6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244738"/>
  </w:hdrShapeDefaults>
  <w:footnotePr>
    <w:footnote w:id="0"/>
    <w:footnote w:id="1"/>
  </w:footnotePr>
  <w:endnotePr>
    <w:endnote w:id="0"/>
    <w:endnote w:id="1"/>
  </w:endnotePr>
  <w:compat/>
  <w:rsids>
    <w:rsidRoot w:val="002F59C0"/>
    <w:rsid w:val="000012A0"/>
    <w:rsid w:val="000012EB"/>
    <w:rsid w:val="00002BD2"/>
    <w:rsid w:val="00006890"/>
    <w:rsid w:val="00007B1C"/>
    <w:rsid w:val="00007B50"/>
    <w:rsid w:val="000101E6"/>
    <w:rsid w:val="00011C1F"/>
    <w:rsid w:val="00012738"/>
    <w:rsid w:val="00014A67"/>
    <w:rsid w:val="00017BCF"/>
    <w:rsid w:val="00023426"/>
    <w:rsid w:val="00023AF3"/>
    <w:rsid w:val="000247E9"/>
    <w:rsid w:val="00024F1A"/>
    <w:rsid w:val="000262BA"/>
    <w:rsid w:val="0002672C"/>
    <w:rsid w:val="00027077"/>
    <w:rsid w:val="00031081"/>
    <w:rsid w:val="0003592E"/>
    <w:rsid w:val="000374E5"/>
    <w:rsid w:val="00037906"/>
    <w:rsid w:val="00037BAD"/>
    <w:rsid w:val="000408C8"/>
    <w:rsid w:val="00042F24"/>
    <w:rsid w:val="00044E8B"/>
    <w:rsid w:val="00045716"/>
    <w:rsid w:val="0004639C"/>
    <w:rsid w:val="00052721"/>
    <w:rsid w:val="00053091"/>
    <w:rsid w:val="000541E7"/>
    <w:rsid w:val="000545D9"/>
    <w:rsid w:val="0005562E"/>
    <w:rsid w:val="0005696A"/>
    <w:rsid w:val="00057B9A"/>
    <w:rsid w:val="00065262"/>
    <w:rsid w:val="00066F82"/>
    <w:rsid w:val="000678F3"/>
    <w:rsid w:val="000706F3"/>
    <w:rsid w:val="000736C6"/>
    <w:rsid w:val="00074F50"/>
    <w:rsid w:val="00081071"/>
    <w:rsid w:val="000813AB"/>
    <w:rsid w:val="000830C9"/>
    <w:rsid w:val="00083315"/>
    <w:rsid w:val="000835CC"/>
    <w:rsid w:val="00083B19"/>
    <w:rsid w:val="00083C46"/>
    <w:rsid w:val="00085A05"/>
    <w:rsid w:val="00085F60"/>
    <w:rsid w:val="000901F7"/>
    <w:rsid w:val="00091F12"/>
    <w:rsid w:val="000940D7"/>
    <w:rsid w:val="000947DA"/>
    <w:rsid w:val="000953DC"/>
    <w:rsid w:val="000A3382"/>
    <w:rsid w:val="000A63E9"/>
    <w:rsid w:val="000B278D"/>
    <w:rsid w:val="000B3C2D"/>
    <w:rsid w:val="000B7006"/>
    <w:rsid w:val="000B7573"/>
    <w:rsid w:val="000C3FB5"/>
    <w:rsid w:val="000C4B7C"/>
    <w:rsid w:val="000C61A7"/>
    <w:rsid w:val="000C63EF"/>
    <w:rsid w:val="000C6803"/>
    <w:rsid w:val="000D0780"/>
    <w:rsid w:val="000D0B4B"/>
    <w:rsid w:val="000D148A"/>
    <w:rsid w:val="000D4A36"/>
    <w:rsid w:val="000D62CA"/>
    <w:rsid w:val="000D7691"/>
    <w:rsid w:val="000E02C1"/>
    <w:rsid w:val="000E1CB0"/>
    <w:rsid w:val="000E1DC8"/>
    <w:rsid w:val="000E20F2"/>
    <w:rsid w:val="000E4DA3"/>
    <w:rsid w:val="000E5FD7"/>
    <w:rsid w:val="000E7534"/>
    <w:rsid w:val="000E7BBE"/>
    <w:rsid w:val="000E7D49"/>
    <w:rsid w:val="001021AF"/>
    <w:rsid w:val="001030CD"/>
    <w:rsid w:val="00103F69"/>
    <w:rsid w:val="00104275"/>
    <w:rsid w:val="00106AA6"/>
    <w:rsid w:val="00107A6B"/>
    <w:rsid w:val="0011015D"/>
    <w:rsid w:val="001101FC"/>
    <w:rsid w:val="00110B8E"/>
    <w:rsid w:val="00115286"/>
    <w:rsid w:val="001162A0"/>
    <w:rsid w:val="00116498"/>
    <w:rsid w:val="00117953"/>
    <w:rsid w:val="0012110E"/>
    <w:rsid w:val="0012192D"/>
    <w:rsid w:val="00121C6C"/>
    <w:rsid w:val="0012326C"/>
    <w:rsid w:val="00123451"/>
    <w:rsid w:val="001234E2"/>
    <w:rsid w:val="00124355"/>
    <w:rsid w:val="00127023"/>
    <w:rsid w:val="001278B2"/>
    <w:rsid w:val="00127DB5"/>
    <w:rsid w:val="0013148E"/>
    <w:rsid w:val="00136843"/>
    <w:rsid w:val="00141A7C"/>
    <w:rsid w:val="001424DD"/>
    <w:rsid w:val="00143045"/>
    <w:rsid w:val="0014346D"/>
    <w:rsid w:val="00143FA4"/>
    <w:rsid w:val="00144578"/>
    <w:rsid w:val="00153225"/>
    <w:rsid w:val="00155D73"/>
    <w:rsid w:val="00155E13"/>
    <w:rsid w:val="00156D17"/>
    <w:rsid w:val="00157BA3"/>
    <w:rsid w:val="0016050F"/>
    <w:rsid w:val="00162E60"/>
    <w:rsid w:val="00163182"/>
    <w:rsid w:val="00165BF3"/>
    <w:rsid w:val="00170A9A"/>
    <w:rsid w:val="00172C2D"/>
    <w:rsid w:val="001748C8"/>
    <w:rsid w:val="00175571"/>
    <w:rsid w:val="001829ED"/>
    <w:rsid w:val="00184430"/>
    <w:rsid w:val="00184455"/>
    <w:rsid w:val="00185446"/>
    <w:rsid w:val="00192AA4"/>
    <w:rsid w:val="001932D9"/>
    <w:rsid w:val="00193B12"/>
    <w:rsid w:val="00195AB0"/>
    <w:rsid w:val="00197329"/>
    <w:rsid w:val="001977BD"/>
    <w:rsid w:val="00197A1C"/>
    <w:rsid w:val="001A0800"/>
    <w:rsid w:val="001A10EE"/>
    <w:rsid w:val="001A3B7B"/>
    <w:rsid w:val="001A55E7"/>
    <w:rsid w:val="001A5612"/>
    <w:rsid w:val="001A5806"/>
    <w:rsid w:val="001A6018"/>
    <w:rsid w:val="001B08CD"/>
    <w:rsid w:val="001B0F9D"/>
    <w:rsid w:val="001B1198"/>
    <w:rsid w:val="001B250F"/>
    <w:rsid w:val="001B27B6"/>
    <w:rsid w:val="001B3E4D"/>
    <w:rsid w:val="001B61FB"/>
    <w:rsid w:val="001B7845"/>
    <w:rsid w:val="001C18A5"/>
    <w:rsid w:val="001C580A"/>
    <w:rsid w:val="001D0990"/>
    <w:rsid w:val="001D1868"/>
    <w:rsid w:val="001D2368"/>
    <w:rsid w:val="001D33C1"/>
    <w:rsid w:val="001D4D67"/>
    <w:rsid w:val="001D5E94"/>
    <w:rsid w:val="001D6987"/>
    <w:rsid w:val="001D6C73"/>
    <w:rsid w:val="001E1802"/>
    <w:rsid w:val="001E584D"/>
    <w:rsid w:val="001E6493"/>
    <w:rsid w:val="001E6684"/>
    <w:rsid w:val="001E7F54"/>
    <w:rsid w:val="001F08AB"/>
    <w:rsid w:val="001F0F9A"/>
    <w:rsid w:val="001F13F9"/>
    <w:rsid w:val="001F21A3"/>
    <w:rsid w:val="001F4902"/>
    <w:rsid w:val="001F5084"/>
    <w:rsid w:val="001F51DF"/>
    <w:rsid w:val="001F58D0"/>
    <w:rsid w:val="00202C72"/>
    <w:rsid w:val="002033A7"/>
    <w:rsid w:val="0020377E"/>
    <w:rsid w:val="00203AB4"/>
    <w:rsid w:val="0020405A"/>
    <w:rsid w:val="002118EA"/>
    <w:rsid w:val="00213CEB"/>
    <w:rsid w:val="00214BBD"/>
    <w:rsid w:val="00215364"/>
    <w:rsid w:val="00216687"/>
    <w:rsid w:val="00222198"/>
    <w:rsid w:val="002273FE"/>
    <w:rsid w:val="00231AC3"/>
    <w:rsid w:val="002327D3"/>
    <w:rsid w:val="002339BF"/>
    <w:rsid w:val="00235CDC"/>
    <w:rsid w:val="00236A1A"/>
    <w:rsid w:val="002374D5"/>
    <w:rsid w:val="002414F4"/>
    <w:rsid w:val="00241520"/>
    <w:rsid w:val="00241923"/>
    <w:rsid w:val="00242926"/>
    <w:rsid w:val="00245E5A"/>
    <w:rsid w:val="00247896"/>
    <w:rsid w:val="00247D7A"/>
    <w:rsid w:val="00247DEE"/>
    <w:rsid w:val="002500B3"/>
    <w:rsid w:val="00250BEF"/>
    <w:rsid w:val="00254153"/>
    <w:rsid w:val="00256B1A"/>
    <w:rsid w:val="00261091"/>
    <w:rsid w:val="00262B30"/>
    <w:rsid w:val="0026378E"/>
    <w:rsid w:val="00264BEA"/>
    <w:rsid w:val="00267553"/>
    <w:rsid w:val="00267590"/>
    <w:rsid w:val="0027695C"/>
    <w:rsid w:val="00277056"/>
    <w:rsid w:val="00277191"/>
    <w:rsid w:val="002809FC"/>
    <w:rsid w:val="00281A50"/>
    <w:rsid w:val="00281F71"/>
    <w:rsid w:val="00282236"/>
    <w:rsid w:val="00283F27"/>
    <w:rsid w:val="00284A1E"/>
    <w:rsid w:val="00290D65"/>
    <w:rsid w:val="00290D76"/>
    <w:rsid w:val="0029166B"/>
    <w:rsid w:val="0029197D"/>
    <w:rsid w:val="00291E8A"/>
    <w:rsid w:val="00294438"/>
    <w:rsid w:val="00297001"/>
    <w:rsid w:val="002A139A"/>
    <w:rsid w:val="002A335A"/>
    <w:rsid w:val="002A3561"/>
    <w:rsid w:val="002A50F4"/>
    <w:rsid w:val="002A5820"/>
    <w:rsid w:val="002A7536"/>
    <w:rsid w:val="002A774E"/>
    <w:rsid w:val="002A7770"/>
    <w:rsid w:val="002B2A0E"/>
    <w:rsid w:val="002B6BF3"/>
    <w:rsid w:val="002C20E1"/>
    <w:rsid w:val="002C33E5"/>
    <w:rsid w:val="002C582A"/>
    <w:rsid w:val="002C5CF3"/>
    <w:rsid w:val="002C7B19"/>
    <w:rsid w:val="002D17A4"/>
    <w:rsid w:val="002D1E99"/>
    <w:rsid w:val="002D1ED7"/>
    <w:rsid w:val="002D4AAA"/>
    <w:rsid w:val="002D5A2D"/>
    <w:rsid w:val="002D5EF3"/>
    <w:rsid w:val="002D70CC"/>
    <w:rsid w:val="002D726C"/>
    <w:rsid w:val="002E0799"/>
    <w:rsid w:val="002E0C6E"/>
    <w:rsid w:val="002E1ED2"/>
    <w:rsid w:val="002E3BB1"/>
    <w:rsid w:val="002E4144"/>
    <w:rsid w:val="002E50F3"/>
    <w:rsid w:val="002E6856"/>
    <w:rsid w:val="002E7887"/>
    <w:rsid w:val="002F058A"/>
    <w:rsid w:val="002F19F4"/>
    <w:rsid w:val="002F2383"/>
    <w:rsid w:val="002F3045"/>
    <w:rsid w:val="002F4E9E"/>
    <w:rsid w:val="002F55F6"/>
    <w:rsid w:val="002F59C0"/>
    <w:rsid w:val="002F6987"/>
    <w:rsid w:val="002F6C59"/>
    <w:rsid w:val="002F72B1"/>
    <w:rsid w:val="00302A6E"/>
    <w:rsid w:val="00304B5A"/>
    <w:rsid w:val="003078EB"/>
    <w:rsid w:val="00310E6D"/>
    <w:rsid w:val="0031180B"/>
    <w:rsid w:val="0031760F"/>
    <w:rsid w:val="00320DB8"/>
    <w:rsid w:val="0032219A"/>
    <w:rsid w:val="003259EF"/>
    <w:rsid w:val="003276CA"/>
    <w:rsid w:val="00327C92"/>
    <w:rsid w:val="00327F17"/>
    <w:rsid w:val="0033185E"/>
    <w:rsid w:val="003348F0"/>
    <w:rsid w:val="003349F9"/>
    <w:rsid w:val="0033764D"/>
    <w:rsid w:val="00340ECC"/>
    <w:rsid w:val="00341269"/>
    <w:rsid w:val="00341D92"/>
    <w:rsid w:val="00342AFA"/>
    <w:rsid w:val="003435F9"/>
    <w:rsid w:val="00345E61"/>
    <w:rsid w:val="0034629B"/>
    <w:rsid w:val="00351BE5"/>
    <w:rsid w:val="00353A24"/>
    <w:rsid w:val="00356EF6"/>
    <w:rsid w:val="00362985"/>
    <w:rsid w:val="00364AA8"/>
    <w:rsid w:val="003679BB"/>
    <w:rsid w:val="00372A36"/>
    <w:rsid w:val="0037357C"/>
    <w:rsid w:val="00373D72"/>
    <w:rsid w:val="0037524E"/>
    <w:rsid w:val="0037602B"/>
    <w:rsid w:val="00376110"/>
    <w:rsid w:val="00376F91"/>
    <w:rsid w:val="003772D0"/>
    <w:rsid w:val="00383D52"/>
    <w:rsid w:val="00385282"/>
    <w:rsid w:val="0039584A"/>
    <w:rsid w:val="00397405"/>
    <w:rsid w:val="003A0E9F"/>
    <w:rsid w:val="003A28BB"/>
    <w:rsid w:val="003A2C54"/>
    <w:rsid w:val="003A6428"/>
    <w:rsid w:val="003A792F"/>
    <w:rsid w:val="003A7A8A"/>
    <w:rsid w:val="003B2140"/>
    <w:rsid w:val="003B3078"/>
    <w:rsid w:val="003B3340"/>
    <w:rsid w:val="003C0E1E"/>
    <w:rsid w:val="003C14F8"/>
    <w:rsid w:val="003C1523"/>
    <w:rsid w:val="003C19FF"/>
    <w:rsid w:val="003C2175"/>
    <w:rsid w:val="003C3708"/>
    <w:rsid w:val="003C43C0"/>
    <w:rsid w:val="003C5657"/>
    <w:rsid w:val="003C6E2E"/>
    <w:rsid w:val="003C713E"/>
    <w:rsid w:val="003D2504"/>
    <w:rsid w:val="003D2554"/>
    <w:rsid w:val="003D28D6"/>
    <w:rsid w:val="003D5B0C"/>
    <w:rsid w:val="003D6188"/>
    <w:rsid w:val="003D659A"/>
    <w:rsid w:val="003D7F4D"/>
    <w:rsid w:val="003E14D8"/>
    <w:rsid w:val="003E154A"/>
    <w:rsid w:val="003E16A2"/>
    <w:rsid w:val="003E177E"/>
    <w:rsid w:val="003E2A4B"/>
    <w:rsid w:val="003E31C5"/>
    <w:rsid w:val="003E3478"/>
    <w:rsid w:val="003E4686"/>
    <w:rsid w:val="003E5ECF"/>
    <w:rsid w:val="003E66FB"/>
    <w:rsid w:val="003E6D18"/>
    <w:rsid w:val="003F00C6"/>
    <w:rsid w:val="003F1795"/>
    <w:rsid w:val="003F17D4"/>
    <w:rsid w:val="003F38EE"/>
    <w:rsid w:val="003F3C9C"/>
    <w:rsid w:val="003F5B30"/>
    <w:rsid w:val="003F70DC"/>
    <w:rsid w:val="00400347"/>
    <w:rsid w:val="0040062C"/>
    <w:rsid w:val="00401DEF"/>
    <w:rsid w:val="00402543"/>
    <w:rsid w:val="00405D39"/>
    <w:rsid w:val="004101F1"/>
    <w:rsid w:val="00410B52"/>
    <w:rsid w:val="00413F9E"/>
    <w:rsid w:val="00414DA5"/>
    <w:rsid w:val="00416862"/>
    <w:rsid w:val="00416DE6"/>
    <w:rsid w:val="00416FD6"/>
    <w:rsid w:val="00417311"/>
    <w:rsid w:val="00417CDC"/>
    <w:rsid w:val="00417D6A"/>
    <w:rsid w:val="004220CA"/>
    <w:rsid w:val="00423AE5"/>
    <w:rsid w:val="00425472"/>
    <w:rsid w:val="00426286"/>
    <w:rsid w:val="004319AF"/>
    <w:rsid w:val="00431BEE"/>
    <w:rsid w:val="0043445E"/>
    <w:rsid w:val="00435AE8"/>
    <w:rsid w:val="0043664B"/>
    <w:rsid w:val="0043751C"/>
    <w:rsid w:val="004375E1"/>
    <w:rsid w:val="004405DB"/>
    <w:rsid w:val="00440E26"/>
    <w:rsid w:val="004413E0"/>
    <w:rsid w:val="00446F62"/>
    <w:rsid w:val="00447512"/>
    <w:rsid w:val="00451DCB"/>
    <w:rsid w:val="00453391"/>
    <w:rsid w:val="0045588F"/>
    <w:rsid w:val="00455C65"/>
    <w:rsid w:val="004561DB"/>
    <w:rsid w:val="00457F5E"/>
    <w:rsid w:val="00461CD7"/>
    <w:rsid w:val="00462B14"/>
    <w:rsid w:val="00463FB3"/>
    <w:rsid w:val="0046432E"/>
    <w:rsid w:val="00470FA1"/>
    <w:rsid w:val="00471AAF"/>
    <w:rsid w:val="00472B5C"/>
    <w:rsid w:val="004803AD"/>
    <w:rsid w:val="004805C2"/>
    <w:rsid w:val="00485CB3"/>
    <w:rsid w:val="00487519"/>
    <w:rsid w:val="0048756E"/>
    <w:rsid w:val="00487855"/>
    <w:rsid w:val="0049006B"/>
    <w:rsid w:val="004904FD"/>
    <w:rsid w:val="00490B74"/>
    <w:rsid w:val="00492956"/>
    <w:rsid w:val="0049451C"/>
    <w:rsid w:val="004A0092"/>
    <w:rsid w:val="004A0F8A"/>
    <w:rsid w:val="004A229A"/>
    <w:rsid w:val="004A2989"/>
    <w:rsid w:val="004A4AA7"/>
    <w:rsid w:val="004A4DB7"/>
    <w:rsid w:val="004B2A3E"/>
    <w:rsid w:val="004B2B49"/>
    <w:rsid w:val="004B2E46"/>
    <w:rsid w:val="004B2E91"/>
    <w:rsid w:val="004B30B2"/>
    <w:rsid w:val="004B39ED"/>
    <w:rsid w:val="004B576F"/>
    <w:rsid w:val="004B6636"/>
    <w:rsid w:val="004B6EA8"/>
    <w:rsid w:val="004C2AA5"/>
    <w:rsid w:val="004C35EF"/>
    <w:rsid w:val="004C6E29"/>
    <w:rsid w:val="004C764E"/>
    <w:rsid w:val="004D2875"/>
    <w:rsid w:val="004D2ED2"/>
    <w:rsid w:val="004D346A"/>
    <w:rsid w:val="004D491C"/>
    <w:rsid w:val="004D4D1C"/>
    <w:rsid w:val="004D77D3"/>
    <w:rsid w:val="004D7A5E"/>
    <w:rsid w:val="004E66B8"/>
    <w:rsid w:val="004E77A8"/>
    <w:rsid w:val="004F1887"/>
    <w:rsid w:val="004F25F6"/>
    <w:rsid w:val="004F2765"/>
    <w:rsid w:val="004F3AC0"/>
    <w:rsid w:val="004F4603"/>
    <w:rsid w:val="004F4F5B"/>
    <w:rsid w:val="004F6BFA"/>
    <w:rsid w:val="0050267C"/>
    <w:rsid w:val="005035AF"/>
    <w:rsid w:val="00503B21"/>
    <w:rsid w:val="0050462D"/>
    <w:rsid w:val="005049A2"/>
    <w:rsid w:val="00506001"/>
    <w:rsid w:val="005078C6"/>
    <w:rsid w:val="00514998"/>
    <w:rsid w:val="00516AF1"/>
    <w:rsid w:val="005208A6"/>
    <w:rsid w:val="005211A4"/>
    <w:rsid w:val="0052123E"/>
    <w:rsid w:val="005215A6"/>
    <w:rsid w:val="00522125"/>
    <w:rsid w:val="005262A4"/>
    <w:rsid w:val="00530186"/>
    <w:rsid w:val="00531979"/>
    <w:rsid w:val="005320AF"/>
    <w:rsid w:val="00532E07"/>
    <w:rsid w:val="00534180"/>
    <w:rsid w:val="00535318"/>
    <w:rsid w:val="00535C0D"/>
    <w:rsid w:val="00542D93"/>
    <w:rsid w:val="00543876"/>
    <w:rsid w:val="0054530D"/>
    <w:rsid w:val="00545810"/>
    <w:rsid w:val="00545BBA"/>
    <w:rsid w:val="00546726"/>
    <w:rsid w:val="00546852"/>
    <w:rsid w:val="00547AFE"/>
    <w:rsid w:val="00552A3E"/>
    <w:rsid w:val="00553680"/>
    <w:rsid w:val="00554E61"/>
    <w:rsid w:val="005558F5"/>
    <w:rsid w:val="00556203"/>
    <w:rsid w:val="005612FB"/>
    <w:rsid w:val="00561E5C"/>
    <w:rsid w:val="00564439"/>
    <w:rsid w:val="005654BB"/>
    <w:rsid w:val="00570EA9"/>
    <w:rsid w:val="00574754"/>
    <w:rsid w:val="0057497A"/>
    <w:rsid w:val="005771D4"/>
    <w:rsid w:val="00583B50"/>
    <w:rsid w:val="005848F8"/>
    <w:rsid w:val="00584B98"/>
    <w:rsid w:val="005873CC"/>
    <w:rsid w:val="00592418"/>
    <w:rsid w:val="00592D64"/>
    <w:rsid w:val="00592F45"/>
    <w:rsid w:val="00595AD9"/>
    <w:rsid w:val="005964BF"/>
    <w:rsid w:val="005967DB"/>
    <w:rsid w:val="00596D0A"/>
    <w:rsid w:val="005977BD"/>
    <w:rsid w:val="005A0065"/>
    <w:rsid w:val="005A13B0"/>
    <w:rsid w:val="005A1A25"/>
    <w:rsid w:val="005A24F6"/>
    <w:rsid w:val="005A47DF"/>
    <w:rsid w:val="005A5739"/>
    <w:rsid w:val="005A6FC3"/>
    <w:rsid w:val="005B08CD"/>
    <w:rsid w:val="005B1E62"/>
    <w:rsid w:val="005B218B"/>
    <w:rsid w:val="005B24BC"/>
    <w:rsid w:val="005B2B6C"/>
    <w:rsid w:val="005B2FDE"/>
    <w:rsid w:val="005B480F"/>
    <w:rsid w:val="005C523F"/>
    <w:rsid w:val="005C7788"/>
    <w:rsid w:val="005D3EEF"/>
    <w:rsid w:val="005D49CC"/>
    <w:rsid w:val="005D4D74"/>
    <w:rsid w:val="005D4EF0"/>
    <w:rsid w:val="005D7043"/>
    <w:rsid w:val="005D793C"/>
    <w:rsid w:val="005D7CBA"/>
    <w:rsid w:val="005E0ACE"/>
    <w:rsid w:val="005E0BE3"/>
    <w:rsid w:val="005E0E57"/>
    <w:rsid w:val="005E3468"/>
    <w:rsid w:val="005E35DE"/>
    <w:rsid w:val="005E42A4"/>
    <w:rsid w:val="005E486F"/>
    <w:rsid w:val="005E48D4"/>
    <w:rsid w:val="005F329F"/>
    <w:rsid w:val="006008C4"/>
    <w:rsid w:val="00605825"/>
    <w:rsid w:val="00606059"/>
    <w:rsid w:val="00606F29"/>
    <w:rsid w:val="00607E7C"/>
    <w:rsid w:val="00610CFA"/>
    <w:rsid w:val="00610D13"/>
    <w:rsid w:val="00611305"/>
    <w:rsid w:val="00613277"/>
    <w:rsid w:val="0061460B"/>
    <w:rsid w:val="00614C3D"/>
    <w:rsid w:val="00615C89"/>
    <w:rsid w:val="00615D61"/>
    <w:rsid w:val="00616514"/>
    <w:rsid w:val="0061701A"/>
    <w:rsid w:val="00621DD2"/>
    <w:rsid w:val="00622703"/>
    <w:rsid w:val="0062644E"/>
    <w:rsid w:val="00627656"/>
    <w:rsid w:val="00627D22"/>
    <w:rsid w:val="00634184"/>
    <w:rsid w:val="006358F1"/>
    <w:rsid w:val="00640C20"/>
    <w:rsid w:val="006458C3"/>
    <w:rsid w:val="0064617F"/>
    <w:rsid w:val="006463B1"/>
    <w:rsid w:val="0065022A"/>
    <w:rsid w:val="00650E7C"/>
    <w:rsid w:val="00650EC9"/>
    <w:rsid w:val="006511E5"/>
    <w:rsid w:val="00654572"/>
    <w:rsid w:val="006549A6"/>
    <w:rsid w:val="006560F4"/>
    <w:rsid w:val="0066629F"/>
    <w:rsid w:val="0067143E"/>
    <w:rsid w:val="0067168A"/>
    <w:rsid w:val="00671F35"/>
    <w:rsid w:val="0067204A"/>
    <w:rsid w:val="00676FE8"/>
    <w:rsid w:val="006772C4"/>
    <w:rsid w:val="0068485A"/>
    <w:rsid w:val="00687D70"/>
    <w:rsid w:val="006908FA"/>
    <w:rsid w:val="0069111F"/>
    <w:rsid w:val="00693654"/>
    <w:rsid w:val="00693C89"/>
    <w:rsid w:val="00694239"/>
    <w:rsid w:val="00694B3D"/>
    <w:rsid w:val="00695617"/>
    <w:rsid w:val="00695C9C"/>
    <w:rsid w:val="00695D1A"/>
    <w:rsid w:val="00696A2C"/>
    <w:rsid w:val="0069721D"/>
    <w:rsid w:val="006A3B84"/>
    <w:rsid w:val="006A63A9"/>
    <w:rsid w:val="006A6A06"/>
    <w:rsid w:val="006A70DC"/>
    <w:rsid w:val="006B0058"/>
    <w:rsid w:val="006B21A8"/>
    <w:rsid w:val="006B280C"/>
    <w:rsid w:val="006B4BBD"/>
    <w:rsid w:val="006B7240"/>
    <w:rsid w:val="006C212E"/>
    <w:rsid w:val="006C3C51"/>
    <w:rsid w:val="006C5615"/>
    <w:rsid w:val="006C5B99"/>
    <w:rsid w:val="006C676A"/>
    <w:rsid w:val="006C74E0"/>
    <w:rsid w:val="006D1873"/>
    <w:rsid w:val="006D19A3"/>
    <w:rsid w:val="006D2999"/>
    <w:rsid w:val="006D33EE"/>
    <w:rsid w:val="006D48EE"/>
    <w:rsid w:val="006D4926"/>
    <w:rsid w:val="006D54F6"/>
    <w:rsid w:val="006D648C"/>
    <w:rsid w:val="006E1871"/>
    <w:rsid w:val="006E56C0"/>
    <w:rsid w:val="006E6A2D"/>
    <w:rsid w:val="006F4C7F"/>
    <w:rsid w:val="006F56C3"/>
    <w:rsid w:val="006F793A"/>
    <w:rsid w:val="0070075E"/>
    <w:rsid w:val="007048F2"/>
    <w:rsid w:val="00705D29"/>
    <w:rsid w:val="00710279"/>
    <w:rsid w:val="007147D7"/>
    <w:rsid w:val="00717CCC"/>
    <w:rsid w:val="00723BDB"/>
    <w:rsid w:val="00724496"/>
    <w:rsid w:val="007254A4"/>
    <w:rsid w:val="007255E2"/>
    <w:rsid w:val="00730051"/>
    <w:rsid w:val="00730E6F"/>
    <w:rsid w:val="00733350"/>
    <w:rsid w:val="0073495E"/>
    <w:rsid w:val="00734E11"/>
    <w:rsid w:val="007378A6"/>
    <w:rsid w:val="00741581"/>
    <w:rsid w:val="00741AEB"/>
    <w:rsid w:val="00743494"/>
    <w:rsid w:val="0074380A"/>
    <w:rsid w:val="00744633"/>
    <w:rsid w:val="00744B76"/>
    <w:rsid w:val="00744C6B"/>
    <w:rsid w:val="007469FC"/>
    <w:rsid w:val="00747780"/>
    <w:rsid w:val="00750687"/>
    <w:rsid w:val="00750736"/>
    <w:rsid w:val="00750BC2"/>
    <w:rsid w:val="00754691"/>
    <w:rsid w:val="00755ABA"/>
    <w:rsid w:val="0075698C"/>
    <w:rsid w:val="0076260A"/>
    <w:rsid w:val="00764850"/>
    <w:rsid w:val="00765847"/>
    <w:rsid w:val="0077260D"/>
    <w:rsid w:val="00772693"/>
    <w:rsid w:val="007728B2"/>
    <w:rsid w:val="00772FF7"/>
    <w:rsid w:val="007742E3"/>
    <w:rsid w:val="00780294"/>
    <w:rsid w:val="00782878"/>
    <w:rsid w:val="00782E59"/>
    <w:rsid w:val="00787A68"/>
    <w:rsid w:val="007914F0"/>
    <w:rsid w:val="00793723"/>
    <w:rsid w:val="00793987"/>
    <w:rsid w:val="00795A61"/>
    <w:rsid w:val="00795AE8"/>
    <w:rsid w:val="007A4A82"/>
    <w:rsid w:val="007A4C44"/>
    <w:rsid w:val="007A4D9F"/>
    <w:rsid w:val="007A695E"/>
    <w:rsid w:val="007B0C54"/>
    <w:rsid w:val="007B2D22"/>
    <w:rsid w:val="007B58F5"/>
    <w:rsid w:val="007B6ED6"/>
    <w:rsid w:val="007B7764"/>
    <w:rsid w:val="007D00C5"/>
    <w:rsid w:val="007D0183"/>
    <w:rsid w:val="007D079E"/>
    <w:rsid w:val="007D094C"/>
    <w:rsid w:val="007D27D5"/>
    <w:rsid w:val="007D344B"/>
    <w:rsid w:val="007D3D8E"/>
    <w:rsid w:val="007D4CB6"/>
    <w:rsid w:val="007D72AB"/>
    <w:rsid w:val="007E3917"/>
    <w:rsid w:val="007E3BDD"/>
    <w:rsid w:val="007E42C6"/>
    <w:rsid w:val="007E546C"/>
    <w:rsid w:val="007E7E1C"/>
    <w:rsid w:val="007F1951"/>
    <w:rsid w:val="007F284E"/>
    <w:rsid w:val="008006C5"/>
    <w:rsid w:val="0080187C"/>
    <w:rsid w:val="008021E9"/>
    <w:rsid w:val="00802AA3"/>
    <w:rsid w:val="0080622D"/>
    <w:rsid w:val="00810480"/>
    <w:rsid w:val="008137C1"/>
    <w:rsid w:val="00813C26"/>
    <w:rsid w:val="00814721"/>
    <w:rsid w:val="00814AB3"/>
    <w:rsid w:val="00815C47"/>
    <w:rsid w:val="0081611B"/>
    <w:rsid w:val="00817A43"/>
    <w:rsid w:val="00820B70"/>
    <w:rsid w:val="008257EA"/>
    <w:rsid w:val="00825C13"/>
    <w:rsid w:val="00826B08"/>
    <w:rsid w:val="00826CD9"/>
    <w:rsid w:val="0083264C"/>
    <w:rsid w:val="008329BF"/>
    <w:rsid w:val="00834962"/>
    <w:rsid w:val="0083514F"/>
    <w:rsid w:val="008354BB"/>
    <w:rsid w:val="008430F4"/>
    <w:rsid w:val="008434EE"/>
    <w:rsid w:val="008452BA"/>
    <w:rsid w:val="00846F20"/>
    <w:rsid w:val="00851B94"/>
    <w:rsid w:val="008538AD"/>
    <w:rsid w:val="00853ECA"/>
    <w:rsid w:val="00854EF4"/>
    <w:rsid w:val="00856B92"/>
    <w:rsid w:val="00860CE3"/>
    <w:rsid w:val="00860E0F"/>
    <w:rsid w:val="00861153"/>
    <w:rsid w:val="00861E4E"/>
    <w:rsid w:val="00867408"/>
    <w:rsid w:val="0087104C"/>
    <w:rsid w:val="008711BB"/>
    <w:rsid w:val="00873451"/>
    <w:rsid w:val="0088152E"/>
    <w:rsid w:val="0088208E"/>
    <w:rsid w:val="00884D2A"/>
    <w:rsid w:val="008850B4"/>
    <w:rsid w:val="00885126"/>
    <w:rsid w:val="008863F8"/>
    <w:rsid w:val="0088687D"/>
    <w:rsid w:val="00890A6E"/>
    <w:rsid w:val="008912A5"/>
    <w:rsid w:val="008914AE"/>
    <w:rsid w:val="008924B4"/>
    <w:rsid w:val="008969DB"/>
    <w:rsid w:val="008972F5"/>
    <w:rsid w:val="008A3F4A"/>
    <w:rsid w:val="008A4039"/>
    <w:rsid w:val="008A5185"/>
    <w:rsid w:val="008A5987"/>
    <w:rsid w:val="008A5BFC"/>
    <w:rsid w:val="008A5F9D"/>
    <w:rsid w:val="008B13B2"/>
    <w:rsid w:val="008B159E"/>
    <w:rsid w:val="008B2B64"/>
    <w:rsid w:val="008B3264"/>
    <w:rsid w:val="008B3FB0"/>
    <w:rsid w:val="008B537E"/>
    <w:rsid w:val="008B7B0C"/>
    <w:rsid w:val="008C0B8F"/>
    <w:rsid w:val="008C0FE0"/>
    <w:rsid w:val="008C1997"/>
    <w:rsid w:val="008C1D58"/>
    <w:rsid w:val="008C662D"/>
    <w:rsid w:val="008C740A"/>
    <w:rsid w:val="008C7B19"/>
    <w:rsid w:val="008D01F7"/>
    <w:rsid w:val="008D3554"/>
    <w:rsid w:val="008D4594"/>
    <w:rsid w:val="008D4F67"/>
    <w:rsid w:val="008D79EA"/>
    <w:rsid w:val="008E1819"/>
    <w:rsid w:val="008E279D"/>
    <w:rsid w:val="008E6679"/>
    <w:rsid w:val="008F0E19"/>
    <w:rsid w:val="008F1560"/>
    <w:rsid w:val="008F2836"/>
    <w:rsid w:val="008F2AD8"/>
    <w:rsid w:val="008F2CC4"/>
    <w:rsid w:val="008F5FC8"/>
    <w:rsid w:val="009026A8"/>
    <w:rsid w:val="00906D6D"/>
    <w:rsid w:val="0090736F"/>
    <w:rsid w:val="00910DD2"/>
    <w:rsid w:val="00910F06"/>
    <w:rsid w:val="00914818"/>
    <w:rsid w:val="00915C2A"/>
    <w:rsid w:val="00916B7F"/>
    <w:rsid w:val="009254F3"/>
    <w:rsid w:val="0092598E"/>
    <w:rsid w:val="00932A8A"/>
    <w:rsid w:val="00937041"/>
    <w:rsid w:val="00940514"/>
    <w:rsid w:val="009405BD"/>
    <w:rsid w:val="00940F0C"/>
    <w:rsid w:val="009416A8"/>
    <w:rsid w:val="00943514"/>
    <w:rsid w:val="00945D91"/>
    <w:rsid w:val="00946DE1"/>
    <w:rsid w:val="00947F3D"/>
    <w:rsid w:val="00950A52"/>
    <w:rsid w:val="00950C68"/>
    <w:rsid w:val="009519F2"/>
    <w:rsid w:val="00952FF3"/>
    <w:rsid w:val="00953552"/>
    <w:rsid w:val="00954B8F"/>
    <w:rsid w:val="00956692"/>
    <w:rsid w:val="00960B28"/>
    <w:rsid w:val="00960D92"/>
    <w:rsid w:val="00962C73"/>
    <w:rsid w:val="009639E4"/>
    <w:rsid w:val="00967156"/>
    <w:rsid w:val="00967809"/>
    <w:rsid w:val="00967898"/>
    <w:rsid w:val="009732AA"/>
    <w:rsid w:val="00973B40"/>
    <w:rsid w:val="00974187"/>
    <w:rsid w:val="00977409"/>
    <w:rsid w:val="0098101B"/>
    <w:rsid w:val="00983157"/>
    <w:rsid w:val="009857CC"/>
    <w:rsid w:val="00987A89"/>
    <w:rsid w:val="00990194"/>
    <w:rsid w:val="00990362"/>
    <w:rsid w:val="0099188C"/>
    <w:rsid w:val="00992E3C"/>
    <w:rsid w:val="00995C10"/>
    <w:rsid w:val="00997033"/>
    <w:rsid w:val="0099796F"/>
    <w:rsid w:val="009A137D"/>
    <w:rsid w:val="009A1B47"/>
    <w:rsid w:val="009A210B"/>
    <w:rsid w:val="009A2280"/>
    <w:rsid w:val="009A3637"/>
    <w:rsid w:val="009A435B"/>
    <w:rsid w:val="009A778F"/>
    <w:rsid w:val="009B0620"/>
    <w:rsid w:val="009B3C8F"/>
    <w:rsid w:val="009B3DE8"/>
    <w:rsid w:val="009B4DCC"/>
    <w:rsid w:val="009B531B"/>
    <w:rsid w:val="009B5764"/>
    <w:rsid w:val="009B5848"/>
    <w:rsid w:val="009B6538"/>
    <w:rsid w:val="009B6A6A"/>
    <w:rsid w:val="009B7997"/>
    <w:rsid w:val="009C37BB"/>
    <w:rsid w:val="009C3949"/>
    <w:rsid w:val="009C3A07"/>
    <w:rsid w:val="009C4157"/>
    <w:rsid w:val="009C4E1E"/>
    <w:rsid w:val="009C5BCE"/>
    <w:rsid w:val="009C7341"/>
    <w:rsid w:val="009C7551"/>
    <w:rsid w:val="009D04B9"/>
    <w:rsid w:val="009D0F21"/>
    <w:rsid w:val="009D2330"/>
    <w:rsid w:val="009D7572"/>
    <w:rsid w:val="009D7FA5"/>
    <w:rsid w:val="009E4394"/>
    <w:rsid w:val="009E5CDF"/>
    <w:rsid w:val="009E6B3F"/>
    <w:rsid w:val="009F0C6C"/>
    <w:rsid w:val="009F1EBD"/>
    <w:rsid w:val="009F2A3D"/>
    <w:rsid w:val="009F3170"/>
    <w:rsid w:val="009F379E"/>
    <w:rsid w:val="009F38D5"/>
    <w:rsid w:val="009F563C"/>
    <w:rsid w:val="00A01274"/>
    <w:rsid w:val="00A02595"/>
    <w:rsid w:val="00A02A77"/>
    <w:rsid w:val="00A046F6"/>
    <w:rsid w:val="00A04746"/>
    <w:rsid w:val="00A05D75"/>
    <w:rsid w:val="00A067B3"/>
    <w:rsid w:val="00A10278"/>
    <w:rsid w:val="00A10C21"/>
    <w:rsid w:val="00A16338"/>
    <w:rsid w:val="00A172DD"/>
    <w:rsid w:val="00A242E3"/>
    <w:rsid w:val="00A26E12"/>
    <w:rsid w:val="00A30831"/>
    <w:rsid w:val="00A32250"/>
    <w:rsid w:val="00A32B05"/>
    <w:rsid w:val="00A34210"/>
    <w:rsid w:val="00A35EF6"/>
    <w:rsid w:val="00A36A9A"/>
    <w:rsid w:val="00A37671"/>
    <w:rsid w:val="00A42028"/>
    <w:rsid w:val="00A42A05"/>
    <w:rsid w:val="00A42A5F"/>
    <w:rsid w:val="00A45ABA"/>
    <w:rsid w:val="00A46149"/>
    <w:rsid w:val="00A46620"/>
    <w:rsid w:val="00A55680"/>
    <w:rsid w:val="00A55D0A"/>
    <w:rsid w:val="00A5623E"/>
    <w:rsid w:val="00A5686A"/>
    <w:rsid w:val="00A57C6F"/>
    <w:rsid w:val="00A613AE"/>
    <w:rsid w:val="00A629D8"/>
    <w:rsid w:val="00A64CFC"/>
    <w:rsid w:val="00A65796"/>
    <w:rsid w:val="00A65F30"/>
    <w:rsid w:val="00A70C69"/>
    <w:rsid w:val="00A719EE"/>
    <w:rsid w:val="00A7270C"/>
    <w:rsid w:val="00A756C5"/>
    <w:rsid w:val="00A76316"/>
    <w:rsid w:val="00A76FC1"/>
    <w:rsid w:val="00A80E37"/>
    <w:rsid w:val="00A818E9"/>
    <w:rsid w:val="00A8207E"/>
    <w:rsid w:val="00A8222E"/>
    <w:rsid w:val="00A828E8"/>
    <w:rsid w:val="00A82E65"/>
    <w:rsid w:val="00A83440"/>
    <w:rsid w:val="00A83F71"/>
    <w:rsid w:val="00A8696A"/>
    <w:rsid w:val="00A91A9B"/>
    <w:rsid w:val="00A92F28"/>
    <w:rsid w:val="00A93875"/>
    <w:rsid w:val="00A9411A"/>
    <w:rsid w:val="00A94D8D"/>
    <w:rsid w:val="00A956A4"/>
    <w:rsid w:val="00A9759F"/>
    <w:rsid w:val="00A97681"/>
    <w:rsid w:val="00A977DE"/>
    <w:rsid w:val="00AA463F"/>
    <w:rsid w:val="00AA4FBA"/>
    <w:rsid w:val="00AA5B75"/>
    <w:rsid w:val="00AA5FBC"/>
    <w:rsid w:val="00AA6E95"/>
    <w:rsid w:val="00AA7E4A"/>
    <w:rsid w:val="00AB0274"/>
    <w:rsid w:val="00AB1A60"/>
    <w:rsid w:val="00AB30B8"/>
    <w:rsid w:val="00AB423A"/>
    <w:rsid w:val="00AC2BA4"/>
    <w:rsid w:val="00AC420B"/>
    <w:rsid w:val="00AC55B1"/>
    <w:rsid w:val="00AC6B59"/>
    <w:rsid w:val="00AC6DA5"/>
    <w:rsid w:val="00AC73A5"/>
    <w:rsid w:val="00AC77FF"/>
    <w:rsid w:val="00AD02CF"/>
    <w:rsid w:val="00AD28E7"/>
    <w:rsid w:val="00AD3869"/>
    <w:rsid w:val="00AD3A9C"/>
    <w:rsid w:val="00AD3DD7"/>
    <w:rsid w:val="00AD4198"/>
    <w:rsid w:val="00AD6CEB"/>
    <w:rsid w:val="00AD73BA"/>
    <w:rsid w:val="00AE132C"/>
    <w:rsid w:val="00AE2CC5"/>
    <w:rsid w:val="00AE62A7"/>
    <w:rsid w:val="00AF16B3"/>
    <w:rsid w:val="00AF215F"/>
    <w:rsid w:val="00AF387F"/>
    <w:rsid w:val="00B00047"/>
    <w:rsid w:val="00B00B28"/>
    <w:rsid w:val="00B026A4"/>
    <w:rsid w:val="00B04A92"/>
    <w:rsid w:val="00B06274"/>
    <w:rsid w:val="00B11B27"/>
    <w:rsid w:val="00B13116"/>
    <w:rsid w:val="00B13F57"/>
    <w:rsid w:val="00B16785"/>
    <w:rsid w:val="00B16CCF"/>
    <w:rsid w:val="00B20515"/>
    <w:rsid w:val="00B20939"/>
    <w:rsid w:val="00B21A2E"/>
    <w:rsid w:val="00B26DD4"/>
    <w:rsid w:val="00B271DB"/>
    <w:rsid w:val="00B30879"/>
    <w:rsid w:val="00B31CC1"/>
    <w:rsid w:val="00B3440F"/>
    <w:rsid w:val="00B35C62"/>
    <w:rsid w:val="00B36FAA"/>
    <w:rsid w:val="00B37005"/>
    <w:rsid w:val="00B379D0"/>
    <w:rsid w:val="00B37D77"/>
    <w:rsid w:val="00B41606"/>
    <w:rsid w:val="00B41965"/>
    <w:rsid w:val="00B41C47"/>
    <w:rsid w:val="00B43146"/>
    <w:rsid w:val="00B45DD4"/>
    <w:rsid w:val="00B473F3"/>
    <w:rsid w:val="00B47CD6"/>
    <w:rsid w:val="00B52BA7"/>
    <w:rsid w:val="00B52E42"/>
    <w:rsid w:val="00B5334B"/>
    <w:rsid w:val="00B54C29"/>
    <w:rsid w:val="00B574D1"/>
    <w:rsid w:val="00B60BCF"/>
    <w:rsid w:val="00B636EB"/>
    <w:rsid w:val="00B7120A"/>
    <w:rsid w:val="00B71615"/>
    <w:rsid w:val="00B716C2"/>
    <w:rsid w:val="00B71B6B"/>
    <w:rsid w:val="00B728A6"/>
    <w:rsid w:val="00B770AA"/>
    <w:rsid w:val="00B82575"/>
    <w:rsid w:val="00B83314"/>
    <w:rsid w:val="00B84A6F"/>
    <w:rsid w:val="00B865BC"/>
    <w:rsid w:val="00B86C79"/>
    <w:rsid w:val="00B921F8"/>
    <w:rsid w:val="00B9384C"/>
    <w:rsid w:val="00B9393C"/>
    <w:rsid w:val="00B93BAA"/>
    <w:rsid w:val="00B96898"/>
    <w:rsid w:val="00B97CB7"/>
    <w:rsid w:val="00BA08ED"/>
    <w:rsid w:val="00BA4305"/>
    <w:rsid w:val="00BA6AC8"/>
    <w:rsid w:val="00BA6C79"/>
    <w:rsid w:val="00BB1D79"/>
    <w:rsid w:val="00BB2126"/>
    <w:rsid w:val="00BB3780"/>
    <w:rsid w:val="00BB43AD"/>
    <w:rsid w:val="00BC2057"/>
    <w:rsid w:val="00BC497A"/>
    <w:rsid w:val="00BD00F9"/>
    <w:rsid w:val="00BD1274"/>
    <w:rsid w:val="00BD1E8D"/>
    <w:rsid w:val="00BD2162"/>
    <w:rsid w:val="00BD2B96"/>
    <w:rsid w:val="00BD50C8"/>
    <w:rsid w:val="00BD67CA"/>
    <w:rsid w:val="00BE3669"/>
    <w:rsid w:val="00BE3E1A"/>
    <w:rsid w:val="00BE5DB4"/>
    <w:rsid w:val="00BF1CEA"/>
    <w:rsid w:val="00BF266C"/>
    <w:rsid w:val="00BF2C18"/>
    <w:rsid w:val="00BF3939"/>
    <w:rsid w:val="00BF73A5"/>
    <w:rsid w:val="00BF7661"/>
    <w:rsid w:val="00C01354"/>
    <w:rsid w:val="00C0623A"/>
    <w:rsid w:val="00C11E37"/>
    <w:rsid w:val="00C12275"/>
    <w:rsid w:val="00C12345"/>
    <w:rsid w:val="00C1237D"/>
    <w:rsid w:val="00C123B8"/>
    <w:rsid w:val="00C15B4E"/>
    <w:rsid w:val="00C1608E"/>
    <w:rsid w:val="00C177D5"/>
    <w:rsid w:val="00C20F22"/>
    <w:rsid w:val="00C2210D"/>
    <w:rsid w:val="00C22C24"/>
    <w:rsid w:val="00C2390C"/>
    <w:rsid w:val="00C24774"/>
    <w:rsid w:val="00C26C81"/>
    <w:rsid w:val="00C26C93"/>
    <w:rsid w:val="00C273E3"/>
    <w:rsid w:val="00C32122"/>
    <w:rsid w:val="00C34135"/>
    <w:rsid w:val="00C34561"/>
    <w:rsid w:val="00C37789"/>
    <w:rsid w:val="00C4006B"/>
    <w:rsid w:val="00C411F6"/>
    <w:rsid w:val="00C41720"/>
    <w:rsid w:val="00C43E4C"/>
    <w:rsid w:val="00C47215"/>
    <w:rsid w:val="00C500D2"/>
    <w:rsid w:val="00C501D9"/>
    <w:rsid w:val="00C51AB2"/>
    <w:rsid w:val="00C52A49"/>
    <w:rsid w:val="00C54E1C"/>
    <w:rsid w:val="00C61B46"/>
    <w:rsid w:val="00C62022"/>
    <w:rsid w:val="00C62ECB"/>
    <w:rsid w:val="00C633E0"/>
    <w:rsid w:val="00C63E9B"/>
    <w:rsid w:val="00C661A4"/>
    <w:rsid w:val="00C71778"/>
    <w:rsid w:val="00C81BB7"/>
    <w:rsid w:val="00C841EE"/>
    <w:rsid w:val="00C84A2F"/>
    <w:rsid w:val="00C868EE"/>
    <w:rsid w:val="00C86B94"/>
    <w:rsid w:val="00C8751F"/>
    <w:rsid w:val="00C91CA6"/>
    <w:rsid w:val="00C9450A"/>
    <w:rsid w:val="00C9499B"/>
    <w:rsid w:val="00C94C9A"/>
    <w:rsid w:val="00C951C0"/>
    <w:rsid w:val="00C95592"/>
    <w:rsid w:val="00C96111"/>
    <w:rsid w:val="00C96B95"/>
    <w:rsid w:val="00CA02CA"/>
    <w:rsid w:val="00CA0F89"/>
    <w:rsid w:val="00CA17F5"/>
    <w:rsid w:val="00CA2F30"/>
    <w:rsid w:val="00CA3976"/>
    <w:rsid w:val="00CA4CF7"/>
    <w:rsid w:val="00CA622F"/>
    <w:rsid w:val="00CB0E62"/>
    <w:rsid w:val="00CB0E69"/>
    <w:rsid w:val="00CB1EAC"/>
    <w:rsid w:val="00CB2FDF"/>
    <w:rsid w:val="00CB36E7"/>
    <w:rsid w:val="00CB38C8"/>
    <w:rsid w:val="00CB58EA"/>
    <w:rsid w:val="00CB6697"/>
    <w:rsid w:val="00CB7059"/>
    <w:rsid w:val="00CB7484"/>
    <w:rsid w:val="00CC0E67"/>
    <w:rsid w:val="00CC11D5"/>
    <w:rsid w:val="00CC1F41"/>
    <w:rsid w:val="00CC24F8"/>
    <w:rsid w:val="00CD18AB"/>
    <w:rsid w:val="00CD4465"/>
    <w:rsid w:val="00CD4FEA"/>
    <w:rsid w:val="00CD50E7"/>
    <w:rsid w:val="00CD51E0"/>
    <w:rsid w:val="00CD6772"/>
    <w:rsid w:val="00CE29D6"/>
    <w:rsid w:val="00CE2DCC"/>
    <w:rsid w:val="00CE3264"/>
    <w:rsid w:val="00CE3700"/>
    <w:rsid w:val="00CE4704"/>
    <w:rsid w:val="00CE54B9"/>
    <w:rsid w:val="00CF1B4F"/>
    <w:rsid w:val="00CF217B"/>
    <w:rsid w:val="00CF448B"/>
    <w:rsid w:val="00CF7289"/>
    <w:rsid w:val="00D0158F"/>
    <w:rsid w:val="00D028A1"/>
    <w:rsid w:val="00D0532A"/>
    <w:rsid w:val="00D07D21"/>
    <w:rsid w:val="00D1043A"/>
    <w:rsid w:val="00D1093F"/>
    <w:rsid w:val="00D11192"/>
    <w:rsid w:val="00D126A0"/>
    <w:rsid w:val="00D12930"/>
    <w:rsid w:val="00D1301C"/>
    <w:rsid w:val="00D168DE"/>
    <w:rsid w:val="00D175DB"/>
    <w:rsid w:val="00D17F49"/>
    <w:rsid w:val="00D201FE"/>
    <w:rsid w:val="00D20B9B"/>
    <w:rsid w:val="00D21E60"/>
    <w:rsid w:val="00D23DD0"/>
    <w:rsid w:val="00D24518"/>
    <w:rsid w:val="00D25269"/>
    <w:rsid w:val="00D27F80"/>
    <w:rsid w:val="00D27FE4"/>
    <w:rsid w:val="00D31427"/>
    <w:rsid w:val="00D32456"/>
    <w:rsid w:val="00D32967"/>
    <w:rsid w:val="00D336C0"/>
    <w:rsid w:val="00D34D8B"/>
    <w:rsid w:val="00D366D3"/>
    <w:rsid w:val="00D42154"/>
    <w:rsid w:val="00D45DF5"/>
    <w:rsid w:val="00D477BD"/>
    <w:rsid w:val="00D51F0C"/>
    <w:rsid w:val="00D53449"/>
    <w:rsid w:val="00D53F73"/>
    <w:rsid w:val="00D555B5"/>
    <w:rsid w:val="00D56376"/>
    <w:rsid w:val="00D60829"/>
    <w:rsid w:val="00D61215"/>
    <w:rsid w:val="00D61B1F"/>
    <w:rsid w:val="00D62BCB"/>
    <w:rsid w:val="00D641EA"/>
    <w:rsid w:val="00D64772"/>
    <w:rsid w:val="00D66F9F"/>
    <w:rsid w:val="00D675A2"/>
    <w:rsid w:val="00D70367"/>
    <w:rsid w:val="00D751A8"/>
    <w:rsid w:val="00D8078E"/>
    <w:rsid w:val="00D8216E"/>
    <w:rsid w:val="00D8304B"/>
    <w:rsid w:val="00D8505E"/>
    <w:rsid w:val="00D854F2"/>
    <w:rsid w:val="00D859D2"/>
    <w:rsid w:val="00D869D1"/>
    <w:rsid w:val="00D86AB7"/>
    <w:rsid w:val="00D92B93"/>
    <w:rsid w:val="00D92DE5"/>
    <w:rsid w:val="00D974DE"/>
    <w:rsid w:val="00D97B34"/>
    <w:rsid w:val="00DA3DBB"/>
    <w:rsid w:val="00DA4042"/>
    <w:rsid w:val="00DA420F"/>
    <w:rsid w:val="00DA4491"/>
    <w:rsid w:val="00DA5D6C"/>
    <w:rsid w:val="00DA72F1"/>
    <w:rsid w:val="00DA77CA"/>
    <w:rsid w:val="00DB04DF"/>
    <w:rsid w:val="00DB2C12"/>
    <w:rsid w:val="00DB4C92"/>
    <w:rsid w:val="00DB5A9D"/>
    <w:rsid w:val="00DB6EC6"/>
    <w:rsid w:val="00DC0054"/>
    <w:rsid w:val="00DC10C4"/>
    <w:rsid w:val="00DC37C5"/>
    <w:rsid w:val="00DC3B3B"/>
    <w:rsid w:val="00DC4616"/>
    <w:rsid w:val="00DC4CAC"/>
    <w:rsid w:val="00DC7D2B"/>
    <w:rsid w:val="00DD5CDA"/>
    <w:rsid w:val="00DD63FD"/>
    <w:rsid w:val="00DD7BD4"/>
    <w:rsid w:val="00DE0031"/>
    <w:rsid w:val="00DE133A"/>
    <w:rsid w:val="00DE3E7F"/>
    <w:rsid w:val="00DF01C1"/>
    <w:rsid w:val="00DF17A8"/>
    <w:rsid w:val="00DF2920"/>
    <w:rsid w:val="00DF3756"/>
    <w:rsid w:val="00DF53F2"/>
    <w:rsid w:val="00E01269"/>
    <w:rsid w:val="00E013CD"/>
    <w:rsid w:val="00E053B5"/>
    <w:rsid w:val="00E103E5"/>
    <w:rsid w:val="00E1129D"/>
    <w:rsid w:val="00E11C2D"/>
    <w:rsid w:val="00E141A5"/>
    <w:rsid w:val="00E14E6C"/>
    <w:rsid w:val="00E15B9D"/>
    <w:rsid w:val="00E2000E"/>
    <w:rsid w:val="00E20A41"/>
    <w:rsid w:val="00E20A8A"/>
    <w:rsid w:val="00E23EBC"/>
    <w:rsid w:val="00E30B4C"/>
    <w:rsid w:val="00E3339E"/>
    <w:rsid w:val="00E34E00"/>
    <w:rsid w:val="00E35266"/>
    <w:rsid w:val="00E3670D"/>
    <w:rsid w:val="00E36EED"/>
    <w:rsid w:val="00E4063F"/>
    <w:rsid w:val="00E40B19"/>
    <w:rsid w:val="00E41279"/>
    <w:rsid w:val="00E41512"/>
    <w:rsid w:val="00E41D77"/>
    <w:rsid w:val="00E438A7"/>
    <w:rsid w:val="00E44216"/>
    <w:rsid w:val="00E47C97"/>
    <w:rsid w:val="00E50CEA"/>
    <w:rsid w:val="00E54258"/>
    <w:rsid w:val="00E54534"/>
    <w:rsid w:val="00E5518D"/>
    <w:rsid w:val="00E61AF6"/>
    <w:rsid w:val="00E62642"/>
    <w:rsid w:val="00E62990"/>
    <w:rsid w:val="00E6306C"/>
    <w:rsid w:val="00E63229"/>
    <w:rsid w:val="00E638D4"/>
    <w:rsid w:val="00E6399D"/>
    <w:rsid w:val="00E63F80"/>
    <w:rsid w:val="00E6457B"/>
    <w:rsid w:val="00E67D8B"/>
    <w:rsid w:val="00E71E5F"/>
    <w:rsid w:val="00E72BA8"/>
    <w:rsid w:val="00E73BEF"/>
    <w:rsid w:val="00E7419A"/>
    <w:rsid w:val="00E74E76"/>
    <w:rsid w:val="00E80B90"/>
    <w:rsid w:val="00E83272"/>
    <w:rsid w:val="00E846C8"/>
    <w:rsid w:val="00E86309"/>
    <w:rsid w:val="00E9097C"/>
    <w:rsid w:val="00E91176"/>
    <w:rsid w:val="00E917E7"/>
    <w:rsid w:val="00E9262B"/>
    <w:rsid w:val="00E93888"/>
    <w:rsid w:val="00E95394"/>
    <w:rsid w:val="00E96D42"/>
    <w:rsid w:val="00E97354"/>
    <w:rsid w:val="00EA07B3"/>
    <w:rsid w:val="00EA3694"/>
    <w:rsid w:val="00EA395E"/>
    <w:rsid w:val="00EA51DB"/>
    <w:rsid w:val="00EA5D3D"/>
    <w:rsid w:val="00EA7244"/>
    <w:rsid w:val="00EA7D59"/>
    <w:rsid w:val="00EB047D"/>
    <w:rsid w:val="00EB2571"/>
    <w:rsid w:val="00EB2E37"/>
    <w:rsid w:val="00EB3FC1"/>
    <w:rsid w:val="00EC7385"/>
    <w:rsid w:val="00EC76FF"/>
    <w:rsid w:val="00ED13B9"/>
    <w:rsid w:val="00ED1A67"/>
    <w:rsid w:val="00ED1F72"/>
    <w:rsid w:val="00EE3B00"/>
    <w:rsid w:val="00EE4164"/>
    <w:rsid w:val="00EE46D2"/>
    <w:rsid w:val="00EE6454"/>
    <w:rsid w:val="00EF04FB"/>
    <w:rsid w:val="00EF0C44"/>
    <w:rsid w:val="00EF4C50"/>
    <w:rsid w:val="00EF52F5"/>
    <w:rsid w:val="00EF5530"/>
    <w:rsid w:val="00EF5AC4"/>
    <w:rsid w:val="00EF5F1B"/>
    <w:rsid w:val="00F03295"/>
    <w:rsid w:val="00F0506A"/>
    <w:rsid w:val="00F051FD"/>
    <w:rsid w:val="00F054FF"/>
    <w:rsid w:val="00F0619C"/>
    <w:rsid w:val="00F0745B"/>
    <w:rsid w:val="00F074BE"/>
    <w:rsid w:val="00F1047C"/>
    <w:rsid w:val="00F11369"/>
    <w:rsid w:val="00F162E4"/>
    <w:rsid w:val="00F2149A"/>
    <w:rsid w:val="00F23E76"/>
    <w:rsid w:val="00F24636"/>
    <w:rsid w:val="00F25ACD"/>
    <w:rsid w:val="00F25F56"/>
    <w:rsid w:val="00F30311"/>
    <w:rsid w:val="00F30CEA"/>
    <w:rsid w:val="00F311BA"/>
    <w:rsid w:val="00F33CB3"/>
    <w:rsid w:val="00F41845"/>
    <w:rsid w:val="00F41A76"/>
    <w:rsid w:val="00F44975"/>
    <w:rsid w:val="00F47E7B"/>
    <w:rsid w:val="00F500EE"/>
    <w:rsid w:val="00F5020F"/>
    <w:rsid w:val="00F5612E"/>
    <w:rsid w:val="00F56DD6"/>
    <w:rsid w:val="00F60A13"/>
    <w:rsid w:val="00F61CD2"/>
    <w:rsid w:val="00F625AE"/>
    <w:rsid w:val="00F63734"/>
    <w:rsid w:val="00F6385C"/>
    <w:rsid w:val="00F67C64"/>
    <w:rsid w:val="00F71D53"/>
    <w:rsid w:val="00F74041"/>
    <w:rsid w:val="00F74842"/>
    <w:rsid w:val="00F75C02"/>
    <w:rsid w:val="00F776B9"/>
    <w:rsid w:val="00F809D6"/>
    <w:rsid w:val="00F80D63"/>
    <w:rsid w:val="00F81CD7"/>
    <w:rsid w:val="00F84959"/>
    <w:rsid w:val="00F85719"/>
    <w:rsid w:val="00F85C9B"/>
    <w:rsid w:val="00F86660"/>
    <w:rsid w:val="00F93BAA"/>
    <w:rsid w:val="00F947CE"/>
    <w:rsid w:val="00F95B28"/>
    <w:rsid w:val="00F973E0"/>
    <w:rsid w:val="00FA0633"/>
    <w:rsid w:val="00FA07D2"/>
    <w:rsid w:val="00FA0888"/>
    <w:rsid w:val="00FA0DB8"/>
    <w:rsid w:val="00FA1460"/>
    <w:rsid w:val="00FA22E4"/>
    <w:rsid w:val="00FA2736"/>
    <w:rsid w:val="00FA421A"/>
    <w:rsid w:val="00FA7359"/>
    <w:rsid w:val="00FB1053"/>
    <w:rsid w:val="00FB1C68"/>
    <w:rsid w:val="00FB215E"/>
    <w:rsid w:val="00FB3E13"/>
    <w:rsid w:val="00FB637B"/>
    <w:rsid w:val="00FC4E7F"/>
    <w:rsid w:val="00FC55CD"/>
    <w:rsid w:val="00FC5C0B"/>
    <w:rsid w:val="00FC7334"/>
    <w:rsid w:val="00FD2F5F"/>
    <w:rsid w:val="00FD3B3D"/>
    <w:rsid w:val="00FD5EEE"/>
    <w:rsid w:val="00FD709D"/>
    <w:rsid w:val="00FE3065"/>
    <w:rsid w:val="00FE44DE"/>
    <w:rsid w:val="00FE46BE"/>
    <w:rsid w:val="00FE533B"/>
    <w:rsid w:val="00FF1D44"/>
    <w:rsid w:val="00FF34A8"/>
    <w:rsid w:val="00FF4735"/>
    <w:rsid w:val="00FF47A7"/>
    <w:rsid w:val="00FF578D"/>
    <w:rsid w:val="00FF62FA"/>
    <w:rsid w:val="00FF6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4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0FA1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16FD6"/>
    <w:pPr>
      <w:tabs>
        <w:tab w:val="center" w:pos="4703"/>
        <w:tab w:val="right" w:pos="9406"/>
      </w:tabs>
    </w:pPr>
  </w:style>
  <w:style w:type="paragraph" w:styleId="Subsol">
    <w:name w:val="footer"/>
    <w:basedOn w:val="Normal"/>
    <w:rsid w:val="00416FD6"/>
    <w:pPr>
      <w:tabs>
        <w:tab w:val="center" w:pos="4703"/>
        <w:tab w:val="right" w:pos="9406"/>
      </w:tabs>
    </w:pPr>
  </w:style>
  <w:style w:type="paragraph" w:styleId="Corptext">
    <w:name w:val="Body Text"/>
    <w:basedOn w:val="Normal"/>
    <w:rsid w:val="00416FD6"/>
    <w:pPr>
      <w:jc w:val="both"/>
    </w:pPr>
    <w:rPr>
      <w:sz w:val="28"/>
    </w:rPr>
  </w:style>
  <w:style w:type="table" w:styleId="GrilTabel">
    <w:name w:val="Table Grid"/>
    <w:basedOn w:val="TabelNormal"/>
    <w:rsid w:val="00085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semiHidden/>
    <w:rsid w:val="009B5848"/>
    <w:rPr>
      <w:rFonts w:ascii="Tahoma" w:hAnsi="Tahoma" w:cs="Tahoma"/>
      <w:sz w:val="16"/>
      <w:szCs w:val="16"/>
    </w:rPr>
  </w:style>
  <w:style w:type="character" w:styleId="Hyperlink">
    <w:name w:val="Hyperlink"/>
    <w:rsid w:val="009E4394"/>
    <w:rPr>
      <w:color w:val="0000FF"/>
      <w:u w:val="single"/>
    </w:rPr>
  </w:style>
  <w:style w:type="paragraph" w:customStyle="1" w:styleId="Default">
    <w:name w:val="Default"/>
    <w:rsid w:val="001B250F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D51F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tageoagi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ntel\Desktop\SABLON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30605-21AB-47AE-BF00-BF9AD1A9E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</Template>
  <TotalTime>6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ADEVERINŢĂ</vt:lpstr>
      <vt:lpstr>ADEVERINŢĂ</vt:lpstr>
    </vt:vector>
  </TitlesOfParts>
  <Company>Unitate Scolara</Company>
  <LinksUpToDate>false</LinksUpToDate>
  <CharactersWithSpaces>2212</CharactersWithSpaces>
  <SharedDoc>false</SharedDoc>
  <HLinks>
    <vt:vector size="12" baseType="variant">
      <vt:variant>
        <vt:i4>327756</vt:i4>
      </vt:variant>
      <vt:variant>
        <vt:i4>3</vt:i4>
      </vt:variant>
      <vt:variant>
        <vt:i4>0</vt:i4>
      </vt:variant>
      <vt:variant>
        <vt:i4>5</vt:i4>
      </vt:variant>
      <vt:variant>
        <vt:lpwstr>http://www.ctageoagiu.ro/</vt:lpwstr>
      </vt:variant>
      <vt:variant>
        <vt:lpwstr/>
      </vt:variant>
      <vt:variant>
        <vt:i4>131129</vt:i4>
      </vt:variant>
      <vt:variant>
        <vt:i4>0</vt:i4>
      </vt:variant>
      <vt:variant>
        <vt:i4>0</vt:i4>
      </vt:variant>
      <vt:variant>
        <vt:i4>5</vt:i4>
      </vt:variant>
      <vt:variant>
        <vt:lpwstr>mailto:ctageoagiu@yahoo.com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ADEVERINŢĂ</dc:title>
  <dc:creator>Intel</dc:creator>
  <cp:lastModifiedBy>aha</cp:lastModifiedBy>
  <cp:revision>3</cp:revision>
  <cp:lastPrinted>2018-09-24T12:48:00Z</cp:lastPrinted>
  <dcterms:created xsi:type="dcterms:W3CDTF">2018-09-24T12:55:00Z</dcterms:created>
  <dcterms:modified xsi:type="dcterms:W3CDTF">2018-09-25T05:23:00Z</dcterms:modified>
</cp:coreProperties>
</file>