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D81" w:rsidRPr="00F727F8" w:rsidRDefault="000B5B2C" w:rsidP="00F20621">
      <w:pPr>
        <w:rPr>
          <w:lang w:val="ro-RO"/>
        </w:rPr>
      </w:pPr>
      <w:r>
        <w:rPr>
          <w:lang w:val="ro-RO"/>
        </w:rPr>
        <w:t>Nr.3067/27.09.2018</w:t>
      </w:r>
      <w:bookmarkStart w:id="0" w:name="_GoBack"/>
      <w:bookmarkEnd w:id="0"/>
    </w:p>
    <w:p w:rsidR="00D24F3F" w:rsidRPr="005A3397" w:rsidRDefault="00D24F3F" w:rsidP="00F20621">
      <w:pPr>
        <w:jc w:val="center"/>
        <w:rPr>
          <w:b/>
          <w:sz w:val="36"/>
          <w:szCs w:val="36"/>
        </w:rPr>
      </w:pPr>
      <w:r w:rsidRPr="005A3397">
        <w:rPr>
          <w:b/>
          <w:sz w:val="36"/>
          <w:szCs w:val="36"/>
        </w:rPr>
        <w:t xml:space="preserve">PROIECT </w:t>
      </w:r>
      <w:r>
        <w:rPr>
          <w:b/>
          <w:sz w:val="36"/>
          <w:szCs w:val="36"/>
        </w:rPr>
        <w:t>“</w:t>
      </w:r>
      <w:r w:rsidRPr="005A3397">
        <w:rPr>
          <w:b/>
          <w:sz w:val="36"/>
          <w:szCs w:val="36"/>
        </w:rPr>
        <w:t>SĂ ŞTII MAI MULTE, SĂ FII MAI BUN”</w:t>
      </w:r>
    </w:p>
    <w:p w:rsidR="00D24F3F" w:rsidRDefault="00F20621" w:rsidP="00D24F3F">
      <w:pPr>
        <w:jc w:val="center"/>
        <w:rPr>
          <w:sz w:val="36"/>
          <w:szCs w:val="36"/>
        </w:rPr>
      </w:pPr>
      <w:r>
        <w:rPr>
          <w:sz w:val="36"/>
          <w:szCs w:val="36"/>
        </w:rPr>
        <w:t>An</w:t>
      </w:r>
      <w:r w:rsidR="000B5B2C">
        <w:rPr>
          <w:sz w:val="36"/>
          <w:szCs w:val="36"/>
        </w:rPr>
        <w:t xml:space="preserve"> </w:t>
      </w:r>
      <w:r>
        <w:rPr>
          <w:sz w:val="36"/>
          <w:szCs w:val="36"/>
        </w:rPr>
        <w:t>şcolar 2018-2019</w:t>
      </w:r>
    </w:p>
    <w:p w:rsidR="00D24F3F" w:rsidRDefault="00F20621" w:rsidP="00D24F3F">
      <w:pPr>
        <w:jc w:val="center"/>
        <w:rPr>
          <w:sz w:val="36"/>
          <w:szCs w:val="36"/>
        </w:rPr>
      </w:pPr>
      <w:r>
        <w:rPr>
          <w:sz w:val="36"/>
          <w:szCs w:val="36"/>
        </w:rPr>
        <w:t>22-26</w:t>
      </w:r>
      <w:r w:rsidR="00D24F3F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octombrie </w:t>
      </w:r>
      <w:r w:rsidR="00D24F3F">
        <w:rPr>
          <w:sz w:val="36"/>
          <w:szCs w:val="36"/>
        </w:rPr>
        <w:t>2018</w:t>
      </w:r>
    </w:p>
    <w:p w:rsidR="00D24F3F" w:rsidRPr="005A3397" w:rsidRDefault="00D24F3F" w:rsidP="00D24F3F">
      <w:pPr>
        <w:rPr>
          <w:sz w:val="28"/>
          <w:szCs w:val="28"/>
        </w:rPr>
      </w:pPr>
      <w:r>
        <w:rPr>
          <w:sz w:val="36"/>
          <w:szCs w:val="36"/>
        </w:rPr>
        <w:tab/>
      </w:r>
      <w:r w:rsidRPr="005A3397">
        <w:rPr>
          <w:sz w:val="28"/>
          <w:szCs w:val="28"/>
        </w:rPr>
        <w:t>Nume</w:t>
      </w:r>
      <w:r>
        <w:rPr>
          <w:sz w:val="28"/>
          <w:szCs w:val="28"/>
        </w:rPr>
        <w:t xml:space="preserve"> </w:t>
      </w:r>
      <w:r w:rsidRPr="005A3397">
        <w:rPr>
          <w:sz w:val="28"/>
          <w:szCs w:val="28"/>
        </w:rPr>
        <w:t>şi</w:t>
      </w:r>
      <w:r>
        <w:rPr>
          <w:sz w:val="28"/>
          <w:szCs w:val="28"/>
        </w:rPr>
        <w:t xml:space="preserve"> </w:t>
      </w:r>
      <w:r w:rsidRPr="005A3397">
        <w:rPr>
          <w:sz w:val="28"/>
          <w:szCs w:val="28"/>
        </w:rPr>
        <w:t>prenume directo</w:t>
      </w:r>
      <w:r>
        <w:rPr>
          <w:sz w:val="28"/>
          <w:szCs w:val="28"/>
        </w:rPr>
        <w:t>r,                               Echipa de coordonare a Programului Naţional “Şcoala Altfel”</w:t>
      </w:r>
      <w:r w:rsidRPr="005A3397">
        <w:rPr>
          <w:sz w:val="28"/>
          <w:szCs w:val="28"/>
        </w:rPr>
        <w:t>,</w:t>
      </w:r>
    </w:p>
    <w:p w:rsidR="00D24F3F" w:rsidRDefault="00D24F3F" w:rsidP="00D24F3F">
      <w:pPr>
        <w:rPr>
          <w:sz w:val="28"/>
          <w:szCs w:val="28"/>
          <w:lang w:val="ro-RO"/>
        </w:rPr>
      </w:pPr>
      <w:r>
        <w:rPr>
          <w:sz w:val="28"/>
          <w:szCs w:val="28"/>
        </w:rPr>
        <w:t xml:space="preserve">             Director</w:t>
      </w:r>
      <w:r>
        <w:rPr>
          <w:sz w:val="28"/>
          <w:szCs w:val="28"/>
          <w:lang w:val="ro-RO"/>
        </w:rPr>
        <w:t xml:space="preserve"> Giurgiu Margareta</w:t>
      </w:r>
      <w:r w:rsidR="00F20621">
        <w:rPr>
          <w:sz w:val="28"/>
          <w:szCs w:val="28"/>
          <w:lang w:val="ro-RO"/>
        </w:rPr>
        <w:tab/>
      </w:r>
      <w:r w:rsidR="00F20621">
        <w:rPr>
          <w:sz w:val="28"/>
          <w:szCs w:val="28"/>
          <w:lang w:val="ro-RO"/>
        </w:rPr>
        <w:tab/>
      </w:r>
      <w:r w:rsidR="00F20621">
        <w:rPr>
          <w:sz w:val="28"/>
          <w:szCs w:val="28"/>
          <w:lang w:val="ro-RO"/>
        </w:rPr>
        <w:tab/>
      </w:r>
      <w:r w:rsidR="00F20621">
        <w:rPr>
          <w:sz w:val="28"/>
          <w:szCs w:val="28"/>
          <w:lang w:val="ro-RO"/>
        </w:rPr>
        <w:tab/>
      </w:r>
      <w:r w:rsidR="00F20621">
        <w:rPr>
          <w:sz w:val="28"/>
          <w:szCs w:val="28"/>
          <w:lang w:val="ro-RO"/>
        </w:rPr>
        <w:tab/>
      </w:r>
      <w:r w:rsidR="00F20621">
        <w:rPr>
          <w:sz w:val="28"/>
          <w:szCs w:val="28"/>
          <w:lang w:val="ro-RO"/>
        </w:rPr>
        <w:tab/>
      </w:r>
      <w:r w:rsidR="00F20621">
        <w:rPr>
          <w:sz w:val="28"/>
          <w:szCs w:val="28"/>
          <w:lang w:val="ro-RO"/>
        </w:rPr>
        <w:tab/>
        <w:t xml:space="preserve">       </w:t>
      </w:r>
      <w:r w:rsidR="00F20621">
        <w:rPr>
          <w:sz w:val="28"/>
          <w:szCs w:val="28"/>
        </w:rPr>
        <w:t>Director</w:t>
      </w:r>
      <w:r w:rsidR="00F20621">
        <w:rPr>
          <w:sz w:val="28"/>
          <w:szCs w:val="28"/>
          <w:lang w:val="ro-RO"/>
        </w:rPr>
        <w:t xml:space="preserve"> Giurgiu Margareta</w:t>
      </w:r>
    </w:p>
    <w:p w:rsidR="00F20621" w:rsidRDefault="00F20621" w:rsidP="00D24F3F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 xml:space="preserve">       </w:t>
      </w:r>
      <w:r>
        <w:rPr>
          <w:sz w:val="28"/>
          <w:szCs w:val="28"/>
        </w:rPr>
        <w:t>Director</w:t>
      </w:r>
      <w:r>
        <w:rPr>
          <w:sz w:val="28"/>
          <w:szCs w:val="28"/>
          <w:lang w:val="ro-RO"/>
        </w:rPr>
        <w:t xml:space="preserve"> Adjunct Ionică Mircea</w:t>
      </w:r>
    </w:p>
    <w:p w:rsidR="00D24F3F" w:rsidRDefault="00D24F3F" w:rsidP="00D24F3F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                                                                  Consilier educativ Grădinescu Narcisa</w:t>
      </w:r>
    </w:p>
    <w:p w:rsidR="00D24F3F" w:rsidRPr="008C53CE" w:rsidRDefault="00D24F3F" w:rsidP="00D24F3F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                                                                   Prof. Popa Daniel</w:t>
      </w:r>
    </w:p>
    <w:p w:rsidR="00D24F3F" w:rsidRDefault="00D24F3F" w:rsidP="00D24F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Prof. Petric Gabriel</w:t>
      </w:r>
    </w:p>
    <w:p w:rsidR="00F20621" w:rsidRDefault="00F20621" w:rsidP="00D24F3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Prof. Dumitru Angela</w:t>
      </w:r>
    </w:p>
    <w:p w:rsidR="00D24F3F" w:rsidRDefault="00D24F3F" w:rsidP="00D24F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Prof. </w:t>
      </w:r>
      <w:r w:rsidR="00F20621">
        <w:rPr>
          <w:sz w:val="28"/>
          <w:szCs w:val="28"/>
        </w:rPr>
        <w:t>Chindea Simona Lola</w:t>
      </w:r>
    </w:p>
    <w:p w:rsidR="00D24F3F" w:rsidRDefault="00D24F3F" w:rsidP="00D24F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Prof. Teglă Mariana</w:t>
      </w:r>
    </w:p>
    <w:p w:rsidR="00F20621" w:rsidRDefault="00F20621" w:rsidP="00D24F3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Prof. Turdean Bianca</w:t>
      </w:r>
    </w:p>
    <w:p w:rsidR="00D24F3F" w:rsidRPr="00D24F3F" w:rsidRDefault="00D24F3F" w:rsidP="00D24F3F">
      <w:pPr>
        <w:rPr>
          <w:sz w:val="28"/>
          <w:szCs w:val="28"/>
          <w:lang w:val="ro-RO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Prof. Bența Laura</w:t>
      </w:r>
    </w:p>
    <w:p w:rsidR="00D24F3F" w:rsidRDefault="00D24F3F" w:rsidP="00D24F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Prof. Platinca Gilbert</w:t>
      </w:r>
    </w:p>
    <w:p w:rsidR="00D24F3F" w:rsidRDefault="00D24F3F" w:rsidP="00D24F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Prof. Iosif Geanina</w:t>
      </w:r>
    </w:p>
    <w:p w:rsidR="00D24F3F" w:rsidRDefault="00D24F3F" w:rsidP="00D24F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Prof. Dănilă Marius</w:t>
      </w:r>
    </w:p>
    <w:p w:rsidR="00F20621" w:rsidRDefault="00F20621" w:rsidP="00D24F3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Prof. Homorodean Cristian</w:t>
      </w:r>
    </w:p>
    <w:p w:rsidR="00D24F3F" w:rsidRDefault="00D24F3F" w:rsidP="00D24F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Prof. Bârlianu Marius</w:t>
      </w:r>
    </w:p>
    <w:p w:rsidR="00D24F3F" w:rsidRDefault="00D24F3F" w:rsidP="00D24F3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Prof. Muntoiu Paul</w:t>
      </w:r>
    </w:p>
    <w:p w:rsidR="008C53CE" w:rsidRDefault="008C53CE" w:rsidP="00D24F3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Prof. Bulz Aurica</w:t>
      </w:r>
    </w:p>
    <w:p w:rsidR="00697D87" w:rsidRDefault="008C53CE" w:rsidP="00D24F3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Prof. Oproiu Delia</w:t>
      </w:r>
    </w:p>
    <w:p w:rsidR="00EE225D" w:rsidRPr="005A3397" w:rsidRDefault="00EE225D" w:rsidP="00D24F3F">
      <w:pPr>
        <w:rPr>
          <w:sz w:val="28"/>
          <w:szCs w:val="28"/>
        </w:rPr>
      </w:pPr>
    </w:p>
    <w:p w:rsidR="00E11457" w:rsidRPr="0083187F" w:rsidRDefault="00E11457" w:rsidP="00E11457">
      <w:pPr>
        <w:pStyle w:val="Default"/>
        <w:jc w:val="center"/>
        <w:rPr>
          <w:b/>
          <w:sz w:val="28"/>
          <w:szCs w:val="28"/>
          <w:lang w:val="ro-RO" w:eastAsia="ro-RO"/>
        </w:rPr>
      </w:pPr>
      <w:r w:rsidRPr="0083187F">
        <w:rPr>
          <w:b/>
          <w:sz w:val="28"/>
          <w:szCs w:val="28"/>
          <w:lang w:eastAsia="ro-RO"/>
        </w:rPr>
        <w:t>CA</w:t>
      </w:r>
      <w:r w:rsidRPr="0083187F">
        <w:rPr>
          <w:b/>
          <w:sz w:val="28"/>
          <w:szCs w:val="28"/>
          <w:lang w:val="ro-RO" w:eastAsia="ro-RO"/>
        </w:rPr>
        <w:t>LENDARUL ACTIVITĂŢILOR EDUCATIVE SPECIFICE PROGRAMULUI NAŢIONAL</w:t>
      </w:r>
    </w:p>
    <w:p w:rsidR="00E11457" w:rsidRPr="0083187F" w:rsidRDefault="00E11457" w:rsidP="00E11457">
      <w:pPr>
        <w:pStyle w:val="Default"/>
        <w:jc w:val="center"/>
        <w:rPr>
          <w:b/>
          <w:sz w:val="28"/>
          <w:szCs w:val="28"/>
          <w:lang w:val="ro-RO" w:eastAsia="ro-RO"/>
        </w:rPr>
      </w:pPr>
      <w:r w:rsidRPr="0083187F">
        <w:rPr>
          <w:b/>
          <w:sz w:val="28"/>
          <w:szCs w:val="28"/>
          <w:lang w:val="ro-RO" w:eastAsia="ro-RO"/>
        </w:rPr>
        <w:t>„ŞCOALA ALTFEL”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2764"/>
        <w:gridCol w:w="3685"/>
        <w:gridCol w:w="1742"/>
        <w:gridCol w:w="3508"/>
        <w:gridCol w:w="2688"/>
      </w:tblGrid>
      <w:tr w:rsidR="00ED58F0" w:rsidRPr="00E83638" w:rsidTr="00525385">
        <w:tc>
          <w:tcPr>
            <w:tcW w:w="605" w:type="dxa"/>
            <w:shd w:val="clear" w:color="auto" w:fill="auto"/>
          </w:tcPr>
          <w:p w:rsidR="00E11457" w:rsidRPr="00FC4BA3" w:rsidRDefault="00E11457" w:rsidP="00975656">
            <w:pPr>
              <w:jc w:val="center"/>
            </w:pPr>
            <w:r w:rsidRPr="00FC4BA3">
              <w:t>Nr. Crt.</w:t>
            </w:r>
          </w:p>
        </w:tc>
        <w:tc>
          <w:tcPr>
            <w:tcW w:w="2764" w:type="dxa"/>
            <w:shd w:val="clear" w:color="auto" w:fill="auto"/>
          </w:tcPr>
          <w:p w:rsidR="00E11457" w:rsidRPr="00FC4BA3" w:rsidRDefault="00E11457" w:rsidP="00975656">
            <w:pPr>
              <w:jc w:val="center"/>
            </w:pPr>
            <w:r w:rsidRPr="00FC4BA3">
              <w:t>Ziua</w:t>
            </w:r>
          </w:p>
        </w:tc>
        <w:tc>
          <w:tcPr>
            <w:tcW w:w="3685" w:type="dxa"/>
            <w:shd w:val="clear" w:color="auto" w:fill="auto"/>
          </w:tcPr>
          <w:p w:rsidR="00E11457" w:rsidRPr="00FC4BA3" w:rsidRDefault="00E11457" w:rsidP="00975656">
            <w:pPr>
              <w:jc w:val="center"/>
            </w:pPr>
            <w:r w:rsidRPr="00FC4BA3">
              <w:t>Activitatea</w:t>
            </w:r>
            <w:r>
              <w:t xml:space="preserve"> </w:t>
            </w:r>
            <w:r w:rsidRPr="00FC4BA3">
              <w:t>propusă</w:t>
            </w:r>
          </w:p>
        </w:tc>
        <w:tc>
          <w:tcPr>
            <w:tcW w:w="1742" w:type="dxa"/>
            <w:shd w:val="clear" w:color="auto" w:fill="auto"/>
          </w:tcPr>
          <w:p w:rsidR="00E11457" w:rsidRPr="00FC4BA3" w:rsidRDefault="00E11457" w:rsidP="00975656">
            <w:pPr>
              <w:jc w:val="center"/>
            </w:pPr>
            <w:r w:rsidRPr="00FC4BA3">
              <w:t>Locaţia</w:t>
            </w:r>
          </w:p>
        </w:tc>
        <w:tc>
          <w:tcPr>
            <w:tcW w:w="3508" w:type="dxa"/>
            <w:shd w:val="clear" w:color="auto" w:fill="auto"/>
          </w:tcPr>
          <w:p w:rsidR="00E11457" w:rsidRPr="00FC4BA3" w:rsidRDefault="00E11457" w:rsidP="00975656">
            <w:pPr>
              <w:jc w:val="center"/>
            </w:pPr>
            <w:r w:rsidRPr="00FC4BA3">
              <w:t>Evaluare</w:t>
            </w:r>
          </w:p>
        </w:tc>
        <w:tc>
          <w:tcPr>
            <w:tcW w:w="2688" w:type="dxa"/>
            <w:shd w:val="clear" w:color="auto" w:fill="auto"/>
          </w:tcPr>
          <w:p w:rsidR="00E11457" w:rsidRPr="00FC4BA3" w:rsidRDefault="00E11457" w:rsidP="00975656">
            <w:pPr>
              <w:jc w:val="center"/>
            </w:pPr>
            <w:r w:rsidRPr="00FC4BA3">
              <w:t>Responsabili</w:t>
            </w:r>
          </w:p>
        </w:tc>
      </w:tr>
      <w:tr w:rsidR="002256C3" w:rsidRPr="00FC4BA3" w:rsidTr="00525385">
        <w:trPr>
          <w:trHeight w:val="1088"/>
        </w:trPr>
        <w:tc>
          <w:tcPr>
            <w:tcW w:w="605" w:type="dxa"/>
            <w:vMerge w:val="restart"/>
            <w:shd w:val="clear" w:color="auto" w:fill="auto"/>
          </w:tcPr>
          <w:p w:rsidR="002256C3" w:rsidRPr="00FC4BA3" w:rsidRDefault="002256C3" w:rsidP="00975656">
            <w:pPr>
              <w:jc w:val="center"/>
            </w:pPr>
            <w:r w:rsidRPr="00FC4BA3">
              <w:t>1.</w:t>
            </w:r>
          </w:p>
        </w:tc>
        <w:tc>
          <w:tcPr>
            <w:tcW w:w="2764" w:type="dxa"/>
            <w:vMerge w:val="restart"/>
            <w:shd w:val="clear" w:color="auto" w:fill="auto"/>
          </w:tcPr>
          <w:p w:rsidR="002256C3" w:rsidRPr="00E83638" w:rsidRDefault="002256C3" w:rsidP="00975656">
            <w:pPr>
              <w:jc w:val="center"/>
              <w:rPr>
                <w:b/>
              </w:rPr>
            </w:pPr>
            <w:r w:rsidRPr="00E83638">
              <w:rPr>
                <w:b/>
              </w:rPr>
              <w:t>LUNI</w:t>
            </w:r>
          </w:p>
          <w:p w:rsidR="002256C3" w:rsidRDefault="00BD4C44" w:rsidP="00E11457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  <w:r w:rsidR="002256C3" w:rsidRPr="00E83638">
              <w:rPr>
                <w:b/>
              </w:rPr>
              <w:t>.</w:t>
            </w:r>
            <w:r>
              <w:rPr>
                <w:b/>
              </w:rPr>
              <w:t>10</w:t>
            </w:r>
            <w:r w:rsidR="002256C3" w:rsidRPr="00E83638">
              <w:rPr>
                <w:b/>
              </w:rPr>
              <w:t>.201</w:t>
            </w:r>
            <w:r w:rsidR="002256C3">
              <w:rPr>
                <w:b/>
              </w:rPr>
              <w:t>8</w:t>
            </w:r>
          </w:p>
          <w:p w:rsidR="002256C3" w:rsidRDefault="002256C3" w:rsidP="00E11457">
            <w:pPr>
              <w:jc w:val="center"/>
              <w:rPr>
                <w:b/>
              </w:rPr>
            </w:pPr>
          </w:p>
          <w:p w:rsidR="002256C3" w:rsidRDefault="002256C3" w:rsidP="00E11457">
            <w:pPr>
              <w:jc w:val="center"/>
              <w:rPr>
                <w:b/>
              </w:rPr>
            </w:pPr>
          </w:p>
          <w:p w:rsidR="002256C3" w:rsidRDefault="002256C3" w:rsidP="00E11457">
            <w:pPr>
              <w:jc w:val="center"/>
              <w:rPr>
                <w:b/>
              </w:rPr>
            </w:pPr>
            <w:r>
              <w:rPr>
                <w:b/>
              </w:rPr>
              <w:t>ZIUA</w:t>
            </w:r>
          </w:p>
          <w:p w:rsidR="002256C3" w:rsidRDefault="002256C3" w:rsidP="00E11457">
            <w:pPr>
              <w:jc w:val="center"/>
              <w:rPr>
                <w:b/>
              </w:rPr>
            </w:pPr>
            <w:r>
              <w:rPr>
                <w:b/>
              </w:rPr>
              <w:t>SĂNĂTĂȚII</w:t>
            </w:r>
          </w:p>
          <w:p w:rsidR="002256C3" w:rsidRDefault="002256C3" w:rsidP="00E11457">
            <w:pPr>
              <w:jc w:val="center"/>
              <w:rPr>
                <w:b/>
              </w:rPr>
            </w:pPr>
          </w:p>
          <w:p w:rsidR="002256C3" w:rsidRDefault="002256C3" w:rsidP="00E11457">
            <w:pPr>
              <w:jc w:val="center"/>
              <w:rPr>
                <w:b/>
              </w:rPr>
            </w:pPr>
          </w:p>
          <w:p w:rsidR="002256C3" w:rsidRPr="00E83638" w:rsidRDefault="002256C3" w:rsidP="00E11457">
            <w:pPr>
              <w:jc w:val="center"/>
              <w:rPr>
                <w:b/>
              </w:rPr>
            </w:pPr>
            <w:r w:rsidRPr="00ED58F0">
              <w:rPr>
                <w:b/>
                <w:noProof/>
                <w:lang w:val="ro-RO" w:eastAsia="ro-RO"/>
              </w:rPr>
              <w:drawing>
                <wp:inline distT="0" distB="0" distL="0" distR="0">
                  <wp:extent cx="1285302" cy="855310"/>
                  <wp:effectExtent l="19050" t="0" r="0" b="0"/>
                  <wp:docPr id="6" name="Picture 2" descr="Imagini pentru desen legume de toam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ini pentru desen legume de toam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643" cy="8568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auto"/>
          </w:tcPr>
          <w:p w:rsidR="002256C3" w:rsidRDefault="002256C3" w:rsidP="00975656">
            <w:pPr>
              <w:ind w:left="432" w:hanging="432"/>
              <w:rPr>
                <w:b/>
              </w:rPr>
            </w:pPr>
            <w:r>
              <w:rPr>
                <w:b/>
              </w:rPr>
              <w:t xml:space="preserve"> </w:t>
            </w:r>
            <w:r w:rsidR="00BD4C44">
              <w:rPr>
                <w:b/>
              </w:rPr>
              <w:t xml:space="preserve">STIL DE VIAȚĂ </w:t>
            </w:r>
            <w:r>
              <w:rPr>
                <w:b/>
              </w:rPr>
              <w:t xml:space="preserve">SĂNĂTOS </w:t>
            </w:r>
          </w:p>
          <w:p w:rsidR="002256C3" w:rsidRDefault="002256C3" w:rsidP="00E11457">
            <w:pPr>
              <w:ind w:left="432" w:hanging="432"/>
              <w:rPr>
                <w:b/>
              </w:rPr>
            </w:pPr>
            <w:r>
              <w:rPr>
                <w:b/>
              </w:rPr>
              <w:t xml:space="preserve">              Ora 8-9</w:t>
            </w:r>
          </w:p>
          <w:p w:rsidR="002256C3" w:rsidRPr="00FC4BA3" w:rsidRDefault="002256C3" w:rsidP="00E11457">
            <w:pPr>
              <w:ind w:left="432" w:hanging="432"/>
            </w:pPr>
            <w:r>
              <w:rPr>
                <w:b/>
              </w:rPr>
              <w:t xml:space="preserve">  Activități în cabinetele       diriginților</w:t>
            </w:r>
          </w:p>
        </w:tc>
        <w:tc>
          <w:tcPr>
            <w:tcW w:w="1742" w:type="dxa"/>
            <w:shd w:val="clear" w:color="auto" w:fill="auto"/>
          </w:tcPr>
          <w:p w:rsidR="002256C3" w:rsidRPr="00FC4BA3" w:rsidRDefault="002256C3" w:rsidP="00975656">
            <w:pPr>
              <w:jc w:val="center"/>
            </w:pPr>
            <w:r>
              <w:t>Cabinetele diriginților</w:t>
            </w:r>
          </w:p>
        </w:tc>
        <w:tc>
          <w:tcPr>
            <w:tcW w:w="3508" w:type="dxa"/>
            <w:shd w:val="clear" w:color="auto" w:fill="auto"/>
          </w:tcPr>
          <w:p w:rsidR="002256C3" w:rsidRDefault="002256C3" w:rsidP="00975656">
            <w:pPr>
              <w:jc w:val="center"/>
            </w:pPr>
            <w:r>
              <w:t>Grad de implicare elevi şi profesori</w:t>
            </w:r>
          </w:p>
          <w:p w:rsidR="002256C3" w:rsidRPr="00FC4BA3" w:rsidRDefault="002256C3" w:rsidP="00975656">
            <w:pPr>
              <w:jc w:val="center"/>
            </w:pPr>
            <w:r w:rsidRPr="00FC4BA3">
              <w:t>Fotografii</w:t>
            </w:r>
          </w:p>
        </w:tc>
        <w:tc>
          <w:tcPr>
            <w:tcW w:w="2688" w:type="dxa"/>
            <w:shd w:val="clear" w:color="auto" w:fill="auto"/>
          </w:tcPr>
          <w:p w:rsidR="002256C3" w:rsidRPr="000D5844" w:rsidRDefault="002256C3" w:rsidP="00975656">
            <w:pPr>
              <w:jc w:val="center"/>
            </w:pPr>
            <w:r>
              <w:rPr>
                <w:rFonts w:cs="Calibri"/>
              </w:rPr>
              <w:t>Diriginții</w:t>
            </w:r>
          </w:p>
        </w:tc>
      </w:tr>
      <w:tr w:rsidR="002256C3" w:rsidRPr="00FC4BA3" w:rsidTr="00525385">
        <w:trPr>
          <w:trHeight w:val="1065"/>
        </w:trPr>
        <w:tc>
          <w:tcPr>
            <w:tcW w:w="605" w:type="dxa"/>
            <w:vMerge/>
            <w:shd w:val="clear" w:color="auto" w:fill="auto"/>
          </w:tcPr>
          <w:p w:rsidR="002256C3" w:rsidRPr="00E83638" w:rsidRDefault="002256C3" w:rsidP="00975656">
            <w:pPr>
              <w:jc w:val="center"/>
              <w:rPr>
                <w:rFonts w:cs="Calibri"/>
              </w:rPr>
            </w:pPr>
          </w:p>
        </w:tc>
        <w:tc>
          <w:tcPr>
            <w:tcW w:w="2764" w:type="dxa"/>
            <w:vMerge/>
            <w:shd w:val="clear" w:color="auto" w:fill="auto"/>
          </w:tcPr>
          <w:p w:rsidR="002256C3" w:rsidRPr="00E83638" w:rsidRDefault="002256C3" w:rsidP="00975656">
            <w:pPr>
              <w:jc w:val="center"/>
              <w:rPr>
                <w:rFonts w:cs="Calibri"/>
              </w:rPr>
            </w:pPr>
          </w:p>
        </w:tc>
        <w:tc>
          <w:tcPr>
            <w:tcW w:w="3685" w:type="dxa"/>
            <w:shd w:val="clear" w:color="auto" w:fill="auto"/>
          </w:tcPr>
          <w:p w:rsidR="002256C3" w:rsidRDefault="002256C3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CUM SĂ TRĂIESC SĂNĂTOS?</w:t>
            </w:r>
          </w:p>
          <w:p w:rsidR="002256C3" w:rsidRDefault="00BD4C44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               Ora 09</w:t>
            </w:r>
            <w:r w:rsidR="002256C3">
              <w:rPr>
                <w:rFonts w:cs="Calibri"/>
                <w:b/>
              </w:rPr>
              <w:t>-11</w:t>
            </w:r>
          </w:p>
          <w:p w:rsidR="002256C3" w:rsidRPr="000D5844" w:rsidRDefault="002256C3" w:rsidP="00BD4C44">
            <w:r>
              <w:rPr>
                <w:rFonts w:cs="Calibri"/>
                <w:b/>
              </w:rPr>
              <w:t>Invitat doctor</w:t>
            </w:r>
            <w:r w:rsidR="00BD4C44">
              <w:rPr>
                <w:rFonts w:cs="Calibri"/>
                <w:b/>
              </w:rPr>
              <w:t>i de la</w:t>
            </w:r>
            <w:r>
              <w:rPr>
                <w:rFonts w:cs="Calibri"/>
                <w:b/>
              </w:rPr>
              <w:t xml:space="preserve"> </w:t>
            </w:r>
            <w:r w:rsidR="00BD4C44">
              <w:rPr>
                <w:rFonts w:cs="Calibri"/>
                <w:b/>
              </w:rPr>
              <w:t>Spitalul Municipal Orăștie</w:t>
            </w:r>
          </w:p>
        </w:tc>
        <w:tc>
          <w:tcPr>
            <w:tcW w:w="1742" w:type="dxa"/>
            <w:shd w:val="clear" w:color="auto" w:fill="auto"/>
          </w:tcPr>
          <w:p w:rsidR="002256C3" w:rsidRPr="00FC4BA3" w:rsidRDefault="002256C3" w:rsidP="00975656">
            <w:pPr>
              <w:jc w:val="center"/>
            </w:pPr>
            <w:r w:rsidRPr="00FC4BA3">
              <w:t>Sala</w:t>
            </w:r>
            <w:r>
              <w:t xml:space="preserve"> </w:t>
            </w:r>
            <w:r w:rsidRPr="00FC4BA3">
              <w:t>Festivă</w:t>
            </w:r>
          </w:p>
          <w:p w:rsidR="002256C3" w:rsidRPr="00E83638" w:rsidRDefault="002256C3" w:rsidP="00975656">
            <w:pPr>
              <w:jc w:val="center"/>
              <w:rPr>
                <w:rFonts w:cs="Calibri"/>
              </w:rPr>
            </w:pPr>
          </w:p>
        </w:tc>
        <w:tc>
          <w:tcPr>
            <w:tcW w:w="3508" w:type="dxa"/>
            <w:shd w:val="clear" w:color="auto" w:fill="auto"/>
          </w:tcPr>
          <w:p w:rsidR="002256C3" w:rsidRDefault="002256C3" w:rsidP="00975656">
            <w:pPr>
              <w:jc w:val="center"/>
            </w:pPr>
            <w:r>
              <w:t>Grad de implicare elevi şi profesori</w:t>
            </w:r>
          </w:p>
          <w:p w:rsidR="002256C3" w:rsidRPr="00E83638" w:rsidRDefault="002256C3" w:rsidP="00975656">
            <w:pPr>
              <w:jc w:val="center"/>
              <w:rPr>
                <w:rFonts w:cs="Calibri"/>
              </w:rPr>
            </w:pPr>
            <w:r w:rsidRPr="00FC4BA3">
              <w:t>Fotografii</w:t>
            </w:r>
          </w:p>
        </w:tc>
        <w:tc>
          <w:tcPr>
            <w:tcW w:w="2688" w:type="dxa"/>
            <w:shd w:val="clear" w:color="auto" w:fill="auto"/>
          </w:tcPr>
          <w:p w:rsidR="002256C3" w:rsidRPr="00E83638" w:rsidRDefault="002256C3" w:rsidP="00975656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Echipa de coordonare a Programului</w:t>
            </w:r>
            <w:r>
              <w:rPr>
                <w:rFonts w:cs="Calibri"/>
              </w:rPr>
              <w:t xml:space="preserve"> </w:t>
            </w:r>
            <w:r w:rsidRPr="00E83638">
              <w:rPr>
                <w:rFonts w:cs="Calibri"/>
              </w:rPr>
              <w:t>Naţional “Şcoala</w:t>
            </w:r>
            <w:r>
              <w:rPr>
                <w:rFonts w:cs="Calibri"/>
              </w:rPr>
              <w:t xml:space="preserve"> </w:t>
            </w:r>
            <w:r w:rsidRPr="00E83638">
              <w:rPr>
                <w:rFonts w:cs="Calibri"/>
              </w:rPr>
              <w:t>Altfel”</w:t>
            </w:r>
          </w:p>
        </w:tc>
      </w:tr>
      <w:tr w:rsidR="002256C3" w:rsidRPr="00FC4BA3" w:rsidTr="00525385">
        <w:trPr>
          <w:trHeight w:val="1065"/>
        </w:trPr>
        <w:tc>
          <w:tcPr>
            <w:tcW w:w="605" w:type="dxa"/>
            <w:vMerge/>
            <w:shd w:val="clear" w:color="auto" w:fill="auto"/>
          </w:tcPr>
          <w:p w:rsidR="002256C3" w:rsidRPr="00E83638" w:rsidRDefault="002256C3" w:rsidP="00975656">
            <w:pPr>
              <w:jc w:val="center"/>
              <w:rPr>
                <w:rFonts w:cs="Calibri"/>
              </w:rPr>
            </w:pPr>
          </w:p>
        </w:tc>
        <w:tc>
          <w:tcPr>
            <w:tcW w:w="2764" w:type="dxa"/>
            <w:vMerge/>
            <w:shd w:val="clear" w:color="auto" w:fill="auto"/>
          </w:tcPr>
          <w:p w:rsidR="002256C3" w:rsidRPr="00E83638" w:rsidRDefault="002256C3" w:rsidP="00975656">
            <w:pPr>
              <w:jc w:val="center"/>
              <w:rPr>
                <w:rFonts w:cs="Calibri"/>
              </w:rPr>
            </w:pPr>
          </w:p>
        </w:tc>
        <w:tc>
          <w:tcPr>
            <w:tcW w:w="3685" w:type="dxa"/>
            <w:shd w:val="clear" w:color="auto" w:fill="auto"/>
          </w:tcPr>
          <w:p w:rsidR="002256C3" w:rsidRDefault="002256C3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CONCURS CULINAR </w:t>
            </w:r>
            <w:r w:rsidRPr="00E83638">
              <w:rPr>
                <w:b/>
              </w:rPr>
              <w:t>“HEALTHY EATING HAPPY LIVING”</w:t>
            </w:r>
          </w:p>
          <w:p w:rsidR="002256C3" w:rsidRPr="00E83638" w:rsidRDefault="002256C3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              Ora 11-14</w:t>
            </w:r>
          </w:p>
        </w:tc>
        <w:tc>
          <w:tcPr>
            <w:tcW w:w="1742" w:type="dxa"/>
            <w:shd w:val="clear" w:color="auto" w:fill="auto"/>
          </w:tcPr>
          <w:p w:rsidR="002256C3" w:rsidRPr="00E83638" w:rsidRDefault="002256C3" w:rsidP="009756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Cantină</w:t>
            </w:r>
          </w:p>
        </w:tc>
        <w:tc>
          <w:tcPr>
            <w:tcW w:w="3508" w:type="dxa"/>
            <w:shd w:val="clear" w:color="auto" w:fill="auto"/>
          </w:tcPr>
          <w:p w:rsidR="002256C3" w:rsidRPr="00E83638" w:rsidRDefault="002256C3" w:rsidP="00975656">
            <w:pPr>
              <w:jc w:val="center"/>
              <w:rPr>
                <w:rFonts w:cs="Calibri"/>
              </w:rPr>
            </w:pPr>
            <w:r w:rsidRPr="00FC4BA3">
              <w:t>Reţetele</w:t>
            </w:r>
            <w:r>
              <w:t xml:space="preserve"> </w:t>
            </w:r>
            <w:r w:rsidRPr="00FC4BA3">
              <w:t>preparatelor</w:t>
            </w:r>
            <w:r>
              <w:t xml:space="preserve"> </w:t>
            </w:r>
            <w:r w:rsidRPr="00FC4BA3">
              <w:t>prezentate, filmele tip reclamă</w:t>
            </w:r>
          </w:p>
        </w:tc>
        <w:tc>
          <w:tcPr>
            <w:tcW w:w="2688" w:type="dxa"/>
            <w:shd w:val="clear" w:color="auto" w:fill="auto"/>
          </w:tcPr>
          <w:p w:rsidR="002256C3" w:rsidRPr="00E83638" w:rsidRDefault="002256C3" w:rsidP="00975656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Echipa de coordonare a Programului</w:t>
            </w:r>
            <w:r>
              <w:rPr>
                <w:rFonts w:cs="Calibri"/>
              </w:rPr>
              <w:t xml:space="preserve"> </w:t>
            </w:r>
            <w:r w:rsidRPr="00E83638">
              <w:rPr>
                <w:rFonts w:cs="Calibri"/>
              </w:rPr>
              <w:t>Naţional “Şcoala</w:t>
            </w:r>
            <w:r>
              <w:rPr>
                <w:rFonts w:cs="Calibri"/>
              </w:rPr>
              <w:t xml:space="preserve"> </w:t>
            </w:r>
            <w:r w:rsidRPr="00E83638">
              <w:rPr>
                <w:rFonts w:cs="Calibri"/>
              </w:rPr>
              <w:t>Altfel”</w:t>
            </w:r>
          </w:p>
        </w:tc>
      </w:tr>
      <w:tr w:rsidR="00820E69" w:rsidRPr="00FC4BA3" w:rsidTr="00525385">
        <w:trPr>
          <w:trHeight w:val="1065"/>
        </w:trPr>
        <w:tc>
          <w:tcPr>
            <w:tcW w:w="605" w:type="dxa"/>
            <w:vMerge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</w:rPr>
            </w:pPr>
          </w:p>
        </w:tc>
        <w:tc>
          <w:tcPr>
            <w:tcW w:w="2764" w:type="dxa"/>
            <w:vMerge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</w:rPr>
            </w:pPr>
          </w:p>
        </w:tc>
        <w:tc>
          <w:tcPr>
            <w:tcW w:w="3685" w:type="dxa"/>
            <w:shd w:val="clear" w:color="auto" w:fill="auto"/>
          </w:tcPr>
          <w:p w:rsidR="00820E69" w:rsidRDefault="00820E69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CAMPIONAT DE FOTBAL</w:t>
            </w:r>
          </w:p>
          <w:p w:rsidR="00820E69" w:rsidRDefault="00820E69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 Ora 10-13 </w:t>
            </w:r>
          </w:p>
          <w:p w:rsidR="00820E69" w:rsidRDefault="00820E69" w:rsidP="00975656">
            <w:pPr>
              <w:rPr>
                <w:rFonts w:cs="Calibri"/>
                <w:b/>
              </w:rPr>
            </w:pPr>
          </w:p>
        </w:tc>
        <w:tc>
          <w:tcPr>
            <w:tcW w:w="1742" w:type="dxa"/>
            <w:shd w:val="clear" w:color="auto" w:fill="auto"/>
          </w:tcPr>
          <w:p w:rsidR="00820E69" w:rsidRDefault="00820E69" w:rsidP="009756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Teren de sport</w:t>
            </w:r>
          </w:p>
        </w:tc>
        <w:tc>
          <w:tcPr>
            <w:tcW w:w="3508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>
              <w:t>Grad de implicare elevi, nr. clase participante</w:t>
            </w:r>
          </w:p>
        </w:tc>
        <w:tc>
          <w:tcPr>
            <w:tcW w:w="2688" w:type="dxa"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Profesorii de sport</w:t>
            </w:r>
          </w:p>
        </w:tc>
      </w:tr>
      <w:tr w:rsidR="00BD4C44" w:rsidRPr="00FC4BA3" w:rsidTr="00525385">
        <w:trPr>
          <w:trHeight w:val="1065"/>
        </w:trPr>
        <w:tc>
          <w:tcPr>
            <w:tcW w:w="605" w:type="dxa"/>
            <w:vMerge/>
            <w:shd w:val="clear" w:color="auto" w:fill="auto"/>
          </w:tcPr>
          <w:p w:rsidR="00BD4C44" w:rsidRPr="00E83638" w:rsidRDefault="00BD4C44" w:rsidP="00975656">
            <w:pPr>
              <w:jc w:val="center"/>
              <w:rPr>
                <w:rFonts w:cs="Calibri"/>
              </w:rPr>
            </w:pPr>
          </w:p>
        </w:tc>
        <w:tc>
          <w:tcPr>
            <w:tcW w:w="2764" w:type="dxa"/>
            <w:vMerge/>
            <w:shd w:val="clear" w:color="auto" w:fill="auto"/>
          </w:tcPr>
          <w:p w:rsidR="00BD4C44" w:rsidRPr="00E83638" w:rsidRDefault="00BD4C44" w:rsidP="00975656">
            <w:pPr>
              <w:jc w:val="center"/>
              <w:rPr>
                <w:rFonts w:cs="Calibri"/>
              </w:rPr>
            </w:pPr>
          </w:p>
        </w:tc>
        <w:tc>
          <w:tcPr>
            <w:tcW w:w="3685" w:type="dxa"/>
            <w:shd w:val="clear" w:color="auto" w:fill="auto"/>
          </w:tcPr>
          <w:p w:rsidR="00BD4C44" w:rsidRDefault="00BD4C44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ARCUL DACIC-</w:t>
            </w:r>
          </w:p>
          <w:p w:rsidR="00BD4C44" w:rsidRDefault="00BD4C44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CONCURS DE TRAS CU ARCUL</w:t>
            </w:r>
          </w:p>
        </w:tc>
        <w:tc>
          <w:tcPr>
            <w:tcW w:w="1742" w:type="dxa"/>
            <w:shd w:val="clear" w:color="auto" w:fill="auto"/>
          </w:tcPr>
          <w:p w:rsidR="00BD4C44" w:rsidRDefault="00BD4C44" w:rsidP="009756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Spațiul verde al școlii</w:t>
            </w:r>
          </w:p>
        </w:tc>
        <w:tc>
          <w:tcPr>
            <w:tcW w:w="3508" w:type="dxa"/>
            <w:shd w:val="clear" w:color="auto" w:fill="auto"/>
          </w:tcPr>
          <w:p w:rsidR="00BD4C44" w:rsidRDefault="00525385" w:rsidP="00975656">
            <w:pPr>
              <w:jc w:val="center"/>
            </w:pPr>
            <w:r>
              <w:t>Grad de implicare elevi, nr. clase participante</w:t>
            </w:r>
          </w:p>
        </w:tc>
        <w:tc>
          <w:tcPr>
            <w:tcW w:w="2688" w:type="dxa"/>
            <w:shd w:val="clear" w:color="auto" w:fill="auto"/>
          </w:tcPr>
          <w:p w:rsidR="00BD4C44" w:rsidRDefault="00BD4C44" w:rsidP="009756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Prof. Platinca Gilbert</w:t>
            </w:r>
          </w:p>
        </w:tc>
      </w:tr>
      <w:tr w:rsidR="00820E69" w:rsidRPr="00FC4BA3" w:rsidTr="00525385">
        <w:trPr>
          <w:trHeight w:val="1902"/>
        </w:trPr>
        <w:tc>
          <w:tcPr>
            <w:tcW w:w="605" w:type="dxa"/>
            <w:vMerge w:val="restart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 w:rsidRPr="00FC4BA3">
              <w:t>2.</w:t>
            </w:r>
          </w:p>
        </w:tc>
        <w:tc>
          <w:tcPr>
            <w:tcW w:w="2764" w:type="dxa"/>
            <w:vMerge w:val="restart"/>
            <w:shd w:val="clear" w:color="auto" w:fill="auto"/>
          </w:tcPr>
          <w:p w:rsidR="00820E69" w:rsidRDefault="00820E69" w:rsidP="00975656">
            <w:pPr>
              <w:jc w:val="center"/>
              <w:rPr>
                <w:b/>
              </w:rPr>
            </w:pPr>
            <w:r w:rsidRPr="00E83638">
              <w:rPr>
                <w:b/>
              </w:rPr>
              <w:t>MARŢI</w:t>
            </w:r>
          </w:p>
          <w:p w:rsidR="00820E69" w:rsidRDefault="00820E69" w:rsidP="00975656">
            <w:pPr>
              <w:jc w:val="center"/>
              <w:rPr>
                <w:b/>
              </w:rPr>
            </w:pPr>
            <w:r>
              <w:rPr>
                <w:b/>
              </w:rPr>
              <w:t>17.04.2018</w:t>
            </w: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  <w:r>
              <w:rPr>
                <w:b/>
              </w:rPr>
              <w:t>ZIUA UNIRII</w:t>
            </w: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Pr="00E83638" w:rsidRDefault="00820E69" w:rsidP="00975656">
            <w:pPr>
              <w:jc w:val="center"/>
              <w:rPr>
                <w:b/>
              </w:rPr>
            </w:pPr>
            <w:r w:rsidRPr="00934459">
              <w:rPr>
                <w:b/>
                <w:noProof/>
                <w:lang w:val="ro-RO" w:eastAsia="ro-RO"/>
              </w:rPr>
              <w:drawing>
                <wp:inline distT="0" distB="0" distL="0" distR="0">
                  <wp:extent cx="1769290" cy="1121749"/>
                  <wp:effectExtent l="19050" t="0" r="2360" b="0"/>
                  <wp:docPr id="19" name="Picture 1" descr="http://storage0.dms.mpinteractiv.ro/media/1/1/1688/16708958/1/hora.jpg?width=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torage0.dms.mpinteractiv.ro/media/1/1/1688/16708958/1/hora.jpg?width=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9290" cy="1121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auto"/>
          </w:tcPr>
          <w:p w:rsidR="00820E69" w:rsidRDefault="00820E69" w:rsidP="00975656">
            <w:pPr>
              <w:rPr>
                <w:b/>
              </w:rPr>
            </w:pPr>
            <w:r>
              <w:rPr>
                <w:b/>
              </w:rPr>
              <w:t xml:space="preserve"> ROMÂNIA MEA- ȚARA ÎN CARE VREAU SĂ TRĂIESC</w:t>
            </w:r>
          </w:p>
          <w:p w:rsidR="00820E69" w:rsidRDefault="00820E69" w:rsidP="00975656">
            <w:pPr>
              <w:rPr>
                <w:b/>
              </w:rPr>
            </w:pPr>
            <w:r>
              <w:rPr>
                <w:b/>
              </w:rPr>
              <w:t>Dezbatere despre valorile țării noastre</w:t>
            </w:r>
          </w:p>
          <w:p w:rsidR="00820E69" w:rsidRPr="00E83638" w:rsidRDefault="00820E69" w:rsidP="00975656">
            <w:pPr>
              <w:rPr>
                <w:b/>
              </w:rPr>
            </w:pPr>
            <w:r w:rsidRPr="00E83638">
              <w:rPr>
                <w:b/>
              </w:rPr>
              <w:t>Ora 08-</w:t>
            </w:r>
            <w:r>
              <w:rPr>
                <w:b/>
              </w:rPr>
              <w:t>09</w:t>
            </w:r>
          </w:p>
        </w:tc>
        <w:tc>
          <w:tcPr>
            <w:tcW w:w="1742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>
              <w:t>Cabinetele diriginților</w:t>
            </w:r>
          </w:p>
        </w:tc>
        <w:tc>
          <w:tcPr>
            <w:tcW w:w="3508" w:type="dxa"/>
            <w:shd w:val="clear" w:color="auto" w:fill="auto"/>
          </w:tcPr>
          <w:p w:rsidR="00820E69" w:rsidRDefault="00820E69" w:rsidP="00975656">
            <w:pPr>
              <w:jc w:val="center"/>
            </w:pPr>
            <w:r>
              <w:t>Grad de implicare elevi şi profesori</w:t>
            </w:r>
          </w:p>
          <w:p w:rsidR="00820E69" w:rsidRPr="00FC4BA3" w:rsidRDefault="00820E69" w:rsidP="00975656">
            <w:pPr>
              <w:jc w:val="center"/>
            </w:pPr>
            <w:r w:rsidRPr="00FC4BA3">
              <w:t>Fotografii</w:t>
            </w:r>
          </w:p>
        </w:tc>
        <w:tc>
          <w:tcPr>
            <w:tcW w:w="2688" w:type="dxa"/>
            <w:shd w:val="clear" w:color="auto" w:fill="auto"/>
          </w:tcPr>
          <w:p w:rsidR="00820E69" w:rsidRPr="000D5844" w:rsidRDefault="00820E69" w:rsidP="00975656">
            <w:pPr>
              <w:jc w:val="center"/>
            </w:pPr>
            <w:r>
              <w:rPr>
                <w:rFonts w:cs="Calibri"/>
              </w:rPr>
              <w:t>Diriginții</w:t>
            </w:r>
          </w:p>
        </w:tc>
      </w:tr>
      <w:tr w:rsidR="00820E69" w:rsidRPr="00FC4BA3" w:rsidTr="00525385">
        <w:trPr>
          <w:trHeight w:val="1702"/>
        </w:trPr>
        <w:tc>
          <w:tcPr>
            <w:tcW w:w="605" w:type="dxa"/>
            <w:vMerge/>
            <w:shd w:val="clear" w:color="auto" w:fill="auto"/>
          </w:tcPr>
          <w:p w:rsidR="00820E69" w:rsidRPr="00FC4BA3" w:rsidRDefault="00820E69" w:rsidP="00975656">
            <w:pPr>
              <w:jc w:val="center"/>
            </w:pPr>
          </w:p>
        </w:tc>
        <w:tc>
          <w:tcPr>
            <w:tcW w:w="2764" w:type="dxa"/>
            <w:vMerge/>
            <w:shd w:val="clear" w:color="auto" w:fill="auto"/>
          </w:tcPr>
          <w:p w:rsidR="00820E69" w:rsidRPr="00FC4BA3" w:rsidRDefault="00820E69" w:rsidP="00975656">
            <w:pPr>
              <w:jc w:val="center"/>
            </w:pPr>
          </w:p>
        </w:tc>
        <w:tc>
          <w:tcPr>
            <w:tcW w:w="3685" w:type="dxa"/>
            <w:shd w:val="clear" w:color="auto" w:fill="auto"/>
          </w:tcPr>
          <w:p w:rsidR="00820E69" w:rsidRDefault="00820E69" w:rsidP="00975656">
            <w:pPr>
              <w:rPr>
                <w:b/>
              </w:rPr>
            </w:pPr>
            <w:r>
              <w:rPr>
                <w:b/>
              </w:rPr>
              <w:t xml:space="preserve"> 100 DE ANI DE </w:t>
            </w:r>
            <w:r w:rsidR="00525385">
              <w:rPr>
                <w:b/>
              </w:rPr>
              <w:t>ROMÂNIA MARE</w:t>
            </w:r>
            <w:r>
              <w:rPr>
                <w:b/>
              </w:rPr>
              <w:t xml:space="preserve"> - prezentare PPT, conferință susținută de profesorii</w:t>
            </w:r>
            <w:r w:rsidR="00335401">
              <w:rPr>
                <w:b/>
              </w:rPr>
              <w:t xml:space="preserve"> </w:t>
            </w:r>
            <w:r>
              <w:rPr>
                <w:b/>
              </w:rPr>
              <w:t>de istorie</w:t>
            </w:r>
          </w:p>
          <w:p w:rsidR="00820E69" w:rsidRPr="00E83638" w:rsidRDefault="00820E69" w:rsidP="00975656">
            <w:pPr>
              <w:rPr>
                <w:b/>
              </w:rPr>
            </w:pPr>
            <w:r w:rsidRPr="00E83638">
              <w:rPr>
                <w:b/>
              </w:rPr>
              <w:t>O</w:t>
            </w:r>
            <w:r>
              <w:rPr>
                <w:b/>
              </w:rPr>
              <w:t>ra 9</w:t>
            </w:r>
            <w:r w:rsidRPr="00E83638">
              <w:rPr>
                <w:b/>
              </w:rPr>
              <w:t>-11</w:t>
            </w:r>
          </w:p>
        </w:tc>
        <w:tc>
          <w:tcPr>
            <w:tcW w:w="1742" w:type="dxa"/>
            <w:shd w:val="clear" w:color="auto" w:fill="auto"/>
          </w:tcPr>
          <w:p w:rsidR="00820E69" w:rsidRDefault="00820E69" w:rsidP="00975656">
            <w:pPr>
              <w:jc w:val="center"/>
            </w:pPr>
            <w:r>
              <w:t>Sala Festivă</w:t>
            </w:r>
          </w:p>
        </w:tc>
        <w:tc>
          <w:tcPr>
            <w:tcW w:w="3508" w:type="dxa"/>
            <w:shd w:val="clear" w:color="auto" w:fill="auto"/>
          </w:tcPr>
          <w:p w:rsidR="00820E69" w:rsidRDefault="00820E69" w:rsidP="00D25AF4">
            <w:pPr>
              <w:jc w:val="center"/>
            </w:pPr>
            <w:r>
              <w:t>Grad de implicare elevi şi profesori</w:t>
            </w:r>
          </w:p>
          <w:p w:rsidR="00820E69" w:rsidRDefault="00820E69" w:rsidP="00D25AF4">
            <w:pPr>
              <w:jc w:val="center"/>
            </w:pPr>
            <w:r w:rsidRPr="00FC4BA3">
              <w:t>Fotografii</w:t>
            </w:r>
          </w:p>
        </w:tc>
        <w:tc>
          <w:tcPr>
            <w:tcW w:w="2688" w:type="dxa"/>
            <w:shd w:val="clear" w:color="auto" w:fill="auto"/>
          </w:tcPr>
          <w:p w:rsidR="00820E69" w:rsidRDefault="00820E69" w:rsidP="00D25AF4">
            <w:pPr>
              <w:jc w:val="center"/>
            </w:pPr>
            <w:r>
              <w:t>Profesorii de istorie</w:t>
            </w:r>
          </w:p>
        </w:tc>
      </w:tr>
      <w:tr w:rsidR="00820E69" w:rsidRPr="00FC4BA3" w:rsidTr="00525385">
        <w:trPr>
          <w:trHeight w:val="2205"/>
        </w:trPr>
        <w:tc>
          <w:tcPr>
            <w:tcW w:w="605" w:type="dxa"/>
            <w:vMerge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</w:rPr>
            </w:pPr>
          </w:p>
        </w:tc>
        <w:tc>
          <w:tcPr>
            <w:tcW w:w="2764" w:type="dxa"/>
            <w:vMerge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</w:rPr>
            </w:pPr>
          </w:p>
        </w:tc>
        <w:tc>
          <w:tcPr>
            <w:tcW w:w="3685" w:type="dxa"/>
            <w:shd w:val="clear" w:color="auto" w:fill="auto"/>
          </w:tcPr>
          <w:p w:rsidR="00820E69" w:rsidRPr="00E83638" w:rsidRDefault="00820E69" w:rsidP="00525385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MARI  ROMÂNI- prezentare documentare despre </w:t>
            </w:r>
            <w:r w:rsidR="00525385">
              <w:rPr>
                <w:rFonts w:cs="Calibri"/>
                <w:b/>
              </w:rPr>
              <w:t>mari personalități române a veacului XX: oameni de știință, istorici, scriitori, filozofi</w:t>
            </w:r>
            <w:r>
              <w:rPr>
                <w:rFonts w:cs="Calibri"/>
                <w:b/>
              </w:rPr>
              <w:t>,</w:t>
            </w:r>
            <w:r w:rsidR="00525385">
              <w:rPr>
                <w:rFonts w:cs="Calibri"/>
                <w:b/>
              </w:rPr>
              <w:t xml:space="preserve"> sportive, actori;</w:t>
            </w:r>
            <w:r>
              <w:rPr>
                <w:rFonts w:cs="Calibri"/>
                <w:b/>
              </w:rPr>
              <w:t xml:space="preserve"> dialog despre eroii necunoscuți: Elisabeta Rizea, Mugur Călinescu, Ion Gavrilă Ogăraru</w:t>
            </w:r>
          </w:p>
        </w:tc>
        <w:tc>
          <w:tcPr>
            <w:tcW w:w="1742" w:type="dxa"/>
            <w:shd w:val="clear" w:color="auto" w:fill="auto"/>
          </w:tcPr>
          <w:p w:rsidR="00820E69" w:rsidRDefault="00820E69" w:rsidP="00975656">
            <w:pPr>
              <w:jc w:val="center"/>
            </w:pPr>
            <w:r>
              <w:t>Sala Festivă</w:t>
            </w:r>
          </w:p>
        </w:tc>
        <w:tc>
          <w:tcPr>
            <w:tcW w:w="3508" w:type="dxa"/>
            <w:shd w:val="clear" w:color="auto" w:fill="auto"/>
          </w:tcPr>
          <w:p w:rsidR="00820E69" w:rsidRDefault="00820E69" w:rsidP="00975656">
            <w:pPr>
              <w:jc w:val="center"/>
            </w:pPr>
            <w:r>
              <w:t>Grad de implicare elevi şi profesori</w:t>
            </w:r>
          </w:p>
          <w:p w:rsidR="00820E69" w:rsidRDefault="00820E69" w:rsidP="00975656">
            <w:pPr>
              <w:jc w:val="center"/>
            </w:pPr>
            <w:r w:rsidRPr="00FC4BA3">
              <w:t>Fotografii</w:t>
            </w:r>
          </w:p>
        </w:tc>
        <w:tc>
          <w:tcPr>
            <w:tcW w:w="2688" w:type="dxa"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</w:rPr>
            </w:pPr>
            <w:r>
              <w:t>Profesorii de istorie</w:t>
            </w:r>
          </w:p>
        </w:tc>
      </w:tr>
      <w:tr w:rsidR="00820E69" w:rsidRPr="00FC4BA3" w:rsidTr="00525385">
        <w:trPr>
          <w:trHeight w:val="627"/>
        </w:trPr>
        <w:tc>
          <w:tcPr>
            <w:tcW w:w="605" w:type="dxa"/>
            <w:vMerge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</w:rPr>
            </w:pPr>
          </w:p>
        </w:tc>
        <w:tc>
          <w:tcPr>
            <w:tcW w:w="2764" w:type="dxa"/>
            <w:vMerge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</w:rPr>
            </w:pPr>
          </w:p>
        </w:tc>
        <w:tc>
          <w:tcPr>
            <w:tcW w:w="3685" w:type="dxa"/>
            <w:shd w:val="clear" w:color="auto" w:fill="auto"/>
          </w:tcPr>
          <w:p w:rsidR="00820E69" w:rsidRDefault="00820E69" w:rsidP="00975656">
            <w:pPr>
              <w:rPr>
                <w:b/>
              </w:rPr>
            </w:pPr>
            <w:r>
              <w:rPr>
                <w:b/>
              </w:rPr>
              <w:t>EXCURSII DE SUFLET</w:t>
            </w:r>
          </w:p>
        </w:tc>
        <w:tc>
          <w:tcPr>
            <w:tcW w:w="1742" w:type="dxa"/>
            <w:shd w:val="clear" w:color="auto" w:fill="auto"/>
          </w:tcPr>
          <w:p w:rsidR="00820E69" w:rsidRDefault="00820E69" w:rsidP="00975656">
            <w:pPr>
              <w:jc w:val="center"/>
            </w:pPr>
            <w:r>
              <w:t>Destinație excursie</w:t>
            </w:r>
          </w:p>
        </w:tc>
        <w:tc>
          <w:tcPr>
            <w:tcW w:w="3508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>
              <w:t>Fotografii</w:t>
            </w:r>
          </w:p>
        </w:tc>
        <w:tc>
          <w:tcPr>
            <w:tcW w:w="2688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 w:rsidRPr="00FC4BA3">
              <w:t>Diriginţii</w:t>
            </w:r>
          </w:p>
        </w:tc>
      </w:tr>
      <w:tr w:rsidR="00820E69" w:rsidRPr="00FC4BA3" w:rsidTr="00525385">
        <w:trPr>
          <w:trHeight w:val="1095"/>
        </w:trPr>
        <w:tc>
          <w:tcPr>
            <w:tcW w:w="605" w:type="dxa"/>
            <w:vMerge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</w:rPr>
            </w:pPr>
          </w:p>
        </w:tc>
        <w:tc>
          <w:tcPr>
            <w:tcW w:w="2764" w:type="dxa"/>
            <w:vMerge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</w:rPr>
            </w:pPr>
          </w:p>
        </w:tc>
        <w:tc>
          <w:tcPr>
            <w:tcW w:w="3685" w:type="dxa"/>
            <w:shd w:val="clear" w:color="auto" w:fill="auto"/>
          </w:tcPr>
          <w:p w:rsidR="00820E69" w:rsidRDefault="00820E69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CAMPIONAT DE FOTBAL</w:t>
            </w:r>
          </w:p>
          <w:p w:rsidR="00820E69" w:rsidRDefault="00820E69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 Ora 10-13</w:t>
            </w:r>
          </w:p>
        </w:tc>
        <w:tc>
          <w:tcPr>
            <w:tcW w:w="1742" w:type="dxa"/>
            <w:shd w:val="clear" w:color="auto" w:fill="auto"/>
          </w:tcPr>
          <w:p w:rsidR="00820E69" w:rsidRDefault="00820E69" w:rsidP="009756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Teren de sport</w:t>
            </w:r>
          </w:p>
        </w:tc>
        <w:tc>
          <w:tcPr>
            <w:tcW w:w="3508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>
              <w:t>Grad de implicare elevi, nr. clase participante</w:t>
            </w:r>
          </w:p>
        </w:tc>
        <w:tc>
          <w:tcPr>
            <w:tcW w:w="2688" w:type="dxa"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Profesorii de sport</w:t>
            </w:r>
          </w:p>
        </w:tc>
      </w:tr>
      <w:tr w:rsidR="00820E69" w:rsidRPr="00FC4BA3" w:rsidTr="00525385">
        <w:trPr>
          <w:trHeight w:val="1052"/>
        </w:trPr>
        <w:tc>
          <w:tcPr>
            <w:tcW w:w="605" w:type="dxa"/>
            <w:vMerge w:val="restart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 w:rsidRPr="00FC4BA3">
              <w:t>3.</w:t>
            </w:r>
          </w:p>
        </w:tc>
        <w:tc>
          <w:tcPr>
            <w:tcW w:w="2764" w:type="dxa"/>
            <w:vMerge w:val="restart"/>
            <w:shd w:val="clear" w:color="auto" w:fill="auto"/>
          </w:tcPr>
          <w:p w:rsidR="00820E69" w:rsidRDefault="00820E69" w:rsidP="00975656">
            <w:pPr>
              <w:jc w:val="center"/>
              <w:rPr>
                <w:b/>
              </w:rPr>
            </w:pPr>
            <w:r w:rsidRPr="00E83638">
              <w:rPr>
                <w:b/>
              </w:rPr>
              <w:t>MIERCURI</w:t>
            </w: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  <w:r>
              <w:rPr>
                <w:b/>
              </w:rPr>
              <w:t>ZIUA SPORTULUI</w:t>
            </w:r>
          </w:p>
          <w:p w:rsidR="00820E69" w:rsidRPr="00E83638" w:rsidRDefault="000B5B2C" w:rsidP="00975656">
            <w:pPr>
              <w:jc w:val="center"/>
              <w:rPr>
                <w:b/>
              </w:rPr>
            </w:pPr>
            <w:r>
              <w:rPr>
                <w:noProof/>
                <w:lang w:val="ro-RO" w:eastAsia="ro-RO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" name="AutoShape 1" descr="Imagini pentru imagini  cu sporturi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Imagini pentru imagini  cu sportur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CBP06nJAgAA4wUAAA4AAAAAAAAAAAAAAAAALgIAAGRycy9lMm9Eb2MueG1sUEsBAi0AFAAG&#10;AAgAAAAhAEyg6SzYAAAAAwEAAA8AAAAAAAAAAAAAAAAAIwUAAGRycy9kb3ducmV2LnhtbFBLBQYA&#10;AAAABAAEAPMAAAAo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820E69" w:rsidRPr="003B66EF">
              <w:rPr>
                <w:noProof/>
                <w:lang w:val="ro-RO" w:eastAsia="ro-RO"/>
              </w:rPr>
              <w:drawing>
                <wp:inline distT="0" distB="0" distL="0" distR="0">
                  <wp:extent cx="1797050" cy="1347788"/>
                  <wp:effectExtent l="19050" t="0" r="0" b="0"/>
                  <wp:docPr id="22" name="Picture 8" descr="Imagini pentru imagini  cu bicicli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ini pentru imagini  cu bicicli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0" cy="13477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auto"/>
          </w:tcPr>
          <w:p w:rsidR="00820E69" w:rsidRDefault="00820E69" w:rsidP="00975656">
            <w:pPr>
              <w:rPr>
                <w:b/>
              </w:rPr>
            </w:pPr>
            <w:r>
              <w:rPr>
                <w:b/>
              </w:rPr>
              <w:t>SPORTIVI CARE NE INSPIRĂ</w:t>
            </w:r>
          </w:p>
          <w:p w:rsidR="00820E69" w:rsidRPr="00E83638" w:rsidRDefault="00820E69" w:rsidP="00975656">
            <w:pPr>
              <w:rPr>
                <w:b/>
              </w:rPr>
            </w:pPr>
            <w:r w:rsidRPr="00E83638">
              <w:rPr>
                <w:b/>
              </w:rPr>
              <w:t>Ora 08-</w:t>
            </w:r>
            <w:r>
              <w:rPr>
                <w:b/>
              </w:rPr>
              <w:t>09</w:t>
            </w:r>
          </w:p>
        </w:tc>
        <w:tc>
          <w:tcPr>
            <w:tcW w:w="1742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>
              <w:t>Cabinetele diriginților</w:t>
            </w:r>
          </w:p>
        </w:tc>
        <w:tc>
          <w:tcPr>
            <w:tcW w:w="3508" w:type="dxa"/>
            <w:shd w:val="clear" w:color="auto" w:fill="auto"/>
          </w:tcPr>
          <w:p w:rsidR="00820E69" w:rsidRDefault="00820E69" w:rsidP="00975656">
            <w:pPr>
              <w:jc w:val="center"/>
            </w:pPr>
            <w:r>
              <w:t>Grad de implicare elevi şi profesori</w:t>
            </w:r>
          </w:p>
          <w:p w:rsidR="00820E69" w:rsidRPr="00FC4BA3" w:rsidRDefault="00820E69" w:rsidP="00975656">
            <w:pPr>
              <w:jc w:val="center"/>
            </w:pPr>
            <w:r w:rsidRPr="00FC4BA3">
              <w:t>Fotografii</w:t>
            </w:r>
          </w:p>
        </w:tc>
        <w:tc>
          <w:tcPr>
            <w:tcW w:w="2688" w:type="dxa"/>
            <w:shd w:val="clear" w:color="auto" w:fill="auto"/>
          </w:tcPr>
          <w:p w:rsidR="00820E69" w:rsidRPr="000D5844" w:rsidRDefault="00820E69" w:rsidP="00975656">
            <w:pPr>
              <w:jc w:val="center"/>
            </w:pPr>
            <w:r>
              <w:rPr>
                <w:rFonts w:cs="Calibri"/>
              </w:rPr>
              <w:t>Diriginții</w:t>
            </w:r>
          </w:p>
        </w:tc>
      </w:tr>
      <w:tr w:rsidR="00820E69" w:rsidRPr="00FC4BA3" w:rsidTr="00525385">
        <w:trPr>
          <w:trHeight w:val="1320"/>
        </w:trPr>
        <w:tc>
          <w:tcPr>
            <w:tcW w:w="605" w:type="dxa"/>
            <w:vMerge/>
            <w:shd w:val="clear" w:color="auto" w:fill="auto"/>
          </w:tcPr>
          <w:p w:rsidR="00820E69" w:rsidRPr="00FC4BA3" w:rsidRDefault="00820E69" w:rsidP="00975656">
            <w:pPr>
              <w:jc w:val="center"/>
            </w:pPr>
          </w:p>
        </w:tc>
        <w:tc>
          <w:tcPr>
            <w:tcW w:w="2764" w:type="dxa"/>
            <w:vMerge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b/>
              </w:rPr>
            </w:pPr>
          </w:p>
        </w:tc>
        <w:tc>
          <w:tcPr>
            <w:tcW w:w="3685" w:type="dxa"/>
            <w:shd w:val="clear" w:color="auto" w:fill="auto"/>
          </w:tcPr>
          <w:p w:rsidR="00820E69" w:rsidRDefault="00820E69" w:rsidP="00975656">
            <w:pPr>
              <w:rPr>
                <w:b/>
              </w:rPr>
            </w:pPr>
            <w:r>
              <w:rPr>
                <w:b/>
              </w:rPr>
              <w:t>VOLEI- concurs între echipe</w:t>
            </w:r>
          </w:p>
          <w:p w:rsidR="00820E69" w:rsidRPr="00E83638" w:rsidRDefault="00820E69" w:rsidP="00975656">
            <w:pPr>
              <w:rPr>
                <w:b/>
              </w:rPr>
            </w:pPr>
            <w:r>
              <w:rPr>
                <w:b/>
              </w:rPr>
              <w:t>Ora 09-12</w:t>
            </w:r>
          </w:p>
        </w:tc>
        <w:tc>
          <w:tcPr>
            <w:tcW w:w="1742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>
              <w:t>Sala de sport, curtea școlii</w:t>
            </w:r>
          </w:p>
        </w:tc>
        <w:tc>
          <w:tcPr>
            <w:tcW w:w="3508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>
              <w:t>Interesul elevilor şi gradul de implicare în activitate</w:t>
            </w:r>
          </w:p>
        </w:tc>
        <w:tc>
          <w:tcPr>
            <w:tcW w:w="2688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>
              <w:t>Profesorii de sport, diriginții</w:t>
            </w:r>
          </w:p>
        </w:tc>
      </w:tr>
      <w:tr w:rsidR="00820E69" w:rsidRPr="00FC4BA3" w:rsidTr="00525385">
        <w:trPr>
          <w:trHeight w:val="646"/>
        </w:trPr>
        <w:tc>
          <w:tcPr>
            <w:tcW w:w="605" w:type="dxa"/>
            <w:vMerge/>
            <w:shd w:val="clear" w:color="auto" w:fill="auto"/>
          </w:tcPr>
          <w:p w:rsidR="00820E69" w:rsidRPr="00FC4BA3" w:rsidRDefault="00820E69" w:rsidP="00975656">
            <w:pPr>
              <w:jc w:val="center"/>
            </w:pPr>
          </w:p>
        </w:tc>
        <w:tc>
          <w:tcPr>
            <w:tcW w:w="2764" w:type="dxa"/>
            <w:vMerge/>
            <w:shd w:val="clear" w:color="auto" w:fill="auto"/>
          </w:tcPr>
          <w:p w:rsidR="00820E69" w:rsidRPr="00FC4BA3" w:rsidRDefault="00820E69" w:rsidP="00975656">
            <w:pPr>
              <w:jc w:val="center"/>
            </w:pPr>
          </w:p>
        </w:tc>
        <w:tc>
          <w:tcPr>
            <w:tcW w:w="3685" w:type="dxa"/>
            <w:shd w:val="clear" w:color="auto" w:fill="auto"/>
          </w:tcPr>
          <w:p w:rsidR="00820E69" w:rsidRDefault="00820E69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CAMPIONAT DE FOTBAL</w:t>
            </w:r>
          </w:p>
          <w:p w:rsidR="00820E69" w:rsidRDefault="00820E69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 Ora 10-13</w:t>
            </w:r>
          </w:p>
          <w:p w:rsidR="00820E69" w:rsidRDefault="00820E69" w:rsidP="00975656">
            <w:pPr>
              <w:rPr>
                <w:rFonts w:cs="Calibri"/>
                <w:b/>
              </w:rPr>
            </w:pPr>
          </w:p>
        </w:tc>
        <w:tc>
          <w:tcPr>
            <w:tcW w:w="1742" w:type="dxa"/>
            <w:shd w:val="clear" w:color="auto" w:fill="auto"/>
          </w:tcPr>
          <w:p w:rsidR="00820E69" w:rsidRDefault="00820E69" w:rsidP="009756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Teren de sport</w:t>
            </w:r>
          </w:p>
        </w:tc>
        <w:tc>
          <w:tcPr>
            <w:tcW w:w="3508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>
              <w:t>Interesul elevilor şi gradul de implicare în activitate</w:t>
            </w:r>
          </w:p>
        </w:tc>
        <w:tc>
          <w:tcPr>
            <w:tcW w:w="2688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>
              <w:t>Profesorii de sport, diriginții</w:t>
            </w:r>
          </w:p>
        </w:tc>
      </w:tr>
      <w:tr w:rsidR="00820E69" w:rsidRPr="00FC4BA3" w:rsidTr="00525385">
        <w:trPr>
          <w:trHeight w:val="990"/>
        </w:trPr>
        <w:tc>
          <w:tcPr>
            <w:tcW w:w="605" w:type="dxa"/>
            <w:vMerge/>
            <w:shd w:val="clear" w:color="auto" w:fill="auto"/>
          </w:tcPr>
          <w:p w:rsidR="00820E69" w:rsidRPr="00FC4BA3" w:rsidRDefault="00820E69" w:rsidP="00975656">
            <w:pPr>
              <w:jc w:val="center"/>
            </w:pPr>
          </w:p>
        </w:tc>
        <w:tc>
          <w:tcPr>
            <w:tcW w:w="2764" w:type="dxa"/>
            <w:vMerge/>
            <w:shd w:val="clear" w:color="auto" w:fill="auto"/>
          </w:tcPr>
          <w:p w:rsidR="00820E69" w:rsidRPr="00FC4BA3" w:rsidRDefault="00820E69" w:rsidP="00975656">
            <w:pPr>
              <w:jc w:val="center"/>
            </w:pPr>
          </w:p>
        </w:tc>
        <w:tc>
          <w:tcPr>
            <w:tcW w:w="3685" w:type="dxa"/>
            <w:shd w:val="clear" w:color="auto" w:fill="auto"/>
          </w:tcPr>
          <w:p w:rsidR="00820E69" w:rsidRDefault="00820E69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VIZITĂ LA ARSENAL PARK (e nevoie de programare)</w:t>
            </w:r>
          </w:p>
          <w:p w:rsidR="00820E69" w:rsidRDefault="00820E69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Ora 09-14</w:t>
            </w:r>
          </w:p>
          <w:p w:rsidR="00820E69" w:rsidRDefault="00820E69" w:rsidP="00975656">
            <w:pPr>
              <w:rPr>
                <w:rFonts w:cs="Calibri"/>
                <w:b/>
              </w:rPr>
            </w:pPr>
          </w:p>
        </w:tc>
        <w:tc>
          <w:tcPr>
            <w:tcW w:w="1742" w:type="dxa"/>
            <w:shd w:val="clear" w:color="auto" w:fill="auto"/>
          </w:tcPr>
          <w:p w:rsidR="00820E69" w:rsidRDefault="00820E69" w:rsidP="009756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Arsenal Park</w:t>
            </w:r>
          </w:p>
        </w:tc>
        <w:tc>
          <w:tcPr>
            <w:tcW w:w="3508" w:type="dxa"/>
            <w:shd w:val="clear" w:color="auto" w:fill="auto"/>
          </w:tcPr>
          <w:p w:rsidR="00820E69" w:rsidRDefault="00820E69">
            <w:r w:rsidRPr="002C5661">
              <w:t>Interesul elevilor şi gradul de implicare în activitate</w:t>
            </w:r>
          </w:p>
        </w:tc>
        <w:tc>
          <w:tcPr>
            <w:tcW w:w="2688" w:type="dxa"/>
            <w:shd w:val="clear" w:color="auto" w:fill="auto"/>
          </w:tcPr>
          <w:p w:rsidR="00820E69" w:rsidRDefault="00820E69" w:rsidP="00975656">
            <w:pPr>
              <w:jc w:val="center"/>
            </w:pPr>
            <w:r>
              <w:t>Diriginții</w:t>
            </w:r>
          </w:p>
        </w:tc>
      </w:tr>
      <w:tr w:rsidR="00820E69" w:rsidRPr="00FC4BA3" w:rsidTr="00525385">
        <w:trPr>
          <w:trHeight w:val="990"/>
        </w:trPr>
        <w:tc>
          <w:tcPr>
            <w:tcW w:w="605" w:type="dxa"/>
            <w:vMerge/>
            <w:shd w:val="clear" w:color="auto" w:fill="auto"/>
          </w:tcPr>
          <w:p w:rsidR="00820E69" w:rsidRPr="00FC4BA3" w:rsidRDefault="00820E69" w:rsidP="00975656">
            <w:pPr>
              <w:jc w:val="center"/>
            </w:pPr>
          </w:p>
        </w:tc>
        <w:tc>
          <w:tcPr>
            <w:tcW w:w="2764" w:type="dxa"/>
            <w:vMerge/>
            <w:shd w:val="clear" w:color="auto" w:fill="auto"/>
          </w:tcPr>
          <w:p w:rsidR="00820E69" w:rsidRPr="00FC4BA3" w:rsidRDefault="00820E69" w:rsidP="00975656">
            <w:pPr>
              <w:jc w:val="center"/>
            </w:pPr>
          </w:p>
        </w:tc>
        <w:tc>
          <w:tcPr>
            <w:tcW w:w="3685" w:type="dxa"/>
            <w:shd w:val="clear" w:color="auto" w:fill="auto"/>
          </w:tcPr>
          <w:p w:rsidR="00820E69" w:rsidRDefault="00820E69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VIZITĂ LA AQUA PARC  DEVA</w:t>
            </w:r>
          </w:p>
          <w:p w:rsidR="00820E69" w:rsidRDefault="00820E69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Ora 09-14</w:t>
            </w:r>
          </w:p>
          <w:p w:rsidR="00820E69" w:rsidRDefault="00820E69" w:rsidP="00975656">
            <w:pPr>
              <w:rPr>
                <w:rFonts w:cs="Calibri"/>
                <w:b/>
              </w:rPr>
            </w:pPr>
          </w:p>
        </w:tc>
        <w:tc>
          <w:tcPr>
            <w:tcW w:w="1742" w:type="dxa"/>
            <w:shd w:val="clear" w:color="auto" w:fill="auto"/>
          </w:tcPr>
          <w:p w:rsidR="00820E69" w:rsidRDefault="00820E69" w:rsidP="009756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Aqua parc Deva</w:t>
            </w:r>
          </w:p>
        </w:tc>
        <w:tc>
          <w:tcPr>
            <w:tcW w:w="3508" w:type="dxa"/>
            <w:shd w:val="clear" w:color="auto" w:fill="auto"/>
          </w:tcPr>
          <w:p w:rsidR="00820E69" w:rsidRDefault="00820E69">
            <w:r w:rsidRPr="002C5661">
              <w:t>Interesul elevilor şi gradul de implicare în activitate</w:t>
            </w:r>
          </w:p>
        </w:tc>
        <w:tc>
          <w:tcPr>
            <w:tcW w:w="2688" w:type="dxa"/>
            <w:shd w:val="clear" w:color="auto" w:fill="auto"/>
          </w:tcPr>
          <w:p w:rsidR="00820E69" w:rsidRDefault="00820E69" w:rsidP="00975656">
            <w:pPr>
              <w:jc w:val="center"/>
            </w:pPr>
            <w:r>
              <w:t>Diriginții</w:t>
            </w:r>
          </w:p>
        </w:tc>
      </w:tr>
      <w:tr w:rsidR="00820E69" w:rsidRPr="00FC4BA3" w:rsidTr="00525385">
        <w:trPr>
          <w:trHeight w:val="990"/>
        </w:trPr>
        <w:tc>
          <w:tcPr>
            <w:tcW w:w="605" w:type="dxa"/>
            <w:vMerge/>
            <w:shd w:val="clear" w:color="auto" w:fill="auto"/>
          </w:tcPr>
          <w:p w:rsidR="00820E69" w:rsidRPr="00FC4BA3" w:rsidRDefault="00820E69" w:rsidP="00975656">
            <w:pPr>
              <w:jc w:val="center"/>
            </w:pPr>
          </w:p>
        </w:tc>
        <w:tc>
          <w:tcPr>
            <w:tcW w:w="2764" w:type="dxa"/>
            <w:vMerge/>
            <w:shd w:val="clear" w:color="auto" w:fill="auto"/>
          </w:tcPr>
          <w:p w:rsidR="00820E69" w:rsidRPr="00FC4BA3" w:rsidRDefault="00820E69" w:rsidP="00975656">
            <w:pPr>
              <w:jc w:val="center"/>
            </w:pPr>
          </w:p>
        </w:tc>
        <w:tc>
          <w:tcPr>
            <w:tcW w:w="3685" w:type="dxa"/>
            <w:shd w:val="clear" w:color="auto" w:fill="auto"/>
          </w:tcPr>
          <w:p w:rsidR="00820E69" w:rsidRDefault="00820E69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DRUMEȚIE PE BICICLETE</w:t>
            </w:r>
            <w:r w:rsidR="00B02714">
              <w:rPr>
                <w:rFonts w:cs="Calibri"/>
                <w:b/>
              </w:rPr>
              <w:t>, dacă vremea permite</w:t>
            </w:r>
          </w:p>
          <w:p w:rsidR="00820E69" w:rsidRDefault="00820E69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Ora 11-13</w:t>
            </w:r>
          </w:p>
        </w:tc>
        <w:tc>
          <w:tcPr>
            <w:tcW w:w="1742" w:type="dxa"/>
            <w:shd w:val="clear" w:color="auto" w:fill="auto"/>
          </w:tcPr>
          <w:p w:rsidR="00820E69" w:rsidRDefault="00820E69" w:rsidP="009756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Oraștie - Beriu</w:t>
            </w:r>
          </w:p>
        </w:tc>
        <w:tc>
          <w:tcPr>
            <w:tcW w:w="3508" w:type="dxa"/>
            <w:shd w:val="clear" w:color="auto" w:fill="auto"/>
          </w:tcPr>
          <w:p w:rsidR="00820E69" w:rsidRDefault="00820E69" w:rsidP="00975656">
            <w:r w:rsidRPr="002C5661">
              <w:t>Interesul elevilor şi gradul de implicare în activitate</w:t>
            </w:r>
          </w:p>
        </w:tc>
        <w:tc>
          <w:tcPr>
            <w:tcW w:w="2688" w:type="dxa"/>
            <w:shd w:val="clear" w:color="auto" w:fill="auto"/>
          </w:tcPr>
          <w:p w:rsidR="00820E69" w:rsidRDefault="00820E69" w:rsidP="00975656">
            <w:pPr>
              <w:jc w:val="center"/>
            </w:pPr>
            <w:r>
              <w:t>Diriginții</w:t>
            </w:r>
          </w:p>
        </w:tc>
      </w:tr>
      <w:tr w:rsidR="00820E69" w:rsidRPr="00FC4BA3" w:rsidTr="00525385">
        <w:trPr>
          <w:trHeight w:val="990"/>
        </w:trPr>
        <w:tc>
          <w:tcPr>
            <w:tcW w:w="605" w:type="dxa"/>
            <w:vMerge/>
            <w:shd w:val="clear" w:color="auto" w:fill="auto"/>
          </w:tcPr>
          <w:p w:rsidR="00820E69" w:rsidRPr="00FC4BA3" w:rsidRDefault="00820E69" w:rsidP="00975656">
            <w:pPr>
              <w:jc w:val="center"/>
            </w:pPr>
          </w:p>
        </w:tc>
        <w:tc>
          <w:tcPr>
            <w:tcW w:w="2764" w:type="dxa"/>
            <w:vMerge/>
            <w:shd w:val="clear" w:color="auto" w:fill="auto"/>
          </w:tcPr>
          <w:p w:rsidR="00820E69" w:rsidRPr="00FC4BA3" w:rsidRDefault="00820E69" w:rsidP="00975656">
            <w:pPr>
              <w:jc w:val="center"/>
            </w:pPr>
          </w:p>
        </w:tc>
        <w:tc>
          <w:tcPr>
            <w:tcW w:w="3685" w:type="dxa"/>
            <w:shd w:val="clear" w:color="auto" w:fill="auto"/>
          </w:tcPr>
          <w:p w:rsidR="00820E69" w:rsidRDefault="00820E69" w:rsidP="00975656">
            <w:pPr>
              <w:rPr>
                <w:b/>
              </w:rPr>
            </w:pPr>
            <w:r>
              <w:rPr>
                <w:b/>
              </w:rPr>
              <w:t>EXCURSII DE SUFLET</w:t>
            </w:r>
          </w:p>
        </w:tc>
        <w:tc>
          <w:tcPr>
            <w:tcW w:w="1742" w:type="dxa"/>
            <w:shd w:val="clear" w:color="auto" w:fill="auto"/>
          </w:tcPr>
          <w:p w:rsidR="00820E69" w:rsidRDefault="00820E69" w:rsidP="00975656">
            <w:pPr>
              <w:jc w:val="center"/>
            </w:pPr>
            <w:r>
              <w:t>Destinație excursie</w:t>
            </w:r>
          </w:p>
        </w:tc>
        <w:tc>
          <w:tcPr>
            <w:tcW w:w="3508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>
              <w:t>Fotografii</w:t>
            </w:r>
          </w:p>
        </w:tc>
        <w:tc>
          <w:tcPr>
            <w:tcW w:w="2688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 w:rsidRPr="00FC4BA3">
              <w:t>Diriginţii</w:t>
            </w:r>
          </w:p>
        </w:tc>
      </w:tr>
      <w:tr w:rsidR="00820E69" w:rsidRPr="00FC4BA3" w:rsidTr="00525385">
        <w:trPr>
          <w:trHeight w:val="1800"/>
        </w:trPr>
        <w:tc>
          <w:tcPr>
            <w:tcW w:w="605" w:type="dxa"/>
            <w:vMerge w:val="restart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 w:rsidRPr="00FC4BA3">
              <w:t>4.</w:t>
            </w:r>
          </w:p>
        </w:tc>
        <w:tc>
          <w:tcPr>
            <w:tcW w:w="2764" w:type="dxa"/>
            <w:vMerge w:val="restart"/>
            <w:shd w:val="clear" w:color="auto" w:fill="auto"/>
          </w:tcPr>
          <w:p w:rsidR="00820E69" w:rsidRDefault="00820E69" w:rsidP="00975656">
            <w:pPr>
              <w:jc w:val="center"/>
              <w:rPr>
                <w:b/>
              </w:rPr>
            </w:pPr>
            <w:r w:rsidRPr="00E83638">
              <w:rPr>
                <w:b/>
              </w:rPr>
              <w:t>JOI</w:t>
            </w: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  <w:r>
              <w:rPr>
                <w:b/>
              </w:rPr>
              <w:t>ZIUA CULTURII ȘI ARTELOR</w:t>
            </w: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>
                  <wp:extent cx="1726407" cy="1381125"/>
                  <wp:effectExtent l="19050" t="0" r="7143" b="0"/>
                  <wp:docPr id="25" name="Picture 13" descr="Imagini pentru imagini cu chita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ini pentru imagini cu chita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407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Default="00820E69" w:rsidP="00975656">
            <w:pPr>
              <w:jc w:val="center"/>
              <w:rPr>
                <w:b/>
              </w:rPr>
            </w:pPr>
          </w:p>
          <w:p w:rsidR="00820E69" w:rsidRPr="00E83638" w:rsidRDefault="00820E69" w:rsidP="00975656">
            <w:pPr>
              <w:jc w:val="center"/>
              <w:rPr>
                <w:b/>
              </w:rPr>
            </w:pPr>
          </w:p>
        </w:tc>
        <w:tc>
          <w:tcPr>
            <w:tcW w:w="3685" w:type="dxa"/>
            <w:shd w:val="clear" w:color="auto" w:fill="auto"/>
          </w:tcPr>
          <w:p w:rsidR="00820E69" w:rsidRDefault="00820E69" w:rsidP="00975656">
            <w:r w:rsidRPr="00E83638">
              <w:rPr>
                <w:b/>
              </w:rPr>
              <w:t>ATELIERE DE LUCRU ÎN CABINETE</w:t>
            </w:r>
            <w:r w:rsidRPr="00FC4BA3">
              <w:t xml:space="preserve"> (activităţi</w:t>
            </w:r>
            <w:r>
              <w:t xml:space="preserve"> </w:t>
            </w:r>
            <w:r w:rsidRPr="00FC4BA3">
              <w:t>culturale, jocuri interactive, vizionare</w:t>
            </w:r>
            <w:r>
              <w:t xml:space="preserve"> </w:t>
            </w:r>
            <w:r w:rsidRPr="00FC4BA3">
              <w:t>documentare, activităţi handmade)</w:t>
            </w:r>
          </w:p>
          <w:p w:rsidR="00820E69" w:rsidRPr="00CE656E" w:rsidRDefault="00820E69" w:rsidP="00975656">
            <w:pPr>
              <w:rPr>
                <w:b/>
              </w:rPr>
            </w:pPr>
            <w:r w:rsidRPr="00CE656E">
              <w:rPr>
                <w:b/>
              </w:rPr>
              <w:t>Ora 08-10</w:t>
            </w:r>
          </w:p>
        </w:tc>
        <w:tc>
          <w:tcPr>
            <w:tcW w:w="1742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</w:p>
          <w:p w:rsidR="00820E69" w:rsidRPr="00FC4BA3" w:rsidRDefault="00820E69" w:rsidP="00975656">
            <w:pPr>
              <w:jc w:val="center"/>
            </w:pPr>
            <w:r w:rsidRPr="00FC4BA3">
              <w:t>Cabinete</w:t>
            </w:r>
          </w:p>
          <w:p w:rsidR="00820E69" w:rsidRPr="00FC4BA3" w:rsidRDefault="00820E69" w:rsidP="00975656">
            <w:pPr>
              <w:jc w:val="center"/>
            </w:pPr>
          </w:p>
        </w:tc>
        <w:tc>
          <w:tcPr>
            <w:tcW w:w="3508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 w:rsidRPr="00FC4BA3">
              <w:t>Gradul de implicare al elevilor</w:t>
            </w:r>
            <w:r>
              <w:t xml:space="preserve"> </w:t>
            </w:r>
            <w:r w:rsidRPr="00FC4BA3">
              <w:t>în</w:t>
            </w:r>
            <w:r>
              <w:t xml:space="preserve"> </w:t>
            </w:r>
            <w:r w:rsidRPr="00FC4BA3">
              <w:t>activităţi, fotografii</w:t>
            </w:r>
          </w:p>
        </w:tc>
        <w:tc>
          <w:tcPr>
            <w:tcW w:w="2688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 w:rsidRPr="00FC4BA3">
              <w:t>Diriginţii</w:t>
            </w:r>
          </w:p>
        </w:tc>
      </w:tr>
      <w:tr w:rsidR="00820E69" w:rsidRPr="00FC4BA3" w:rsidTr="00525385">
        <w:trPr>
          <w:trHeight w:val="936"/>
        </w:trPr>
        <w:tc>
          <w:tcPr>
            <w:tcW w:w="605" w:type="dxa"/>
            <w:vMerge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</w:rPr>
            </w:pPr>
          </w:p>
        </w:tc>
        <w:tc>
          <w:tcPr>
            <w:tcW w:w="2764" w:type="dxa"/>
            <w:vMerge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3685" w:type="dxa"/>
            <w:shd w:val="clear" w:color="auto" w:fill="auto"/>
          </w:tcPr>
          <w:p w:rsidR="00820E69" w:rsidRPr="00E83638" w:rsidRDefault="00820E69" w:rsidP="00975656">
            <w:pPr>
              <w:rPr>
                <w:b/>
              </w:rPr>
            </w:pPr>
            <w:r w:rsidRPr="00E83638">
              <w:rPr>
                <w:b/>
              </w:rPr>
              <w:t>REPETIŢII PENTRU BEST OF VLAICU</w:t>
            </w:r>
          </w:p>
          <w:p w:rsidR="00820E69" w:rsidRPr="00E83638" w:rsidRDefault="00820E69" w:rsidP="00975656">
            <w:pPr>
              <w:rPr>
                <w:rFonts w:cs="Calibri"/>
                <w:b/>
              </w:rPr>
            </w:pPr>
            <w:r w:rsidRPr="00E83638">
              <w:rPr>
                <w:b/>
              </w:rPr>
              <w:t>Ora 08-10</w:t>
            </w:r>
          </w:p>
        </w:tc>
        <w:tc>
          <w:tcPr>
            <w:tcW w:w="1742" w:type="dxa"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Sala</w:t>
            </w:r>
            <w:r>
              <w:rPr>
                <w:rFonts w:cs="Calibri"/>
              </w:rPr>
              <w:t xml:space="preserve"> </w:t>
            </w:r>
            <w:r w:rsidRPr="00E83638">
              <w:rPr>
                <w:rFonts w:cs="Calibri"/>
              </w:rPr>
              <w:t>Festivă</w:t>
            </w:r>
          </w:p>
        </w:tc>
        <w:tc>
          <w:tcPr>
            <w:tcW w:w="3508" w:type="dxa"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Calitatea</w:t>
            </w:r>
            <w:r>
              <w:rPr>
                <w:rFonts w:cs="Calibri"/>
              </w:rPr>
              <w:t xml:space="preserve"> </w:t>
            </w:r>
            <w:r w:rsidRPr="00E83638">
              <w:rPr>
                <w:rFonts w:cs="Calibri"/>
              </w:rPr>
              <w:t>actului cultural</w:t>
            </w:r>
          </w:p>
        </w:tc>
        <w:tc>
          <w:tcPr>
            <w:tcW w:w="2688" w:type="dxa"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</w:rPr>
            </w:pPr>
            <w:r w:rsidRPr="00E83638">
              <w:rPr>
                <w:rFonts w:cs="Calibri"/>
              </w:rPr>
              <w:t>Echipa de coordonare a Programului</w:t>
            </w:r>
            <w:r>
              <w:rPr>
                <w:rFonts w:cs="Calibri"/>
              </w:rPr>
              <w:t xml:space="preserve"> </w:t>
            </w:r>
            <w:r w:rsidRPr="00E83638">
              <w:rPr>
                <w:rFonts w:cs="Calibri"/>
              </w:rPr>
              <w:t>Naţional “Şcoala</w:t>
            </w:r>
            <w:r>
              <w:rPr>
                <w:rFonts w:cs="Calibri"/>
              </w:rPr>
              <w:t xml:space="preserve"> </w:t>
            </w:r>
            <w:r w:rsidRPr="00E83638">
              <w:rPr>
                <w:rFonts w:cs="Calibri"/>
              </w:rPr>
              <w:t>Altfel</w:t>
            </w:r>
            <w:r>
              <w:rPr>
                <w:rFonts w:cs="Calibri"/>
              </w:rPr>
              <w:t>”</w:t>
            </w:r>
          </w:p>
        </w:tc>
      </w:tr>
      <w:tr w:rsidR="00820E69" w:rsidRPr="00FC4BA3" w:rsidTr="00525385">
        <w:trPr>
          <w:trHeight w:val="1134"/>
        </w:trPr>
        <w:tc>
          <w:tcPr>
            <w:tcW w:w="605" w:type="dxa"/>
            <w:vMerge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</w:rPr>
            </w:pPr>
          </w:p>
        </w:tc>
        <w:tc>
          <w:tcPr>
            <w:tcW w:w="2764" w:type="dxa"/>
            <w:vMerge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3685" w:type="dxa"/>
            <w:shd w:val="clear" w:color="auto" w:fill="auto"/>
          </w:tcPr>
          <w:p w:rsidR="00820E69" w:rsidRPr="00FC4BA3" w:rsidRDefault="00820E69" w:rsidP="00975656">
            <w:r w:rsidRPr="00E83638">
              <w:rPr>
                <w:b/>
              </w:rPr>
              <w:t>BEST OF VLAICU</w:t>
            </w:r>
            <w:r w:rsidRPr="00FC4BA3">
              <w:t>-concurs de muzică</w:t>
            </w:r>
            <w:r>
              <w:t xml:space="preserve"> </w:t>
            </w:r>
            <w:r w:rsidRPr="00FC4BA3">
              <w:t>şi</w:t>
            </w:r>
            <w:r>
              <w:t xml:space="preserve"> </w:t>
            </w:r>
            <w:r w:rsidRPr="00FC4BA3">
              <w:t>desen/fotografie</w:t>
            </w:r>
          </w:p>
          <w:p w:rsidR="00820E69" w:rsidRPr="00FC4BA3" w:rsidRDefault="00820E69" w:rsidP="00975656">
            <w:r w:rsidRPr="00E83638">
              <w:rPr>
                <w:b/>
              </w:rPr>
              <w:t>Ora 10-12</w:t>
            </w:r>
          </w:p>
        </w:tc>
        <w:tc>
          <w:tcPr>
            <w:tcW w:w="1742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 w:rsidRPr="00FC4BA3">
              <w:t>Sala</w:t>
            </w:r>
            <w:r>
              <w:t xml:space="preserve"> </w:t>
            </w:r>
            <w:r w:rsidRPr="00FC4BA3">
              <w:t>Festivă</w:t>
            </w:r>
          </w:p>
        </w:tc>
        <w:tc>
          <w:tcPr>
            <w:tcW w:w="3508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 w:rsidRPr="00FC4BA3">
              <w:t>Prezentarea</w:t>
            </w:r>
            <w:r>
              <w:t xml:space="preserve"> </w:t>
            </w:r>
            <w:r w:rsidRPr="00FC4BA3">
              <w:t>evenimentului</w:t>
            </w:r>
            <w:r>
              <w:t xml:space="preserve"> </w:t>
            </w:r>
            <w:r w:rsidRPr="00FC4BA3">
              <w:t>pe</w:t>
            </w:r>
            <w:r>
              <w:t xml:space="preserve"> </w:t>
            </w:r>
            <w:r w:rsidRPr="00FC4BA3">
              <w:t xml:space="preserve"> site-ulşcolii, fotografii</w:t>
            </w:r>
          </w:p>
        </w:tc>
        <w:tc>
          <w:tcPr>
            <w:tcW w:w="2688" w:type="dxa"/>
            <w:shd w:val="clear" w:color="auto" w:fill="auto"/>
          </w:tcPr>
          <w:p w:rsidR="00820E69" w:rsidRDefault="00820E69" w:rsidP="00975656">
            <w:pPr>
              <w:jc w:val="center"/>
            </w:pPr>
            <w:r w:rsidRPr="00FC4BA3">
              <w:t>Consilier</w:t>
            </w:r>
            <w:r>
              <w:t xml:space="preserve"> </w:t>
            </w:r>
            <w:r w:rsidRPr="00FC4BA3">
              <w:t>educativ/ diriginţii</w:t>
            </w:r>
          </w:p>
          <w:p w:rsidR="00820E69" w:rsidRPr="00FC4BA3" w:rsidRDefault="00820E69" w:rsidP="00975656">
            <w:pPr>
              <w:jc w:val="center"/>
            </w:pPr>
            <w:r w:rsidRPr="00FC4BA3">
              <w:t>Juriul</w:t>
            </w:r>
            <w:r>
              <w:t xml:space="preserve"> </w:t>
            </w:r>
            <w:r w:rsidRPr="00FC4BA3">
              <w:t>desemnat, Consiliul</w:t>
            </w:r>
            <w:r>
              <w:t xml:space="preserve"> </w:t>
            </w:r>
            <w:r w:rsidRPr="00FC4BA3">
              <w:t>Elevilor</w:t>
            </w:r>
          </w:p>
        </w:tc>
      </w:tr>
      <w:tr w:rsidR="00820E69" w:rsidRPr="00FC4BA3" w:rsidTr="00525385">
        <w:trPr>
          <w:trHeight w:val="1134"/>
        </w:trPr>
        <w:tc>
          <w:tcPr>
            <w:tcW w:w="605" w:type="dxa"/>
            <w:vMerge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</w:rPr>
            </w:pPr>
          </w:p>
        </w:tc>
        <w:tc>
          <w:tcPr>
            <w:tcW w:w="2764" w:type="dxa"/>
            <w:vMerge/>
            <w:shd w:val="clear" w:color="auto" w:fill="auto"/>
          </w:tcPr>
          <w:p w:rsidR="00820E69" w:rsidRPr="00E83638" w:rsidRDefault="00820E69" w:rsidP="00975656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3685" w:type="dxa"/>
            <w:shd w:val="clear" w:color="auto" w:fill="auto"/>
          </w:tcPr>
          <w:p w:rsidR="00820E69" w:rsidRPr="00E83638" w:rsidRDefault="00820E69" w:rsidP="00943122">
            <w:pPr>
              <w:rPr>
                <w:b/>
              </w:rPr>
            </w:pPr>
            <w:r>
              <w:rPr>
                <w:b/>
              </w:rPr>
              <w:t xml:space="preserve">ATELIER DE DESEN- </w:t>
            </w:r>
            <w:r w:rsidRPr="00943122">
              <w:t>prof. Platinca Gilbert</w:t>
            </w:r>
          </w:p>
        </w:tc>
        <w:tc>
          <w:tcPr>
            <w:tcW w:w="1742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 w:rsidRPr="00943122">
              <w:t xml:space="preserve">Cabinet </w:t>
            </w:r>
            <w:r>
              <w:t>prof.</w:t>
            </w:r>
            <w:r w:rsidRPr="00943122">
              <w:t>Giurgiu</w:t>
            </w:r>
          </w:p>
        </w:tc>
        <w:tc>
          <w:tcPr>
            <w:tcW w:w="3508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>
              <w:t>Calitatea artistic</w:t>
            </w:r>
            <w:r w:rsidR="0058363B">
              <w:t>ă</w:t>
            </w:r>
            <w:r>
              <w:t xml:space="preserve"> a desenelor realizate</w:t>
            </w:r>
          </w:p>
        </w:tc>
        <w:tc>
          <w:tcPr>
            <w:tcW w:w="2688" w:type="dxa"/>
            <w:shd w:val="clear" w:color="auto" w:fill="auto"/>
          </w:tcPr>
          <w:p w:rsidR="00820E69" w:rsidRPr="00FC4BA3" w:rsidRDefault="00820E69" w:rsidP="00975656">
            <w:pPr>
              <w:jc w:val="center"/>
            </w:pPr>
            <w:r>
              <w:t>Prof. Platinca Gilbert</w:t>
            </w:r>
          </w:p>
        </w:tc>
      </w:tr>
      <w:tr w:rsidR="00BB0EE8" w:rsidRPr="00FC4BA3" w:rsidTr="00525385">
        <w:trPr>
          <w:trHeight w:val="1134"/>
        </w:trPr>
        <w:tc>
          <w:tcPr>
            <w:tcW w:w="605" w:type="dxa"/>
            <w:vMerge/>
            <w:shd w:val="clear" w:color="auto" w:fill="auto"/>
          </w:tcPr>
          <w:p w:rsidR="00BB0EE8" w:rsidRPr="00E83638" w:rsidRDefault="00BB0EE8" w:rsidP="00975656">
            <w:pPr>
              <w:jc w:val="center"/>
              <w:rPr>
                <w:rFonts w:cs="Calibri"/>
              </w:rPr>
            </w:pPr>
          </w:p>
        </w:tc>
        <w:tc>
          <w:tcPr>
            <w:tcW w:w="2764" w:type="dxa"/>
            <w:vMerge/>
            <w:shd w:val="clear" w:color="auto" w:fill="auto"/>
          </w:tcPr>
          <w:p w:rsidR="00BB0EE8" w:rsidRPr="00E83638" w:rsidRDefault="00BB0EE8" w:rsidP="00975656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3685" w:type="dxa"/>
            <w:shd w:val="clear" w:color="auto" w:fill="auto"/>
          </w:tcPr>
          <w:p w:rsidR="00BB0EE8" w:rsidRPr="00E83638" w:rsidRDefault="0058363B" w:rsidP="00975656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TOAMNA ÎN CULORI-</w:t>
            </w:r>
            <w:r w:rsidRPr="0058363B">
              <w:rPr>
                <w:rFonts w:cs="Calibri"/>
              </w:rPr>
              <w:t>atelier de creație florală</w:t>
            </w:r>
          </w:p>
        </w:tc>
        <w:tc>
          <w:tcPr>
            <w:tcW w:w="1742" w:type="dxa"/>
            <w:shd w:val="clear" w:color="auto" w:fill="auto"/>
          </w:tcPr>
          <w:p w:rsidR="00BB0EE8" w:rsidRPr="00E83638" w:rsidRDefault="0058363B" w:rsidP="009756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Cabinet Religie</w:t>
            </w:r>
          </w:p>
        </w:tc>
        <w:tc>
          <w:tcPr>
            <w:tcW w:w="3508" w:type="dxa"/>
            <w:shd w:val="clear" w:color="auto" w:fill="auto"/>
          </w:tcPr>
          <w:p w:rsidR="00BB0EE8" w:rsidRPr="00E83638" w:rsidRDefault="0058363B" w:rsidP="00975656">
            <w:pPr>
              <w:jc w:val="center"/>
              <w:rPr>
                <w:rFonts w:cs="Calibri"/>
              </w:rPr>
            </w:pPr>
            <w:r w:rsidRPr="00FC4BA3">
              <w:t>Gradul de implicare al elevilor</w:t>
            </w:r>
            <w:r>
              <w:t xml:space="preserve"> </w:t>
            </w:r>
            <w:r w:rsidRPr="00FC4BA3">
              <w:t>în</w:t>
            </w:r>
            <w:r>
              <w:t xml:space="preserve"> </w:t>
            </w:r>
            <w:r w:rsidRPr="00FC4BA3">
              <w:t>activităţi, fotografii</w:t>
            </w:r>
            <w:r>
              <w:t>, calitatea aranjamentelor florale realizate</w:t>
            </w:r>
          </w:p>
        </w:tc>
        <w:tc>
          <w:tcPr>
            <w:tcW w:w="2688" w:type="dxa"/>
            <w:shd w:val="clear" w:color="auto" w:fill="auto"/>
          </w:tcPr>
          <w:p w:rsidR="00BB0EE8" w:rsidRDefault="0058363B" w:rsidP="009756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Prof. Grădinescu Narcisa</w:t>
            </w:r>
          </w:p>
          <w:p w:rsidR="0058363B" w:rsidRPr="00E83638" w:rsidRDefault="0058363B" w:rsidP="009756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Invitat Uricaru Cristina</w:t>
            </w:r>
          </w:p>
        </w:tc>
      </w:tr>
      <w:tr w:rsidR="00BB0EE8" w:rsidRPr="00FC4BA3" w:rsidTr="00525385">
        <w:trPr>
          <w:trHeight w:val="1173"/>
        </w:trPr>
        <w:tc>
          <w:tcPr>
            <w:tcW w:w="605" w:type="dxa"/>
            <w:vMerge/>
            <w:shd w:val="clear" w:color="auto" w:fill="auto"/>
          </w:tcPr>
          <w:p w:rsidR="00BB0EE8" w:rsidRPr="00E83638" w:rsidRDefault="00BB0EE8" w:rsidP="00975656">
            <w:pPr>
              <w:jc w:val="center"/>
              <w:rPr>
                <w:rFonts w:cs="Calibri"/>
              </w:rPr>
            </w:pPr>
          </w:p>
        </w:tc>
        <w:tc>
          <w:tcPr>
            <w:tcW w:w="2764" w:type="dxa"/>
            <w:vMerge/>
            <w:shd w:val="clear" w:color="auto" w:fill="auto"/>
          </w:tcPr>
          <w:p w:rsidR="00BB0EE8" w:rsidRPr="00E83638" w:rsidRDefault="00BB0EE8" w:rsidP="00975656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3685" w:type="dxa"/>
            <w:shd w:val="clear" w:color="auto" w:fill="auto"/>
          </w:tcPr>
          <w:p w:rsidR="00BB0EE8" w:rsidRDefault="00BB0EE8" w:rsidP="00975656">
            <w:pPr>
              <w:rPr>
                <w:b/>
              </w:rPr>
            </w:pPr>
            <w:r>
              <w:rPr>
                <w:b/>
              </w:rPr>
              <w:t>EXCURSII DE SUFLET</w:t>
            </w:r>
          </w:p>
        </w:tc>
        <w:tc>
          <w:tcPr>
            <w:tcW w:w="1742" w:type="dxa"/>
            <w:shd w:val="clear" w:color="auto" w:fill="auto"/>
          </w:tcPr>
          <w:p w:rsidR="00BB0EE8" w:rsidRDefault="00BB0EE8" w:rsidP="00975656">
            <w:pPr>
              <w:jc w:val="center"/>
            </w:pPr>
            <w:r>
              <w:t>Destinație excursie</w:t>
            </w:r>
          </w:p>
        </w:tc>
        <w:tc>
          <w:tcPr>
            <w:tcW w:w="3508" w:type="dxa"/>
            <w:shd w:val="clear" w:color="auto" w:fill="auto"/>
          </w:tcPr>
          <w:p w:rsidR="00BB0EE8" w:rsidRPr="00FC4BA3" w:rsidRDefault="00BB0EE8" w:rsidP="00975656">
            <w:pPr>
              <w:jc w:val="center"/>
            </w:pPr>
            <w:r>
              <w:t>Fotografii</w:t>
            </w:r>
          </w:p>
        </w:tc>
        <w:tc>
          <w:tcPr>
            <w:tcW w:w="2688" w:type="dxa"/>
            <w:shd w:val="clear" w:color="auto" w:fill="auto"/>
          </w:tcPr>
          <w:p w:rsidR="00BB0EE8" w:rsidRPr="00FC4BA3" w:rsidRDefault="00BB0EE8" w:rsidP="00975656">
            <w:pPr>
              <w:jc w:val="center"/>
            </w:pPr>
            <w:r w:rsidRPr="00FC4BA3">
              <w:t>Diriginţii</w:t>
            </w:r>
          </w:p>
        </w:tc>
      </w:tr>
      <w:tr w:rsidR="00BB0EE8" w:rsidRPr="00FC4BA3" w:rsidTr="00525385">
        <w:trPr>
          <w:trHeight w:val="1080"/>
        </w:trPr>
        <w:tc>
          <w:tcPr>
            <w:tcW w:w="605" w:type="dxa"/>
            <w:vMerge w:val="restart"/>
            <w:shd w:val="clear" w:color="auto" w:fill="auto"/>
          </w:tcPr>
          <w:p w:rsidR="00BB0EE8" w:rsidRPr="00FC4BA3" w:rsidRDefault="00BB0EE8" w:rsidP="00975656">
            <w:pPr>
              <w:jc w:val="center"/>
            </w:pPr>
            <w:r w:rsidRPr="00FC4BA3">
              <w:t>5.</w:t>
            </w:r>
          </w:p>
        </w:tc>
        <w:tc>
          <w:tcPr>
            <w:tcW w:w="2764" w:type="dxa"/>
            <w:vMerge w:val="restart"/>
            <w:shd w:val="clear" w:color="auto" w:fill="auto"/>
          </w:tcPr>
          <w:p w:rsidR="00BB0EE8" w:rsidRDefault="00BB0EE8" w:rsidP="00975656">
            <w:pPr>
              <w:jc w:val="center"/>
              <w:rPr>
                <w:b/>
              </w:rPr>
            </w:pPr>
            <w:r w:rsidRPr="00E83638">
              <w:rPr>
                <w:b/>
              </w:rPr>
              <w:t>VINERI</w:t>
            </w:r>
          </w:p>
          <w:p w:rsidR="00BB0EE8" w:rsidRDefault="00BB0EE8" w:rsidP="00975656">
            <w:pPr>
              <w:jc w:val="center"/>
              <w:rPr>
                <w:b/>
              </w:rPr>
            </w:pPr>
          </w:p>
          <w:p w:rsidR="00BB0EE8" w:rsidRDefault="00BB0EE8" w:rsidP="00975656">
            <w:pPr>
              <w:jc w:val="center"/>
              <w:rPr>
                <w:b/>
              </w:rPr>
            </w:pPr>
            <w:r>
              <w:rPr>
                <w:b/>
              </w:rPr>
              <w:t>ZIUA ECOLOGIEI</w:t>
            </w:r>
            <w:r w:rsidR="0058363B">
              <w:rPr>
                <w:b/>
              </w:rPr>
              <w:t xml:space="preserve"> ȘI A … BOBOCEILOR</w:t>
            </w:r>
          </w:p>
          <w:p w:rsidR="00CF06FB" w:rsidRDefault="00CF06FB" w:rsidP="00975656">
            <w:pPr>
              <w:jc w:val="center"/>
              <w:rPr>
                <w:b/>
              </w:rPr>
            </w:pPr>
          </w:p>
          <w:p w:rsidR="00CF06FB" w:rsidRDefault="00CF06FB" w:rsidP="00975656">
            <w:pPr>
              <w:jc w:val="center"/>
              <w:rPr>
                <w:b/>
              </w:rPr>
            </w:pPr>
          </w:p>
          <w:p w:rsidR="00CF06FB" w:rsidRDefault="00CF06FB" w:rsidP="00975656">
            <w:pPr>
              <w:jc w:val="center"/>
              <w:rPr>
                <w:b/>
              </w:rPr>
            </w:pPr>
          </w:p>
          <w:p w:rsidR="00CF06FB" w:rsidRDefault="00CF06FB" w:rsidP="00975656">
            <w:pPr>
              <w:jc w:val="center"/>
              <w:rPr>
                <w:b/>
              </w:rPr>
            </w:pPr>
          </w:p>
          <w:p w:rsidR="00CF06FB" w:rsidRPr="00E83638" w:rsidRDefault="00CF06FB" w:rsidP="00975656">
            <w:pPr>
              <w:jc w:val="center"/>
              <w:rPr>
                <w:b/>
              </w:rPr>
            </w:pPr>
            <w:r w:rsidRPr="00CF06FB">
              <w:rPr>
                <w:b/>
                <w:noProof/>
                <w:lang w:val="ro-RO" w:eastAsia="ro-RO"/>
              </w:rPr>
              <w:drawing>
                <wp:inline distT="0" distB="0" distL="0" distR="0">
                  <wp:extent cx="1757363" cy="1171575"/>
                  <wp:effectExtent l="19050" t="0" r="0" b="0"/>
                  <wp:docPr id="27" name="Picture 26" descr="Imagini pentru imagini cu ramuri de ci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Imagini pentru imagini cu ramuri de cir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494" cy="11723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auto"/>
          </w:tcPr>
          <w:p w:rsidR="00BB0EE8" w:rsidRPr="00DC7BDE" w:rsidRDefault="00BB0EE8" w:rsidP="00975656">
            <w:pPr>
              <w:rPr>
                <w:rFonts w:cs="Calibri"/>
              </w:rPr>
            </w:pPr>
            <w:r>
              <w:rPr>
                <w:rFonts w:cs="Calibri"/>
                <w:b/>
              </w:rPr>
              <w:t>PROTEJEAZĂ ȘI SALVEAZĂ PLANETA-</w:t>
            </w:r>
            <w:r>
              <w:rPr>
                <w:rFonts w:cs="Calibri"/>
              </w:rPr>
              <w:t xml:space="preserve"> dezbatere despre necesitatea educației ecologice Ora 08-09</w:t>
            </w:r>
          </w:p>
        </w:tc>
        <w:tc>
          <w:tcPr>
            <w:tcW w:w="1742" w:type="dxa"/>
            <w:shd w:val="clear" w:color="auto" w:fill="auto"/>
          </w:tcPr>
          <w:p w:rsidR="00BB0EE8" w:rsidRPr="00E83638" w:rsidRDefault="00BB0EE8" w:rsidP="00975656">
            <w:pPr>
              <w:jc w:val="center"/>
              <w:rPr>
                <w:rFonts w:cs="Calibri"/>
              </w:rPr>
            </w:pPr>
            <w:r w:rsidRPr="00FC4BA3">
              <w:t>Cabinete</w:t>
            </w:r>
            <w:r>
              <w:t xml:space="preserve"> </w:t>
            </w:r>
            <w:r w:rsidRPr="00FC4BA3">
              <w:t>diriginţi</w:t>
            </w:r>
          </w:p>
        </w:tc>
        <w:tc>
          <w:tcPr>
            <w:tcW w:w="3508" w:type="dxa"/>
            <w:shd w:val="clear" w:color="auto" w:fill="auto"/>
          </w:tcPr>
          <w:p w:rsidR="00BB0EE8" w:rsidRPr="00E83638" w:rsidRDefault="00BB0EE8" w:rsidP="00975656">
            <w:pPr>
              <w:jc w:val="center"/>
              <w:rPr>
                <w:rFonts w:cs="Calibri"/>
              </w:rPr>
            </w:pPr>
            <w:r w:rsidRPr="00FC4BA3">
              <w:t>Gradul de implicare al elevilor</w:t>
            </w:r>
            <w:r>
              <w:t xml:space="preserve"> </w:t>
            </w:r>
            <w:r w:rsidRPr="00FC4BA3">
              <w:t>în</w:t>
            </w:r>
            <w:r>
              <w:t xml:space="preserve"> </w:t>
            </w:r>
            <w:r w:rsidRPr="00FC4BA3">
              <w:t>activităţi, fotografii</w:t>
            </w:r>
          </w:p>
        </w:tc>
        <w:tc>
          <w:tcPr>
            <w:tcW w:w="2688" w:type="dxa"/>
            <w:shd w:val="clear" w:color="auto" w:fill="auto"/>
          </w:tcPr>
          <w:p w:rsidR="00BB0EE8" w:rsidRPr="00E83638" w:rsidRDefault="00BB0EE8" w:rsidP="009756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Diriginții</w:t>
            </w:r>
          </w:p>
        </w:tc>
      </w:tr>
      <w:tr w:rsidR="00BB0EE8" w:rsidRPr="00FC4BA3" w:rsidTr="00525385">
        <w:trPr>
          <w:trHeight w:val="1185"/>
        </w:trPr>
        <w:tc>
          <w:tcPr>
            <w:tcW w:w="605" w:type="dxa"/>
            <w:vMerge/>
            <w:shd w:val="clear" w:color="auto" w:fill="auto"/>
          </w:tcPr>
          <w:p w:rsidR="00BB0EE8" w:rsidRPr="00FC4BA3" w:rsidRDefault="00BB0EE8" w:rsidP="00975656">
            <w:pPr>
              <w:jc w:val="center"/>
            </w:pPr>
          </w:p>
        </w:tc>
        <w:tc>
          <w:tcPr>
            <w:tcW w:w="2764" w:type="dxa"/>
            <w:vMerge/>
            <w:shd w:val="clear" w:color="auto" w:fill="auto"/>
          </w:tcPr>
          <w:p w:rsidR="00BB0EE8" w:rsidRPr="00FC4BA3" w:rsidRDefault="00BB0EE8" w:rsidP="00975656">
            <w:pPr>
              <w:jc w:val="center"/>
            </w:pPr>
          </w:p>
        </w:tc>
        <w:tc>
          <w:tcPr>
            <w:tcW w:w="3685" w:type="dxa"/>
            <w:shd w:val="clear" w:color="auto" w:fill="auto"/>
          </w:tcPr>
          <w:p w:rsidR="00BB0EE8" w:rsidRPr="00E83638" w:rsidRDefault="00BB0EE8" w:rsidP="00975656">
            <w:pPr>
              <w:rPr>
                <w:b/>
              </w:rPr>
            </w:pPr>
            <w:r>
              <w:rPr>
                <w:b/>
              </w:rPr>
              <w:t>VIZIONARE DOCUMENTAR DESPRE PLANETA PĂMÂNT Ora  09</w:t>
            </w:r>
            <w:r w:rsidRPr="00E83638">
              <w:rPr>
                <w:b/>
              </w:rPr>
              <w:t>-1</w:t>
            </w:r>
            <w:r>
              <w:rPr>
                <w:b/>
              </w:rPr>
              <w:t>1</w:t>
            </w:r>
          </w:p>
        </w:tc>
        <w:tc>
          <w:tcPr>
            <w:tcW w:w="1742" w:type="dxa"/>
            <w:shd w:val="clear" w:color="auto" w:fill="auto"/>
          </w:tcPr>
          <w:p w:rsidR="00BB0EE8" w:rsidRPr="00FC4BA3" w:rsidRDefault="0058363B" w:rsidP="00975656">
            <w:pPr>
              <w:jc w:val="center"/>
            </w:pPr>
            <w:r w:rsidRPr="00FC4BA3">
              <w:t>Cabinete</w:t>
            </w:r>
            <w:r>
              <w:t xml:space="preserve"> </w:t>
            </w:r>
            <w:r w:rsidRPr="00FC4BA3">
              <w:t>diriginţi</w:t>
            </w:r>
          </w:p>
        </w:tc>
        <w:tc>
          <w:tcPr>
            <w:tcW w:w="3508" w:type="dxa"/>
            <w:shd w:val="clear" w:color="auto" w:fill="auto"/>
          </w:tcPr>
          <w:p w:rsidR="00BB0EE8" w:rsidRPr="00FC4BA3" w:rsidRDefault="00BB0EE8" w:rsidP="00975656">
            <w:pPr>
              <w:jc w:val="center"/>
            </w:pPr>
            <w:r>
              <w:t>Postere, prezentări PPT</w:t>
            </w:r>
          </w:p>
        </w:tc>
        <w:tc>
          <w:tcPr>
            <w:tcW w:w="2688" w:type="dxa"/>
            <w:shd w:val="clear" w:color="auto" w:fill="auto"/>
          </w:tcPr>
          <w:p w:rsidR="00BB0EE8" w:rsidRPr="00FC4BA3" w:rsidRDefault="00BB0EE8" w:rsidP="00975656">
            <w:pPr>
              <w:jc w:val="center"/>
            </w:pPr>
            <w:r>
              <w:t>Profesorii de geografie</w:t>
            </w:r>
          </w:p>
        </w:tc>
      </w:tr>
      <w:tr w:rsidR="00BB0EE8" w:rsidRPr="00FC4BA3" w:rsidTr="00525385">
        <w:trPr>
          <w:trHeight w:val="945"/>
        </w:trPr>
        <w:tc>
          <w:tcPr>
            <w:tcW w:w="605" w:type="dxa"/>
            <w:vMerge/>
            <w:shd w:val="clear" w:color="auto" w:fill="auto"/>
          </w:tcPr>
          <w:p w:rsidR="00BB0EE8" w:rsidRPr="00FC4BA3" w:rsidRDefault="00BB0EE8" w:rsidP="00975656">
            <w:pPr>
              <w:jc w:val="center"/>
            </w:pPr>
          </w:p>
        </w:tc>
        <w:tc>
          <w:tcPr>
            <w:tcW w:w="2764" w:type="dxa"/>
            <w:vMerge/>
            <w:shd w:val="clear" w:color="auto" w:fill="auto"/>
          </w:tcPr>
          <w:p w:rsidR="00BB0EE8" w:rsidRPr="00FC4BA3" w:rsidRDefault="00BB0EE8" w:rsidP="00975656">
            <w:pPr>
              <w:jc w:val="center"/>
            </w:pPr>
          </w:p>
        </w:tc>
        <w:tc>
          <w:tcPr>
            <w:tcW w:w="3685" w:type="dxa"/>
            <w:shd w:val="clear" w:color="auto" w:fill="auto"/>
          </w:tcPr>
          <w:p w:rsidR="00BB0EE8" w:rsidRDefault="0058363B" w:rsidP="00DC7BDE">
            <w:pPr>
              <w:rPr>
                <w:b/>
              </w:rPr>
            </w:pPr>
            <w:r>
              <w:rPr>
                <w:b/>
              </w:rPr>
              <w:t>BALUL BOBOCEILOR</w:t>
            </w:r>
          </w:p>
          <w:p w:rsidR="0058363B" w:rsidRPr="00E83638" w:rsidRDefault="0058363B" w:rsidP="00DC7BDE">
            <w:pPr>
              <w:rPr>
                <w:b/>
              </w:rPr>
            </w:pPr>
            <w:r>
              <w:rPr>
                <w:b/>
              </w:rPr>
              <w:t>Ora 10-13</w:t>
            </w:r>
          </w:p>
        </w:tc>
        <w:tc>
          <w:tcPr>
            <w:tcW w:w="1742" w:type="dxa"/>
            <w:shd w:val="clear" w:color="auto" w:fill="auto"/>
          </w:tcPr>
          <w:p w:rsidR="00BB0EE8" w:rsidRPr="00FC4BA3" w:rsidRDefault="0058363B" w:rsidP="00975656">
            <w:pPr>
              <w:jc w:val="center"/>
            </w:pPr>
            <w:r>
              <w:t>Cantină</w:t>
            </w:r>
          </w:p>
        </w:tc>
        <w:tc>
          <w:tcPr>
            <w:tcW w:w="3508" w:type="dxa"/>
            <w:shd w:val="clear" w:color="auto" w:fill="auto"/>
          </w:tcPr>
          <w:p w:rsidR="00BB0EE8" w:rsidRPr="00FC4BA3" w:rsidRDefault="0058363B" w:rsidP="00DC7BDE">
            <w:pPr>
              <w:jc w:val="center"/>
            </w:pPr>
            <w:r>
              <w:t>Calitatea spectacolului și a concursului</w:t>
            </w:r>
          </w:p>
        </w:tc>
        <w:tc>
          <w:tcPr>
            <w:tcW w:w="2688" w:type="dxa"/>
            <w:shd w:val="clear" w:color="auto" w:fill="auto"/>
          </w:tcPr>
          <w:p w:rsidR="00BB0EE8" w:rsidRDefault="0058363B" w:rsidP="00975656">
            <w:pPr>
              <w:jc w:val="center"/>
            </w:pPr>
            <w:r>
              <w:t>Diriginte clasa a VIII-a</w:t>
            </w:r>
          </w:p>
          <w:p w:rsidR="0058363B" w:rsidRPr="00FC4BA3" w:rsidRDefault="0058363B" w:rsidP="00975656">
            <w:pPr>
              <w:jc w:val="center"/>
            </w:pPr>
          </w:p>
        </w:tc>
      </w:tr>
      <w:tr w:rsidR="00BB0EE8" w:rsidRPr="00FC4BA3" w:rsidTr="00525385">
        <w:trPr>
          <w:trHeight w:val="945"/>
        </w:trPr>
        <w:tc>
          <w:tcPr>
            <w:tcW w:w="605" w:type="dxa"/>
            <w:vMerge/>
            <w:shd w:val="clear" w:color="auto" w:fill="auto"/>
          </w:tcPr>
          <w:p w:rsidR="00BB0EE8" w:rsidRPr="00FC4BA3" w:rsidRDefault="00BB0EE8" w:rsidP="00975656">
            <w:pPr>
              <w:jc w:val="center"/>
            </w:pPr>
          </w:p>
        </w:tc>
        <w:tc>
          <w:tcPr>
            <w:tcW w:w="2764" w:type="dxa"/>
            <w:vMerge/>
            <w:shd w:val="clear" w:color="auto" w:fill="auto"/>
          </w:tcPr>
          <w:p w:rsidR="00BB0EE8" w:rsidRPr="00FC4BA3" w:rsidRDefault="00BB0EE8" w:rsidP="00975656">
            <w:pPr>
              <w:jc w:val="center"/>
            </w:pPr>
          </w:p>
        </w:tc>
        <w:tc>
          <w:tcPr>
            <w:tcW w:w="3685" w:type="dxa"/>
            <w:shd w:val="clear" w:color="auto" w:fill="auto"/>
          </w:tcPr>
          <w:p w:rsidR="00BB0EE8" w:rsidRDefault="00BB0EE8" w:rsidP="00975656">
            <w:pPr>
              <w:rPr>
                <w:b/>
              </w:rPr>
            </w:pPr>
            <w:r>
              <w:rPr>
                <w:b/>
              </w:rPr>
              <w:t>ACTIVITĂȚI DE ECOLOGIZARE ÎN CURTEA ȘCOLII</w:t>
            </w:r>
          </w:p>
          <w:p w:rsidR="00BB0EE8" w:rsidRPr="00E83638" w:rsidRDefault="00BB0EE8" w:rsidP="00975656">
            <w:pPr>
              <w:rPr>
                <w:b/>
              </w:rPr>
            </w:pPr>
            <w:r>
              <w:rPr>
                <w:b/>
              </w:rPr>
              <w:t>Ora 11-14</w:t>
            </w:r>
          </w:p>
        </w:tc>
        <w:tc>
          <w:tcPr>
            <w:tcW w:w="1742" w:type="dxa"/>
            <w:shd w:val="clear" w:color="auto" w:fill="auto"/>
          </w:tcPr>
          <w:p w:rsidR="00BB0EE8" w:rsidRPr="00FC4BA3" w:rsidRDefault="00BB0EE8" w:rsidP="00975656">
            <w:pPr>
              <w:jc w:val="center"/>
            </w:pPr>
            <w:r>
              <w:t>Curtea colegiului</w:t>
            </w:r>
          </w:p>
        </w:tc>
        <w:tc>
          <w:tcPr>
            <w:tcW w:w="3508" w:type="dxa"/>
            <w:shd w:val="clear" w:color="auto" w:fill="auto"/>
          </w:tcPr>
          <w:p w:rsidR="00BB0EE8" w:rsidRPr="00FC4BA3" w:rsidRDefault="00BB0EE8" w:rsidP="00975656">
            <w:pPr>
              <w:jc w:val="center"/>
            </w:pPr>
            <w:r w:rsidRPr="00FC4BA3">
              <w:t>Gradul de implicare al elevilor</w:t>
            </w:r>
            <w:r>
              <w:t xml:space="preserve"> </w:t>
            </w:r>
            <w:r w:rsidRPr="00FC4BA3">
              <w:t>în</w:t>
            </w:r>
            <w:r>
              <w:t xml:space="preserve"> </w:t>
            </w:r>
            <w:r w:rsidRPr="00FC4BA3">
              <w:t>activităţi, fotografii</w:t>
            </w:r>
          </w:p>
        </w:tc>
        <w:tc>
          <w:tcPr>
            <w:tcW w:w="2688" w:type="dxa"/>
            <w:shd w:val="clear" w:color="auto" w:fill="auto"/>
          </w:tcPr>
          <w:p w:rsidR="00BB0EE8" w:rsidRPr="00FC4BA3" w:rsidRDefault="00BB0EE8" w:rsidP="00975656">
            <w:pPr>
              <w:jc w:val="center"/>
            </w:pPr>
            <w:r w:rsidRPr="00FC4BA3">
              <w:t>Diriginţii</w:t>
            </w:r>
          </w:p>
        </w:tc>
      </w:tr>
      <w:tr w:rsidR="00BB0EE8" w:rsidRPr="00FC4BA3" w:rsidTr="00525385">
        <w:trPr>
          <w:trHeight w:val="945"/>
        </w:trPr>
        <w:tc>
          <w:tcPr>
            <w:tcW w:w="605" w:type="dxa"/>
            <w:vMerge/>
            <w:shd w:val="clear" w:color="auto" w:fill="auto"/>
          </w:tcPr>
          <w:p w:rsidR="00BB0EE8" w:rsidRPr="00FC4BA3" w:rsidRDefault="00BB0EE8" w:rsidP="00975656">
            <w:pPr>
              <w:jc w:val="center"/>
            </w:pPr>
          </w:p>
        </w:tc>
        <w:tc>
          <w:tcPr>
            <w:tcW w:w="2764" w:type="dxa"/>
            <w:vMerge/>
            <w:shd w:val="clear" w:color="auto" w:fill="auto"/>
          </w:tcPr>
          <w:p w:rsidR="00BB0EE8" w:rsidRPr="00FC4BA3" w:rsidRDefault="00BB0EE8" w:rsidP="00975656">
            <w:pPr>
              <w:jc w:val="center"/>
            </w:pPr>
          </w:p>
        </w:tc>
        <w:tc>
          <w:tcPr>
            <w:tcW w:w="3685" w:type="dxa"/>
            <w:shd w:val="clear" w:color="auto" w:fill="auto"/>
          </w:tcPr>
          <w:p w:rsidR="00BB0EE8" w:rsidRDefault="00BB0EE8" w:rsidP="00975656">
            <w:pPr>
              <w:rPr>
                <w:b/>
              </w:rPr>
            </w:pPr>
            <w:r>
              <w:rPr>
                <w:b/>
              </w:rPr>
              <w:t>ACTIVITĂȚI SPORTIVE</w:t>
            </w:r>
          </w:p>
          <w:p w:rsidR="00BB0EE8" w:rsidRPr="00E83638" w:rsidRDefault="00BB0EE8" w:rsidP="00975656">
            <w:pPr>
              <w:rPr>
                <w:b/>
              </w:rPr>
            </w:pPr>
            <w:r>
              <w:rPr>
                <w:b/>
              </w:rPr>
              <w:t>Ora 12-14</w:t>
            </w:r>
          </w:p>
        </w:tc>
        <w:tc>
          <w:tcPr>
            <w:tcW w:w="1742" w:type="dxa"/>
            <w:shd w:val="clear" w:color="auto" w:fill="auto"/>
          </w:tcPr>
          <w:p w:rsidR="00BB0EE8" w:rsidRPr="00FC4BA3" w:rsidRDefault="00BB0EE8" w:rsidP="00975656">
            <w:pPr>
              <w:jc w:val="center"/>
            </w:pPr>
            <w:r>
              <w:t>Curtea școlii</w:t>
            </w:r>
          </w:p>
        </w:tc>
        <w:tc>
          <w:tcPr>
            <w:tcW w:w="3508" w:type="dxa"/>
            <w:shd w:val="clear" w:color="auto" w:fill="auto"/>
          </w:tcPr>
          <w:p w:rsidR="00BB0EE8" w:rsidRPr="00FC4BA3" w:rsidRDefault="00BB0EE8" w:rsidP="00975656">
            <w:pPr>
              <w:jc w:val="center"/>
            </w:pPr>
            <w:r w:rsidRPr="00FC4BA3">
              <w:t>Gradul de implicare al elevilor</w:t>
            </w:r>
            <w:r>
              <w:t xml:space="preserve"> </w:t>
            </w:r>
            <w:r w:rsidRPr="00FC4BA3">
              <w:t>în</w:t>
            </w:r>
            <w:r>
              <w:t xml:space="preserve"> </w:t>
            </w:r>
            <w:r w:rsidRPr="00FC4BA3">
              <w:t>activităţi, fotografii</w:t>
            </w:r>
          </w:p>
        </w:tc>
        <w:tc>
          <w:tcPr>
            <w:tcW w:w="2688" w:type="dxa"/>
            <w:shd w:val="clear" w:color="auto" w:fill="auto"/>
          </w:tcPr>
          <w:p w:rsidR="00BB0EE8" w:rsidRPr="00FC4BA3" w:rsidRDefault="00BB0EE8" w:rsidP="00975656">
            <w:pPr>
              <w:jc w:val="center"/>
            </w:pPr>
            <w:r w:rsidRPr="00FC4BA3">
              <w:t>Diriginţii</w:t>
            </w:r>
          </w:p>
        </w:tc>
      </w:tr>
      <w:tr w:rsidR="00BB0EE8" w:rsidRPr="00FC4BA3" w:rsidTr="00525385">
        <w:trPr>
          <w:trHeight w:val="945"/>
        </w:trPr>
        <w:tc>
          <w:tcPr>
            <w:tcW w:w="605" w:type="dxa"/>
            <w:vMerge/>
            <w:shd w:val="clear" w:color="auto" w:fill="auto"/>
          </w:tcPr>
          <w:p w:rsidR="00BB0EE8" w:rsidRPr="00FC4BA3" w:rsidRDefault="00BB0EE8" w:rsidP="00975656">
            <w:pPr>
              <w:jc w:val="center"/>
            </w:pPr>
          </w:p>
        </w:tc>
        <w:tc>
          <w:tcPr>
            <w:tcW w:w="2764" w:type="dxa"/>
            <w:vMerge/>
            <w:shd w:val="clear" w:color="auto" w:fill="auto"/>
          </w:tcPr>
          <w:p w:rsidR="00BB0EE8" w:rsidRPr="00FC4BA3" w:rsidRDefault="00BB0EE8" w:rsidP="00975656">
            <w:pPr>
              <w:jc w:val="center"/>
            </w:pPr>
          </w:p>
        </w:tc>
        <w:tc>
          <w:tcPr>
            <w:tcW w:w="3685" w:type="dxa"/>
            <w:shd w:val="clear" w:color="auto" w:fill="auto"/>
          </w:tcPr>
          <w:p w:rsidR="00BB0EE8" w:rsidRDefault="00BB0EE8" w:rsidP="00975656">
            <w:pPr>
              <w:rPr>
                <w:b/>
              </w:rPr>
            </w:pPr>
            <w:r>
              <w:rPr>
                <w:b/>
              </w:rPr>
              <w:t>EXCURSII DE SUFLET</w:t>
            </w:r>
          </w:p>
        </w:tc>
        <w:tc>
          <w:tcPr>
            <w:tcW w:w="1742" w:type="dxa"/>
            <w:shd w:val="clear" w:color="auto" w:fill="auto"/>
          </w:tcPr>
          <w:p w:rsidR="00BB0EE8" w:rsidRDefault="00BB0EE8" w:rsidP="00975656">
            <w:pPr>
              <w:jc w:val="center"/>
            </w:pPr>
            <w:r>
              <w:t>Destinație excursie</w:t>
            </w:r>
          </w:p>
        </w:tc>
        <w:tc>
          <w:tcPr>
            <w:tcW w:w="3508" w:type="dxa"/>
            <w:shd w:val="clear" w:color="auto" w:fill="auto"/>
          </w:tcPr>
          <w:p w:rsidR="00BB0EE8" w:rsidRPr="00FC4BA3" w:rsidRDefault="00BB0EE8" w:rsidP="00975656">
            <w:pPr>
              <w:jc w:val="center"/>
            </w:pPr>
            <w:r>
              <w:t>Fotografii</w:t>
            </w:r>
          </w:p>
        </w:tc>
        <w:tc>
          <w:tcPr>
            <w:tcW w:w="2688" w:type="dxa"/>
            <w:shd w:val="clear" w:color="auto" w:fill="auto"/>
          </w:tcPr>
          <w:p w:rsidR="00BB0EE8" w:rsidRPr="00FC4BA3" w:rsidRDefault="00BB0EE8" w:rsidP="00975656">
            <w:pPr>
              <w:jc w:val="center"/>
            </w:pPr>
            <w:r w:rsidRPr="00FC4BA3">
              <w:t>Diriginţii</w:t>
            </w:r>
          </w:p>
        </w:tc>
      </w:tr>
    </w:tbl>
    <w:p w:rsidR="00851D81" w:rsidRPr="00F727F8" w:rsidRDefault="00851D81" w:rsidP="007E65AD">
      <w:pPr>
        <w:rPr>
          <w:lang w:val="ro-RO"/>
        </w:rPr>
      </w:pPr>
    </w:p>
    <w:sectPr w:rsidR="00851D81" w:rsidRPr="00F727F8" w:rsidSect="00D24F3F">
      <w:headerReference w:type="default" r:id="rId12"/>
      <w:footerReference w:type="default" r:id="rId13"/>
      <w:pgSz w:w="16838" w:h="11906" w:orient="landscape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05B" w:rsidRDefault="000F105B" w:rsidP="000701A9">
      <w:r>
        <w:separator/>
      </w:r>
    </w:p>
  </w:endnote>
  <w:endnote w:type="continuationSeparator" w:id="0">
    <w:p w:rsidR="000F105B" w:rsidRDefault="000F105B" w:rsidP="0007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F22" w:rsidRPr="004355C8" w:rsidRDefault="00257F22" w:rsidP="00257F22">
    <w:pPr>
      <w:pStyle w:val="Frspaiere"/>
      <w:jc w:val="right"/>
      <w:rPr>
        <w:b/>
        <w:sz w:val="18"/>
        <w:szCs w:val="18"/>
      </w:rPr>
    </w:pPr>
    <w:r w:rsidRPr="004355C8">
      <w:rPr>
        <w:b/>
        <w:sz w:val="18"/>
        <w:szCs w:val="18"/>
      </w:rPr>
      <w:t>STR.G</w:t>
    </w:r>
    <w:r>
      <w:rPr>
        <w:b/>
        <w:sz w:val="18"/>
        <w:szCs w:val="18"/>
      </w:rPr>
      <w:t xml:space="preserve">HEORGHE </w:t>
    </w:r>
    <w:r w:rsidRPr="004355C8">
      <w:rPr>
        <w:b/>
        <w:sz w:val="18"/>
        <w:szCs w:val="18"/>
      </w:rPr>
      <w:t>LAZĂR, NR.8,</w:t>
    </w:r>
    <w:r w:rsidR="00F94692">
      <w:rPr>
        <w:b/>
        <w:sz w:val="18"/>
        <w:szCs w:val="18"/>
      </w:rPr>
      <w:t xml:space="preserve"> - ORĂŞTIE, JUDEŢUL</w:t>
    </w:r>
    <w:r>
      <w:rPr>
        <w:b/>
        <w:sz w:val="18"/>
        <w:szCs w:val="18"/>
      </w:rPr>
      <w:t xml:space="preserve"> HUNEDOARA</w:t>
    </w:r>
  </w:p>
  <w:p w:rsidR="00257F22" w:rsidRDefault="00257F22" w:rsidP="00257F22">
    <w:pPr>
      <w:pStyle w:val="Subsol"/>
      <w:jc w:val="right"/>
    </w:pPr>
    <w:r>
      <w:rPr>
        <w:b/>
        <w:sz w:val="20"/>
        <w:szCs w:val="20"/>
      </w:rPr>
      <w:t>telefon</w:t>
    </w:r>
    <w:r w:rsidRPr="004355C8">
      <w:rPr>
        <w:b/>
        <w:sz w:val="20"/>
        <w:szCs w:val="20"/>
      </w:rPr>
      <w:t>:</w:t>
    </w:r>
    <w:r w:rsidR="00CA5CAA">
      <w:rPr>
        <w:b/>
        <w:sz w:val="20"/>
        <w:szCs w:val="20"/>
      </w:rPr>
      <w:t>+4(</w:t>
    </w:r>
    <w:r w:rsidRPr="004355C8">
      <w:rPr>
        <w:b/>
        <w:sz w:val="20"/>
        <w:szCs w:val="20"/>
      </w:rPr>
      <w:t>0</w:t>
    </w:r>
    <w:r w:rsidR="00CA5CAA">
      <w:rPr>
        <w:b/>
        <w:sz w:val="20"/>
        <w:szCs w:val="20"/>
      </w:rPr>
      <w:t>)</w:t>
    </w:r>
    <w:r w:rsidRPr="004355C8">
      <w:rPr>
        <w:b/>
        <w:sz w:val="20"/>
        <w:szCs w:val="20"/>
      </w:rPr>
      <w:t>254241196</w:t>
    </w:r>
    <w:r w:rsidR="00080F1F">
      <w:rPr>
        <w:b/>
        <w:sz w:val="20"/>
        <w:szCs w:val="20"/>
      </w:rPr>
      <w:t>,</w:t>
    </w:r>
    <w:r>
      <w:rPr>
        <w:b/>
        <w:sz w:val="20"/>
        <w:szCs w:val="20"/>
      </w:rPr>
      <w:t xml:space="preserve"> fax:</w:t>
    </w:r>
    <w:r w:rsidR="00CA5CAA">
      <w:rPr>
        <w:b/>
        <w:sz w:val="20"/>
        <w:szCs w:val="20"/>
      </w:rPr>
      <w:t>+4(</w:t>
    </w:r>
    <w:r>
      <w:rPr>
        <w:b/>
        <w:sz w:val="20"/>
        <w:szCs w:val="20"/>
      </w:rPr>
      <w:t>0</w:t>
    </w:r>
    <w:r w:rsidR="00CA5CAA">
      <w:rPr>
        <w:b/>
        <w:sz w:val="20"/>
        <w:szCs w:val="20"/>
      </w:rPr>
      <w:t>)</w:t>
    </w:r>
    <w:r>
      <w:rPr>
        <w:b/>
        <w:sz w:val="20"/>
        <w:szCs w:val="20"/>
      </w:rPr>
      <w:t>354109014</w:t>
    </w:r>
  </w:p>
  <w:p w:rsidR="00257F22" w:rsidRPr="007E504F" w:rsidRDefault="00257F22" w:rsidP="00257F22">
    <w:pPr>
      <w:pStyle w:val="Frspaiere"/>
      <w:jc w:val="right"/>
      <w:rPr>
        <w:b/>
        <w:sz w:val="20"/>
        <w:szCs w:val="20"/>
        <w:lang w:val="it-IT"/>
      </w:rPr>
    </w:pPr>
    <w:r>
      <w:rPr>
        <w:b/>
        <w:sz w:val="20"/>
        <w:szCs w:val="20"/>
        <w:lang w:val="it-IT"/>
      </w:rPr>
      <w:t>e-</w:t>
    </w:r>
    <w:r w:rsidRPr="007E504F">
      <w:rPr>
        <w:b/>
        <w:sz w:val="20"/>
        <w:szCs w:val="20"/>
        <w:lang w:val="it-IT"/>
      </w:rPr>
      <w:t xml:space="preserve">mail: </w:t>
    </w:r>
    <w:hyperlink r:id="rId1" w:history="1">
      <w:r w:rsidRPr="007E504F">
        <w:rPr>
          <w:rStyle w:val="Hyperlink"/>
          <w:b/>
          <w:sz w:val="20"/>
          <w:szCs w:val="20"/>
          <w:lang w:val="it-IT"/>
        </w:rPr>
        <w:t>secretariat@colegiulavlaicu.ro</w:t>
      </w:r>
    </w:hyperlink>
  </w:p>
  <w:p w:rsidR="00257F22" w:rsidRPr="004355C8" w:rsidRDefault="000F105B" w:rsidP="00257F22">
    <w:pPr>
      <w:pStyle w:val="Frspaiere"/>
      <w:jc w:val="right"/>
      <w:rPr>
        <w:b/>
        <w:sz w:val="20"/>
        <w:szCs w:val="20"/>
        <w:lang w:val="ro-RO"/>
      </w:rPr>
    </w:pPr>
    <w:hyperlink r:id="rId2" w:history="1">
      <w:r w:rsidR="00257F22" w:rsidRPr="007E504F">
        <w:rPr>
          <w:rStyle w:val="Hyperlink"/>
          <w:b/>
          <w:sz w:val="20"/>
          <w:szCs w:val="20"/>
          <w:lang w:val="it-IT"/>
        </w:rPr>
        <w:t>http</w:t>
      </w:r>
      <w:r w:rsidR="00257F22" w:rsidRPr="00D065E3">
        <w:rPr>
          <w:rStyle w:val="Hyperlink"/>
          <w:b/>
          <w:sz w:val="20"/>
          <w:szCs w:val="20"/>
          <w:lang w:val="ro-RO"/>
        </w:rPr>
        <w:t>://www.colegiulavlaicu.ro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05B" w:rsidRDefault="000F105B" w:rsidP="000701A9">
      <w:r>
        <w:separator/>
      </w:r>
    </w:p>
  </w:footnote>
  <w:footnote w:type="continuationSeparator" w:id="0">
    <w:p w:rsidR="000F105B" w:rsidRDefault="000F105B" w:rsidP="00070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14926" w:type="dxa"/>
      <w:tblInd w:w="39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660"/>
      <w:gridCol w:w="5183"/>
      <w:gridCol w:w="1034"/>
      <w:gridCol w:w="1242"/>
      <w:gridCol w:w="5807"/>
    </w:tblGrid>
    <w:tr w:rsidR="000701A9" w:rsidTr="00D24F3F">
      <w:trPr>
        <w:trHeight w:val="1351"/>
      </w:trPr>
      <w:tc>
        <w:tcPr>
          <w:tcW w:w="1660" w:type="dxa"/>
        </w:tcPr>
        <w:p w:rsidR="000701A9" w:rsidRDefault="000701A9">
          <w:pPr>
            <w:pStyle w:val="Antet"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-40640</wp:posOffset>
                </wp:positionH>
                <wp:positionV relativeFrom="paragraph">
                  <wp:posOffset>38100</wp:posOffset>
                </wp:positionV>
                <wp:extent cx="609600" cy="552450"/>
                <wp:effectExtent l="0" t="0" r="0" b="0"/>
                <wp:wrapTopAndBottom/>
                <wp:docPr id="7" name="I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552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183" w:type="dxa"/>
        </w:tcPr>
        <w:p w:rsidR="00257F22" w:rsidRPr="00257F22" w:rsidRDefault="000701A9" w:rsidP="00A7338F">
          <w:pPr>
            <w:pStyle w:val="Frspaiere"/>
            <w:rPr>
              <w:rFonts w:ascii="Times New Roman" w:hAnsi="Times New Roman" w:cs="Times New Roman"/>
              <w:sz w:val="28"/>
              <w:szCs w:val="28"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COLEGIUL NAŢIONAL “AUREL VLAICU”</w:t>
          </w:r>
        </w:p>
        <w:p w:rsidR="000701A9" w:rsidRPr="00257F22" w:rsidRDefault="00257F22" w:rsidP="00A7338F">
          <w:pPr>
            <w:pStyle w:val="Antet"/>
            <w:rPr>
              <w:b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ORĂŞTIE</w:t>
          </w:r>
        </w:p>
      </w:tc>
      <w:tc>
        <w:tcPr>
          <w:tcW w:w="1034" w:type="dxa"/>
        </w:tcPr>
        <w:p w:rsidR="000701A9" w:rsidRDefault="00D24F3F">
          <w:pPr>
            <w:pStyle w:val="Antet"/>
          </w:pPr>
          <w:r>
            <w:t xml:space="preserve">                                     </w:t>
          </w:r>
        </w:p>
      </w:tc>
      <w:tc>
        <w:tcPr>
          <w:tcW w:w="1242" w:type="dxa"/>
        </w:tcPr>
        <w:p w:rsidR="000701A9" w:rsidRPr="000701A9" w:rsidRDefault="000701A9" w:rsidP="000701A9">
          <w:pPr>
            <w:pStyle w:val="Antet"/>
            <w:rPr>
              <w:b/>
              <w:sz w:val="18"/>
              <w:szCs w:val="18"/>
            </w:rPr>
          </w:pPr>
        </w:p>
      </w:tc>
      <w:tc>
        <w:tcPr>
          <w:tcW w:w="5807" w:type="dxa"/>
        </w:tcPr>
        <w:p w:rsidR="000701A9" w:rsidRDefault="006B5B60">
          <w:pPr>
            <w:pStyle w:val="Antet"/>
          </w:pPr>
          <w:r>
            <w:rPr>
              <w:noProof/>
              <w:lang w:eastAsia="ro-RO"/>
            </w:rPr>
            <w:drawing>
              <wp:inline distT="0" distB="0" distL="0" distR="0">
                <wp:extent cx="2076449" cy="809625"/>
                <wp:effectExtent l="0" t="0" r="635" b="0"/>
                <wp:docPr id="2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s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77203" cy="8099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701A9" w:rsidRDefault="000701A9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attachedTemplate r:id="rId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6D1"/>
    <w:rsid w:val="00014AC7"/>
    <w:rsid w:val="00027249"/>
    <w:rsid w:val="0004022B"/>
    <w:rsid w:val="00051D63"/>
    <w:rsid w:val="000536CF"/>
    <w:rsid w:val="0005544C"/>
    <w:rsid w:val="000566E0"/>
    <w:rsid w:val="0005741F"/>
    <w:rsid w:val="000701A9"/>
    <w:rsid w:val="00080F1F"/>
    <w:rsid w:val="000911C3"/>
    <w:rsid w:val="000B5365"/>
    <w:rsid w:val="000B5B2C"/>
    <w:rsid w:val="000F094E"/>
    <w:rsid w:val="000F105B"/>
    <w:rsid w:val="000F3204"/>
    <w:rsid w:val="001576F1"/>
    <w:rsid w:val="00183997"/>
    <w:rsid w:val="0018463B"/>
    <w:rsid w:val="001924F1"/>
    <w:rsid w:val="001A7DA3"/>
    <w:rsid w:val="001B27D7"/>
    <w:rsid w:val="001B708C"/>
    <w:rsid w:val="001C747B"/>
    <w:rsid w:val="001E4469"/>
    <w:rsid w:val="002021BA"/>
    <w:rsid w:val="0020309D"/>
    <w:rsid w:val="00222440"/>
    <w:rsid w:val="002256C3"/>
    <w:rsid w:val="0024325B"/>
    <w:rsid w:val="00253AD8"/>
    <w:rsid w:val="00255FF4"/>
    <w:rsid w:val="00257F22"/>
    <w:rsid w:val="00271BEC"/>
    <w:rsid w:val="002A35BB"/>
    <w:rsid w:val="002B0C29"/>
    <w:rsid w:val="002C21D2"/>
    <w:rsid w:val="002C231C"/>
    <w:rsid w:val="002D1FF8"/>
    <w:rsid w:val="00302F2B"/>
    <w:rsid w:val="0030354C"/>
    <w:rsid w:val="00311DD5"/>
    <w:rsid w:val="00335401"/>
    <w:rsid w:val="0034455A"/>
    <w:rsid w:val="00352AC4"/>
    <w:rsid w:val="003617B0"/>
    <w:rsid w:val="0036385C"/>
    <w:rsid w:val="00381CEC"/>
    <w:rsid w:val="00397CA9"/>
    <w:rsid w:val="003A2A90"/>
    <w:rsid w:val="003A5DE8"/>
    <w:rsid w:val="003B66EF"/>
    <w:rsid w:val="003C7BE7"/>
    <w:rsid w:val="003D50EF"/>
    <w:rsid w:val="003E1252"/>
    <w:rsid w:val="00403E4D"/>
    <w:rsid w:val="00431C28"/>
    <w:rsid w:val="00433E77"/>
    <w:rsid w:val="00441782"/>
    <w:rsid w:val="00470831"/>
    <w:rsid w:val="00475830"/>
    <w:rsid w:val="004A33F0"/>
    <w:rsid w:val="004A60E3"/>
    <w:rsid w:val="004A73D1"/>
    <w:rsid w:val="004C0919"/>
    <w:rsid w:val="004C3355"/>
    <w:rsid w:val="004C7229"/>
    <w:rsid w:val="004E5A7F"/>
    <w:rsid w:val="004F4E41"/>
    <w:rsid w:val="005122DF"/>
    <w:rsid w:val="00525385"/>
    <w:rsid w:val="00532F59"/>
    <w:rsid w:val="00544AC9"/>
    <w:rsid w:val="005833F0"/>
    <w:rsid w:val="0058363B"/>
    <w:rsid w:val="00587176"/>
    <w:rsid w:val="00593513"/>
    <w:rsid w:val="005B1346"/>
    <w:rsid w:val="005C3A6F"/>
    <w:rsid w:val="005E3BC3"/>
    <w:rsid w:val="005F6E81"/>
    <w:rsid w:val="00604D14"/>
    <w:rsid w:val="00635012"/>
    <w:rsid w:val="00641877"/>
    <w:rsid w:val="00643753"/>
    <w:rsid w:val="00650087"/>
    <w:rsid w:val="0065306B"/>
    <w:rsid w:val="006606AF"/>
    <w:rsid w:val="0067730F"/>
    <w:rsid w:val="00694639"/>
    <w:rsid w:val="00697D87"/>
    <w:rsid w:val="006A20E4"/>
    <w:rsid w:val="006B5B60"/>
    <w:rsid w:val="006B691F"/>
    <w:rsid w:val="006E7841"/>
    <w:rsid w:val="006F3896"/>
    <w:rsid w:val="006F7D49"/>
    <w:rsid w:val="0070061C"/>
    <w:rsid w:val="00712B99"/>
    <w:rsid w:val="00721637"/>
    <w:rsid w:val="00761F55"/>
    <w:rsid w:val="00767DD2"/>
    <w:rsid w:val="00774505"/>
    <w:rsid w:val="00782FC6"/>
    <w:rsid w:val="0079708C"/>
    <w:rsid w:val="007B0BCB"/>
    <w:rsid w:val="007E4DE8"/>
    <w:rsid w:val="007E65AD"/>
    <w:rsid w:val="00807B73"/>
    <w:rsid w:val="00820ABE"/>
    <w:rsid w:val="00820E69"/>
    <w:rsid w:val="00851D81"/>
    <w:rsid w:val="00864D7C"/>
    <w:rsid w:val="00887271"/>
    <w:rsid w:val="008B6B25"/>
    <w:rsid w:val="008C08D5"/>
    <w:rsid w:val="008C53CE"/>
    <w:rsid w:val="008C5698"/>
    <w:rsid w:val="008D1993"/>
    <w:rsid w:val="008E7743"/>
    <w:rsid w:val="00915619"/>
    <w:rsid w:val="00934459"/>
    <w:rsid w:val="0094136B"/>
    <w:rsid w:val="00943122"/>
    <w:rsid w:val="00980B67"/>
    <w:rsid w:val="00996055"/>
    <w:rsid w:val="00997D13"/>
    <w:rsid w:val="009A4E16"/>
    <w:rsid w:val="009B0C89"/>
    <w:rsid w:val="009B119A"/>
    <w:rsid w:val="009C10F0"/>
    <w:rsid w:val="009D1ED9"/>
    <w:rsid w:val="009D5FD3"/>
    <w:rsid w:val="009E1E02"/>
    <w:rsid w:val="009E3494"/>
    <w:rsid w:val="00A00889"/>
    <w:rsid w:val="00A02010"/>
    <w:rsid w:val="00A242FC"/>
    <w:rsid w:val="00A423DE"/>
    <w:rsid w:val="00A52907"/>
    <w:rsid w:val="00A55BB1"/>
    <w:rsid w:val="00A72230"/>
    <w:rsid w:val="00A7338F"/>
    <w:rsid w:val="00A739A9"/>
    <w:rsid w:val="00A9172B"/>
    <w:rsid w:val="00AF258F"/>
    <w:rsid w:val="00B00652"/>
    <w:rsid w:val="00B02714"/>
    <w:rsid w:val="00B07EF9"/>
    <w:rsid w:val="00B12F27"/>
    <w:rsid w:val="00B2089F"/>
    <w:rsid w:val="00B47B09"/>
    <w:rsid w:val="00B56C48"/>
    <w:rsid w:val="00B72D13"/>
    <w:rsid w:val="00B8413E"/>
    <w:rsid w:val="00B86503"/>
    <w:rsid w:val="00BB0EE8"/>
    <w:rsid w:val="00BC4B0B"/>
    <w:rsid w:val="00BC59CB"/>
    <w:rsid w:val="00BD4C44"/>
    <w:rsid w:val="00BE44B4"/>
    <w:rsid w:val="00C076D1"/>
    <w:rsid w:val="00C1055D"/>
    <w:rsid w:val="00C20D3A"/>
    <w:rsid w:val="00C320D7"/>
    <w:rsid w:val="00C35ED4"/>
    <w:rsid w:val="00C42CC0"/>
    <w:rsid w:val="00C76A0B"/>
    <w:rsid w:val="00C849FB"/>
    <w:rsid w:val="00CA5CAA"/>
    <w:rsid w:val="00CF06FB"/>
    <w:rsid w:val="00D03D54"/>
    <w:rsid w:val="00D24F3F"/>
    <w:rsid w:val="00D25AF4"/>
    <w:rsid w:val="00D372CE"/>
    <w:rsid w:val="00D43324"/>
    <w:rsid w:val="00D87889"/>
    <w:rsid w:val="00DB0A8C"/>
    <w:rsid w:val="00DC7BDE"/>
    <w:rsid w:val="00DD0D96"/>
    <w:rsid w:val="00E11457"/>
    <w:rsid w:val="00E16927"/>
    <w:rsid w:val="00E21692"/>
    <w:rsid w:val="00E40600"/>
    <w:rsid w:val="00E47A66"/>
    <w:rsid w:val="00E56CAC"/>
    <w:rsid w:val="00E7456B"/>
    <w:rsid w:val="00E84E6E"/>
    <w:rsid w:val="00E90E5B"/>
    <w:rsid w:val="00EA16A3"/>
    <w:rsid w:val="00ED2C90"/>
    <w:rsid w:val="00ED58F0"/>
    <w:rsid w:val="00EE225D"/>
    <w:rsid w:val="00EF246B"/>
    <w:rsid w:val="00EF3A57"/>
    <w:rsid w:val="00F02081"/>
    <w:rsid w:val="00F20621"/>
    <w:rsid w:val="00F31B7F"/>
    <w:rsid w:val="00F329A2"/>
    <w:rsid w:val="00F51567"/>
    <w:rsid w:val="00F57BF9"/>
    <w:rsid w:val="00F81D17"/>
    <w:rsid w:val="00F859BA"/>
    <w:rsid w:val="00F92350"/>
    <w:rsid w:val="00F94692"/>
    <w:rsid w:val="00FB6550"/>
    <w:rsid w:val="00FC7E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uiPriority w:val="39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9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99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uiPriority w:val="99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paragraph" w:customStyle="1" w:styleId="Default">
    <w:name w:val="Default"/>
    <w:rsid w:val="00E114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uiPriority w:val="39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9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99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uiPriority w:val="99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paragraph" w:customStyle="1" w:styleId="Default">
    <w:name w:val="Default"/>
    <w:rsid w:val="00E114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legiulavlaicu.ro" TargetMode="External"/><Relationship Id="rId1" Type="http://schemas.openxmlformats.org/officeDocument/2006/relationships/hyperlink" Target="mailto:secretariat@colegiulavlaic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ANTET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ANTET</Template>
  <TotalTime>0</TotalTime>
  <Pages>6</Pages>
  <Words>979</Words>
  <Characters>5680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6646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2018-05-08T19:09:00Z</cp:lastPrinted>
  <dcterms:created xsi:type="dcterms:W3CDTF">2018-09-27T07:00:00Z</dcterms:created>
  <dcterms:modified xsi:type="dcterms:W3CDTF">2018-09-27T07:00:00Z</dcterms:modified>
</cp:coreProperties>
</file>