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E98" w:rsidRDefault="002C3E98" w:rsidP="00A70286">
      <w:pPr>
        <w:pStyle w:val="Header"/>
        <w:rPr>
          <w:b/>
          <w:bCs/>
        </w:rPr>
      </w:pPr>
    </w:p>
    <w:p w:rsidR="002C3E98" w:rsidRDefault="002C3E98" w:rsidP="00A70286">
      <w:pPr>
        <w:pStyle w:val="Header"/>
        <w:jc w:val="center"/>
        <w:rPr>
          <w:b/>
          <w:bCs/>
        </w:rPr>
      </w:pPr>
    </w:p>
    <w:p w:rsidR="002C3E98" w:rsidRDefault="002C3E98" w:rsidP="00C11608">
      <w:pPr>
        <w:widowControl w:val="0"/>
        <w:autoSpaceDE w:val="0"/>
        <w:autoSpaceDN w:val="0"/>
        <w:spacing w:before="4" w:line="240" w:lineRule="auto"/>
        <w:jc w:val="center"/>
        <w:rPr>
          <w:b/>
          <w:bCs/>
          <w:sz w:val="40"/>
          <w:szCs w:val="40"/>
        </w:rPr>
      </w:pPr>
    </w:p>
    <w:p w:rsidR="002C3E98" w:rsidRDefault="002C3E98" w:rsidP="00C11608">
      <w:pPr>
        <w:widowControl w:val="0"/>
        <w:autoSpaceDE w:val="0"/>
        <w:autoSpaceDN w:val="0"/>
        <w:spacing w:before="4" w:line="240" w:lineRule="auto"/>
        <w:jc w:val="center"/>
        <w:rPr>
          <w:b/>
          <w:bCs/>
          <w:sz w:val="40"/>
          <w:szCs w:val="40"/>
        </w:rPr>
      </w:pPr>
      <w:r w:rsidRPr="00C11608">
        <w:rPr>
          <w:b/>
          <w:bCs/>
          <w:sz w:val="40"/>
          <w:szCs w:val="40"/>
        </w:rPr>
        <w:t>GRADINI</w:t>
      </w:r>
      <w:r w:rsidRPr="00C11608">
        <w:rPr>
          <w:rFonts w:ascii="Tahoma" w:hAnsi="Tahoma" w:cs="Tahoma"/>
          <w:b/>
          <w:bCs/>
          <w:sz w:val="40"/>
          <w:szCs w:val="40"/>
        </w:rPr>
        <w:t>Ț</w:t>
      </w:r>
      <w:r w:rsidRPr="00C11608">
        <w:rPr>
          <w:b/>
          <w:bCs/>
          <w:sz w:val="40"/>
          <w:szCs w:val="40"/>
        </w:rPr>
        <w:t>A CU PROGRAM NORMAL ROMO</w:t>
      </w:r>
      <w:r w:rsidRPr="00C11608">
        <w:rPr>
          <w:rFonts w:ascii="Tahoma" w:hAnsi="Tahoma" w:cs="Tahoma"/>
          <w:b/>
          <w:bCs/>
          <w:sz w:val="40"/>
          <w:szCs w:val="40"/>
        </w:rPr>
        <w:t>Ș</w:t>
      </w:r>
      <w:r w:rsidRPr="00C11608">
        <w:rPr>
          <w:b/>
          <w:bCs/>
          <w:sz w:val="40"/>
          <w:szCs w:val="40"/>
        </w:rPr>
        <w:t>EL</w:t>
      </w:r>
    </w:p>
    <w:p w:rsidR="002C3E98" w:rsidRPr="00C11608" w:rsidRDefault="002C3E98" w:rsidP="00C11608">
      <w:pPr>
        <w:widowControl w:val="0"/>
        <w:autoSpaceDE w:val="0"/>
        <w:autoSpaceDN w:val="0"/>
        <w:spacing w:before="4" w:line="240" w:lineRule="auto"/>
        <w:jc w:val="center"/>
        <w:rPr>
          <w:b/>
          <w:bCs/>
          <w:sz w:val="40"/>
          <w:szCs w:val="40"/>
        </w:rPr>
      </w:pPr>
    </w:p>
    <w:tbl>
      <w:tblPr>
        <w:tblpPr w:leftFromText="180" w:rightFromText="180" w:vertAnchor="text" w:horzAnchor="margin" w:tblpXSpec="center" w:tblpY="116"/>
        <w:tblW w:w="93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163"/>
        <w:gridCol w:w="1477"/>
        <w:gridCol w:w="1143"/>
        <w:gridCol w:w="1491"/>
        <w:gridCol w:w="1398"/>
        <w:gridCol w:w="1394"/>
        <w:gridCol w:w="1240"/>
      </w:tblGrid>
      <w:tr w:rsidR="002C3E98" w:rsidRPr="007C5441">
        <w:trPr>
          <w:trHeight w:val="555"/>
        </w:trPr>
        <w:tc>
          <w:tcPr>
            <w:tcW w:w="1163" w:type="dxa"/>
            <w:tcBorders>
              <w:right w:val="single" w:sz="2" w:space="0" w:color="000000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before="130" w:line="240" w:lineRule="auto"/>
              <w:ind w:left="71"/>
              <w:rPr>
                <w:b/>
                <w:bCs/>
                <w:sz w:val="20"/>
                <w:szCs w:val="20"/>
              </w:rPr>
            </w:pPr>
            <w:r w:rsidRPr="007C5441">
              <w:rPr>
                <w:b/>
                <w:bCs/>
                <w:sz w:val="20"/>
                <w:szCs w:val="20"/>
              </w:rPr>
              <w:t>Ziua</w:t>
            </w:r>
          </w:p>
        </w:tc>
        <w:tc>
          <w:tcPr>
            <w:tcW w:w="1477" w:type="dxa"/>
            <w:tcBorders>
              <w:left w:val="single" w:sz="2" w:space="0" w:color="000000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61" w:lineRule="exact"/>
              <w:ind w:left="71"/>
              <w:rPr>
                <w:b/>
                <w:bCs/>
                <w:sz w:val="20"/>
                <w:szCs w:val="20"/>
              </w:rPr>
            </w:pPr>
            <w:r w:rsidRPr="007C5441">
              <w:rPr>
                <w:b/>
                <w:bCs/>
                <w:sz w:val="20"/>
                <w:szCs w:val="20"/>
              </w:rPr>
              <w:t>Denumirea</w:t>
            </w:r>
          </w:p>
          <w:p w:rsidR="002C3E98" w:rsidRPr="007C5441" w:rsidRDefault="002C3E98" w:rsidP="00F31419">
            <w:pPr>
              <w:widowControl w:val="0"/>
              <w:autoSpaceDE w:val="0"/>
              <w:autoSpaceDN w:val="0"/>
              <w:spacing w:before="9" w:line="247" w:lineRule="exact"/>
              <w:ind w:left="71"/>
              <w:rPr>
                <w:b/>
                <w:bCs/>
                <w:sz w:val="20"/>
                <w:szCs w:val="20"/>
              </w:rPr>
            </w:pPr>
            <w:r w:rsidRPr="007C5441">
              <w:rPr>
                <w:b/>
                <w:bCs/>
                <w:sz w:val="20"/>
                <w:szCs w:val="20"/>
              </w:rPr>
              <w:t>activităţii</w:t>
            </w:r>
          </w:p>
        </w:tc>
        <w:tc>
          <w:tcPr>
            <w:tcW w:w="1143" w:type="dxa"/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61" w:lineRule="exact"/>
              <w:ind w:left="61"/>
              <w:rPr>
                <w:b/>
                <w:bCs/>
                <w:sz w:val="20"/>
                <w:szCs w:val="20"/>
              </w:rPr>
            </w:pPr>
            <w:r w:rsidRPr="007C5441">
              <w:rPr>
                <w:b/>
                <w:bCs/>
                <w:sz w:val="20"/>
                <w:szCs w:val="20"/>
              </w:rPr>
              <w:t>Tipul</w:t>
            </w:r>
          </w:p>
          <w:p w:rsidR="002C3E98" w:rsidRPr="007C5441" w:rsidRDefault="002C3E98" w:rsidP="00F31419">
            <w:pPr>
              <w:widowControl w:val="0"/>
              <w:autoSpaceDE w:val="0"/>
              <w:autoSpaceDN w:val="0"/>
              <w:spacing w:before="9" w:line="247" w:lineRule="exact"/>
              <w:ind w:left="61"/>
              <w:rPr>
                <w:b/>
                <w:bCs/>
                <w:sz w:val="20"/>
                <w:szCs w:val="20"/>
              </w:rPr>
            </w:pPr>
            <w:r w:rsidRPr="007C5441">
              <w:rPr>
                <w:b/>
                <w:bCs/>
                <w:sz w:val="20"/>
                <w:szCs w:val="20"/>
              </w:rPr>
              <w:t>activităţii</w:t>
            </w:r>
          </w:p>
        </w:tc>
        <w:tc>
          <w:tcPr>
            <w:tcW w:w="1491" w:type="dxa"/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before="130" w:line="240" w:lineRule="auto"/>
              <w:ind w:left="57"/>
              <w:rPr>
                <w:b/>
                <w:bCs/>
                <w:sz w:val="20"/>
                <w:szCs w:val="20"/>
              </w:rPr>
            </w:pPr>
            <w:r w:rsidRPr="007C5441">
              <w:rPr>
                <w:b/>
                <w:bCs/>
                <w:sz w:val="20"/>
                <w:szCs w:val="20"/>
              </w:rPr>
              <w:t>Resurse umane</w:t>
            </w:r>
          </w:p>
        </w:tc>
        <w:tc>
          <w:tcPr>
            <w:tcW w:w="1398" w:type="dxa"/>
          </w:tcPr>
          <w:p w:rsidR="002C3E98" w:rsidRPr="007C5441" w:rsidRDefault="002C3E98" w:rsidP="00F31419">
            <w:pPr>
              <w:widowControl w:val="0"/>
              <w:tabs>
                <w:tab w:val="left" w:pos="1276"/>
              </w:tabs>
              <w:autoSpaceDE w:val="0"/>
              <w:autoSpaceDN w:val="0"/>
              <w:spacing w:line="261" w:lineRule="exact"/>
              <w:ind w:left="71"/>
              <w:rPr>
                <w:b/>
                <w:bCs/>
                <w:sz w:val="20"/>
                <w:szCs w:val="20"/>
              </w:rPr>
            </w:pPr>
            <w:r w:rsidRPr="007C5441">
              <w:rPr>
                <w:b/>
                <w:bCs/>
                <w:sz w:val="20"/>
                <w:szCs w:val="20"/>
              </w:rPr>
              <w:t>Locul</w:t>
            </w:r>
            <w:r w:rsidRPr="007C5441">
              <w:rPr>
                <w:b/>
                <w:bCs/>
                <w:sz w:val="20"/>
                <w:szCs w:val="20"/>
              </w:rPr>
              <w:tab/>
              <w:t>de</w:t>
            </w:r>
          </w:p>
          <w:p w:rsidR="002C3E98" w:rsidRPr="007C5441" w:rsidRDefault="002C3E98" w:rsidP="00F31419">
            <w:pPr>
              <w:widowControl w:val="0"/>
              <w:autoSpaceDE w:val="0"/>
              <w:autoSpaceDN w:val="0"/>
              <w:spacing w:before="9" w:line="247" w:lineRule="exact"/>
              <w:ind w:left="71"/>
              <w:rPr>
                <w:b/>
                <w:bCs/>
                <w:sz w:val="20"/>
                <w:szCs w:val="20"/>
              </w:rPr>
            </w:pPr>
            <w:r w:rsidRPr="007C5441">
              <w:rPr>
                <w:b/>
                <w:bCs/>
                <w:sz w:val="20"/>
                <w:szCs w:val="20"/>
              </w:rPr>
              <w:t>desfăşurare</w:t>
            </w:r>
          </w:p>
        </w:tc>
        <w:tc>
          <w:tcPr>
            <w:tcW w:w="1394" w:type="dxa"/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before="130" w:line="240" w:lineRule="auto"/>
              <w:ind w:left="62"/>
              <w:rPr>
                <w:b/>
                <w:bCs/>
                <w:sz w:val="20"/>
                <w:szCs w:val="20"/>
              </w:rPr>
            </w:pPr>
            <w:r w:rsidRPr="007C5441">
              <w:rPr>
                <w:b/>
                <w:bCs/>
                <w:sz w:val="20"/>
                <w:szCs w:val="20"/>
              </w:rPr>
              <w:t>Responsabil</w:t>
            </w:r>
          </w:p>
        </w:tc>
        <w:tc>
          <w:tcPr>
            <w:tcW w:w="1240" w:type="dxa"/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61" w:lineRule="exact"/>
              <w:ind w:left="72"/>
              <w:rPr>
                <w:b/>
                <w:bCs/>
                <w:sz w:val="20"/>
                <w:szCs w:val="20"/>
              </w:rPr>
            </w:pPr>
            <w:r w:rsidRPr="007C5441">
              <w:rPr>
                <w:b/>
                <w:bCs/>
                <w:sz w:val="20"/>
                <w:szCs w:val="20"/>
              </w:rPr>
              <w:t>Evaluarea</w:t>
            </w:r>
          </w:p>
          <w:p w:rsidR="002C3E98" w:rsidRPr="007C5441" w:rsidRDefault="002C3E98" w:rsidP="00F31419">
            <w:pPr>
              <w:widowControl w:val="0"/>
              <w:autoSpaceDE w:val="0"/>
              <w:autoSpaceDN w:val="0"/>
              <w:spacing w:before="9" w:line="247" w:lineRule="exact"/>
              <w:ind w:left="72"/>
              <w:rPr>
                <w:b/>
                <w:bCs/>
                <w:sz w:val="20"/>
                <w:szCs w:val="20"/>
              </w:rPr>
            </w:pPr>
            <w:r w:rsidRPr="007C5441">
              <w:rPr>
                <w:b/>
                <w:bCs/>
                <w:sz w:val="20"/>
                <w:szCs w:val="20"/>
              </w:rPr>
              <w:t>activităţii</w:t>
            </w:r>
          </w:p>
        </w:tc>
      </w:tr>
      <w:tr w:rsidR="002C3E98" w:rsidRPr="007C5441">
        <w:trPr>
          <w:trHeight w:val="273"/>
        </w:trPr>
        <w:tc>
          <w:tcPr>
            <w:tcW w:w="1163" w:type="dxa"/>
            <w:tcBorders>
              <w:bottom w:val="nil"/>
              <w:right w:val="single" w:sz="2" w:space="0" w:color="000000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477" w:type="dxa"/>
            <w:tcBorders>
              <w:left w:val="single" w:sz="2" w:space="0" w:color="000000"/>
              <w:bottom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143" w:type="dxa"/>
            <w:tcBorders>
              <w:bottom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491" w:type="dxa"/>
            <w:tcBorders>
              <w:bottom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4" w:lineRule="exact"/>
              <w:ind w:left="57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Preşcolarii</w:t>
            </w:r>
          </w:p>
        </w:tc>
        <w:tc>
          <w:tcPr>
            <w:tcW w:w="1398" w:type="dxa"/>
            <w:tcBorders>
              <w:bottom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4" w:lineRule="exact"/>
              <w:ind w:left="71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Sala de grupa a</w:t>
            </w:r>
          </w:p>
        </w:tc>
        <w:tc>
          <w:tcPr>
            <w:tcW w:w="1394" w:type="dxa"/>
            <w:tcBorders>
              <w:bottom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4" w:lineRule="exact"/>
              <w:ind w:left="62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Educatoarea</w:t>
            </w:r>
          </w:p>
        </w:tc>
        <w:tc>
          <w:tcPr>
            <w:tcW w:w="1240" w:type="dxa"/>
            <w:tcBorders>
              <w:bottom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4" w:lineRule="exact"/>
              <w:ind w:left="72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Fotografii</w:t>
            </w:r>
          </w:p>
        </w:tc>
      </w:tr>
      <w:tr w:rsidR="002C3E98" w:rsidRPr="007C5441">
        <w:trPr>
          <w:trHeight w:val="280"/>
        </w:trPr>
        <w:tc>
          <w:tcPr>
            <w:tcW w:w="1163" w:type="dxa"/>
            <w:tcBorders>
              <w:top w:val="nil"/>
              <w:bottom w:val="nil"/>
              <w:right w:val="single" w:sz="2" w:space="0" w:color="000000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before="5" w:line="246" w:lineRule="exact"/>
              <w:ind w:left="71"/>
              <w:rPr>
                <w:b/>
                <w:bCs/>
                <w:sz w:val="20"/>
                <w:szCs w:val="20"/>
              </w:rPr>
            </w:pPr>
            <w:r w:rsidRPr="007C5441">
              <w:rPr>
                <w:b/>
                <w:bCs/>
                <w:sz w:val="20"/>
                <w:szCs w:val="20"/>
              </w:rPr>
              <w:t>Luni</w:t>
            </w:r>
          </w:p>
        </w:tc>
        <w:tc>
          <w:tcPr>
            <w:tcW w:w="1477" w:type="dxa"/>
            <w:tcBorders>
              <w:top w:val="nil"/>
              <w:left w:val="single" w:sz="2" w:space="0" w:color="000000"/>
              <w:bottom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before="1" w:line="250" w:lineRule="exact"/>
              <w:ind w:left="71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,,Mici sportivi”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before="1" w:line="250" w:lineRule="exact"/>
              <w:ind w:left="61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Ştafetă</w:t>
            </w:r>
          </w:p>
        </w:tc>
        <w:tc>
          <w:tcPr>
            <w:tcW w:w="1491" w:type="dxa"/>
            <w:tcBorders>
              <w:top w:val="nil"/>
              <w:bottom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before="1" w:line="250" w:lineRule="exact"/>
              <w:ind w:left="57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grupei</w:t>
            </w:r>
          </w:p>
        </w:tc>
        <w:tc>
          <w:tcPr>
            <w:tcW w:w="1398" w:type="dxa"/>
            <w:tcBorders>
              <w:top w:val="nil"/>
              <w:bottom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before="1" w:line="250" w:lineRule="exact"/>
              <w:ind w:left="71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grădiniţei</w:t>
            </w:r>
          </w:p>
        </w:tc>
        <w:tc>
          <w:tcPr>
            <w:tcW w:w="1394" w:type="dxa"/>
            <w:tcBorders>
              <w:top w:val="nil"/>
              <w:bottom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before="1" w:line="250" w:lineRule="exact"/>
              <w:ind w:left="62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grupelor</w:t>
            </w:r>
          </w:p>
        </w:tc>
        <w:tc>
          <w:tcPr>
            <w:tcW w:w="1240" w:type="dxa"/>
            <w:tcBorders>
              <w:top w:val="nil"/>
              <w:bottom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before="1" w:line="250" w:lineRule="exact"/>
              <w:ind w:left="72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Diplome</w:t>
            </w:r>
          </w:p>
        </w:tc>
      </w:tr>
      <w:tr w:rsidR="002C3E98" w:rsidRPr="007C5441">
        <w:trPr>
          <w:trHeight w:val="275"/>
        </w:trPr>
        <w:tc>
          <w:tcPr>
            <w:tcW w:w="1163" w:type="dxa"/>
            <w:tcBorders>
              <w:top w:val="nil"/>
              <w:bottom w:val="nil"/>
              <w:right w:val="single" w:sz="2" w:space="0" w:color="000000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6" w:lineRule="exact"/>
              <w:ind w:left="71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22.10</w:t>
            </w:r>
          </w:p>
        </w:tc>
        <w:tc>
          <w:tcPr>
            <w:tcW w:w="1477" w:type="dxa"/>
            <w:tcBorders>
              <w:top w:val="nil"/>
              <w:left w:val="single" w:sz="2" w:space="0" w:color="000000"/>
              <w:bottom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6" w:lineRule="exact"/>
              <w:ind w:left="57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combinate</w:t>
            </w:r>
          </w:p>
        </w:tc>
        <w:tc>
          <w:tcPr>
            <w:tcW w:w="1398" w:type="dxa"/>
            <w:tcBorders>
              <w:top w:val="nil"/>
              <w:bottom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nil"/>
              <w:bottom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6" w:lineRule="exact"/>
              <w:ind w:left="62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bottom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</w:tr>
      <w:tr w:rsidR="002C3E98" w:rsidRPr="007C5441">
        <w:trPr>
          <w:trHeight w:val="565"/>
        </w:trPr>
        <w:tc>
          <w:tcPr>
            <w:tcW w:w="1163" w:type="dxa"/>
            <w:tcBorders>
              <w:top w:val="nil"/>
              <w:right w:val="single" w:sz="2" w:space="0" w:color="000000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61" w:lineRule="exact"/>
              <w:ind w:left="71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2018</w:t>
            </w:r>
          </w:p>
        </w:tc>
        <w:tc>
          <w:tcPr>
            <w:tcW w:w="1477" w:type="dxa"/>
            <w:tcBorders>
              <w:top w:val="nil"/>
              <w:left w:val="single" w:sz="2" w:space="0" w:color="000000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491" w:type="dxa"/>
            <w:tcBorders>
              <w:top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61" w:lineRule="exact"/>
              <w:ind w:left="57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Educatoare</w:t>
            </w:r>
          </w:p>
        </w:tc>
        <w:tc>
          <w:tcPr>
            <w:tcW w:w="1398" w:type="dxa"/>
            <w:tcBorders>
              <w:top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</w:tr>
      <w:tr w:rsidR="002C3E98" w:rsidRPr="007C5441">
        <w:trPr>
          <w:trHeight w:val="268"/>
        </w:trPr>
        <w:tc>
          <w:tcPr>
            <w:tcW w:w="1163" w:type="dxa"/>
            <w:tcBorders>
              <w:bottom w:val="nil"/>
              <w:right w:val="single" w:sz="2" w:space="0" w:color="000000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39" w:lineRule="exact"/>
              <w:ind w:left="71"/>
              <w:rPr>
                <w:b/>
                <w:bCs/>
                <w:sz w:val="20"/>
                <w:szCs w:val="20"/>
              </w:rPr>
            </w:pPr>
            <w:r w:rsidRPr="007C5441">
              <w:rPr>
                <w:b/>
                <w:bCs/>
                <w:sz w:val="20"/>
                <w:szCs w:val="20"/>
              </w:rPr>
              <w:t>Marţi</w:t>
            </w:r>
          </w:p>
        </w:tc>
        <w:tc>
          <w:tcPr>
            <w:tcW w:w="1477" w:type="dxa"/>
            <w:tcBorders>
              <w:left w:val="single" w:sz="2" w:space="0" w:color="000000"/>
              <w:bottom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143" w:type="dxa"/>
            <w:tcBorders>
              <w:bottom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39" w:lineRule="exact"/>
              <w:ind w:left="61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Vizită la</w:t>
            </w:r>
          </w:p>
        </w:tc>
        <w:tc>
          <w:tcPr>
            <w:tcW w:w="1491" w:type="dxa"/>
            <w:tcBorders>
              <w:bottom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Preşcolarii</w:t>
            </w:r>
          </w:p>
        </w:tc>
        <w:tc>
          <w:tcPr>
            <w:tcW w:w="1398" w:type="dxa"/>
            <w:tcBorders>
              <w:bottom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39" w:lineRule="exact"/>
              <w:ind w:left="71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Secţia de</w:t>
            </w:r>
          </w:p>
        </w:tc>
        <w:tc>
          <w:tcPr>
            <w:tcW w:w="1394" w:type="dxa"/>
            <w:tcBorders>
              <w:bottom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39" w:lineRule="exact"/>
              <w:ind w:left="62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Educatoarea</w:t>
            </w:r>
          </w:p>
        </w:tc>
        <w:tc>
          <w:tcPr>
            <w:tcW w:w="1240" w:type="dxa"/>
            <w:tcBorders>
              <w:bottom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</w:tr>
      <w:tr w:rsidR="002C3E98" w:rsidRPr="007C5441">
        <w:trPr>
          <w:trHeight w:val="275"/>
        </w:trPr>
        <w:tc>
          <w:tcPr>
            <w:tcW w:w="1163" w:type="dxa"/>
            <w:tcBorders>
              <w:top w:val="nil"/>
              <w:bottom w:val="nil"/>
              <w:right w:val="single" w:sz="2" w:space="0" w:color="000000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6" w:lineRule="exact"/>
              <w:ind w:left="71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23.10</w:t>
            </w:r>
          </w:p>
        </w:tc>
        <w:tc>
          <w:tcPr>
            <w:tcW w:w="1477" w:type="dxa"/>
            <w:tcBorders>
              <w:top w:val="nil"/>
              <w:left w:val="single" w:sz="2" w:space="0" w:color="000000"/>
              <w:bottom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6" w:lineRule="exact"/>
              <w:ind w:left="71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,,Politistul ne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6" w:lineRule="exact"/>
              <w:ind w:left="61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secţia de</w:t>
            </w:r>
          </w:p>
        </w:tc>
        <w:tc>
          <w:tcPr>
            <w:tcW w:w="1491" w:type="dxa"/>
            <w:tcBorders>
              <w:top w:val="nil"/>
              <w:bottom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grupei</w:t>
            </w:r>
          </w:p>
        </w:tc>
        <w:tc>
          <w:tcPr>
            <w:tcW w:w="1398" w:type="dxa"/>
            <w:tcBorders>
              <w:top w:val="nil"/>
              <w:bottom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6" w:lineRule="exact"/>
              <w:ind w:left="71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 xml:space="preserve">Poliţie Romos </w:t>
            </w:r>
          </w:p>
        </w:tc>
        <w:tc>
          <w:tcPr>
            <w:tcW w:w="1394" w:type="dxa"/>
            <w:tcBorders>
              <w:top w:val="nil"/>
              <w:bottom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6" w:lineRule="exact"/>
              <w:ind w:left="62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grupelor</w:t>
            </w:r>
          </w:p>
        </w:tc>
        <w:tc>
          <w:tcPr>
            <w:tcW w:w="1240" w:type="dxa"/>
            <w:tcBorders>
              <w:top w:val="nil"/>
              <w:bottom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6" w:lineRule="exact"/>
              <w:ind w:left="72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Fotografii</w:t>
            </w:r>
          </w:p>
        </w:tc>
      </w:tr>
      <w:tr w:rsidR="002C3E98" w:rsidRPr="007C5441">
        <w:trPr>
          <w:trHeight w:val="277"/>
        </w:trPr>
        <w:tc>
          <w:tcPr>
            <w:tcW w:w="1163" w:type="dxa"/>
            <w:tcBorders>
              <w:top w:val="nil"/>
              <w:bottom w:val="nil"/>
              <w:right w:val="single" w:sz="2" w:space="0" w:color="000000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9" w:lineRule="exact"/>
              <w:ind w:left="71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2018</w:t>
            </w:r>
          </w:p>
        </w:tc>
        <w:tc>
          <w:tcPr>
            <w:tcW w:w="1477" w:type="dxa"/>
            <w:tcBorders>
              <w:top w:val="nil"/>
              <w:left w:val="single" w:sz="2" w:space="0" w:color="000000"/>
              <w:bottom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9" w:lineRule="exact"/>
              <w:ind w:left="71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învaţă”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9" w:lineRule="exact"/>
              <w:ind w:left="61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poliţie</w:t>
            </w:r>
          </w:p>
        </w:tc>
        <w:tc>
          <w:tcPr>
            <w:tcW w:w="1491" w:type="dxa"/>
            <w:tcBorders>
              <w:top w:val="nil"/>
              <w:bottom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combinate</w:t>
            </w:r>
          </w:p>
        </w:tc>
        <w:tc>
          <w:tcPr>
            <w:tcW w:w="1398" w:type="dxa"/>
            <w:tcBorders>
              <w:top w:val="nil"/>
              <w:bottom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9" w:lineRule="exact"/>
              <w:rPr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nil"/>
              <w:bottom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bottom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</w:tr>
      <w:tr w:rsidR="002C3E98" w:rsidRPr="007C5441">
        <w:trPr>
          <w:trHeight w:val="284"/>
        </w:trPr>
        <w:tc>
          <w:tcPr>
            <w:tcW w:w="1163" w:type="dxa"/>
            <w:tcBorders>
              <w:top w:val="nil"/>
              <w:right w:val="single" w:sz="2" w:space="0" w:color="000000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477" w:type="dxa"/>
            <w:tcBorders>
              <w:top w:val="nil"/>
              <w:left w:val="single" w:sz="2" w:space="0" w:color="000000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491" w:type="dxa"/>
            <w:tcBorders>
              <w:top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Educatoare</w:t>
            </w:r>
          </w:p>
        </w:tc>
        <w:tc>
          <w:tcPr>
            <w:tcW w:w="1398" w:type="dxa"/>
            <w:tcBorders>
              <w:top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55" w:lineRule="exact"/>
              <w:rPr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</w:tr>
      <w:tr w:rsidR="002C3E98" w:rsidRPr="007C5441">
        <w:trPr>
          <w:trHeight w:val="1110"/>
        </w:trPr>
        <w:tc>
          <w:tcPr>
            <w:tcW w:w="1163" w:type="dxa"/>
            <w:tcBorders>
              <w:right w:val="single" w:sz="2" w:space="0" w:color="000000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before="130" w:line="264" w:lineRule="exact"/>
              <w:ind w:left="71"/>
              <w:rPr>
                <w:b/>
                <w:bCs/>
                <w:sz w:val="20"/>
                <w:szCs w:val="20"/>
              </w:rPr>
            </w:pPr>
            <w:r w:rsidRPr="007C5441">
              <w:rPr>
                <w:b/>
                <w:bCs/>
                <w:sz w:val="20"/>
                <w:szCs w:val="20"/>
              </w:rPr>
              <w:t>Miercuri</w:t>
            </w:r>
          </w:p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64" w:lineRule="exact"/>
              <w:ind w:left="71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24.10</w:t>
            </w:r>
          </w:p>
          <w:p w:rsidR="002C3E98" w:rsidRPr="007C5441" w:rsidRDefault="002C3E98" w:rsidP="00F31419">
            <w:pPr>
              <w:widowControl w:val="0"/>
              <w:autoSpaceDE w:val="0"/>
              <w:autoSpaceDN w:val="0"/>
              <w:spacing w:before="5" w:line="240" w:lineRule="auto"/>
              <w:ind w:left="71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2018</w:t>
            </w:r>
          </w:p>
        </w:tc>
        <w:tc>
          <w:tcPr>
            <w:tcW w:w="1477" w:type="dxa"/>
            <w:tcBorders>
              <w:left w:val="single" w:sz="2" w:space="0" w:color="000000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before="7" w:line="240" w:lineRule="auto"/>
              <w:rPr>
                <w:sz w:val="20"/>
                <w:szCs w:val="20"/>
              </w:rPr>
            </w:pPr>
          </w:p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4" w:lineRule="auto"/>
              <w:ind w:left="71" w:right="522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,, Suntem ecologişti’’</w:t>
            </w:r>
          </w:p>
        </w:tc>
        <w:tc>
          <w:tcPr>
            <w:tcW w:w="1143" w:type="dxa"/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4" w:lineRule="auto"/>
              <w:ind w:left="61" w:right="143"/>
              <w:jc w:val="both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Acţiune de ecologizare a spatiilor</w:t>
            </w:r>
          </w:p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54" w:lineRule="exact"/>
              <w:ind w:left="61"/>
              <w:jc w:val="both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verzi</w:t>
            </w:r>
          </w:p>
        </w:tc>
        <w:tc>
          <w:tcPr>
            <w:tcW w:w="1491" w:type="dxa"/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4" w:lineRule="auto"/>
              <w:ind w:left="57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Toţi preşcolarii grădiniţei Educatoare</w:t>
            </w:r>
          </w:p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4" w:lineRule="auto"/>
              <w:ind w:left="57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 xml:space="preserve">Parinti </w:t>
            </w:r>
          </w:p>
        </w:tc>
        <w:tc>
          <w:tcPr>
            <w:tcW w:w="1398" w:type="dxa"/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4" w:lineRule="auto"/>
              <w:ind w:right="455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Satul Romo</w:t>
            </w:r>
            <w:r w:rsidRPr="007C5441">
              <w:rPr>
                <w:rFonts w:ascii="Tahoma" w:hAnsi="Tahoma" w:cs="Tahoma"/>
                <w:sz w:val="20"/>
                <w:szCs w:val="20"/>
              </w:rPr>
              <w:t>ș</w:t>
            </w:r>
            <w:r w:rsidRPr="007C5441">
              <w:rPr>
                <w:sz w:val="20"/>
                <w:szCs w:val="20"/>
              </w:rPr>
              <w:t xml:space="preserve">el (in jurul gradinitei) </w:t>
            </w:r>
          </w:p>
        </w:tc>
        <w:tc>
          <w:tcPr>
            <w:tcW w:w="1394" w:type="dxa"/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before="7" w:line="240" w:lineRule="auto"/>
              <w:rPr>
                <w:sz w:val="20"/>
                <w:szCs w:val="20"/>
              </w:rPr>
            </w:pPr>
          </w:p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4" w:lineRule="auto"/>
              <w:ind w:left="62" w:right="281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Educatoarea grădiniţei</w:t>
            </w:r>
          </w:p>
        </w:tc>
        <w:tc>
          <w:tcPr>
            <w:tcW w:w="1240" w:type="dxa"/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before="7" w:line="240" w:lineRule="auto"/>
              <w:rPr>
                <w:sz w:val="20"/>
                <w:szCs w:val="20"/>
              </w:rPr>
            </w:pPr>
          </w:p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0" w:lineRule="auto"/>
              <w:ind w:left="72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Fotografii</w:t>
            </w:r>
          </w:p>
        </w:tc>
      </w:tr>
      <w:tr w:rsidR="002C3E98" w:rsidRPr="007C5441">
        <w:trPr>
          <w:trHeight w:val="273"/>
        </w:trPr>
        <w:tc>
          <w:tcPr>
            <w:tcW w:w="1163" w:type="dxa"/>
            <w:tcBorders>
              <w:bottom w:val="nil"/>
              <w:right w:val="single" w:sz="2" w:space="0" w:color="000000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4" w:lineRule="exact"/>
              <w:ind w:left="71"/>
              <w:rPr>
                <w:b/>
                <w:bCs/>
                <w:sz w:val="20"/>
                <w:szCs w:val="20"/>
              </w:rPr>
            </w:pPr>
            <w:r w:rsidRPr="007C5441">
              <w:rPr>
                <w:b/>
                <w:bCs/>
                <w:sz w:val="20"/>
                <w:szCs w:val="20"/>
              </w:rPr>
              <w:t>Joi</w:t>
            </w:r>
          </w:p>
        </w:tc>
        <w:tc>
          <w:tcPr>
            <w:tcW w:w="1477" w:type="dxa"/>
            <w:tcBorders>
              <w:left w:val="single" w:sz="2" w:space="0" w:color="000000"/>
              <w:bottom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4" w:lineRule="exact"/>
              <w:ind w:left="71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,,Suntem mici si</w:t>
            </w:r>
          </w:p>
        </w:tc>
        <w:tc>
          <w:tcPr>
            <w:tcW w:w="1143" w:type="dxa"/>
            <w:tcBorders>
              <w:bottom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4" w:lineRule="exact"/>
              <w:ind w:left="61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Ateliere de</w:t>
            </w:r>
          </w:p>
        </w:tc>
        <w:tc>
          <w:tcPr>
            <w:tcW w:w="1491" w:type="dxa"/>
            <w:tcBorders>
              <w:bottom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4" w:lineRule="exact"/>
              <w:ind w:left="57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Preşcolari</w:t>
            </w:r>
          </w:p>
        </w:tc>
        <w:tc>
          <w:tcPr>
            <w:tcW w:w="1398" w:type="dxa"/>
            <w:tcBorders>
              <w:bottom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4" w:lineRule="exact"/>
              <w:ind w:left="71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Sala de grupă</w:t>
            </w:r>
          </w:p>
        </w:tc>
        <w:tc>
          <w:tcPr>
            <w:tcW w:w="1394" w:type="dxa"/>
            <w:tcBorders>
              <w:bottom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4" w:lineRule="exact"/>
              <w:ind w:left="62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Educatoarea</w:t>
            </w:r>
          </w:p>
        </w:tc>
        <w:tc>
          <w:tcPr>
            <w:tcW w:w="1240" w:type="dxa"/>
            <w:tcBorders>
              <w:bottom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4" w:lineRule="exact"/>
              <w:ind w:left="72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Expoziţie cu</w:t>
            </w:r>
          </w:p>
        </w:tc>
      </w:tr>
      <w:tr w:rsidR="002C3E98" w:rsidRPr="007C5441">
        <w:trPr>
          <w:trHeight w:val="275"/>
        </w:trPr>
        <w:tc>
          <w:tcPr>
            <w:tcW w:w="1163" w:type="dxa"/>
            <w:tcBorders>
              <w:top w:val="nil"/>
              <w:bottom w:val="nil"/>
              <w:right w:val="single" w:sz="2" w:space="0" w:color="000000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6" w:lineRule="exact"/>
              <w:ind w:left="71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25.10</w:t>
            </w:r>
          </w:p>
        </w:tc>
        <w:tc>
          <w:tcPr>
            <w:tcW w:w="1477" w:type="dxa"/>
            <w:tcBorders>
              <w:top w:val="nil"/>
              <w:left w:val="single" w:sz="2" w:space="0" w:color="000000"/>
              <w:bottom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6" w:lineRule="exact"/>
              <w:ind w:left="71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talentaţi”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6" w:lineRule="exact"/>
              <w:ind w:left="61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lucru</w:t>
            </w:r>
          </w:p>
        </w:tc>
        <w:tc>
          <w:tcPr>
            <w:tcW w:w="1491" w:type="dxa"/>
            <w:tcBorders>
              <w:top w:val="nil"/>
              <w:bottom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6" w:lineRule="exact"/>
              <w:ind w:left="57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Educatoare</w:t>
            </w:r>
          </w:p>
        </w:tc>
        <w:tc>
          <w:tcPr>
            <w:tcW w:w="1398" w:type="dxa"/>
            <w:tcBorders>
              <w:top w:val="nil"/>
              <w:bottom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nil"/>
              <w:bottom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6" w:lineRule="exact"/>
              <w:ind w:left="62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grupelor</w:t>
            </w:r>
          </w:p>
        </w:tc>
        <w:tc>
          <w:tcPr>
            <w:tcW w:w="1240" w:type="dxa"/>
            <w:tcBorders>
              <w:top w:val="nil"/>
              <w:bottom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6" w:lineRule="exact"/>
              <w:ind w:left="72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vânzare</w:t>
            </w:r>
          </w:p>
        </w:tc>
      </w:tr>
      <w:tr w:rsidR="002C3E98" w:rsidRPr="007C5441">
        <w:trPr>
          <w:trHeight w:val="289"/>
        </w:trPr>
        <w:tc>
          <w:tcPr>
            <w:tcW w:w="1163" w:type="dxa"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60" w:lineRule="exact"/>
              <w:ind w:left="71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2018</w:t>
            </w:r>
          </w:p>
        </w:tc>
        <w:tc>
          <w:tcPr>
            <w:tcW w:w="1477" w:type="dxa"/>
            <w:tcBorders>
              <w:top w:val="nil"/>
              <w:left w:val="single" w:sz="2" w:space="0" w:color="000000"/>
              <w:bottom w:val="single" w:sz="2" w:space="0" w:color="000000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nil"/>
              <w:bottom w:val="single" w:sz="2" w:space="0" w:color="000000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491" w:type="dxa"/>
            <w:tcBorders>
              <w:top w:val="nil"/>
              <w:bottom w:val="single" w:sz="2" w:space="0" w:color="000000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60" w:lineRule="exact"/>
              <w:ind w:left="57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Părinţi</w:t>
            </w:r>
          </w:p>
        </w:tc>
        <w:tc>
          <w:tcPr>
            <w:tcW w:w="1398" w:type="dxa"/>
            <w:tcBorders>
              <w:top w:val="nil"/>
              <w:bottom w:val="single" w:sz="2" w:space="0" w:color="000000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nil"/>
              <w:bottom w:val="single" w:sz="2" w:space="0" w:color="000000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bottom w:val="single" w:sz="2" w:space="0" w:color="000000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</w:tr>
      <w:tr w:rsidR="002C3E98" w:rsidRPr="007C5441">
        <w:trPr>
          <w:trHeight w:val="273"/>
        </w:trPr>
        <w:tc>
          <w:tcPr>
            <w:tcW w:w="1163" w:type="dxa"/>
            <w:tcBorders>
              <w:top w:val="single" w:sz="2" w:space="0" w:color="000000"/>
              <w:bottom w:val="nil"/>
              <w:right w:val="single" w:sz="2" w:space="0" w:color="000000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4" w:lineRule="exact"/>
              <w:ind w:left="71"/>
              <w:rPr>
                <w:b/>
                <w:bCs/>
                <w:sz w:val="20"/>
                <w:szCs w:val="20"/>
              </w:rPr>
            </w:pPr>
            <w:r w:rsidRPr="007C5441">
              <w:rPr>
                <w:b/>
                <w:bCs/>
                <w:sz w:val="20"/>
                <w:szCs w:val="20"/>
              </w:rPr>
              <w:t>Vineri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4" w:lineRule="exact"/>
              <w:ind w:left="71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,,Zarvă în</w:t>
            </w:r>
          </w:p>
        </w:tc>
        <w:tc>
          <w:tcPr>
            <w:tcW w:w="1143" w:type="dxa"/>
            <w:tcBorders>
              <w:top w:val="single" w:sz="2" w:space="0" w:color="000000"/>
              <w:bottom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4" w:lineRule="exact"/>
              <w:ind w:left="61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Dramatizare</w:t>
            </w:r>
          </w:p>
        </w:tc>
        <w:tc>
          <w:tcPr>
            <w:tcW w:w="1491" w:type="dxa"/>
            <w:tcBorders>
              <w:top w:val="single" w:sz="2" w:space="0" w:color="000000"/>
              <w:bottom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4" w:lineRule="exact"/>
              <w:ind w:left="57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Preşcolari</w:t>
            </w:r>
          </w:p>
        </w:tc>
        <w:tc>
          <w:tcPr>
            <w:tcW w:w="1398" w:type="dxa"/>
            <w:tcBorders>
              <w:top w:val="single" w:sz="2" w:space="0" w:color="000000"/>
              <w:bottom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4" w:lineRule="exact"/>
              <w:ind w:left="71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Sala de gradinita</w:t>
            </w:r>
          </w:p>
        </w:tc>
        <w:tc>
          <w:tcPr>
            <w:tcW w:w="1394" w:type="dxa"/>
            <w:tcBorders>
              <w:top w:val="single" w:sz="2" w:space="0" w:color="000000"/>
              <w:bottom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4" w:lineRule="exact"/>
              <w:ind w:left="62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Educatoarea</w:t>
            </w:r>
          </w:p>
        </w:tc>
        <w:tc>
          <w:tcPr>
            <w:tcW w:w="1240" w:type="dxa"/>
            <w:tcBorders>
              <w:top w:val="single" w:sz="2" w:space="0" w:color="000000"/>
              <w:bottom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4" w:lineRule="exact"/>
              <w:ind w:left="72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Fotografii</w:t>
            </w:r>
          </w:p>
        </w:tc>
      </w:tr>
      <w:tr w:rsidR="002C3E98" w:rsidRPr="007C5441">
        <w:trPr>
          <w:trHeight w:val="275"/>
        </w:trPr>
        <w:tc>
          <w:tcPr>
            <w:tcW w:w="1163" w:type="dxa"/>
            <w:tcBorders>
              <w:top w:val="nil"/>
              <w:bottom w:val="nil"/>
              <w:right w:val="single" w:sz="2" w:space="0" w:color="000000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6" w:lineRule="exact"/>
              <w:ind w:left="71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26.10</w:t>
            </w:r>
          </w:p>
        </w:tc>
        <w:tc>
          <w:tcPr>
            <w:tcW w:w="1477" w:type="dxa"/>
            <w:tcBorders>
              <w:top w:val="nil"/>
              <w:left w:val="single" w:sz="2" w:space="0" w:color="000000"/>
              <w:bottom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6" w:lineRule="exact"/>
              <w:ind w:left="71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pădure”</w:t>
            </w:r>
          </w:p>
        </w:tc>
        <w:tc>
          <w:tcPr>
            <w:tcW w:w="1143" w:type="dxa"/>
            <w:tcBorders>
              <w:top w:val="nil"/>
              <w:bottom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6" w:lineRule="exact"/>
              <w:ind w:left="57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Educatoare</w:t>
            </w:r>
          </w:p>
        </w:tc>
        <w:tc>
          <w:tcPr>
            <w:tcW w:w="1398" w:type="dxa"/>
            <w:tcBorders>
              <w:top w:val="nil"/>
              <w:bottom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nil"/>
              <w:bottom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6" w:lineRule="exact"/>
              <w:ind w:left="62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grupelor</w:t>
            </w:r>
          </w:p>
        </w:tc>
        <w:tc>
          <w:tcPr>
            <w:tcW w:w="1240" w:type="dxa"/>
            <w:tcBorders>
              <w:top w:val="nil"/>
              <w:bottom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6" w:lineRule="exact"/>
              <w:ind w:left="72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Filmare</w:t>
            </w:r>
          </w:p>
        </w:tc>
      </w:tr>
      <w:tr w:rsidR="002C3E98" w:rsidRPr="007C5441">
        <w:trPr>
          <w:trHeight w:val="284"/>
        </w:trPr>
        <w:tc>
          <w:tcPr>
            <w:tcW w:w="1163" w:type="dxa"/>
            <w:tcBorders>
              <w:top w:val="nil"/>
              <w:right w:val="single" w:sz="2" w:space="0" w:color="000000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55" w:lineRule="exact"/>
              <w:ind w:left="71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2018</w:t>
            </w:r>
          </w:p>
        </w:tc>
        <w:tc>
          <w:tcPr>
            <w:tcW w:w="1477" w:type="dxa"/>
            <w:tcBorders>
              <w:top w:val="nil"/>
              <w:left w:val="single" w:sz="2" w:space="0" w:color="000000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491" w:type="dxa"/>
            <w:tcBorders>
              <w:top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</w:tcBorders>
          </w:tcPr>
          <w:p w:rsidR="002C3E98" w:rsidRPr="007C5441" w:rsidRDefault="002C3E98" w:rsidP="00F31419">
            <w:pPr>
              <w:widowControl w:val="0"/>
              <w:autoSpaceDE w:val="0"/>
              <w:autoSpaceDN w:val="0"/>
              <w:spacing w:line="255" w:lineRule="exact"/>
              <w:ind w:left="72"/>
              <w:rPr>
                <w:sz w:val="20"/>
                <w:szCs w:val="20"/>
              </w:rPr>
            </w:pPr>
            <w:r w:rsidRPr="007C5441">
              <w:rPr>
                <w:sz w:val="20"/>
                <w:szCs w:val="20"/>
              </w:rPr>
              <w:t>video</w:t>
            </w:r>
          </w:p>
        </w:tc>
      </w:tr>
    </w:tbl>
    <w:p w:rsidR="002C3E98" w:rsidRPr="007C5441" w:rsidRDefault="002C3E98" w:rsidP="00C11608">
      <w:pPr>
        <w:widowControl w:val="0"/>
        <w:autoSpaceDE w:val="0"/>
        <w:autoSpaceDN w:val="0"/>
        <w:spacing w:before="5" w:after="1" w:line="240" w:lineRule="auto"/>
        <w:rPr>
          <w:sz w:val="20"/>
          <w:szCs w:val="20"/>
        </w:rPr>
      </w:pPr>
    </w:p>
    <w:p w:rsidR="002C3E98" w:rsidRDefault="002C3E98" w:rsidP="00031C17">
      <w:pPr>
        <w:jc w:val="center"/>
        <w:rPr>
          <w:rFonts w:ascii="Monotype Corsiva" w:hAnsi="Monotype Corsiva" w:cs="Monotype Corsiva"/>
          <w:b/>
          <w:bCs/>
          <w:sz w:val="36"/>
          <w:szCs w:val="36"/>
          <w:lang w:val="ro-RO"/>
        </w:rPr>
      </w:pPr>
    </w:p>
    <w:p w:rsidR="002C3E98" w:rsidRDefault="002C3E98" w:rsidP="00031C17">
      <w:pPr>
        <w:jc w:val="center"/>
        <w:rPr>
          <w:rFonts w:ascii="Monotype Corsiva" w:hAnsi="Monotype Corsiva" w:cs="Monotype Corsiva"/>
          <w:b/>
          <w:bCs/>
          <w:sz w:val="36"/>
          <w:szCs w:val="36"/>
          <w:lang w:val="ro-RO"/>
        </w:rPr>
      </w:pPr>
    </w:p>
    <w:p w:rsidR="002C3E98" w:rsidRDefault="002C3E98" w:rsidP="00031C17">
      <w:pPr>
        <w:jc w:val="center"/>
        <w:rPr>
          <w:rFonts w:ascii="Monotype Corsiva" w:hAnsi="Monotype Corsiva" w:cs="Monotype Corsiva"/>
          <w:b/>
          <w:bCs/>
          <w:sz w:val="36"/>
          <w:szCs w:val="36"/>
          <w:lang w:val="ro-RO"/>
        </w:rPr>
      </w:pPr>
    </w:p>
    <w:p w:rsidR="002C3E98" w:rsidRDefault="002C3E98" w:rsidP="00031C17">
      <w:pPr>
        <w:jc w:val="center"/>
        <w:rPr>
          <w:rFonts w:ascii="Monotype Corsiva" w:hAnsi="Monotype Corsiva" w:cs="Monotype Corsiva"/>
          <w:b/>
          <w:bCs/>
          <w:sz w:val="36"/>
          <w:szCs w:val="36"/>
          <w:lang w:val="ro-RO"/>
        </w:rPr>
      </w:pPr>
    </w:p>
    <w:p w:rsidR="002C3E98" w:rsidRDefault="002C3E98" w:rsidP="00031C17">
      <w:pPr>
        <w:jc w:val="center"/>
        <w:rPr>
          <w:rFonts w:ascii="Monotype Corsiva" w:hAnsi="Monotype Corsiva" w:cs="Monotype Corsiva"/>
          <w:b/>
          <w:bCs/>
          <w:sz w:val="36"/>
          <w:szCs w:val="36"/>
          <w:lang w:val="ro-RO"/>
        </w:rPr>
      </w:pPr>
    </w:p>
    <w:p w:rsidR="002C3E98" w:rsidRDefault="002C3E98" w:rsidP="00031C17">
      <w:pPr>
        <w:jc w:val="center"/>
        <w:rPr>
          <w:rFonts w:ascii="Monotype Corsiva" w:hAnsi="Monotype Corsiva" w:cs="Monotype Corsiva"/>
          <w:b/>
          <w:bCs/>
          <w:sz w:val="36"/>
          <w:szCs w:val="36"/>
          <w:lang w:val="ro-RO"/>
        </w:rPr>
      </w:pPr>
    </w:p>
    <w:p w:rsidR="002C3E98" w:rsidRDefault="002C3E98" w:rsidP="00031C17">
      <w:pPr>
        <w:jc w:val="center"/>
        <w:rPr>
          <w:rFonts w:ascii="Monotype Corsiva" w:hAnsi="Monotype Corsiva" w:cs="Monotype Corsiva"/>
          <w:b/>
          <w:bCs/>
          <w:sz w:val="36"/>
          <w:szCs w:val="36"/>
          <w:lang w:val="ro-RO"/>
        </w:rPr>
      </w:pPr>
    </w:p>
    <w:p w:rsidR="002C3E98" w:rsidRDefault="002C3E98" w:rsidP="00031C17">
      <w:pPr>
        <w:jc w:val="center"/>
        <w:rPr>
          <w:rFonts w:ascii="Monotype Corsiva" w:hAnsi="Monotype Corsiva" w:cs="Monotype Corsiva"/>
          <w:b/>
          <w:bCs/>
          <w:sz w:val="36"/>
          <w:szCs w:val="36"/>
          <w:lang w:val="ro-RO"/>
        </w:rPr>
      </w:pPr>
    </w:p>
    <w:p w:rsidR="002C3E98" w:rsidRDefault="002C3E98" w:rsidP="005D42D0">
      <w:pPr>
        <w:pStyle w:val="Header"/>
      </w:pPr>
    </w:p>
    <w:p w:rsidR="002C3E98" w:rsidRDefault="002C3E98" w:rsidP="005D42D0">
      <w:pPr>
        <w:pStyle w:val="Header"/>
        <w:jc w:val="center"/>
        <w:rPr>
          <w:sz w:val="40"/>
          <w:szCs w:val="40"/>
        </w:rPr>
      </w:pPr>
    </w:p>
    <w:p w:rsidR="002C3E98" w:rsidRDefault="002C3E98" w:rsidP="005D42D0">
      <w:pPr>
        <w:pStyle w:val="Header"/>
        <w:jc w:val="center"/>
        <w:rPr>
          <w:sz w:val="40"/>
          <w:szCs w:val="40"/>
        </w:rPr>
      </w:pPr>
    </w:p>
    <w:p w:rsidR="002C3E98" w:rsidRDefault="002C3E98" w:rsidP="005D42D0">
      <w:pPr>
        <w:pStyle w:val="Header"/>
        <w:jc w:val="center"/>
        <w:rPr>
          <w:sz w:val="40"/>
          <w:szCs w:val="40"/>
        </w:rPr>
      </w:pPr>
    </w:p>
    <w:p w:rsidR="002C3E98" w:rsidRDefault="002C3E98" w:rsidP="005D42D0">
      <w:pPr>
        <w:pStyle w:val="Header"/>
        <w:jc w:val="center"/>
        <w:rPr>
          <w:sz w:val="40"/>
          <w:szCs w:val="40"/>
        </w:rPr>
      </w:pPr>
    </w:p>
    <w:p w:rsidR="002C3E98" w:rsidRDefault="002C3E98" w:rsidP="005D42D0">
      <w:pPr>
        <w:pStyle w:val="Header"/>
        <w:jc w:val="center"/>
        <w:rPr>
          <w:sz w:val="40"/>
          <w:szCs w:val="40"/>
        </w:rPr>
      </w:pPr>
    </w:p>
    <w:p w:rsidR="002C3E98" w:rsidRDefault="002C3E98" w:rsidP="005D42D0">
      <w:pPr>
        <w:pStyle w:val="Header"/>
        <w:jc w:val="center"/>
        <w:rPr>
          <w:sz w:val="40"/>
          <w:szCs w:val="40"/>
        </w:rPr>
      </w:pPr>
    </w:p>
    <w:p w:rsidR="002C3E98" w:rsidRPr="005D42D0" w:rsidRDefault="002C3E98" w:rsidP="005D42D0">
      <w:pPr>
        <w:pStyle w:val="Header"/>
        <w:jc w:val="center"/>
        <w:rPr>
          <w:sz w:val="40"/>
          <w:szCs w:val="40"/>
        </w:rPr>
      </w:pPr>
      <w:r w:rsidRPr="005D42D0">
        <w:rPr>
          <w:sz w:val="40"/>
          <w:szCs w:val="40"/>
        </w:rPr>
        <w:t>ŞCOALA PRIMARĂ VAIDEI</w:t>
      </w:r>
    </w:p>
    <w:p w:rsidR="002C3E98" w:rsidRDefault="002C3E98" w:rsidP="005D42D0">
      <w:pPr>
        <w:pStyle w:val="Header"/>
        <w:jc w:val="center"/>
        <w:rPr>
          <w:sz w:val="40"/>
          <w:szCs w:val="40"/>
        </w:rPr>
      </w:pPr>
      <w:r w:rsidRPr="005D42D0">
        <w:rPr>
          <w:sz w:val="40"/>
          <w:szCs w:val="40"/>
        </w:rPr>
        <w:t>GRĂDINIŢA CU PROGRAM  NORMAL  VAIDEI</w:t>
      </w:r>
    </w:p>
    <w:p w:rsidR="002C3E98" w:rsidRDefault="002C3E98" w:rsidP="00C11608">
      <w:pPr>
        <w:tabs>
          <w:tab w:val="left" w:pos="4776"/>
        </w:tabs>
      </w:pPr>
    </w:p>
    <w:tbl>
      <w:tblPr>
        <w:tblpPr w:leftFromText="180" w:rightFromText="180" w:vertAnchor="page" w:horzAnchor="margin" w:tblpXSpec="center" w:tblpY="5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27"/>
        <w:gridCol w:w="2680"/>
        <w:gridCol w:w="1128"/>
        <w:gridCol w:w="2288"/>
        <w:gridCol w:w="2019"/>
      </w:tblGrid>
      <w:tr w:rsidR="002C3E98">
        <w:tc>
          <w:tcPr>
            <w:tcW w:w="1127" w:type="dxa"/>
          </w:tcPr>
          <w:p w:rsidR="002C3E98" w:rsidRPr="00581EC4" w:rsidRDefault="002C3E98" w:rsidP="00581EC4">
            <w:pPr>
              <w:jc w:val="center"/>
            </w:pPr>
            <w:r w:rsidRPr="00581EC4">
              <w:rPr>
                <w:sz w:val="22"/>
                <w:szCs w:val="22"/>
              </w:rPr>
              <w:t>DATA</w:t>
            </w:r>
          </w:p>
        </w:tc>
        <w:tc>
          <w:tcPr>
            <w:tcW w:w="2680" w:type="dxa"/>
          </w:tcPr>
          <w:p w:rsidR="002C3E98" w:rsidRPr="00581EC4" w:rsidRDefault="002C3E98" w:rsidP="00581EC4">
            <w:pPr>
              <w:jc w:val="center"/>
            </w:pPr>
            <w:r w:rsidRPr="00581EC4">
              <w:rPr>
                <w:sz w:val="22"/>
                <w:szCs w:val="22"/>
              </w:rPr>
              <w:t>ACTIVITATEA</w:t>
            </w:r>
          </w:p>
        </w:tc>
        <w:tc>
          <w:tcPr>
            <w:tcW w:w="1128" w:type="dxa"/>
          </w:tcPr>
          <w:p w:rsidR="002C3E98" w:rsidRPr="00581EC4" w:rsidRDefault="002C3E98" w:rsidP="00581EC4">
            <w:pPr>
              <w:jc w:val="center"/>
            </w:pPr>
            <w:r w:rsidRPr="00581EC4">
              <w:rPr>
                <w:sz w:val="22"/>
                <w:szCs w:val="22"/>
              </w:rPr>
              <w:t>ORA</w:t>
            </w:r>
          </w:p>
        </w:tc>
        <w:tc>
          <w:tcPr>
            <w:tcW w:w="2288" w:type="dxa"/>
          </w:tcPr>
          <w:p w:rsidR="002C3E98" w:rsidRPr="00581EC4" w:rsidRDefault="002C3E98" w:rsidP="00581EC4">
            <w:pPr>
              <w:jc w:val="center"/>
            </w:pPr>
            <w:r w:rsidRPr="00581EC4">
              <w:rPr>
                <w:sz w:val="22"/>
                <w:szCs w:val="22"/>
              </w:rPr>
              <w:t>LOCUL DESFĂŞURĂRII</w:t>
            </w:r>
          </w:p>
        </w:tc>
        <w:tc>
          <w:tcPr>
            <w:tcW w:w="2019" w:type="dxa"/>
          </w:tcPr>
          <w:p w:rsidR="002C3E98" w:rsidRPr="00581EC4" w:rsidRDefault="002C3E98" w:rsidP="00581EC4">
            <w:pPr>
              <w:jc w:val="center"/>
            </w:pPr>
            <w:r w:rsidRPr="00581EC4">
              <w:rPr>
                <w:sz w:val="22"/>
                <w:szCs w:val="22"/>
              </w:rPr>
              <w:t>CADRE DIDACTICE</w:t>
            </w:r>
          </w:p>
        </w:tc>
      </w:tr>
      <w:tr w:rsidR="002C3E98">
        <w:tc>
          <w:tcPr>
            <w:tcW w:w="1127" w:type="dxa"/>
          </w:tcPr>
          <w:p w:rsidR="002C3E98" w:rsidRPr="00581EC4" w:rsidRDefault="002C3E98" w:rsidP="00581EC4">
            <w:r w:rsidRPr="00581EC4">
              <w:rPr>
                <w:sz w:val="22"/>
                <w:szCs w:val="22"/>
              </w:rPr>
              <w:t>22.10.</w:t>
            </w:r>
          </w:p>
        </w:tc>
        <w:tc>
          <w:tcPr>
            <w:tcW w:w="2680" w:type="dxa"/>
          </w:tcPr>
          <w:p w:rsidR="002C3E98" w:rsidRPr="00581EC4" w:rsidRDefault="002C3E98" w:rsidP="00581EC4">
            <w:r w:rsidRPr="00581EC4">
              <w:rPr>
                <w:sz w:val="22"/>
                <w:szCs w:val="22"/>
              </w:rPr>
              <w:t>,,Micii artişti plastici’’:</w:t>
            </w:r>
          </w:p>
          <w:p w:rsidR="002C3E98" w:rsidRPr="00581EC4" w:rsidRDefault="002C3E98" w:rsidP="00581EC4">
            <w:r w:rsidRPr="00581EC4">
              <w:rPr>
                <w:sz w:val="22"/>
                <w:szCs w:val="22"/>
              </w:rPr>
              <w:t>- lucrări plastice cu tema ,,Toamna’’;</w:t>
            </w:r>
          </w:p>
          <w:p w:rsidR="002C3E98" w:rsidRPr="00581EC4" w:rsidRDefault="002C3E98" w:rsidP="00581EC4">
            <w:r w:rsidRPr="00581EC4">
              <w:rPr>
                <w:sz w:val="22"/>
                <w:szCs w:val="22"/>
              </w:rPr>
              <w:t>- desene pe asfalt</w:t>
            </w:r>
          </w:p>
        </w:tc>
        <w:tc>
          <w:tcPr>
            <w:tcW w:w="1128" w:type="dxa"/>
          </w:tcPr>
          <w:p w:rsidR="002C3E98" w:rsidRPr="00581EC4" w:rsidRDefault="002C3E98" w:rsidP="00581EC4">
            <w:r w:rsidRPr="00581EC4">
              <w:rPr>
                <w:sz w:val="22"/>
                <w:szCs w:val="22"/>
              </w:rPr>
              <w:t>9.00-10.45;</w:t>
            </w:r>
          </w:p>
          <w:p w:rsidR="002C3E98" w:rsidRPr="00581EC4" w:rsidRDefault="002C3E98" w:rsidP="00581EC4"/>
          <w:p w:rsidR="002C3E98" w:rsidRPr="00581EC4" w:rsidRDefault="002C3E98" w:rsidP="00581EC4">
            <w:r w:rsidRPr="00581EC4">
              <w:rPr>
                <w:sz w:val="22"/>
                <w:szCs w:val="22"/>
              </w:rPr>
              <w:t>11.00-</w:t>
            </w:r>
          </w:p>
          <w:p w:rsidR="002C3E98" w:rsidRPr="00581EC4" w:rsidRDefault="002C3E98" w:rsidP="00581EC4">
            <w:r w:rsidRPr="00581EC4">
              <w:rPr>
                <w:sz w:val="22"/>
                <w:szCs w:val="22"/>
              </w:rPr>
              <w:t>12.45</w:t>
            </w:r>
          </w:p>
        </w:tc>
        <w:tc>
          <w:tcPr>
            <w:tcW w:w="2288" w:type="dxa"/>
          </w:tcPr>
          <w:p w:rsidR="002C3E98" w:rsidRPr="00581EC4" w:rsidRDefault="002C3E98" w:rsidP="00581EC4">
            <w:r w:rsidRPr="00581EC4">
              <w:rPr>
                <w:sz w:val="22"/>
                <w:szCs w:val="22"/>
              </w:rPr>
              <w:t>- sălile de clasă</w:t>
            </w:r>
          </w:p>
          <w:p w:rsidR="002C3E98" w:rsidRPr="00581EC4" w:rsidRDefault="002C3E98" w:rsidP="00581EC4"/>
          <w:p w:rsidR="002C3E98" w:rsidRPr="00581EC4" w:rsidRDefault="002C3E98" w:rsidP="00581EC4"/>
          <w:p w:rsidR="002C3E98" w:rsidRPr="00581EC4" w:rsidRDefault="002C3E98" w:rsidP="00581EC4">
            <w:r w:rsidRPr="00581EC4">
              <w:rPr>
                <w:sz w:val="22"/>
                <w:szCs w:val="22"/>
              </w:rPr>
              <w:t>- curtea şcolii;</w:t>
            </w:r>
          </w:p>
        </w:tc>
        <w:tc>
          <w:tcPr>
            <w:tcW w:w="2019" w:type="dxa"/>
          </w:tcPr>
          <w:p w:rsidR="002C3E98" w:rsidRPr="00581EC4" w:rsidRDefault="002C3E98" w:rsidP="00581EC4">
            <w:r w:rsidRPr="00581EC4">
              <w:rPr>
                <w:sz w:val="22"/>
                <w:szCs w:val="22"/>
              </w:rPr>
              <w:t>- prof.înv.</w:t>
            </w:r>
          </w:p>
          <w:p w:rsidR="002C3E98" w:rsidRPr="00581EC4" w:rsidRDefault="002C3E98" w:rsidP="00581EC4">
            <w:r w:rsidRPr="00581EC4">
              <w:rPr>
                <w:sz w:val="22"/>
                <w:szCs w:val="22"/>
              </w:rPr>
              <w:t>preşcolar,</w:t>
            </w:r>
          </w:p>
          <w:p w:rsidR="002C3E98" w:rsidRPr="00581EC4" w:rsidRDefault="002C3E98" w:rsidP="00581EC4">
            <w:r w:rsidRPr="00581EC4">
              <w:rPr>
                <w:sz w:val="22"/>
                <w:szCs w:val="22"/>
              </w:rPr>
              <w:t>Iozsa</w:t>
            </w:r>
          </w:p>
          <w:p w:rsidR="002C3E98" w:rsidRPr="00581EC4" w:rsidRDefault="002C3E98" w:rsidP="00581EC4">
            <w:r w:rsidRPr="00581EC4">
              <w:rPr>
                <w:sz w:val="22"/>
                <w:szCs w:val="22"/>
              </w:rPr>
              <w:t>Georgiana ;</w:t>
            </w:r>
          </w:p>
          <w:p w:rsidR="002C3E98" w:rsidRPr="00581EC4" w:rsidRDefault="002C3E98" w:rsidP="00581EC4">
            <w:r w:rsidRPr="00581EC4">
              <w:rPr>
                <w:sz w:val="22"/>
                <w:szCs w:val="22"/>
              </w:rPr>
              <w:t>- prof. înv. primar,</w:t>
            </w:r>
          </w:p>
          <w:p w:rsidR="002C3E98" w:rsidRPr="00581EC4" w:rsidRDefault="002C3E98" w:rsidP="00581EC4">
            <w:r w:rsidRPr="00581EC4">
              <w:rPr>
                <w:sz w:val="22"/>
                <w:szCs w:val="22"/>
              </w:rPr>
              <w:t>Todor Valentin</w:t>
            </w:r>
          </w:p>
        </w:tc>
      </w:tr>
      <w:tr w:rsidR="002C3E98">
        <w:tc>
          <w:tcPr>
            <w:tcW w:w="1127" w:type="dxa"/>
          </w:tcPr>
          <w:p w:rsidR="002C3E98" w:rsidRPr="00581EC4" w:rsidRDefault="002C3E98" w:rsidP="00581EC4">
            <w:r w:rsidRPr="00581EC4">
              <w:rPr>
                <w:sz w:val="22"/>
                <w:szCs w:val="22"/>
              </w:rPr>
              <w:t>23.10.</w:t>
            </w:r>
          </w:p>
        </w:tc>
        <w:tc>
          <w:tcPr>
            <w:tcW w:w="2680" w:type="dxa"/>
          </w:tcPr>
          <w:p w:rsidR="002C3E98" w:rsidRPr="00581EC4" w:rsidRDefault="002C3E98" w:rsidP="00581EC4">
            <w:r w:rsidRPr="00581EC4">
              <w:rPr>
                <w:sz w:val="22"/>
                <w:szCs w:val="22"/>
              </w:rPr>
              <w:t>,,Micii actori’’</w:t>
            </w:r>
          </w:p>
          <w:p w:rsidR="002C3E98" w:rsidRPr="00581EC4" w:rsidRDefault="002C3E98" w:rsidP="00581EC4">
            <w:r w:rsidRPr="00581EC4">
              <w:rPr>
                <w:sz w:val="22"/>
                <w:szCs w:val="22"/>
              </w:rPr>
              <w:t>- cântece şi jocuri distractive;</w:t>
            </w:r>
          </w:p>
          <w:p w:rsidR="002C3E98" w:rsidRPr="00581EC4" w:rsidRDefault="002C3E98" w:rsidP="00581EC4">
            <w:r w:rsidRPr="00581EC4">
              <w:rPr>
                <w:sz w:val="22"/>
                <w:szCs w:val="22"/>
              </w:rPr>
              <w:t>- dramatizări ale unor scenete din poveşti; ,,Elevi talentaţi</w:t>
            </w:r>
            <w:bookmarkStart w:id="0" w:name="_GoBack"/>
            <w:bookmarkEnd w:id="0"/>
            <w:r w:rsidRPr="00581EC4">
              <w:rPr>
                <w:sz w:val="22"/>
                <w:szCs w:val="22"/>
              </w:rPr>
              <w:t>’’;</w:t>
            </w:r>
          </w:p>
        </w:tc>
        <w:tc>
          <w:tcPr>
            <w:tcW w:w="1128" w:type="dxa"/>
          </w:tcPr>
          <w:p w:rsidR="002C3E98" w:rsidRPr="00581EC4" w:rsidRDefault="002C3E98" w:rsidP="00581EC4">
            <w:r w:rsidRPr="00581EC4">
              <w:rPr>
                <w:sz w:val="22"/>
                <w:szCs w:val="22"/>
              </w:rPr>
              <w:t>9.00-10.45;</w:t>
            </w:r>
          </w:p>
          <w:p w:rsidR="002C3E98" w:rsidRPr="00581EC4" w:rsidRDefault="002C3E98" w:rsidP="00581EC4"/>
          <w:p w:rsidR="002C3E98" w:rsidRPr="00581EC4" w:rsidRDefault="002C3E98" w:rsidP="00581EC4">
            <w:r w:rsidRPr="00581EC4">
              <w:rPr>
                <w:sz w:val="22"/>
                <w:szCs w:val="22"/>
              </w:rPr>
              <w:t>11.00-</w:t>
            </w:r>
          </w:p>
          <w:p w:rsidR="002C3E98" w:rsidRPr="00581EC4" w:rsidRDefault="002C3E98" w:rsidP="00581EC4">
            <w:r w:rsidRPr="00581EC4">
              <w:rPr>
                <w:sz w:val="22"/>
                <w:szCs w:val="22"/>
              </w:rPr>
              <w:t>12.45</w:t>
            </w:r>
          </w:p>
        </w:tc>
        <w:tc>
          <w:tcPr>
            <w:tcW w:w="2288" w:type="dxa"/>
          </w:tcPr>
          <w:p w:rsidR="002C3E98" w:rsidRPr="00581EC4" w:rsidRDefault="002C3E98" w:rsidP="00581EC4">
            <w:r w:rsidRPr="00581EC4">
              <w:rPr>
                <w:sz w:val="22"/>
                <w:szCs w:val="22"/>
              </w:rPr>
              <w:t>- sălile de clasă</w:t>
            </w:r>
          </w:p>
          <w:p w:rsidR="002C3E98" w:rsidRPr="00581EC4" w:rsidRDefault="002C3E98" w:rsidP="00581EC4"/>
          <w:p w:rsidR="002C3E98" w:rsidRPr="00581EC4" w:rsidRDefault="002C3E98" w:rsidP="00581EC4"/>
          <w:p w:rsidR="002C3E98" w:rsidRPr="00581EC4" w:rsidRDefault="002C3E98" w:rsidP="00581EC4">
            <w:r w:rsidRPr="00581EC4">
              <w:rPr>
                <w:sz w:val="22"/>
                <w:szCs w:val="22"/>
              </w:rPr>
              <w:t>- curtea şcolii;</w:t>
            </w:r>
          </w:p>
        </w:tc>
        <w:tc>
          <w:tcPr>
            <w:tcW w:w="2019" w:type="dxa"/>
          </w:tcPr>
          <w:p w:rsidR="002C3E98" w:rsidRPr="00581EC4" w:rsidRDefault="002C3E98" w:rsidP="00581EC4">
            <w:r w:rsidRPr="00581EC4">
              <w:rPr>
                <w:sz w:val="22"/>
                <w:szCs w:val="22"/>
              </w:rPr>
              <w:t>- prof.înv.</w:t>
            </w:r>
          </w:p>
          <w:p w:rsidR="002C3E98" w:rsidRPr="00581EC4" w:rsidRDefault="002C3E98" w:rsidP="00581EC4">
            <w:r w:rsidRPr="00581EC4">
              <w:rPr>
                <w:sz w:val="22"/>
                <w:szCs w:val="22"/>
              </w:rPr>
              <w:t>preşcolar,</w:t>
            </w:r>
          </w:p>
          <w:p w:rsidR="002C3E98" w:rsidRPr="00581EC4" w:rsidRDefault="002C3E98" w:rsidP="00581EC4">
            <w:r w:rsidRPr="00581EC4">
              <w:rPr>
                <w:sz w:val="22"/>
                <w:szCs w:val="22"/>
              </w:rPr>
              <w:t>Iozsa</w:t>
            </w:r>
          </w:p>
          <w:p w:rsidR="002C3E98" w:rsidRPr="00581EC4" w:rsidRDefault="002C3E98" w:rsidP="00581EC4">
            <w:r w:rsidRPr="00581EC4">
              <w:rPr>
                <w:sz w:val="22"/>
                <w:szCs w:val="22"/>
              </w:rPr>
              <w:t>Georgiana ;</w:t>
            </w:r>
          </w:p>
          <w:p w:rsidR="002C3E98" w:rsidRPr="00581EC4" w:rsidRDefault="002C3E98" w:rsidP="00581EC4">
            <w:r w:rsidRPr="00581EC4">
              <w:rPr>
                <w:sz w:val="22"/>
                <w:szCs w:val="22"/>
              </w:rPr>
              <w:t>- prof. înv. primar,</w:t>
            </w:r>
          </w:p>
          <w:p w:rsidR="002C3E98" w:rsidRPr="00581EC4" w:rsidRDefault="002C3E98" w:rsidP="00581EC4">
            <w:r w:rsidRPr="00581EC4">
              <w:rPr>
                <w:sz w:val="22"/>
                <w:szCs w:val="22"/>
              </w:rPr>
              <w:t>Todor Valentin</w:t>
            </w:r>
          </w:p>
        </w:tc>
      </w:tr>
      <w:tr w:rsidR="002C3E98">
        <w:tc>
          <w:tcPr>
            <w:tcW w:w="1127" w:type="dxa"/>
          </w:tcPr>
          <w:p w:rsidR="002C3E98" w:rsidRPr="00581EC4" w:rsidRDefault="002C3E98" w:rsidP="00581EC4">
            <w:r w:rsidRPr="00581EC4">
              <w:rPr>
                <w:sz w:val="22"/>
                <w:szCs w:val="22"/>
              </w:rPr>
              <w:t>24.10</w:t>
            </w:r>
          </w:p>
        </w:tc>
        <w:tc>
          <w:tcPr>
            <w:tcW w:w="2680" w:type="dxa"/>
          </w:tcPr>
          <w:p w:rsidR="002C3E98" w:rsidRPr="00581EC4" w:rsidRDefault="002C3E98" w:rsidP="00581EC4">
            <w:r w:rsidRPr="00581EC4">
              <w:rPr>
                <w:sz w:val="22"/>
                <w:szCs w:val="22"/>
              </w:rPr>
              <w:t>,,Apărătorii naturii’’</w:t>
            </w:r>
          </w:p>
          <w:p w:rsidR="002C3E98" w:rsidRPr="00581EC4" w:rsidRDefault="002C3E98" w:rsidP="00581EC4">
            <w:r w:rsidRPr="00581EC4">
              <w:rPr>
                <w:sz w:val="22"/>
                <w:szCs w:val="22"/>
              </w:rPr>
              <w:t>- activitate de ecologizare şi de îngrijire a plantelor din curtea şcolii;</w:t>
            </w:r>
          </w:p>
          <w:p w:rsidR="002C3E98" w:rsidRPr="00581EC4" w:rsidRDefault="002C3E98" w:rsidP="00581EC4">
            <w:r w:rsidRPr="00581EC4">
              <w:rPr>
                <w:sz w:val="22"/>
                <w:szCs w:val="22"/>
              </w:rPr>
              <w:t>-- activitate de ecologizare şi de îngrijire a plantelor din împrejurimea şcolii;</w:t>
            </w:r>
          </w:p>
        </w:tc>
        <w:tc>
          <w:tcPr>
            <w:tcW w:w="1128" w:type="dxa"/>
          </w:tcPr>
          <w:p w:rsidR="002C3E98" w:rsidRPr="00581EC4" w:rsidRDefault="002C3E98" w:rsidP="00581EC4"/>
          <w:p w:rsidR="002C3E98" w:rsidRPr="00581EC4" w:rsidRDefault="002C3E98" w:rsidP="00581EC4"/>
          <w:p w:rsidR="002C3E98" w:rsidRPr="00581EC4" w:rsidRDefault="002C3E98" w:rsidP="00581EC4">
            <w:r w:rsidRPr="00581EC4">
              <w:rPr>
                <w:sz w:val="22"/>
                <w:szCs w:val="22"/>
              </w:rPr>
              <w:t>9.00-</w:t>
            </w:r>
          </w:p>
          <w:p w:rsidR="002C3E98" w:rsidRPr="00581EC4" w:rsidRDefault="002C3E98" w:rsidP="00581EC4">
            <w:r w:rsidRPr="00581EC4">
              <w:rPr>
                <w:sz w:val="22"/>
                <w:szCs w:val="22"/>
              </w:rPr>
              <w:t>10.45</w:t>
            </w:r>
          </w:p>
          <w:p w:rsidR="002C3E98" w:rsidRPr="00581EC4" w:rsidRDefault="002C3E98" w:rsidP="00581EC4"/>
          <w:p w:rsidR="002C3E98" w:rsidRPr="00581EC4" w:rsidRDefault="002C3E98" w:rsidP="00581EC4"/>
          <w:p w:rsidR="002C3E98" w:rsidRPr="00581EC4" w:rsidRDefault="002C3E98" w:rsidP="00581EC4">
            <w:r w:rsidRPr="00581EC4">
              <w:rPr>
                <w:sz w:val="22"/>
                <w:szCs w:val="22"/>
              </w:rPr>
              <w:t>11.00-</w:t>
            </w:r>
          </w:p>
          <w:p w:rsidR="002C3E98" w:rsidRPr="00581EC4" w:rsidRDefault="002C3E98" w:rsidP="00581EC4">
            <w:r w:rsidRPr="00581EC4">
              <w:rPr>
                <w:sz w:val="22"/>
                <w:szCs w:val="22"/>
              </w:rPr>
              <w:t>12.45</w:t>
            </w:r>
          </w:p>
        </w:tc>
        <w:tc>
          <w:tcPr>
            <w:tcW w:w="2288" w:type="dxa"/>
          </w:tcPr>
          <w:p w:rsidR="002C3E98" w:rsidRPr="00581EC4" w:rsidRDefault="002C3E98" w:rsidP="00581EC4"/>
          <w:p w:rsidR="002C3E98" w:rsidRPr="00581EC4" w:rsidRDefault="002C3E98" w:rsidP="00581EC4"/>
          <w:p w:rsidR="002C3E98" w:rsidRPr="00581EC4" w:rsidRDefault="002C3E98" w:rsidP="00581EC4">
            <w:r w:rsidRPr="00581EC4">
              <w:rPr>
                <w:sz w:val="22"/>
                <w:szCs w:val="22"/>
              </w:rPr>
              <w:t>- curtea şcolii;</w:t>
            </w:r>
          </w:p>
          <w:p w:rsidR="002C3E98" w:rsidRPr="00581EC4" w:rsidRDefault="002C3E98" w:rsidP="00581EC4"/>
          <w:p w:rsidR="002C3E98" w:rsidRPr="00581EC4" w:rsidRDefault="002C3E98" w:rsidP="00581EC4"/>
          <w:p w:rsidR="002C3E98" w:rsidRPr="00581EC4" w:rsidRDefault="002C3E98" w:rsidP="00581EC4"/>
          <w:p w:rsidR="002C3E98" w:rsidRPr="00581EC4" w:rsidRDefault="002C3E98" w:rsidP="00581EC4">
            <w:r w:rsidRPr="00581EC4">
              <w:rPr>
                <w:sz w:val="22"/>
                <w:szCs w:val="22"/>
              </w:rPr>
              <w:t>- împrejurimea şcolii</w:t>
            </w:r>
          </w:p>
        </w:tc>
        <w:tc>
          <w:tcPr>
            <w:tcW w:w="2019" w:type="dxa"/>
          </w:tcPr>
          <w:p w:rsidR="002C3E98" w:rsidRPr="00581EC4" w:rsidRDefault="002C3E98" w:rsidP="00581EC4"/>
          <w:p w:rsidR="002C3E98" w:rsidRPr="00581EC4" w:rsidRDefault="002C3E98" w:rsidP="00581EC4">
            <w:r w:rsidRPr="00581EC4">
              <w:rPr>
                <w:sz w:val="22"/>
                <w:szCs w:val="22"/>
              </w:rPr>
              <w:t>- prof.înv.</w:t>
            </w:r>
          </w:p>
          <w:p w:rsidR="002C3E98" w:rsidRPr="00581EC4" w:rsidRDefault="002C3E98" w:rsidP="00581EC4">
            <w:r w:rsidRPr="00581EC4">
              <w:rPr>
                <w:sz w:val="22"/>
                <w:szCs w:val="22"/>
              </w:rPr>
              <w:t>preşcolar,</w:t>
            </w:r>
          </w:p>
          <w:p w:rsidR="002C3E98" w:rsidRPr="00581EC4" w:rsidRDefault="002C3E98" w:rsidP="00581EC4">
            <w:r w:rsidRPr="00581EC4">
              <w:rPr>
                <w:sz w:val="22"/>
                <w:szCs w:val="22"/>
              </w:rPr>
              <w:t>Iozsa</w:t>
            </w:r>
          </w:p>
          <w:p w:rsidR="002C3E98" w:rsidRPr="00581EC4" w:rsidRDefault="002C3E98" w:rsidP="00581EC4">
            <w:r w:rsidRPr="00581EC4">
              <w:rPr>
                <w:sz w:val="22"/>
                <w:szCs w:val="22"/>
              </w:rPr>
              <w:t>Georgiana ;</w:t>
            </w:r>
          </w:p>
          <w:p w:rsidR="002C3E98" w:rsidRPr="00581EC4" w:rsidRDefault="002C3E98" w:rsidP="00581EC4">
            <w:r w:rsidRPr="00581EC4">
              <w:rPr>
                <w:sz w:val="22"/>
                <w:szCs w:val="22"/>
              </w:rPr>
              <w:t>- prof. înv. primar,</w:t>
            </w:r>
          </w:p>
          <w:p w:rsidR="002C3E98" w:rsidRPr="00581EC4" w:rsidRDefault="002C3E98" w:rsidP="00581EC4">
            <w:r w:rsidRPr="00581EC4">
              <w:rPr>
                <w:sz w:val="22"/>
                <w:szCs w:val="22"/>
              </w:rPr>
              <w:t>Todor Valentin</w:t>
            </w:r>
          </w:p>
        </w:tc>
      </w:tr>
      <w:tr w:rsidR="002C3E98">
        <w:tc>
          <w:tcPr>
            <w:tcW w:w="1127" w:type="dxa"/>
          </w:tcPr>
          <w:p w:rsidR="002C3E98" w:rsidRPr="00581EC4" w:rsidRDefault="002C3E98" w:rsidP="00581EC4">
            <w:r w:rsidRPr="00581EC4">
              <w:rPr>
                <w:sz w:val="22"/>
                <w:szCs w:val="22"/>
              </w:rPr>
              <w:t>25.10</w:t>
            </w:r>
          </w:p>
        </w:tc>
        <w:tc>
          <w:tcPr>
            <w:tcW w:w="2680" w:type="dxa"/>
          </w:tcPr>
          <w:p w:rsidR="002C3E98" w:rsidRPr="00581EC4" w:rsidRDefault="002C3E98" w:rsidP="00581EC4">
            <w:r w:rsidRPr="00581EC4">
              <w:rPr>
                <w:sz w:val="22"/>
                <w:szCs w:val="22"/>
              </w:rPr>
              <w:t>,,Culorile toamnei’’</w:t>
            </w:r>
          </w:p>
          <w:p w:rsidR="002C3E98" w:rsidRPr="00581EC4" w:rsidRDefault="002C3E98" w:rsidP="00581EC4">
            <w:r w:rsidRPr="00581EC4">
              <w:rPr>
                <w:sz w:val="22"/>
                <w:szCs w:val="22"/>
              </w:rPr>
              <w:t>- vizionarea unor filme documentare/ppt despre natură;</w:t>
            </w:r>
          </w:p>
          <w:p w:rsidR="002C3E98" w:rsidRPr="00581EC4" w:rsidRDefault="002C3E98" w:rsidP="00581EC4">
            <w:r w:rsidRPr="00581EC4">
              <w:rPr>
                <w:sz w:val="22"/>
                <w:szCs w:val="22"/>
              </w:rPr>
              <w:t>- drumeţie în localitate;</w:t>
            </w:r>
          </w:p>
        </w:tc>
        <w:tc>
          <w:tcPr>
            <w:tcW w:w="1128" w:type="dxa"/>
          </w:tcPr>
          <w:p w:rsidR="002C3E98" w:rsidRPr="00581EC4" w:rsidRDefault="002C3E98" w:rsidP="00581EC4"/>
          <w:p w:rsidR="002C3E98" w:rsidRPr="00581EC4" w:rsidRDefault="002C3E98" w:rsidP="00581EC4">
            <w:r w:rsidRPr="00581EC4">
              <w:rPr>
                <w:sz w:val="22"/>
                <w:szCs w:val="22"/>
              </w:rPr>
              <w:t>9.00-</w:t>
            </w:r>
          </w:p>
          <w:p w:rsidR="002C3E98" w:rsidRPr="00581EC4" w:rsidRDefault="002C3E98" w:rsidP="00581EC4">
            <w:r w:rsidRPr="00581EC4">
              <w:rPr>
                <w:sz w:val="22"/>
                <w:szCs w:val="22"/>
              </w:rPr>
              <w:t>10.45</w:t>
            </w:r>
          </w:p>
          <w:p w:rsidR="002C3E98" w:rsidRPr="00581EC4" w:rsidRDefault="002C3E98" w:rsidP="00581EC4"/>
          <w:p w:rsidR="002C3E98" w:rsidRPr="00581EC4" w:rsidRDefault="002C3E98" w:rsidP="00581EC4"/>
          <w:p w:rsidR="002C3E98" w:rsidRPr="00581EC4" w:rsidRDefault="002C3E98" w:rsidP="00581EC4">
            <w:r w:rsidRPr="00581EC4">
              <w:rPr>
                <w:sz w:val="22"/>
                <w:szCs w:val="22"/>
              </w:rPr>
              <w:t>11.00-</w:t>
            </w:r>
          </w:p>
          <w:p w:rsidR="002C3E98" w:rsidRPr="00581EC4" w:rsidRDefault="002C3E98" w:rsidP="00581EC4">
            <w:r w:rsidRPr="00581EC4">
              <w:rPr>
                <w:sz w:val="22"/>
                <w:szCs w:val="22"/>
              </w:rPr>
              <w:t>12.45</w:t>
            </w:r>
          </w:p>
        </w:tc>
        <w:tc>
          <w:tcPr>
            <w:tcW w:w="2288" w:type="dxa"/>
          </w:tcPr>
          <w:p w:rsidR="002C3E98" w:rsidRPr="00581EC4" w:rsidRDefault="002C3E98" w:rsidP="00581EC4"/>
          <w:p w:rsidR="002C3E98" w:rsidRPr="00581EC4" w:rsidRDefault="002C3E98" w:rsidP="00581EC4">
            <w:r w:rsidRPr="00581EC4">
              <w:rPr>
                <w:sz w:val="22"/>
                <w:szCs w:val="22"/>
              </w:rPr>
              <w:t>- sala de clasă</w:t>
            </w:r>
          </w:p>
        </w:tc>
        <w:tc>
          <w:tcPr>
            <w:tcW w:w="2019" w:type="dxa"/>
          </w:tcPr>
          <w:p w:rsidR="002C3E98" w:rsidRPr="00581EC4" w:rsidRDefault="002C3E98" w:rsidP="00581EC4">
            <w:r w:rsidRPr="00581EC4">
              <w:rPr>
                <w:sz w:val="22"/>
                <w:szCs w:val="22"/>
              </w:rPr>
              <w:t>- prof.înv.</w:t>
            </w:r>
          </w:p>
          <w:p w:rsidR="002C3E98" w:rsidRPr="00581EC4" w:rsidRDefault="002C3E98" w:rsidP="00581EC4">
            <w:r w:rsidRPr="00581EC4">
              <w:rPr>
                <w:sz w:val="22"/>
                <w:szCs w:val="22"/>
              </w:rPr>
              <w:t>preşcolar,</w:t>
            </w:r>
          </w:p>
          <w:p w:rsidR="002C3E98" w:rsidRPr="00581EC4" w:rsidRDefault="002C3E98" w:rsidP="00581EC4">
            <w:r w:rsidRPr="00581EC4">
              <w:rPr>
                <w:sz w:val="22"/>
                <w:szCs w:val="22"/>
              </w:rPr>
              <w:t>Iozsa</w:t>
            </w:r>
          </w:p>
          <w:p w:rsidR="002C3E98" w:rsidRPr="00581EC4" w:rsidRDefault="002C3E98" w:rsidP="00581EC4">
            <w:r w:rsidRPr="00581EC4">
              <w:rPr>
                <w:sz w:val="22"/>
                <w:szCs w:val="22"/>
              </w:rPr>
              <w:t>Georgiana ;</w:t>
            </w:r>
          </w:p>
          <w:p w:rsidR="002C3E98" w:rsidRPr="00581EC4" w:rsidRDefault="002C3E98" w:rsidP="00581EC4">
            <w:r w:rsidRPr="00581EC4">
              <w:rPr>
                <w:sz w:val="22"/>
                <w:szCs w:val="22"/>
              </w:rPr>
              <w:t>- prof. înv. primar,</w:t>
            </w:r>
          </w:p>
          <w:p w:rsidR="002C3E98" w:rsidRPr="00581EC4" w:rsidRDefault="002C3E98" w:rsidP="00581EC4">
            <w:r w:rsidRPr="00581EC4">
              <w:rPr>
                <w:sz w:val="22"/>
                <w:szCs w:val="22"/>
              </w:rPr>
              <w:t>Todor Valentin</w:t>
            </w:r>
          </w:p>
        </w:tc>
      </w:tr>
      <w:tr w:rsidR="002C3E98">
        <w:tc>
          <w:tcPr>
            <w:tcW w:w="1127" w:type="dxa"/>
          </w:tcPr>
          <w:p w:rsidR="002C3E98" w:rsidRPr="00581EC4" w:rsidRDefault="002C3E98" w:rsidP="00581EC4">
            <w:r w:rsidRPr="00581EC4">
              <w:rPr>
                <w:sz w:val="22"/>
                <w:szCs w:val="22"/>
              </w:rPr>
              <w:t>26.10.</w:t>
            </w:r>
          </w:p>
        </w:tc>
        <w:tc>
          <w:tcPr>
            <w:tcW w:w="2680" w:type="dxa"/>
          </w:tcPr>
          <w:p w:rsidR="002C3E98" w:rsidRPr="00581EC4" w:rsidRDefault="002C3E98" w:rsidP="00581EC4">
            <w:r w:rsidRPr="00581EC4">
              <w:rPr>
                <w:sz w:val="22"/>
                <w:szCs w:val="22"/>
              </w:rPr>
              <w:t>,,Micii sportivi’’</w:t>
            </w:r>
          </w:p>
          <w:p w:rsidR="002C3E98" w:rsidRPr="00581EC4" w:rsidRDefault="002C3E98" w:rsidP="00581EC4">
            <w:r w:rsidRPr="00581EC4">
              <w:rPr>
                <w:sz w:val="22"/>
                <w:szCs w:val="22"/>
              </w:rPr>
              <w:t>- vizionarea unor filme sportive;</w:t>
            </w:r>
          </w:p>
          <w:p w:rsidR="002C3E98" w:rsidRPr="00581EC4" w:rsidRDefault="002C3E98" w:rsidP="00581EC4">
            <w:r w:rsidRPr="00581EC4">
              <w:rPr>
                <w:sz w:val="22"/>
                <w:szCs w:val="22"/>
              </w:rPr>
              <w:t>- întreceri sportive</w:t>
            </w:r>
          </w:p>
        </w:tc>
        <w:tc>
          <w:tcPr>
            <w:tcW w:w="1128" w:type="dxa"/>
          </w:tcPr>
          <w:p w:rsidR="002C3E98" w:rsidRPr="00581EC4" w:rsidRDefault="002C3E98" w:rsidP="00581EC4"/>
          <w:p w:rsidR="002C3E98" w:rsidRPr="00581EC4" w:rsidRDefault="002C3E98" w:rsidP="00581EC4">
            <w:r w:rsidRPr="00581EC4">
              <w:rPr>
                <w:sz w:val="22"/>
                <w:szCs w:val="22"/>
              </w:rPr>
              <w:t>9.00-</w:t>
            </w:r>
          </w:p>
          <w:p w:rsidR="002C3E98" w:rsidRPr="00581EC4" w:rsidRDefault="002C3E98" w:rsidP="00581EC4">
            <w:r w:rsidRPr="00581EC4">
              <w:rPr>
                <w:sz w:val="22"/>
                <w:szCs w:val="22"/>
              </w:rPr>
              <w:t>10.45</w:t>
            </w:r>
          </w:p>
          <w:p w:rsidR="002C3E98" w:rsidRPr="00581EC4" w:rsidRDefault="002C3E98" w:rsidP="00581EC4">
            <w:r w:rsidRPr="00581EC4">
              <w:rPr>
                <w:sz w:val="22"/>
                <w:szCs w:val="22"/>
              </w:rPr>
              <w:t>11.00</w:t>
            </w:r>
          </w:p>
          <w:p w:rsidR="002C3E98" w:rsidRPr="00581EC4" w:rsidRDefault="002C3E98" w:rsidP="00581EC4">
            <w:r w:rsidRPr="00581EC4">
              <w:rPr>
                <w:sz w:val="22"/>
                <w:szCs w:val="22"/>
              </w:rPr>
              <w:t>12.45</w:t>
            </w:r>
          </w:p>
        </w:tc>
        <w:tc>
          <w:tcPr>
            <w:tcW w:w="2288" w:type="dxa"/>
          </w:tcPr>
          <w:p w:rsidR="002C3E98" w:rsidRPr="00581EC4" w:rsidRDefault="002C3E98" w:rsidP="00581EC4"/>
          <w:p w:rsidR="002C3E98" w:rsidRPr="00581EC4" w:rsidRDefault="002C3E98" w:rsidP="00581EC4">
            <w:r w:rsidRPr="00581EC4">
              <w:rPr>
                <w:sz w:val="22"/>
                <w:szCs w:val="22"/>
              </w:rPr>
              <w:t>- sala de clasă</w:t>
            </w:r>
          </w:p>
          <w:p w:rsidR="002C3E98" w:rsidRPr="00581EC4" w:rsidRDefault="002C3E98" w:rsidP="00581EC4"/>
          <w:p w:rsidR="002C3E98" w:rsidRPr="00581EC4" w:rsidRDefault="002C3E98" w:rsidP="00581EC4">
            <w:r w:rsidRPr="00581EC4">
              <w:rPr>
                <w:sz w:val="22"/>
                <w:szCs w:val="22"/>
              </w:rPr>
              <w:t>- terenul de sport</w:t>
            </w:r>
          </w:p>
        </w:tc>
        <w:tc>
          <w:tcPr>
            <w:tcW w:w="2019" w:type="dxa"/>
          </w:tcPr>
          <w:p w:rsidR="002C3E98" w:rsidRPr="00581EC4" w:rsidRDefault="002C3E98" w:rsidP="00581EC4">
            <w:r w:rsidRPr="00581EC4">
              <w:rPr>
                <w:sz w:val="22"/>
                <w:szCs w:val="22"/>
              </w:rPr>
              <w:t>- prof.înv.</w:t>
            </w:r>
          </w:p>
          <w:p w:rsidR="002C3E98" w:rsidRPr="00581EC4" w:rsidRDefault="002C3E98" w:rsidP="00581EC4">
            <w:r w:rsidRPr="00581EC4">
              <w:rPr>
                <w:sz w:val="22"/>
                <w:szCs w:val="22"/>
              </w:rPr>
              <w:t>preşcolar,</w:t>
            </w:r>
          </w:p>
          <w:p w:rsidR="002C3E98" w:rsidRPr="00581EC4" w:rsidRDefault="002C3E98" w:rsidP="00581EC4">
            <w:r w:rsidRPr="00581EC4">
              <w:rPr>
                <w:sz w:val="22"/>
                <w:szCs w:val="22"/>
              </w:rPr>
              <w:t>Iozsa</w:t>
            </w:r>
          </w:p>
          <w:p w:rsidR="002C3E98" w:rsidRPr="00581EC4" w:rsidRDefault="002C3E98" w:rsidP="00581EC4">
            <w:r w:rsidRPr="00581EC4">
              <w:rPr>
                <w:sz w:val="22"/>
                <w:szCs w:val="22"/>
              </w:rPr>
              <w:t>Georgiana ;</w:t>
            </w:r>
          </w:p>
          <w:p w:rsidR="002C3E98" w:rsidRPr="00581EC4" w:rsidRDefault="002C3E98" w:rsidP="00581EC4">
            <w:r w:rsidRPr="00581EC4">
              <w:rPr>
                <w:sz w:val="22"/>
                <w:szCs w:val="22"/>
              </w:rPr>
              <w:t>- prof. înv. primar,</w:t>
            </w:r>
          </w:p>
          <w:p w:rsidR="002C3E98" w:rsidRPr="00581EC4" w:rsidRDefault="002C3E98" w:rsidP="00581EC4">
            <w:r w:rsidRPr="00581EC4">
              <w:rPr>
                <w:sz w:val="22"/>
                <w:szCs w:val="22"/>
              </w:rPr>
              <w:t>Todor Valentin</w:t>
            </w:r>
          </w:p>
        </w:tc>
      </w:tr>
    </w:tbl>
    <w:p w:rsidR="002C3E98" w:rsidRPr="00C11608" w:rsidRDefault="002C3E98" w:rsidP="00C11608"/>
    <w:p w:rsidR="002C3E98" w:rsidRPr="00C11608" w:rsidRDefault="002C3E98" w:rsidP="00C11608">
      <w:pPr>
        <w:tabs>
          <w:tab w:val="left" w:pos="8520"/>
        </w:tabs>
      </w:pPr>
    </w:p>
    <w:p w:rsidR="002C3E98" w:rsidRDefault="002C3E98" w:rsidP="005D42D0">
      <w:pPr>
        <w:jc w:val="center"/>
      </w:pPr>
    </w:p>
    <w:p w:rsidR="002C3E98" w:rsidRDefault="002C3E98" w:rsidP="005D42D0"/>
    <w:p w:rsidR="002C3E98" w:rsidRDefault="002C3E98" w:rsidP="00031C17">
      <w:pPr>
        <w:jc w:val="center"/>
        <w:rPr>
          <w:rFonts w:ascii="Monotype Corsiva" w:hAnsi="Monotype Corsiva" w:cs="Monotype Corsiva"/>
          <w:b/>
          <w:bCs/>
          <w:sz w:val="36"/>
          <w:szCs w:val="36"/>
          <w:lang w:val="ro-RO"/>
        </w:rPr>
      </w:pPr>
    </w:p>
    <w:p w:rsidR="002C3E98" w:rsidRDefault="002C3E98" w:rsidP="00031C17">
      <w:pPr>
        <w:jc w:val="center"/>
        <w:rPr>
          <w:rFonts w:ascii="Monotype Corsiva" w:hAnsi="Monotype Corsiva" w:cs="Monotype Corsiva"/>
          <w:b/>
          <w:bCs/>
          <w:sz w:val="36"/>
          <w:szCs w:val="36"/>
          <w:lang w:val="ro-RO"/>
        </w:rPr>
      </w:pPr>
    </w:p>
    <w:p w:rsidR="002C3E98" w:rsidRDefault="002C3E98" w:rsidP="00031C17">
      <w:pPr>
        <w:jc w:val="center"/>
        <w:rPr>
          <w:rFonts w:ascii="Monotype Corsiva" w:hAnsi="Monotype Corsiva" w:cs="Monotype Corsiva"/>
          <w:b/>
          <w:bCs/>
          <w:sz w:val="36"/>
          <w:szCs w:val="36"/>
          <w:lang w:val="ro-RO"/>
        </w:rPr>
      </w:pPr>
    </w:p>
    <w:p w:rsidR="002C3E98" w:rsidRDefault="002C3E98" w:rsidP="00031C17">
      <w:pPr>
        <w:jc w:val="center"/>
        <w:rPr>
          <w:rFonts w:ascii="Monotype Corsiva" w:hAnsi="Monotype Corsiva" w:cs="Monotype Corsiva"/>
          <w:b/>
          <w:bCs/>
          <w:sz w:val="36"/>
          <w:szCs w:val="36"/>
          <w:lang w:val="ro-RO"/>
        </w:rPr>
      </w:pPr>
    </w:p>
    <w:p w:rsidR="002C3E98" w:rsidRDefault="002C3E98" w:rsidP="00031C17">
      <w:pPr>
        <w:jc w:val="center"/>
        <w:rPr>
          <w:rFonts w:ascii="Monotype Corsiva" w:hAnsi="Monotype Corsiva" w:cs="Monotype Corsiva"/>
          <w:b/>
          <w:bCs/>
          <w:sz w:val="36"/>
          <w:szCs w:val="36"/>
          <w:lang w:val="ro-RO"/>
        </w:rPr>
      </w:pPr>
    </w:p>
    <w:p w:rsidR="002C3E98" w:rsidRDefault="002C3E98" w:rsidP="00031C17">
      <w:pPr>
        <w:jc w:val="center"/>
        <w:rPr>
          <w:rFonts w:ascii="Monotype Corsiva" w:hAnsi="Monotype Corsiva" w:cs="Monotype Corsiva"/>
          <w:b/>
          <w:bCs/>
          <w:sz w:val="36"/>
          <w:szCs w:val="36"/>
          <w:lang w:val="ro-RO"/>
        </w:rPr>
      </w:pPr>
    </w:p>
    <w:p w:rsidR="002C3E98" w:rsidRDefault="002C3E98" w:rsidP="00031C17">
      <w:pPr>
        <w:jc w:val="center"/>
        <w:rPr>
          <w:rFonts w:ascii="Monotype Corsiva" w:hAnsi="Monotype Corsiva" w:cs="Monotype Corsiva"/>
          <w:b/>
          <w:bCs/>
          <w:sz w:val="36"/>
          <w:szCs w:val="36"/>
          <w:lang w:val="ro-RO"/>
        </w:rPr>
      </w:pPr>
    </w:p>
    <w:p w:rsidR="002C3E98" w:rsidRDefault="002C3E98" w:rsidP="00031C17">
      <w:pPr>
        <w:jc w:val="center"/>
        <w:rPr>
          <w:rFonts w:ascii="Monotype Corsiva" w:hAnsi="Monotype Corsiva" w:cs="Monotype Corsiva"/>
          <w:b/>
          <w:bCs/>
          <w:sz w:val="36"/>
          <w:szCs w:val="36"/>
          <w:lang w:val="ro-RO"/>
        </w:rPr>
      </w:pPr>
    </w:p>
    <w:p w:rsidR="002C3E98" w:rsidRDefault="002C3E98" w:rsidP="00031C17">
      <w:pPr>
        <w:jc w:val="center"/>
        <w:rPr>
          <w:rFonts w:ascii="Monotype Corsiva" w:hAnsi="Monotype Corsiva" w:cs="Monotype Corsiva"/>
          <w:b/>
          <w:bCs/>
          <w:sz w:val="36"/>
          <w:szCs w:val="36"/>
          <w:lang w:val="ro-RO"/>
        </w:rPr>
      </w:pPr>
    </w:p>
    <w:p w:rsidR="002C3E98" w:rsidRDefault="002C3E98" w:rsidP="00031C17">
      <w:pPr>
        <w:jc w:val="center"/>
        <w:rPr>
          <w:rFonts w:ascii="Monotype Corsiva" w:hAnsi="Monotype Corsiva" w:cs="Monotype Corsiva"/>
          <w:b/>
          <w:bCs/>
          <w:sz w:val="36"/>
          <w:szCs w:val="36"/>
          <w:lang w:val="ro-RO"/>
        </w:rPr>
      </w:pPr>
    </w:p>
    <w:p w:rsidR="002C3E98" w:rsidRDefault="002C3E98" w:rsidP="00031C17">
      <w:pPr>
        <w:jc w:val="center"/>
        <w:rPr>
          <w:rFonts w:ascii="Monotype Corsiva" w:hAnsi="Monotype Corsiva" w:cs="Monotype Corsiva"/>
          <w:b/>
          <w:bCs/>
          <w:sz w:val="36"/>
          <w:szCs w:val="36"/>
          <w:lang w:val="ro-RO"/>
        </w:rPr>
      </w:pPr>
    </w:p>
    <w:p w:rsidR="002C3E98" w:rsidRDefault="002C3E98" w:rsidP="00031C17">
      <w:pPr>
        <w:jc w:val="center"/>
        <w:rPr>
          <w:rFonts w:ascii="Monotype Corsiva" w:hAnsi="Monotype Corsiva" w:cs="Monotype Corsiva"/>
          <w:b/>
          <w:bCs/>
          <w:sz w:val="36"/>
          <w:szCs w:val="36"/>
          <w:lang w:val="ro-RO"/>
        </w:rPr>
      </w:pPr>
    </w:p>
    <w:p w:rsidR="002C3E98" w:rsidRDefault="002C3E98" w:rsidP="00C11608">
      <w:pPr>
        <w:rPr>
          <w:rFonts w:ascii="Monotype Corsiva" w:hAnsi="Monotype Corsiva" w:cs="Monotype Corsiva"/>
          <w:b/>
          <w:bCs/>
          <w:sz w:val="36"/>
          <w:szCs w:val="36"/>
          <w:lang w:val="ro-RO"/>
        </w:rPr>
      </w:pPr>
    </w:p>
    <w:p w:rsidR="002C3E98" w:rsidRDefault="002C3E98" w:rsidP="00031C17">
      <w:pPr>
        <w:jc w:val="center"/>
        <w:rPr>
          <w:rFonts w:ascii="Monotype Corsiva" w:hAnsi="Monotype Corsiva" w:cs="Monotype Corsiva"/>
          <w:b/>
          <w:bCs/>
          <w:sz w:val="36"/>
          <w:szCs w:val="36"/>
          <w:lang w:val="ro-RO"/>
        </w:rPr>
      </w:pPr>
    </w:p>
    <w:p w:rsidR="002C3E98" w:rsidRDefault="002C3E98" w:rsidP="00031C17">
      <w:pPr>
        <w:jc w:val="center"/>
        <w:rPr>
          <w:rFonts w:ascii="Monotype Corsiva" w:hAnsi="Monotype Corsiva" w:cs="Monotype Corsiva"/>
          <w:b/>
          <w:bCs/>
          <w:sz w:val="36"/>
          <w:szCs w:val="36"/>
          <w:lang w:val="ro-RO"/>
        </w:rPr>
      </w:pPr>
      <w:r w:rsidRPr="00302559">
        <w:rPr>
          <w:rFonts w:ascii="Monotype Corsiva" w:hAnsi="Monotype Corsiva" w:cs="Monotype Corsiva"/>
          <w:b/>
          <w:bCs/>
          <w:sz w:val="36"/>
          <w:szCs w:val="36"/>
          <w:lang w:val="ro-RO"/>
        </w:rPr>
        <w:t>Clasa Pregătitoare/Clasa I/</w:t>
      </w:r>
      <w:r w:rsidRPr="00187B84">
        <w:rPr>
          <w:rFonts w:ascii="Monotype Corsiva" w:hAnsi="Monotype Corsiva" w:cs="Monotype Corsiva"/>
          <w:b/>
          <w:bCs/>
          <w:sz w:val="36"/>
          <w:szCs w:val="36"/>
          <w:lang w:val="ro-RO"/>
        </w:rPr>
        <w:t xml:space="preserve"> </w:t>
      </w:r>
      <w:r w:rsidRPr="00302559">
        <w:rPr>
          <w:rFonts w:ascii="Monotype Corsiva" w:hAnsi="Monotype Corsiva" w:cs="Monotype Corsiva"/>
          <w:b/>
          <w:bCs/>
          <w:sz w:val="36"/>
          <w:szCs w:val="36"/>
          <w:lang w:val="ro-RO"/>
        </w:rPr>
        <w:t xml:space="preserve">Clasa </w:t>
      </w:r>
      <w:r>
        <w:rPr>
          <w:rFonts w:ascii="Monotype Corsiva" w:hAnsi="Monotype Corsiva" w:cs="Monotype Corsiva"/>
          <w:b/>
          <w:bCs/>
          <w:sz w:val="36"/>
          <w:szCs w:val="36"/>
          <w:lang w:val="ro-RO"/>
        </w:rPr>
        <w:t xml:space="preserve">a </w:t>
      </w:r>
      <w:r w:rsidRPr="00302559">
        <w:rPr>
          <w:rFonts w:ascii="Monotype Corsiva" w:hAnsi="Monotype Corsiva" w:cs="Monotype Corsiva"/>
          <w:b/>
          <w:bCs/>
          <w:sz w:val="36"/>
          <w:szCs w:val="36"/>
          <w:lang w:val="ro-RO"/>
        </w:rPr>
        <w:t>I</w:t>
      </w:r>
      <w:r>
        <w:rPr>
          <w:rFonts w:ascii="Monotype Corsiva" w:hAnsi="Monotype Corsiva" w:cs="Monotype Corsiva"/>
          <w:b/>
          <w:bCs/>
          <w:sz w:val="36"/>
          <w:szCs w:val="36"/>
          <w:lang w:val="ro-RO"/>
        </w:rPr>
        <w:t>I - a</w:t>
      </w:r>
      <w:r w:rsidRPr="00302559">
        <w:rPr>
          <w:rFonts w:ascii="Monotype Corsiva" w:hAnsi="Monotype Corsiva" w:cs="Monotype Corsiva"/>
          <w:b/>
          <w:bCs/>
          <w:sz w:val="36"/>
          <w:szCs w:val="36"/>
          <w:lang w:val="ro-RO"/>
        </w:rPr>
        <w:t>/ Clasa a II</w:t>
      </w:r>
      <w:r>
        <w:rPr>
          <w:rFonts w:ascii="Monotype Corsiva" w:hAnsi="Monotype Corsiva" w:cs="Monotype Corsiva"/>
          <w:b/>
          <w:bCs/>
          <w:sz w:val="36"/>
          <w:szCs w:val="36"/>
          <w:lang w:val="ro-RO"/>
        </w:rPr>
        <w:t>I-a/ Clasa a IV</w:t>
      </w:r>
      <w:r w:rsidRPr="00302559">
        <w:rPr>
          <w:rFonts w:ascii="Monotype Corsiva" w:hAnsi="Monotype Corsiva" w:cs="Monotype Corsiva"/>
          <w:b/>
          <w:bCs/>
          <w:sz w:val="36"/>
          <w:szCs w:val="36"/>
          <w:lang w:val="ro-RO"/>
        </w:rPr>
        <w:t>-a</w:t>
      </w:r>
    </w:p>
    <w:p w:rsidR="002C3E98" w:rsidRPr="00302559" w:rsidRDefault="002C3E98" w:rsidP="00031C17">
      <w:pPr>
        <w:jc w:val="center"/>
        <w:rPr>
          <w:rFonts w:ascii="Monotype Corsiva" w:hAnsi="Monotype Corsiva" w:cs="Monotype Corsiva"/>
          <w:b/>
          <w:bCs/>
          <w:i/>
          <w:iCs/>
          <w:sz w:val="36"/>
          <w:szCs w:val="36"/>
          <w:lang w:val="ro-RO"/>
        </w:rPr>
      </w:pPr>
      <w:r>
        <w:rPr>
          <w:rFonts w:ascii="Monotype Corsiva" w:hAnsi="Monotype Corsiva" w:cs="Monotype Corsiva"/>
          <w:b/>
          <w:bCs/>
          <w:sz w:val="36"/>
          <w:szCs w:val="36"/>
          <w:lang w:val="ro-RO"/>
        </w:rPr>
        <w:t>Gradinita  P.N.Romos</w:t>
      </w:r>
    </w:p>
    <w:p w:rsidR="002C3E98" w:rsidRPr="00302559" w:rsidRDefault="002C3E98" w:rsidP="00031C17">
      <w:pPr>
        <w:jc w:val="center"/>
        <w:rPr>
          <w:rFonts w:ascii="Monotype Corsiva" w:hAnsi="Monotype Corsiva" w:cs="Monotype Corsiva"/>
          <w:b/>
          <w:bCs/>
          <w:i/>
          <w:iCs/>
          <w:sz w:val="36"/>
          <w:szCs w:val="36"/>
          <w:lang w:val="ro-RO"/>
        </w:rPr>
      </w:pPr>
    </w:p>
    <w:p w:rsidR="002C3E98" w:rsidRPr="00FF020C" w:rsidRDefault="002C3E98" w:rsidP="00031C17">
      <w:pPr>
        <w:rPr>
          <w:lang w:val="ro-RO"/>
        </w:rPr>
      </w:pPr>
    </w:p>
    <w:tbl>
      <w:tblPr>
        <w:tblW w:w="14418" w:type="dxa"/>
        <w:tblInd w:w="-106" w:type="dxa"/>
        <w:tblLayout w:type="fixed"/>
        <w:tblLook w:val="0000"/>
      </w:tblPr>
      <w:tblGrid>
        <w:gridCol w:w="675"/>
        <w:gridCol w:w="2694"/>
        <w:gridCol w:w="3543"/>
        <w:gridCol w:w="1276"/>
        <w:gridCol w:w="1985"/>
        <w:gridCol w:w="1417"/>
        <w:gridCol w:w="1513"/>
        <w:gridCol w:w="1315"/>
      </w:tblGrid>
      <w:tr w:rsidR="002C3E9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245858" w:rsidRDefault="002C3E98" w:rsidP="00A70286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2C3E98" w:rsidRPr="00245858" w:rsidRDefault="002C3E98" w:rsidP="00A70286">
            <w:pPr>
              <w:jc w:val="center"/>
              <w:rPr>
                <w:b/>
                <w:bCs/>
                <w:lang w:val="ro-RO"/>
              </w:rPr>
            </w:pPr>
            <w:r w:rsidRPr="00245858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245858" w:rsidRDefault="002C3E98" w:rsidP="00A70286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2C3E98" w:rsidRPr="00245858" w:rsidRDefault="002C3E98" w:rsidP="00A70286">
            <w:pPr>
              <w:jc w:val="center"/>
              <w:rPr>
                <w:b/>
                <w:bCs/>
                <w:lang w:val="ro-RO"/>
              </w:rPr>
            </w:pPr>
            <w:r w:rsidRPr="00245858">
              <w:rPr>
                <w:b/>
                <w:bCs/>
                <w:lang w:val="ro-RO"/>
              </w:rPr>
              <w:t>Denumirea activităţii/tema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Default="002C3E98" w:rsidP="00A70286">
            <w:pPr>
              <w:jc w:val="center"/>
              <w:rPr>
                <w:b/>
                <w:bCs/>
                <w:lang w:val="ro-RO"/>
              </w:rPr>
            </w:pPr>
          </w:p>
          <w:p w:rsidR="002C3E98" w:rsidRPr="00245858" w:rsidRDefault="002C3E98" w:rsidP="00A70286">
            <w:pPr>
              <w:jc w:val="center"/>
              <w:rPr>
                <w:b/>
                <w:bCs/>
                <w:lang w:val="ro-RO"/>
              </w:rPr>
            </w:pPr>
            <w:r w:rsidRPr="00245858">
              <w:rPr>
                <w:b/>
                <w:bCs/>
                <w:lang w:val="ro-RO"/>
              </w:rPr>
              <w:t>Obiective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245858" w:rsidRDefault="002C3E98" w:rsidP="00A70286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2C3E98" w:rsidRPr="00245858" w:rsidRDefault="002C3E98" w:rsidP="00A70286">
            <w:pPr>
              <w:jc w:val="center"/>
              <w:rPr>
                <w:b/>
                <w:bCs/>
                <w:lang w:val="ro-RO"/>
              </w:rPr>
            </w:pPr>
            <w:r w:rsidRPr="00245858">
              <w:rPr>
                <w:b/>
                <w:bCs/>
                <w:lang w:val="ro-RO"/>
              </w:rPr>
              <w:t>Tipul activităţii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245858" w:rsidRDefault="002C3E98" w:rsidP="00A70286">
            <w:pPr>
              <w:rPr>
                <w:sz w:val="16"/>
                <w:szCs w:val="16"/>
                <w:lang w:val="ro-RO"/>
              </w:rPr>
            </w:pPr>
          </w:p>
          <w:p w:rsidR="002C3E98" w:rsidRPr="00245858" w:rsidRDefault="002C3E98" w:rsidP="00A70286">
            <w:pPr>
              <w:jc w:val="center"/>
              <w:rPr>
                <w:b/>
                <w:bCs/>
                <w:lang w:val="ro-RO"/>
              </w:rPr>
            </w:pPr>
            <w:r w:rsidRPr="00245858">
              <w:rPr>
                <w:b/>
                <w:bCs/>
                <w:lang w:val="ro-RO"/>
              </w:rPr>
              <w:t>Profesor</w:t>
            </w:r>
          </w:p>
          <w:p w:rsidR="002C3E98" w:rsidRPr="00245858" w:rsidRDefault="002C3E98" w:rsidP="00A70286">
            <w:pPr>
              <w:jc w:val="center"/>
              <w:rPr>
                <w:b/>
                <w:bCs/>
                <w:lang w:val="ro-RO"/>
              </w:rPr>
            </w:pPr>
            <w:r w:rsidRPr="00245858">
              <w:rPr>
                <w:b/>
                <w:bCs/>
                <w:lang w:val="ro-RO"/>
              </w:rPr>
              <w:t>responsabil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245858" w:rsidRDefault="002C3E98" w:rsidP="00A70286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2C3E98" w:rsidRPr="00245858" w:rsidRDefault="002C3E98" w:rsidP="00A70286">
            <w:pPr>
              <w:jc w:val="center"/>
              <w:rPr>
                <w:b/>
                <w:bCs/>
                <w:lang w:val="ro-RO"/>
              </w:rPr>
            </w:pPr>
            <w:r w:rsidRPr="00245858">
              <w:rPr>
                <w:b/>
                <w:bCs/>
                <w:lang w:val="ro-RO"/>
              </w:rPr>
              <w:t>Participanţi/</w:t>
            </w:r>
          </w:p>
          <w:p w:rsidR="002C3E98" w:rsidRPr="00245858" w:rsidRDefault="002C3E98" w:rsidP="00A70286">
            <w:pPr>
              <w:rPr>
                <w:b/>
                <w:bCs/>
                <w:lang w:val="ro-RO"/>
              </w:rPr>
            </w:pPr>
            <w:r w:rsidRPr="00245858">
              <w:rPr>
                <w:b/>
                <w:bCs/>
                <w:lang w:val="ro-RO"/>
              </w:rPr>
              <w:t xml:space="preserve">  grup ţintă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245858" w:rsidRDefault="002C3E98" w:rsidP="00A70286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2C3E98" w:rsidRPr="00245858" w:rsidRDefault="002C3E98" w:rsidP="00A70286">
            <w:pPr>
              <w:jc w:val="center"/>
              <w:rPr>
                <w:b/>
                <w:bCs/>
                <w:lang w:val="ro-RO"/>
              </w:rPr>
            </w:pPr>
            <w:r w:rsidRPr="00245858">
              <w:rPr>
                <w:b/>
                <w:bCs/>
                <w:lang w:val="ro-RO"/>
              </w:rPr>
              <w:t>Termen</w:t>
            </w:r>
          </w:p>
          <w:p w:rsidR="002C3E98" w:rsidRPr="00245858" w:rsidRDefault="002C3E98" w:rsidP="00A70286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Data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245858" w:rsidRDefault="002C3E98" w:rsidP="00A70286">
            <w:pPr>
              <w:jc w:val="center"/>
              <w:rPr>
                <w:b/>
                <w:bCs/>
                <w:lang w:val="ro-RO"/>
              </w:rPr>
            </w:pPr>
            <w:r w:rsidRPr="00245858">
              <w:rPr>
                <w:b/>
                <w:bCs/>
                <w:lang w:val="ro-RO"/>
              </w:rPr>
              <w:t>Evaluarea activităţii</w:t>
            </w:r>
          </w:p>
          <w:p w:rsidR="002C3E98" w:rsidRPr="00245858" w:rsidRDefault="002C3E98" w:rsidP="00A70286">
            <w:pPr>
              <w:jc w:val="center"/>
              <w:rPr>
                <w:b/>
                <w:bCs/>
                <w:lang w:val="ro-RO"/>
              </w:rPr>
            </w:pPr>
            <w:r w:rsidRPr="00245858">
              <w:rPr>
                <w:b/>
                <w:bCs/>
                <w:lang w:val="ro-RO"/>
              </w:rPr>
              <w:t>-</w:t>
            </w:r>
            <w:r>
              <w:rPr>
                <w:b/>
                <w:bCs/>
                <w:lang w:val="ro-RO"/>
              </w:rPr>
              <w:t xml:space="preserve"> </w:t>
            </w:r>
            <w:r w:rsidRPr="00245858">
              <w:rPr>
                <w:b/>
                <w:bCs/>
                <w:lang w:val="ro-RO"/>
              </w:rPr>
              <w:t>modalităţi</w:t>
            </w:r>
            <w:r>
              <w:rPr>
                <w:b/>
                <w:bCs/>
                <w:lang w:val="ro-RO"/>
              </w:rPr>
              <w:t xml:space="preserve"> </w:t>
            </w:r>
            <w:r w:rsidRPr="00245858">
              <w:rPr>
                <w:b/>
                <w:bCs/>
                <w:lang w:val="ro-RO"/>
              </w:rPr>
              <w:t>-</w:t>
            </w:r>
          </w:p>
        </w:tc>
      </w:tr>
      <w:tr w:rsidR="002C3E98">
        <w:trPr>
          <w:trHeight w:val="1538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Default="002C3E98" w:rsidP="00A70286">
            <w:pPr>
              <w:jc w:val="center"/>
              <w:rPr>
                <w:b/>
                <w:bCs/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Default="002C3E98" w:rsidP="00D165F6">
            <w:pPr>
              <w:jc w:val="both"/>
              <w:rPr>
                <w:lang w:val="ro-RO"/>
              </w:rPr>
            </w:pPr>
            <w:r>
              <w:rPr>
                <w:b/>
                <w:bCs/>
                <w:lang w:val="ro-RO"/>
              </w:rPr>
              <w:t>,,Micii sportivi”</w:t>
            </w:r>
          </w:p>
          <w:p w:rsidR="002C3E98" w:rsidRDefault="002C3E98" w:rsidP="00D165F6">
            <w:pPr>
              <w:pStyle w:val="ListParagraph"/>
              <w:numPr>
                <w:ilvl w:val="0"/>
                <w:numId w:val="14"/>
              </w:numPr>
              <w:spacing w:line="100" w:lineRule="atLeast"/>
              <w:jc w:val="both"/>
            </w:pPr>
            <w:r>
              <w:t>Concursuri sportive şi jocuri sportive</w:t>
            </w:r>
          </w:p>
          <w:p w:rsidR="002C3E98" w:rsidRDefault="002C3E98" w:rsidP="00D165F6">
            <w:pPr>
              <w:pStyle w:val="ListParagraph"/>
              <w:ind w:left="360"/>
              <w:jc w:val="both"/>
            </w:pPr>
          </w:p>
          <w:p w:rsidR="002C3E98" w:rsidRDefault="002C3E98" w:rsidP="00D165F6">
            <w:pPr>
              <w:pStyle w:val="ListParagraph"/>
              <w:ind w:left="207"/>
              <w:jc w:val="both"/>
            </w:pPr>
          </w:p>
          <w:p w:rsidR="002C3E98" w:rsidRDefault="002C3E98" w:rsidP="00D165F6">
            <w:pPr>
              <w:pStyle w:val="ListParagraph"/>
              <w:ind w:left="207"/>
              <w:jc w:val="both"/>
            </w:pPr>
          </w:p>
          <w:p w:rsidR="002C3E98" w:rsidRDefault="002C3E98" w:rsidP="00D165F6">
            <w:pPr>
              <w:pStyle w:val="ListParagraph"/>
              <w:ind w:left="207"/>
              <w:jc w:val="both"/>
            </w:pPr>
          </w:p>
          <w:p w:rsidR="002C3E98" w:rsidRDefault="002C3E98" w:rsidP="00D165F6">
            <w:pPr>
              <w:pStyle w:val="ListParagraph"/>
              <w:ind w:left="207"/>
              <w:jc w:val="both"/>
            </w:pPr>
          </w:p>
          <w:p w:rsidR="002C3E98" w:rsidRDefault="002C3E98" w:rsidP="00D165F6">
            <w:pPr>
              <w:pStyle w:val="ListParagraph"/>
              <w:ind w:left="207"/>
              <w:jc w:val="both"/>
            </w:pPr>
          </w:p>
          <w:p w:rsidR="002C3E98" w:rsidRPr="009A5A49" w:rsidRDefault="002C3E98" w:rsidP="00D165F6">
            <w:pPr>
              <w:jc w:val="both"/>
              <w:rPr>
                <w:lang w:val="ro-RO"/>
              </w:rPr>
            </w:pPr>
          </w:p>
          <w:p w:rsidR="002C3E98" w:rsidRDefault="002C3E98" w:rsidP="00D165F6">
            <w:pPr>
              <w:pStyle w:val="ListParagraph"/>
              <w:ind w:left="207"/>
              <w:jc w:val="both"/>
            </w:pPr>
          </w:p>
          <w:p w:rsidR="002C3E98" w:rsidRDefault="002C3E98" w:rsidP="00D165F6">
            <w:pPr>
              <w:pStyle w:val="ListParagraph"/>
              <w:ind w:left="207"/>
              <w:jc w:val="both"/>
            </w:pPr>
          </w:p>
          <w:p w:rsidR="002C3E98" w:rsidRDefault="002C3E98" w:rsidP="00D165F6">
            <w:pPr>
              <w:pStyle w:val="ListParagraph"/>
              <w:numPr>
                <w:ilvl w:val="0"/>
                <w:numId w:val="14"/>
              </w:numPr>
              <w:spacing w:line="100" w:lineRule="atLeast"/>
              <w:jc w:val="both"/>
            </w:pPr>
            <w:r>
              <w:t xml:space="preserve">Desene:,,Sportul  </w:t>
            </w:r>
          </w:p>
          <w:p w:rsidR="002C3E98" w:rsidRDefault="002C3E98" w:rsidP="00D165F6">
            <w:pPr>
              <w:pStyle w:val="ListParagraph"/>
              <w:ind w:left="0"/>
              <w:jc w:val="both"/>
            </w:pPr>
            <w:r>
              <w:t xml:space="preserve">                           preferat”</w:t>
            </w:r>
          </w:p>
          <w:p w:rsidR="002C3E98" w:rsidRDefault="002C3E98" w:rsidP="00D165F6">
            <w:pPr>
              <w:pStyle w:val="ListParagraph"/>
              <w:ind w:left="0"/>
              <w:jc w:val="both"/>
            </w:pPr>
          </w:p>
          <w:p w:rsidR="002C3E98" w:rsidRDefault="002C3E98" w:rsidP="00D165F6">
            <w:pPr>
              <w:pStyle w:val="ListParagraph"/>
              <w:ind w:left="0"/>
              <w:jc w:val="both"/>
            </w:pPr>
          </w:p>
          <w:p w:rsidR="002C3E98" w:rsidRDefault="002C3E98" w:rsidP="00D165F6">
            <w:pPr>
              <w:pStyle w:val="ListParagraph"/>
              <w:ind w:left="0"/>
              <w:jc w:val="both"/>
            </w:pPr>
          </w:p>
          <w:p w:rsidR="002C3E98" w:rsidRDefault="002C3E98" w:rsidP="00970CCD">
            <w:pPr>
              <w:pStyle w:val="ListParagraph"/>
              <w:ind w:left="360"/>
              <w:jc w:val="both"/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Default="002C3E98" w:rsidP="00D165F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 Respectarea regulilor jocurilor propuse;</w:t>
            </w:r>
          </w:p>
          <w:p w:rsidR="002C3E98" w:rsidRDefault="002C3E98" w:rsidP="00D165F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 Manifestarea comportamentului competitiv, dar şi a spiritului de echipă;</w:t>
            </w:r>
          </w:p>
          <w:p w:rsidR="002C3E98" w:rsidRDefault="002C3E98" w:rsidP="00D165F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 Transpunerea în desen a sportului preferat.</w:t>
            </w:r>
          </w:p>
          <w:p w:rsidR="002C3E98" w:rsidRDefault="002C3E98" w:rsidP="00D165F6">
            <w:pPr>
              <w:jc w:val="both"/>
              <w:rPr>
                <w:lang w:val="ro-RO"/>
              </w:rPr>
            </w:pPr>
          </w:p>
          <w:p w:rsidR="002C3E98" w:rsidRDefault="002C3E98" w:rsidP="00D165F6">
            <w:pPr>
              <w:jc w:val="both"/>
              <w:rPr>
                <w:lang w:val="ro-RO"/>
              </w:rPr>
            </w:pPr>
          </w:p>
          <w:p w:rsidR="002C3E98" w:rsidRDefault="002C3E98" w:rsidP="00D165F6">
            <w:pPr>
              <w:jc w:val="both"/>
              <w:rPr>
                <w:lang w:val="ro-RO"/>
              </w:rPr>
            </w:pPr>
          </w:p>
          <w:p w:rsidR="002C3E98" w:rsidRDefault="002C3E98" w:rsidP="00D165F6">
            <w:pPr>
              <w:jc w:val="both"/>
              <w:rPr>
                <w:lang w:val="ro-RO"/>
              </w:rPr>
            </w:pPr>
            <w:r w:rsidRPr="00155AA2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9" type="#_x0000_t75" style="width:94.5pt;height:80.25pt;visibility:visible">
                  <v:imagedata r:id="rId7" o:title=""/>
                </v:shape>
              </w:pict>
            </w:r>
          </w:p>
          <w:p w:rsidR="002C3E98" w:rsidRDefault="002C3E98" w:rsidP="00970CCD">
            <w:pPr>
              <w:jc w:val="both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Default="002C3E98" w:rsidP="00D165F6">
            <w:pPr>
              <w:jc w:val="center"/>
              <w:rPr>
                <w:lang w:val="ro-RO"/>
              </w:rPr>
            </w:pPr>
          </w:p>
          <w:p w:rsidR="002C3E98" w:rsidRDefault="002C3E98" w:rsidP="00D165F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Concurs</w:t>
            </w:r>
          </w:p>
          <w:p w:rsidR="002C3E98" w:rsidRDefault="002C3E98" w:rsidP="00D165F6">
            <w:pPr>
              <w:jc w:val="center"/>
              <w:rPr>
                <w:lang w:val="ro-RO"/>
              </w:rPr>
            </w:pPr>
          </w:p>
          <w:p w:rsidR="002C3E98" w:rsidRDefault="002C3E98" w:rsidP="00D165F6">
            <w:pPr>
              <w:jc w:val="center"/>
              <w:rPr>
                <w:lang w:val="ro-RO"/>
              </w:rPr>
            </w:pPr>
          </w:p>
          <w:p w:rsidR="002C3E98" w:rsidRDefault="002C3E98" w:rsidP="00D165F6">
            <w:pPr>
              <w:jc w:val="center"/>
              <w:rPr>
                <w:lang w:val="ro-RO"/>
              </w:rPr>
            </w:pPr>
          </w:p>
          <w:p w:rsidR="002C3E98" w:rsidRDefault="002C3E98" w:rsidP="00D165F6">
            <w:pPr>
              <w:jc w:val="center"/>
              <w:rPr>
                <w:lang w:val="ro-RO"/>
              </w:rPr>
            </w:pPr>
          </w:p>
          <w:p w:rsidR="002C3E98" w:rsidRDefault="002C3E98" w:rsidP="00D165F6">
            <w:pPr>
              <w:jc w:val="center"/>
              <w:rPr>
                <w:lang w:val="ro-RO"/>
              </w:rPr>
            </w:pPr>
          </w:p>
          <w:p w:rsidR="002C3E98" w:rsidRDefault="002C3E98" w:rsidP="00D165F6">
            <w:pPr>
              <w:jc w:val="center"/>
              <w:rPr>
                <w:lang w:val="ro-RO"/>
              </w:rPr>
            </w:pPr>
          </w:p>
          <w:p w:rsidR="002C3E98" w:rsidRDefault="002C3E98" w:rsidP="00D165F6">
            <w:pPr>
              <w:jc w:val="center"/>
              <w:rPr>
                <w:lang w:val="ro-RO"/>
              </w:rPr>
            </w:pPr>
          </w:p>
          <w:p w:rsidR="002C3E98" w:rsidRDefault="002C3E98" w:rsidP="00D165F6">
            <w:pPr>
              <w:jc w:val="center"/>
              <w:rPr>
                <w:lang w:val="ro-RO"/>
              </w:rPr>
            </w:pPr>
          </w:p>
          <w:p w:rsidR="002C3E98" w:rsidRDefault="002C3E98" w:rsidP="00D165F6">
            <w:pPr>
              <w:jc w:val="center"/>
              <w:rPr>
                <w:lang w:val="ro-RO"/>
              </w:rPr>
            </w:pPr>
          </w:p>
          <w:p w:rsidR="002C3E98" w:rsidRDefault="002C3E98" w:rsidP="00D165F6">
            <w:pPr>
              <w:jc w:val="center"/>
              <w:rPr>
                <w:lang w:val="ro-RO"/>
              </w:rPr>
            </w:pPr>
          </w:p>
          <w:p w:rsidR="002C3E98" w:rsidRDefault="002C3E98" w:rsidP="00D165F6">
            <w:pPr>
              <w:jc w:val="center"/>
              <w:rPr>
                <w:lang w:val="ro-RO"/>
              </w:rPr>
            </w:pPr>
          </w:p>
          <w:p w:rsidR="002C3E98" w:rsidRDefault="002C3E98" w:rsidP="00D165F6">
            <w:pPr>
              <w:jc w:val="center"/>
              <w:rPr>
                <w:lang w:val="ro-RO"/>
              </w:rPr>
            </w:pPr>
          </w:p>
          <w:p w:rsidR="002C3E98" w:rsidRDefault="002C3E98" w:rsidP="00D165F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Activitate plastică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C764DF" w:rsidRDefault="002C3E98" w:rsidP="00D165F6">
            <w:pPr>
              <w:rPr>
                <w:lang w:val="ro-RO"/>
              </w:rPr>
            </w:pPr>
            <w:r w:rsidRPr="00C764DF">
              <w:rPr>
                <w:lang w:val="ro-RO"/>
              </w:rPr>
              <w:t>Prof. Gyori Angelica</w:t>
            </w:r>
          </w:p>
          <w:p w:rsidR="002C3E98" w:rsidRDefault="002C3E98" w:rsidP="00D165F6">
            <w:pPr>
              <w:rPr>
                <w:lang w:val="ro-RO"/>
              </w:rPr>
            </w:pPr>
            <w:r w:rsidRPr="00C764DF">
              <w:rPr>
                <w:lang w:val="ro-RO"/>
              </w:rPr>
              <w:t>Prof. Jibotean Cornelia</w:t>
            </w:r>
          </w:p>
          <w:p w:rsidR="002C3E98" w:rsidRPr="00C764DF" w:rsidRDefault="002C3E98" w:rsidP="00D165F6">
            <w:pPr>
              <w:rPr>
                <w:lang w:val="ro-RO"/>
              </w:rPr>
            </w:pPr>
            <w:r>
              <w:rPr>
                <w:lang w:val="ro-RO"/>
              </w:rPr>
              <w:t>Prof. Burte Nicolae</w:t>
            </w:r>
          </w:p>
          <w:p w:rsidR="002C3E98" w:rsidRDefault="002C3E98" w:rsidP="00D165F6">
            <w:pPr>
              <w:rPr>
                <w:lang w:val="ro-RO"/>
              </w:rPr>
            </w:pPr>
            <w:r>
              <w:rPr>
                <w:lang w:val="ro-RO"/>
              </w:rPr>
              <w:t>Prof. Ioaneş Aurel</w:t>
            </w:r>
          </w:p>
          <w:p w:rsidR="002C3E98" w:rsidRDefault="002C3E98" w:rsidP="00D165F6">
            <w:pPr>
              <w:rPr>
                <w:lang w:val="ro-RO"/>
              </w:rPr>
            </w:pPr>
            <w:r>
              <w:rPr>
                <w:lang w:val="ro-RO"/>
              </w:rPr>
              <w:t>Prof.Vasiu Maria</w:t>
            </w:r>
          </w:p>
          <w:p w:rsidR="002C3E98" w:rsidRPr="00C764DF" w:rsidRDefault="002C3E98" w:rsidP="00D165F6">
            <w:pPr>
              <w:rPr>
                <w:lang w:val="ro-RO"/>
              </w:rPr>
            </w:pPr>
            <w:r>
              <w:rPr>
                <w:lang w:val="ro-RO"/>
              </w:rPr>
              <w:t xml:space="preserve">Prof. Groza Cristian </w:t>
            </w:r>
          </w:p>
          <w:p w:rsidR="002C3E98" w:rsidRDefault="002C3E98" w:rsidP="00D165F6">
            <w:pPr>
              <w:rPr>
                <w:lang w:val="ro-RO"/>
              </w:rPr>
            </w:pPr>
          </w:p>
          <w:p w:rsidR="002C3E98" w:rsidRDefault="002C3E98" w:rsidP="00D165F6">
            <w:pPr>
              <w:rPr>
                <w:lang w:val="ro-RO"/>
              </w:rPr>
            </w:pPr>
          </w:p>
          <w:p w:rsidR="002C3E98" w:rsidRDefault="002C3E98" w:rsidP="00D165F6">
            <w:pPr>
              <w:rPr>
                <w:lang w:val="ro-RO"/>
              </w:rPr>
            </w:pPr>
          </w:p>
          <w:p w:rsidR="002C3E98" w:rsidRDefault="002C3E98" w:rsidP="00D165F6">
            <w:pPr>
              <w:rPr>
                <w:lang w:val="ro-RO"/>
              </w:rPr>
            </w:pPr>
          </w:p>
          <w:p w:rsidR="002C3E98" w:rsidRDefault="002C3E98" w:rsidP="00970CCD">
            <w:pPr>
              <w:rPr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Default="002C3E98" w:rsidP="00D165F6">
            <w:pPr>
              <w:jc w:val="center"/>
              <w:rPr>
                <w:lang w:val="ro-RO"/>
              </w:rPr>
            </w:pPr>
          </w:p>
          <w:p w:rsidR="002C3E98" w:rsidRDefault="002C3E98" w:rsidP="00D165F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Elevii clasei pregătitoar,</w:t>
            </w:r>
          </w:p>
          <w:p w:rsidR="002C3E98" w:rsidRDefault="002C3E98" w:rsidP="00D165F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I, a II-a, a III-a, a IV-a</w:t>
            </w:r>
          </w:p>
          <w:p w:rsidR="002C3E98" w:rsidRDefault="002C3E98" w:rsidP="00D165F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Prescolarii</w:t>
            </w:r>
          </w:p>
          <w:p w:rsidR="002C3E98" w:rsidRDefault="002C3E98" w:rsidP="00D165F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Gradinitei Romos</w:t>
            </w:r>
          </w:p>
          <w:p w:rsidR="002C3E98" w:rsidRDefault="002C3E98" w:rsidP="00D165F6">
            <w:pPr>
              <w:jc w:val="center"/>
              <w:rPr>
                <w:lang w:val="ro-RO"/>
              </w:rPr>
            </w:pPr>
          </w:p>
          <w:p w:rsidR="002C3E98" w:rsidRDefault="002C3E98" w:rsidP="00D165F6">
            <w:pPr>
              <w:jc w:val="center"/>
              <w:rPr>
                <w:lang w:val="ro-RO"/>
              </w:rPr>
            </w:pPr>
          </w:p>
          <w:p w:rsidR="002C3E98" w:rsidRDefault="002C3E98" w:rsidP="00D165F6">
            <w:pPr>
              <w:jc w:val="center"/>
              <w:rPr>
                <w:lang w:val="ro-RO"/>
              </w:rPr>
            </w:pPr>
          </w:p>
          <w:p w:rsidR="002C3E98" w:rsidRDefault="002C3E98" w:rsidP="00D165F6">
            <w:pPr>
              <w:jc w:val="center"/>
              <w:rPr>
                <w:lang w:val="ro-RO"/>
              </w:rPr>
            </w:pPr>
          </w:p>
          <w:p w:rsidR="002C3E98" w:rsidRDefault="002C3E98" w:rsidP="00D165F6">
            <w:pPr>
              <w:jc w:val="center"/>
              <w:rPr>
                <w:lang w:val="ro-RO"/>
              </w:rPr>
            </w:pPr>
          </w:p>
          <w:p w:rsidR="002C3E98" w:rsidRDefault="002C3E98" w:rsidP="00D165F6">
            <w:pPr>
              <w:jc w:val="center"/>
              <w:rPr>
                <w:lang w:val="ro-RO"/>
              </w:rPr>
            </w:pPr>
          </w:p>
          <w:p w:rsidR="002C3E98" w:rsidRDefault="002C3E98" w:rsidP="00D165F6">
            <w:pPr>
              <w:jc w:val="center"/>
              <w:rPr>
                <w:lang w:val="ro-RO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Default="002C3E98" w:rsidP="00D165F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22 octombrie 2018</w:t>
            </w:r>
          </w:p>
          <w:p w:rsidR="002C3E98" w:rsidRDefault="002C3E98" w:rsidP="00D165F6">
            <w:pPr>
              <w:jc w:val="center"/>
              <w:rPr>
                <w:lang w:val="ro-RO"/>
              </w:rPr>
            </w:pPr>
          </w:p>
          <w:p w:rsidR="002C3E98" w:rsidRDefault="002C3E98" w:rsidP="00D165F6">
            <w:pPr>
              <w:jc w:val="center"/>
              <w:rPr>
                <w:lang w:val="ro-RO"/>
              </w:rPr>
            </w:pPr>
          </w:p>
          <w:p w:rsidR="002C3E98" w:rsidRDefault="002C3E98" w:rsidP="00D165F6">
            <w:pPr>
              <w:jc w:val="center"/>
              <w:rPr>
                <w:lang w:val="ro-RO"/>
              </w:rPr>
            </w:pPr>
          </w:p>
          <w:p w:rsidR="002C3E98" w:rsidRDefault="002C3E98" w:rsidP="00D165F6">
            <w:pPr>
              <w:tabs>
                <w:tab w:val="center" w:pos="746"/>
              </w:tabs>
              <w:jc w:val="center"/>
              <w:rPr>
                <w:lang w:val="ro-RO"/>
              </w:rPr>
            </w:pPr>
          </w:p>
          <w:p w:rsidR="002C3E98" w:rsidRDefault="002C3E98" w:rsidP="00D165F6">
            <w:pPr>
              <w:jc w:val="center"/>
              <w:rPr>
                <w:lang w:val="ro-RO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Default="002C3E98" w:rsidP="00D165F6">
            <w:pPr>
              <w:jc w:val="center"/>
              <w:rPr>
                <w:lang w:val="ro-RO"/>
              </w:rPr>
            </w:pPr>
          </w:p>
          <w:p w:rsidR="002C3E98" w:rsidRDefault="002C3E98" w:rsidP="00D165F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Diplome</w:t>
            </w:r>
          </w:p>
          <w:p w:rsidR="002C3E98" w:rsidRDefault="002C3E98" w:rsidP="00D165F6">
            <w:pPr>
              <w:jc w:val="center"/>
              <w:rPr>
                <w:lang w:val="ro-RO"/>
              </w:rPr>
            </w:pPr>
          </w:p>
          <w:p w:rsidR="002C3E98" w:rsidRDefault="002C3E98" w:rsidP="00D165F6">
            <w:pPr>
              <w:jc w:val="center"/>
              <w:rPr>
                <w:lang w:val="ro-RO"/>
              </w:rPr>
            </w:pPr>
          </w:p>
          <w:p w:rsidR="002C3E98" w:rsidRDefault="002C3E98" w:rsidP="00D165F6">
            <w:pPr>
              <w:jc w:val="center"/>
              <w:rPr>
                <w:lang w:val="ro-RO"/>
              </w:rPr>
            </w:pPr>
          </w:p>
          <w:p w:rsidR="002C3E98" w:rsidRDefault="002C3E98" w:rsidP="00D165F6">
            <w:pPr>
              <w:rPr>
                <w:lang w:val="ro-RO"/>
              </w:rPr>
            </w:pPr>
          </w:p>
          <w:p w:rsidR="002C3E98" w:rsidRDefault="002C3E98" w:rsidP="00D165F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Desenele elevilor</w:t>
            </w:r>
          </w:p>
          <w:p w:rsidR="002C3E98" w:rsidRDefault="002C3E98" w:rsidP="00D165F6">
            <w:pPr>
              <w:jc w:val="center"/>
              <w:rPr>
                <w:lang w:val="ro-RO"/>
              </w:rPr>
            </w:pPr>
          </w:p>
          <w:p w:rsidR="002C3E98" w:rsidRDefault="002C3E98" w:rsidP="00D165F6">
            <w:pPr>
              <w:jc w:val="center"/>
              <w:rPr>
                <w:lang w:val="ro-RO"/>
              </w:rPr>
            </w:pPr>
          </w:p>
          <w:p w:rsidR="002C3E98" w:rsidRDefault="002C3E98" w:rsidP="00D165F6">
            <w:pPr>
              <w:jc w:val="center"/>
              <w:rPr>
                <w:lang w:val="ro-RO"/>
              </w:rPr>
            </w:pPr>
          </w:p>
          <w:p w:rsidR="002C3E98" w:rsidRDefault="002C3E98" w:rsidP="00D165F6">
            <w:pPr>
              <w:jc w:val="center"/>
              <w:rPr>
                <w:lang w:val="ro-RO"/>
              </w:rPr>
            </w:pPr>
          </w:p>
          <w:p w:rsidR="002C3E98" w:rsidRDefault="002C3E98" w:rsidP="00D165F6">
            <w:pPr>
              <w:jc w:val="center"/>
              <w:rPr>
                <w:lang w:val="ro-RO"/>
              </w:rPr>
            </w:pPr>
          </w:p>
          <w:p w:rsidR="002C3E98" w:rsidRDefault="002C3E98" w:rsidP="00D165F6">
            <w:pPr>
              <w:jc w:val="center"/>
              <w:rPr>
                <w:lang w:val="ro-RO"/>
              </w:rPr>
            </w:pPr>
          </w:p>
          <w:p w:rsidR="002C3E98" w:rsidRDefault="002C3E98" w:rsidP="00D165F6">
            <w:pPr>
              <w:jc w:val="center"/>
              <w:rPr>
                <w:lang w:val="ro-RO"/>
              </w:rPr>
            </w:pPr>
          </w:p>
          <w:p w:rsidR="002C3E98" w:rsidRDefault="002C3E98" w:rsidP="00D165F6">
            <w:pPr>
              <w:jc w:val="center"/>
              <w:rPr>
                <w:lang w:val="ro-RO"/>
              </w:rPr>
            </w:pPr>
          </w:p>
          <w:p w:rsidR="002C3E98" w:rsidRDefault="002C3E98" w:rsidP="00970CCD">
            <w:pPr>
              <w:rPr>
                <w:lang w:val="ro-RO"/>
              </w:rPr>
            </w:pPr>
          </w:p>
        </w:tc>
      </w:tr>
      <w:tr w:rsidR="002C3E98">
        <w:trPr>
          <w:trHeight w:val="8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Default="002C3E98" w:rsidP="00A70286">
            <w:pPr>
              <w:jc w:val="center"/>
              <w:rPr>
                <w:b/>
                <w:bCs/>
                <w:lang w:val="ro-RO"/>
              </w:rPr>
            </w:pPr>
            <w:r>
              <w:rPr>
                <w:lang w:val="ro-RO"/>
              </w:rPr>
              <w:t>2.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35746C" w:rsidRDefault="002C3E98" w:rsidP="00D67CAE">
            <w:pPr>
              <w:tabs>
                <w:tab w:val="left" w:pos="345"/>
              </w:tabs>
              <w:spacing w:line="240" w:lineRule="auto"/>
              <w:rPr>
                <w:b/>
                <w:bCs/>
              </w:rPr>
            </w:pPr>
            <w:r w:rsidRPr="0035746C">
              <w:rPr>
                <w:b/>
                <w:bCs/>
              </w:rPr>
              <w:t>”Trăistuţa cu poveşti”</w:t>
            </w:r>
          </w:p>
          <w:p w:rsidR="002C3E98" w:rsidRPr="0035746C" w:rsidRDefault="002C3E98" w:rsidP="00D67CAE">
            <w:pPr>
              <w:tabs>
                <w:tab w:val="left" w:pos="345"/>
              </w:tabs>
              <w:spacing w:line="240" w:lineRule="auto"/>
            </w:pPr>
          </w:p>
          <w:p w:rsidR="002C3E98" w:rsidRPr="0035746C" w:rsidRDefault="002C3E98" w:rsidP="00D67CAE">
            <w:pPr>
              <w:tabs>
                <w:tab w:val="left" w:pos="345"/>
              </w:tabs>
              <w:spacing w:line="240" w:lineRule="auto"/>
            </w:pPr>
          </w:p>
          <w:p w:rsidR="002C3E98" w:rsidRPr="0035746C" w:rsidRDefault="002C3E98" w:rsidP="00D67CAE">
            <w:pPr>
              <w:tabs>
                <w:tab w:val="left" w:pos="345"/>
              </w:tabs>
              <w:spacing w:line="240" w:lineRule="auto"/>
            </w:pPr>
          </w:p>
          <w:p w:rsidR="002C3E98" w:rsidRPr="0035746C" w:rsidRDefault="002C3E98" w:rsidP="00D67CAE">
            <w:pPr>
              <w:tabs>
                <w:tab w:val="left" w:pos="345"/>
              </w:tabs>
              <w:spacing w:line="240" w:lineRule="auto"/>
              <w:rPr>
                <w:b/>
                <w:bCs/>
              </w:rPr>
            </w:pPr>
          </w:p>
          <w:p w:rsidR="002C3E98" w:rsidRPr="0035746C" w:rsidRDefault="002C3E98" w:rsidP="00D67CAE">
            <w:pPr>
              <w:tabs>
                <w:tab w:val="left" w:pos="345"/>
              </w:tabs>
              <w:spacing w:line="240" w:lineRule="auto"/>
              <w:rPr>
                <w:b/>
                <w:bCs/>
              </w:rPr>
            </w:pPr>
          </w:p>
          <w:p w:rsidR="002C3E98" w:rsidRPr="0035746C" w:rsidRDefault="002C3E98" w:rsidP="00D67CAE">
            <w:pPr>
              <w:tabs>
                <w:tab w:val="left" w:pos="345"/>
              </w:tabs>
              <w:spacing w:line="240" w:lineRule="auto"/>
            </w:pPr>
          </w:p>
          <w:p w:rsidR="002C3E98" w:rsidRPr="0035746C" w:rsidRDefault="002C3E98" w:rsidP="00D67CAE">
            <w:pPr>
              <w:spacing w:line="240" w:lineRule="auto"/>
            </w:pPr>
          </w:p>
          <w:p w:rsidR="002C3E98" w:rsidRPr="0035746C" w:rsidRDefault="002C3E98" w:rsidP="00D67CAE">
            <w:pPr>
              <w:spacing w:line="240" w:lineRule="auto"/>
            </w:pPr>
          </w:p>
          <w:p w:rsidR="002C3E98" w:rsidRDefault="002C3E98" w:rsidP="00D67CAE">
            <w:pPr>
              <w:spacing w:line="240" w:lineRule="auto"/>
              <w:rPr>
                <w:b/>
                <w:bCs/>
              </w:rPr>
            </w:pPr>
            <w:r w:rsidRPr="0035746C">
              <w:rPr>
                <w:b/>
                <w:bCs/>
              </w:rPr>
              <w:t xml:space="preserve"> </w:t>
            </w:r>
          </w:p>
          <w:p w:rsidR="002C3E98" w:rsidRPr="0035746C" w:rsidRDefault="002C3E98" w:rsidP="00D67CAE">
            <w:pPr>
              <w:spacing w:line="240" w:lineRule="auto"/>
            </w:pPr>
            <w:r w:rsidRPr="0035746C">
              <w:rPr>
                <w:b/>
                <w:bCs/>
              </w:rPr>
              <w:t>“ Micii actori”-</w:t>
            </w:r>
            <w:r w:rsidRPr="0035746C">
              <w:t>dramatizare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35746C" w:rsidRDefault="002C3E98" w:rsidP="00D67CAE">
            <w:pPr>
              <w:spacing w:line="240" w:lineRule="auto"/>
            </w:pPr>
            <w:r w:rsidRPr="0035746C">
              <w:t xml:space="preserve"> </w:t>
            </w:r>
            <w:r>
              <w:t>-</w:t>
            </w:r>
            <w:r w:rsidRPr="0035746C">
              <w:t>să transpună cunoştinţele desprinse din diverse texte narative în răspunsuri corecte şi rapide;</w:t>
            </w:r>
          </w:p>
          <w:p w:rsidR="002C3E98" w:rsidRPr="0035746C" w:rsidRDefault="002C3E98" w:rsidP="00D67CAE">
            <w:pPr>
              <w:spacing w:line="240" w:lineRule="auto"/>
            </w:pPr>
            <w:r>
              <w:t>-</w:t>
            </w:r>
            <w:r w:rsidRPr="0035746C">
              <w:t>să aplice cunoştinţele însuşite în rezolvarea unor teste cu variante diferite de itemi;</w:t>
            </w:r>
          </w:p>
          <w:p w:rsidR="002C3E98" w:rsidRPr="0035746C" w:rsidRDefault="002C3E98" w:rsidP="00D67CAE">
            <w:pPr>
              <w:spacing w:line="240" w:lineRule="auto"/>
            </w:pPr>
            <w:r w:rsidRPr="0035746C">
              <w:t xml:space="preserve"> </w:t>
            </w:r>
            <w:r>
              <w:t>-</w:t>
            </w:r>
            <w:r w:rsidRPr="0035746C">
              <w:t>să povestească oral povestea preferată;</w:t>
            </w:r>
          </w:p>
          <w:p w:rsidR="002C3E98" w:rsidRPr="0035746C" w:rsidRDefault="002C3E98" w:rsidP="00D67CAE">
            <w:pPr>
              <w:spacing w:line="240" w:lineRule="auto"/>
            </w:pPr>
            <w:r>
              <w:t>-</w:t>
            </w:r>
            <w:r w:rsidRPr="0035746C">
              <w:t xml:space="preserve"> să alcătuiască un portofoliu cu imagini din poveştile studiate;</w:t>
            </w:r>
          </w:p>
          <w:p w:rsidR="002C3E98" w:rsidRPr="0035746C" w:rsidRDefault="002C3E98" w:rsidP="00D67CAE">
            <w:pPr>
              <w:spacing w:line="240" w:lineRule="auto"/>
            </w:pPr>
            <w:r>
              <w:t>-</w:t>
            </w:r>
            <w:r w:rsidRPr="0035746C">
              <w:t>să manifeste spirit de colegialitate şi fair – play în timpul concursului;</w:t>
            </w:r>
          </w:p>
          <w:p w:rsidR="002C3E98" w:rsidRPr="0035746C" w:rsidRDefault="002C3E98" w:rsidP="00D67CAE">
            <w:pPr>
              <w:spacing w:line="240" w:lineRule="auto"/>
            </w:pPr>
            <w:r>
              <w:t>-învăţarea unor scenete pentru serbare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35746C" w:rsidRDefault="002C3E98" w:rsidP="00D67CAE">
            <w:pPr>
              <w:spacing w:line="240" w:lineRule="auto"/>
            </w:pPr>
          </w:p>
          <w:p w:rsidR="002C3E98" w:rsidRPr="0035746C" w:rsidRDefault="002C3E98" w:rsidP="00D67CAE">
            <w:pPr>
              <w:spacing w:line="240" w:lineRule="auto"/>
            </w:pPr>
            <w:r w:rsidRPr="0035746C">
              <w:t>-activitate culturală</w:t>
            </w:r>
          </w:p>
          <w:p w:rsidR="002C3E98" w:rsidRPr="003D5559" w:rsidRDefault="002C3E98" w:rsidP="00D67CAE">
            <w:pPr>
              <w:spacing w:line="240" w:lineRule="auto"/>
            </w:pPr>
            <w:r w:rsidRPr="0035746C">
              <w:t xml:space="preserve"> </w:t>
            </w:r>
            <w:r w:rsidRPr="0035746C">
              <w:rPr>
                <w:b/>
                <w:bCs/>
              </w:rPr>
              <w:t>(</w:t>
            </w:r>
            <w:r w:rsidRPr="0035746C">
              <w:t>vizionare de filme,concurs,jocuri de rol)</w:t>
            </w:r>
          </w:p>
          <w:p w:rsidR="002C3E98" w:rsidRPr="0035746C" w:rsidRDefault="002C3E98" w:rsidP="00D67CAE">
            <w:pPr>
              <w:spacing w:line="240" w:lineRule="auto"/>
            </w:pPr>
            <w:r w:rsidRPr="0035746C">
              <w:t>-atelier de creaţie literară</w:t>
            </w:r>
          </w:p>
          <w:p w:rsidR="002C3E98" w:rsidRDefault="002C3E98" w:rsidP="00D67CAE">
            <w:pPr>
              <w:spacing w:line="240" w:lineRule="auto"/>
            </w:pPr>
          </w:p>
          <w:p w:rsidR="002C3E98" w:rsidRPr="0035746C" w:rsidRDefault="002C3E98" w:rsidP="00D67CAE">
            <w:pPr>
              <w:spacing w:line="240" w:lineRule="auto"/>
            </w:pPr>
            <w:r>
              <w:t>-activitate practică de citire a rolurilor</w:t>
            </w:r>
          </w:p>
          <w:p w:rsidR="002C3E98" w:rsidRPr="0035746C" w:rsidRDefault="002C3E98" w:rsidP="00D67CAE">
            <w:pPr>
              <w:tabs>
                <w:tab w:val="left" w:pos="3315"/>
              </w:tabs>
              <w:spacing w:line="240" w:lineRule="auto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35746C" w:rsidRDefault="002C3E98" w:rsidP="00D67CAE">
            <w:pPr>
              <w:spacing w:line="240" w:lineRule="auto"/>
            </w:pPr>
            <w:r w:rsidRPr="0035746C">
              <w:t xml:space="preserve"> * prof. înv. pr</w:t>
            </w:r>
            <w:r>
              <w:t>eşc. Gyori Angelica</w:t>
            </w:r>
          </w:p>
          <w:p w:rsidR="002C3E98" w:rsidRPr="0035746C" w:rsidRDefault="002C3E98" w:rsidP="00D67CAE">
            <w:pPr>
              <w:spacing w:line="240" w:lineRule="auto"/>
            </w:pPr>
          </w:p>
          <w:p w:rsidR="002C3E98" w:rsidRDefault="002C3E98" w:rsidP="00D67CAE">
            <w:pPr>
              <w:spacing w:line="240" w:lineRule="auto"/>
            </w:pPr>
            <w:r w:rsidRPr="0035746C">
              <w:t>* prof. înv. primar</w:t>
            </w:r>
            <w:r>
              <w:t xml:space="preserve">  Ioaneş Aurel, Vasiu Maria, Jibotean Cornelia şi Burte Nicolae</w:t>
            </w:r>
          </w:p>
          <w:p w:rsidR="002C3E98" w:rsidRPr="0035746C" w:rsidRDefault="002C3E98" w:rsidP="00D67CAE">
            <w:pPr>
              <w:spacing w:line="240" w:lineRule="auto"/>
            </w:pPr>
            <w:r w:rsidRPr="0035746C">
              <w:t>*</w:t>
            </w:r>
            <w:r>
              <w:t>Prof. Sutu Ramona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Default="002C3E98" w:rsidP="00D67CAE">
            <w:pPr>
              <w:spacing w:line="240" w:lineRule="auto"/>
            </w:pPr>
            <w:r>
              <w:t>* Preşcolarii</w:t>
            </w:r>
          </w:p>
          <w:p w:rsidR="002C3E98" w:rsidRPr="0035746C" w:rsidRDefault="002C3E98" w:rsidP="00D67CAE">
            <w:pPr>
              <w:spacing w:line="240" w:lineRule="auto"/>
            </w:pPr>
            <w:r>
              <w:t>* Elevii claselor CP -   a IV-a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B32CBC" w:rsidRDefault="002C3E98" w:rsidP="00D67CAE">
            <w:pPr>
              <w:spacing w:line="240" w:lineRule="auto"/>
              <w:jc w:val="center"/>
              <w:rPr>
                <w:b/>
                <w:bCs/>
              </w:rPr>
            </w:pPr>
          </w:p>
          <w:p w:rsidR="002C3E98" w:rsidRPr="00B32CBC" w:rsidRDefault="002C3E98" w:rsidP="00D67CAE">
            <w:pPr>
              <w:spacing w:line="240" w:lineRule="auto"/>
              <w:jc w:val="center"/>
              <w:rPr>
                <w:b/>
                <w:bCs/>
              </w:rPr>
            </w:pPr>
          </w:p>
          <w:p w:rsidR="002C3E98" w:rsidRPr="00FB0FC5" w:rsidRDefault="002C3E98" w:rsidP="00D67CAE">
            <w:pPr>
              <w:spacing w:line="240" w:lineRule="auto"/>
              <w:jc w:val="center"/>
            </w:pPr>
            <w:r w:rsidRPr="00FB0FC5">
              <w:t>23 octombrie 2018</w:t>
            </w:r>
          </w:p>
          <w:p w:rsidR="002C3E98" w:rsidRPr="00B32CBC" w:rsidRDefault="002C3E98" w:rsidP="00D67CAE">
            <w:pPr>
              <w:shd w:val="clear" w:color="auto" w:fill="FFFFFF"/>
              <w:spacing w:line="240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Default="002C3E98" w:rsidP="00A70286">
            <w:pPr>
              <w:rPr>
                <w:lang w:val="ro-RO"/>
              </w:rPr>
            </w:pPr>
          </w:p>
          <w:p w:rsidR="002C3E98" w:rsidRDefault="002C3E98" w:rsidP="00A70286">
            <w:pPr>
              <w:jc w:val="center"/>
              <w:rPr>
                <w:lang w:val="ro-RO"/>
              </w:rPr>
            </w:pPr>
          </w:p>
          <w:p w:rsidR="002C3E98" w:rsidRDefault="002C3E98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Dezbatere</w:t>
            </w:r>
          </w:p>
          <w:p w:rsidR="002C3E98" w:rsidRDefault="002C3E98" w:rsidP="00A70286">
            <w:pPr>
              <w:jc w:val="center"/>
              <w:rPr>
                <w:lang w:val="ro-RO"/>
              </w:rPr>
            </w:pPr>
          </w:p>
          <w:p w:rsidR="002C3E98" w:rsidRDefault="002C3E98" w:rsidP="00A70286">
            <w:pPr>
              <w:jc w:val="center"/>
              <w:rPr>
                <w:lang w:val="ro-RO"/>
              </w:rPr>
            </w:pPr>
          </w:p>
          <w:p w:rsidR="002C3E98" w:rsidRDefault="002C3E98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Diplome</w:t>
            </w:r>
          </w:p>
          <w:p w:rsidR="002C3E98" w:rsidRDefault="002C3E98" w:rsidP="00A70286">
            <w:pPr>
              <w:rPr>
                <w:lang w:val="ro-RO"/>
              </w:rPr>
            </w:pPr>
          </w:p>
          <w:p w:rsidR="002C3E98" w:rsidRDefault="002C3E98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Fotografii</w:t>
            </w:r>
          </w:p>
          <w:p w:rsidR="002C3E98" w:rsidRDefault="002C3E98" w:rsidP="00A70286">
            <w:pPr>
              <w:rPr>
                <w:lang w:val="ro-RO"/>
              </w:rPr>
            </w:pPr>
          </w:p>
        </w:tc>
      </w:tr>
      <w:tr w:rsidR="002C3E9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Default="002C3E98" w:rsidP="00A70286">
            <w:pPr>
              <w:jc w:val="center"/>
              <w:rPr>
                <w:b/>
                <w:bCs/>
                <w:lang w:val="ro-RO"/>
              </w:rPr>
            </w:pPr>
            <w:r>
              <w:rPr>
                <w:lang w:val="ro-RO"/>
              </w:rPr>
              <w:t>3.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FB0FC5" w:rsidRDefault="002C3E98" w:rsidP="006F5093">
            <w:pPr>
              <w:pStyle w:val="ListParagraph"/>
              <w:numPr>
                <w:ilvl w:val="0"/>
                <w:numId w:val="17"/>
              </w:numPr>
              <w:spacing w:line="100" w:lineRule="atLeast"/>
              <w:jc w:val="both"/>
            </w:pPr>
            <w:r>
              <w:rPr>
                <w:b/>
                <w:bCs/>
              </w:rPr>
              <w:t>,,Minte sănătoasă î</w:t>
            </w:r>
            <w:r w:rsidRPr="0035746C">
              <w:rPr>
                <w:b/>
                <w:bCs/>
              </w:rPr>
              <w:t xml:space="preserve">n corp </w:t>
            </w:r>
            <w:r>
              <w:rPr>
                <w:b/>
                <w:bCs/>
              </w:rPr>
              <w:t>sănă</w:t>
            </w:r>
            <w:r w:rsidRPr="0035746C">
              <w:rPr>
                <w:b/>
                <w:bCs/>
              </w:rPr>
              <w:t xml:space="preserve">tos </w:t>
            </w:r>
          </w:p>
          <w:p w:rsidR="002C3E98" w:rsidRDefault="002C3E98" w:rsidP="006F5093">
            <w:pPr>
              <w:pStyle w:val="ListParagraph"/>
              <w:numPr>
                <w:ilvl w:val="0"/>
                <w:numId w:val="17"/>
              </w:numPr>
              <w:spacing w:line="100" w:lineRule="atLeast"/>
              <w:jc w:val="both"/>
            </w:pPr>
            <w:r>
              <w:t>,,Mănânc sănătos”- prezentare ppt</w:t>
            </w:r>
          </w:p>
          <w:p w:rsidR="002C3E98" w:rsidRDefault="002C3E98" w:rsidP="006F5093">
            <w:pPr>
              <w:pStyle w:val="ListParagraph"/>
              <w:numPr>
                <w:ilvl w:val="0"/>
                <w:numId w:val="17"/>
              </w:numPr>
              <w:spacing w:line="100" w:lineRule="atLeast"/>
              <w:jc w:val="both"/>
            </w:pPr>
            <w:r>
              <w:t>Piramida alimentelor sănătoase</w:t>
            </w:r>
          </w:p>
          <w:p w:rsidR="002C3E98" w:rsidRDefault="002C3E98" w:rsidP="006F5093">
            <w:pPr>
              <w:pStyle w:val="ListParagraph"/>
              <w:numPr>
                <w:ilvl w:val="0"/>
                <w:numId w:val="17"/>
              </w:numPr>
              <w:spacing w:line="100" w:lineRule="atLeast"/>
              <w:jc w:val="both"/>
            </w:pPr>
            <w:r>
              <w:t>Fructele şi sucurile naturale-preparea salatelor de fructe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Default="002C3E98" w:rsidP="006F509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 Conştientizarea rolului unei alimentaţii echilibrate în dezvoltarea armonioasă a omului;</w:t>
            </w:r>
          </w:p>
          <w:p w:rsidR="002C3E98" w:rsidRDefault="002C3E98" w:rsidP="006F509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 Participarea activă la prepararea salatelor de fructe.</w:t>
            </w:r>
          </w:p>
          <w:p w:rsidR="002C3E98" w:rsidRDefault="002C3E98" w:rsidP="006F5093">
            <w:pPr>
              <w:jc w:val="both"/>
              <w:rPr>
                <w:lang w:val="ro-RO"/>
              </w:rPr>
            </w:pPr>
          </w:p>
          <w:p w:rsidR="002C3E98" w:rsidRDefault="002C3E98" w:rsidP="006F5093">
            <w:pPr>
              <w:jc w:val="both"/>
              <w:rPr>
                <w:lang w:val="ro-RO"/>
              </w:rPr>
            </w:pPr>
            <w:r w:rsidRPr="00155AA2">
              <w:rPr>
                <w:noProof/>
              </w:rPr>
              <w:pict>
                <v:shape id="Picture 4" o:spid="_x0000_i1030" type="#_x0000_t75" style="width:120pt;height:83.25pt;visibility:visible">
                  <v:imagedata r:id="rId8" o:title=""/>
                </v:shape>
              </w:pic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Default="002C3E98" w:rsidP="006F5093">
            <w:pPr>
              <w:jc w:val="center"/>
              <w:rPr>
                <w:lang w:val="ro-RO"/>
              </w:rPr>
            </w:pPr>
          </w:p>
          <w:p w:rsidR="002C3E98" w:rsidRDefault="002C3E98" w:rsidP="006F5093">
            <w:pPr>
              <w:jc w:val="center"/>
              <w:rPr>
                <w:lang w:val="ro-RO"/>
              </w:rPr>
            </w:pPr>
          </w:p>
          <w:p w:rsidR="002C3E98" w:rsidRDefault="002C3E98" w:rsidP="006F509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Vizionare</w:t>
            </w:r>
          </w:p>
          <w:p w:rsidR="002C3E98" w:rsidRDefault="002C3E98" w:rsidP="006F5093">
            <w:pPr>
              <w:jc w:val="center"/>
              <w:rPr>
                <w:lang w:val="ro-RO"/>
              </w:rPr>
            </w:pPr>
          </w:p>
          <w:p w:rsidR="002C3E98" w:rsidRDefault="002C3E98" w:rsidP="006F509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Activitate practică</w:t>
            </w:r>
          </w:p>
          <w:p w:rsidR="002C3E98" w:rsidRDefault="002C3E98" w:rsidP="006F5093">
            <w:pPr>
              <w:jc w:val="center"/>
              <w:rPr>
                <w:lang w:val="ro-RO"/>
              </w:rPr>
            </w:pPr>
          </w:p>
          <w:p w:rsidR="002C3E98" w:rsidRDefault="002C3E98" w:rsidP="006F509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Activitate practică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Default="002C3E98" w:rsidP="006F5093">
            <w:pPr>
              <w:rPr>
                <w:lang w:val="ro-RO"/>
              </w:rPr>
            </w:pPr>
          </w:p>
          <w:p w:rsidR="002C3E98" w:rsidRPr="00C764DF" w:rsidRDefault="002C3E98" w:rsidP="006F5093">
            <w:pPr>
              <w:rPr>
                <w:lang w:val="ro-RO"/>
              </w:rPr>
            </w:pPr>
            <w:r w:rsidRPr="00C764DF">
              <w:rPr>
                <w:lang w:val="ro-RO"/>
              </w:rPr>
              <w:t>Prof. Gyori Angelica</w:t>
            </w:r>
          </w:p>
          <w:p w:rsidR="002C3E98" w:rsidRDefault="002C3E98" w:rsidP="006F5093">
            <w:pPr>
              <w:rPr>
                <w:lang w:val="ro-RO"/>
              </w:rPr>
            </w:pPr>
            <w:r w:rsidRPr="00C764DF">
              <w:rPr>
                <w:lang w:val="ro-RO"/>
              </w:rPr>
              <w:t>Prof. Jibotean Cornelia</w:t>
            </w:r>
          </w:p>
          <w:p w:rsidR="002C3E98" w:rsidRPr="00C764DF" w:rsidRDefault="002C3E98" w:rsidP="006F5093">
            <w:pPr>
              <w:rPr>
                <w:lang w:val="ro-RO"/>
              </w:rPr>
            </w:pPr>
            <w:r>
              <w:rPr>
                <w:lang w:val="ro-RO"/>
              </w:rPr>
              <w:t>Prof. Burte Nicolae</w:t>
            </w:r>
          </w:p>
          <w:p w:rsidR="002C3E98" w:rsidRDefault="002C3E98" w:rsidP="006F5093">
            <w:pPr>
              <w:rPr>
                <w:lang w:val="ro-RO"/>
              </w:rPr>
            </w:pPr>
            <w:r>
              <w:rPr>
                <w:lang w:val="ro-RO"/>
              </w:rPr>
              <w:t>Prof. Ioaneş Aurel</w:t>
            </w:r>
          </w:p>
          <w:p w:rsidR="002C3E98" w:rsidRDefault="002C3E98" w:rsidP="006F5093">
            <w:pPr>
              <w:rPr>
                <w:lang w:val="ro-RO"/>
              </w:rPr>
            </w:pPr>
            <w:r>
              <w:rPr>
                <w:lang w:val="ro-RO"/>
              </w:rPr>
              <w:t>Prof.Vasiu Maria</w:t>
            </w:r>
          </w:p>
          <w:p w:rsidR="002C3E98" w:rsidRDefault="002C3E98" w:rsidP="006F5093">
            <w:pPr>
              <w:rPr>
                <w:lang w:val="ro-RO"/>
              </w:rPr>
            </w:pPr>
          </w:p>
          <w:p w:rsidR="002C3E98" w:rsidRDefault="002C3E98" w:rsidP="006F5093">
            <w:pPr>
              <w:jc w:val="center"/>
              <w:rPr>
                <w:lang w:val="ro-RO"/>
              </w:rPr>
            </w:pPr>
          </w:p>
          <w:p w:rsidR="002C3E98" w:rsidRPr="00245858" w:rsidRDefault="002C3E98" w:rsidP="006F5093">
            <w:pPr>
              <w:rPr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Default="002C3E98" w:rsidP="006F5093">
            <w:pPr>
              <w:jc w:val="center"/>
              <w:rPr>
                <w:lang w:val="ro-RO"/>
              </w:rPr>
            </w:pPr>
          </w:p>
          <w:p w:rsidR="002C3E98" w:rsidRDefault="002C3E98" w:rsidP="006F509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Elevii clasei pregătitoare,</w:t>
            </w:r>
          </w:p>
          <w:p w:rsidR="002C3E98" w:rsidRDefault="002C3E98" w:rsidP="006F509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I, a II-a,a III-a, a IV-a</w:t>
            </w:r>
          </w:p>
          <w:p w:rsidR="002C3E98" w:rsidRDefault="002C3E98" w:rsidP="006F509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Prescolarii</w:t>
            </w:r>
          </w:p>
          <w:p w:rsidR="002C3E98" w:rsidRDefault="002C3E98" w:rsidP="006F509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Gradinitei Romos</w:t>
            </w:r>
          </w:p>
          <w:p w:rsidR="002C3E98" w:rsidRDefault="002C3E98" w:rsidP="006F5093">
            <w:pPr>
              <w:jc w:val="center"/>
              <w:rPr>
                <w:lang w:val="ro-RO"/>
              </w:rPr>
            </w:pPr>
          </w:p>
          <w:p w:rsidR="002C3E98" w:rsidRDefault="002C3E98" w:rsidP="006F5093">
            <w:pPr>
              <w:jc w:val="center"/>
              <w:rPr>
                <w:lang w:val="ro-RO"/>
              </w:rPr>
            </w:pPr>
          </w:p>
          <w:p w:rsidR="002C3E98" w:rsidRDefault="002C3E98" w:rsidP="006F5093">
            <w:pPr>
              <w:jc w:val="center"/>
              <w:rPr>
                <w:lang w:val="ro-RO"/>
              </w:rPr>
            </w:pPr>
          </w:p>
          <w:p w:rsidR="002C3E98" w:rsidRDefault="002C3E98" w:rsidP="006F5093">
            <w:pPr>
              <w:jc w:val="center"/>
              <w:rPr>
                <w:lang w:val="ro-RO"/>
              </w:rPr>
            </w:pPr>
          </w:p>
          <w:p w:rsidR="002C3E98" w:rsidRDefault="002C3E98" w:rsidP="006F5093">
            <w:pPr>
              <w:jc w:val="center"/>
              <w:rPr>
                <w:lang w:val="ro-RO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Default="002C3E98" w:rsidP="006F509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24 octombrie 2018</w:t>
            </w:r>
          </w:p>
          <w:p w:rsidR="002C3E98" w:rsidRDefault="002C3E98" w:rsidP="006F5093">
            <w:pPr>
              <w:jc w:val="center"/>
              <w:rPr>
                <w:lang w:val="ro-RO"/>
              </w:rPr>
            </w:pPr>
          </w:p>
          <w:p w:rsidR="002C3E98" w:rsidRDefault="002C3E98" w:rsidP="006F5093">
            <w:pPr>
              <w:jc w:val="center"/>
              <w:rPr>
                <w:lang w:val="ro-RO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Default="002C3E98" w:rsidP="006F5093">
            <w:pPr>
              <w:jc w:val="center"/>
              <w:rPr>
                <w:lang w:val="ro-RO"/>
              </w:rPr>
            </w:pPr>
          </w:p>
          <w:p w:rsidR="002C3E98" w:rsidRDefault="002C3E98" w:rsidP="006F5093">
            <w:pPr>
              <w:tabs>
                <w:tab w:val="center" w:pos="689"/>
              </w:tabs>
              <w:rPr>
                <w:lang w:val="ro-RO"/>
              </w:rPr>
            </w:pPr>
            <w:r>
              <w:rPr>
                <w:lang w:val="ro-RO"/>
              </w:rPr>
              <w:tab/>
            </w:r>
          </w:p>
          <w:p w:rsidR="002C3E98" w:rsidRDefault="002C3E98" w:rsidP="006F5093">
            <w:pPr>
              <w:tabs>
                <w:tab w:val="center" w:pos="689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Dezbatere</w:t>
            </w:r>
          </w:p>
          <w:p w:rsidR="002C3E98" w:rsidRDefault="002C3E98" w:rsidP="006F5093">
            <w:pPr>
              <w:rPr>
                <w:lang w:val="ro-RO"/>
              </w:rPr>
            </w:pPr>
          </w:p>
          <w:p w:rsidR="002C3E98" w:rsidRDefault="002C3E98" w:rsidP="006F509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Panou</w:t>
            </w:r>
          </w:p>
          <w:p w:rsidR="002C3E98" w:rsidRDefault="002C3E98" w:rsidP="006F5093">
            <w:pPr>
              <w:rPr>
                <w:lang w:val="ro-RO"/>
              </w:rPr>
            </w:pPr>
          </w:p>
          <w:p w:rsidR="002C3E98" w:rsidRDefault="002C3E98" w:rsidP="006F509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Fotografii</w:t>
            </w:r>
          </w:p>
        </w:tc>
      </w:tr>
      <w:tr w:rsidR="002C3E9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Default="002C3E98" w:rsidP="00A70286">
            <w:pPr>
              <w:jc w:val="center"/>
              <w:rPr>
                <w:b/>
                <w:bCs/>
                <w:lang w:val="ro-RO"/>
              </w:rPr>
            </w:pPr>
            <w:r>
              <w:rPr>
                <w:lang w:val="ro-RO"/>
              </w:rPr>
              <w:t>4.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0B4360" w:rsidRDefault="002C3E98" w:rsidP="00FB0FC5">
            <w:pPr>
              <w:jc w:val="both"/>
              <w:rPr>
                <w:b/>
                <w:bCs/>
                <w:lang w:val="ro-RO"/>
              </w:rPr>
            </w:pPr>
            <w:r>
              <w:rPr>
                <w:b/>
                <w:bCs/>
              </w:rPr>
              <w:t>Excursie la ALBA  IULIA în CETATEA CAROLINA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Default="002C3E98" w:rsidP="006F5093">
            <w:pPr>
              <w:jc w:val="both"/>
            </w:pPr>
            <w:r>
              <w:t>- Cunoa</w:t>
            </w:r>
            <w:r>
              <w:rPr>
                <w:rFonts w:ascii="Tahoma" w:hAnsi="Tahoma" w:cs="Tahoma"/>
              </w:rPr>
              <w:t>ș</w:t>
            </w:r>
            <w:r w:rsidRPr="006E661B">
              <w:t xml:space="preserve">terea </w:t>
            </w:r>
            <w:r>
              <w:t>istoriei patriei</w:t>
            </w:r>
            <w:r w:rsidRPr="006E661B">
              <w:t>.</w:t>
            </w:r>
          </w:p>
          <w:p w:rsidR="002C3E98" w:rsidRPr="000B1E8F" w:rsidRDefault="002C3E98" w:rsidP="000B1E8F">
            <w:pPr>
              <w:rPr>
                <w:color w:val="0E0F11"/>
                <w:shd w:val="clear" w:color="auto" w:fill="F8F8F8"/>
              </w:rPr>
            </w:pPr>
            <w:r>
              <w:t xml:space="preserve"> </w:t>
            </w:r>
            <w:r w:rsidRPr="000B1E8F">
              <w:t>-Vizitarea traseului celor trei fortifica</w:t>
            </w:r>
            <w:r w:rsidRPr="000B1E8F">
              <w:rPr>
                <w:rFonts w:ascii="Tahoma" w:hAnsi="Tahoma" w:cs="Tahoma"/>
              </w:rPr>
              <w:t>ț</w:t>
            </w:r>
            <w:r w:rsidRPr="000B1E8F">
              <w:t xml:space="preserve">ii </w:t>
            </w:r>
            <w:r>
              <w:rPr>
                <w:color w:val="0E0F11"/>
                <w:shd w:val="clear" w:color="auto" w:fill="F8F8F8"/>
              </w:rPr>
              <w:t>Poarta Monetă</w:t>
            </w:r>
            <w:r w:rsidRPr="000B1E8F">
              <w:rPr>
                <w:color w:val="0E0F11"/>
                <w:shd w:val="clear" w:color="auto" w:fill="F8F8F8"/>
              </w:rPr>
              <w:t>riei Principatului Transilvaniei, Poarta de Sud a Castrului </w:t>
            </w:r>
            <w:r>
              <w:rPr>
                <w:color w:val="0E0F11"/>
                <w:shd w:val="clear" w:color="auto" w:fill="F8F8F8"/>
              </w:rPr>
              <w:t>Roman, Tabara Militară</w:t>
            </w:r>
            <w:r w:rsidRPr="000B1E8F">
              <w:rPr>
                <w:color w:val="0E0F11"/>
                <w:shd w:val="clear" w:color="auto" w:fill="F8F8F8"/>
              </w:rPr>
              <w:t>, Platforma de artilerie si locul de belvedere.</w:t>
            </w:r>
          </w:p>
          <w:p w:rsidR="002C3E98" w:rsidRPr="000B1E8F" w:rsidRDefault="002C3E98" w:rsidP="000B1E8F">
            <w:r w:rsidRPr="000B1E8F">
              <w:rPr>
                <w:color w:val="0E0F11"/>
                <w:shd w:val="clear" w:color="auto" w:fill="F8F8F8"/>
              </w:rPr>
              <w:t xml:space="preserve">-Vizitarea Catedralei Ortodoxe, unde </w:t>
            </w:r>
            <w:hyperlink r:id="rId9" w:tgtFrame="_blank" w:history="1">
              <w:r>
                <w:rPr>
                  <w:rStyle w:val="Hyperlink"/>
                  <w:color w:val="000000"/>
                  <w:shd w:val="clear" w:color="auto" w:fill="F8F8F8"/>
                </w:rPr>
                <w:t>au fost încorona</w:t>
              </w:r>
              <w:r>
                <w:rPr>
                  <w:rStyle w:val="Hyperlink"/>
                  <w:rFonts w:ascii="Tahoma" w:hAnsi="Tahoma" w:cs="Tahoma"/>
                  <w:color w:val="000000"/>
                  <w:shd w:val="clear" w:color="auto" w:fill="F8F8F8"/>
                </w:rPr>
                <w:t>ț</w:t>
              </w:r>
              <w:r w:rsidRPr="000B1E8F">
                <w:rPr>
                  <w:rStyle w:val="Hyperlink"/>
                  <w:color w:val="000000"/>
                  <w:shd w:val="clear" w:color="auto" w:fill="F8F8F8"/>
                </w:rPr>
                <w:t>i Maria si Ferdinand</w:t>
              </w:r>
            </w:hyperlink>
            <w:r w:rsidRPr="000B1E8F">
              <w:rPr>
                <w:color w:val="0E0F11"/>
                <w:shd w:val="clear" w:color="auto" w:fill="F8F8F8"/>
              </w:rPr>
              <w:t> ca Regi </w:t>
            </w:r>
            <w:r>
              <w:rPr>
                <w:color w:val="0E0F11"/>
                <w:shd w:val="clear" w:color="auto" w:fill="F8F8F8"/>
              </w:rPr>
              <w:t>ai Româ</w:t>
            </w:r>
            <w:r w:rsidRPr="000B1E8F">
              <w:rPr>
                <w:color w:val="0E0F11"/>
                <w:shd w:val="clear" w:color="auto" w:fill="F8F8F8"/>
              </w:rPr>
              <w:t>niei Mari.</w:t>
            </w:r>
          </w:p>
          <w:p w:rsidR="002C3E98" w:rsidRDefault="002C3E98" w:rsidP="00C7333A">
            <w:pPr>
              <w:jc w:val="both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Default="002C3E98" w:rsidP="006F509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Excursie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C764DF" w:rsidRDefault="002C3E98" w:rsidP="006F5093">
            <w:pPr>
              <w:rPr>
                <w:lang w:val="ro-RO"/>
              </w:rPr>
            </w:pPr>
            <w:r w:rsidRPr="00C764DF">
              <w:rPr>
                <w:lang w:val="ro-RO"/>
              </w:rPr>
              <w:t>Prof. Gyori Angelica</w:t>
            </w:r>
          </w:p>
          <w:p w:rsidR="002C3E98" w:rsidRDefault="002C3E98" w:rsidP="006F5093">
            <w:pPr>
              <w:rPr>
                <w:lang w:val="ro-RO"/>
              </w:rPr>
            </w:pPr>
            <w:r w:rsidRPr="00C764DF">
              <w:rPr>
                <w:lang w:val="ro-RO"/>
              </w:rPr>
              <w:t>Prof. Jibotean Cornelia</w:t>
            </w:r>
          </w:p>
          <w:p w:rsidR="002C3E98" w:rsidRPr="00C764DF" w:rsidRDefault="002C3E98" w:rsidP="006F5093">
            <w:pPr>
              <w:rPr>
                <w:lang w:val="ro-RO"/>
              </w:rPr>
            </w:pPr>
            <w:r>
              <w:rPr>
                <w:lang w:val="ro-RO"/>
              </w:rPr>
              <w:t>Prof. Burte Nicolae</w:t>
            </w:r>
          </w:p>
          <w:p w:rsidR="002C3E98" w:rsidRDefault="002C3E98" w:rsidP="006F5093">
            <w:pPr>
              <w:rPr>
                <w:lang w:val="ro-RO"/>
              </w:rPr>
            </w:pPr>
            <w:r>
              <w:rPr>
                <w:lang w:val="ro-RO"/>
              </w:rPr>
              <w:t>Prof. Ioaneş Aurel</w:t>
            </w:r>
          </w:p>
          <w:p w:rsidR="002C3E98" w:rsidRDefault="002C3E98" w:rsidP="006F5093">
            <w:pPr>
              <w:rPr>
                <w:lang w:val="ro-RO"/>
              </w:rPr>
            </w:pPr>
            <w:r>
              <w:rPr>
                <w:lang w:val="ro-RO"/>
              </w:rPr>
              <w:t>Prof.Vasiu Maria</w:t>
            </w:r>
          </w:p>
          <w:p w:rsidR="002C3E98" w:rsidRDefault="002C3E98" w:rsidP="006F5093">
            <w:pPr>
              <w:rPr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Default="002C3E98" w:rsidP="006F5093">
            <w:pPr>
              <w:jc w:val="center"/>
              <w:rPr>
                <w:lang w:val="ro-RO"/>
              </w:rPr>
            </w:pPr>
          </w:p>
          <w:p w:rsidR="002C3E98" w:rsidRDefault="002C3E98" w:rsidP="006F509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Elevii clasei pregătitoare</w:t>
            </w:r>
          </w:p>
          <w:p w:rsidR="002C3E98" w:rsidRDefault="002C3E98" w:rsidP="006F509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I, a II-a, a III-a, a IV-a</w:t>
            </w:r>
          </w:p>
          <w:p w:rsidR="002C3E98" w:rsidRDefault="002C3E98" w:rsidP="006F509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Prescolarii</w:t>
            </w:r>
          </w:p>
          <w:p w:rsidR="002C3E98" w:rsidRDefault="002C3E98" w:rsidP="006F509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Gradinitei Romos</w:t>
            </w:r>
          </w:p>
          <w:p w:rsidR="002C3E98" w:rsidRDefault="002C3E98" w:rsidP="006F5093">
            <w:pPr>
              <w:jc w:val="center"/>
              <w:rPr>
                <w:lang w:val="ro-RO"/>
              </w:rPr>
            </w:pPr>
          </w:p>
          <w:p w:rsidR="002C3E98" w:rsidRDefault="002C3E98" w:rsidP="00C7333A">
            <w:pPr>
              <w:rPr>
                <w:lang w:val="ro-RO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Default="002C3E98" w:rsidP="006F509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25 octombrie  2018</w:t>
            </w:r>
          </w:p>
          <w:p w:rsidR="002C3E98" w:rsidRDefault="002C3E98" w:rsidP="006F5093">
            <w:pPr>
              <w:jc w:val="center"/>
              <w:rPr>
                <w:lang w:val="ro-RO"/>
              </w:rPr>
            </w:pPr>
          </w:p>
          <w:p w:rsidR="002C3E98" w:rsidRDefault="002C3E98" w:rsidP="006F5093">
            <w:pPr>
              <w:jc w:val="center"/>
              <w:rPr>
                <w:lang w:val="ro-RO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6E661B" w:rsidRDefault="002C3E98" w:rsidP="006F5093">
            <w:pPr>
              <w:tabs>
                <w:tab w:val="left" w:pos="9990"/>
              </w:tabs>
            </w:pPr>
            <w:r>
              <w:t>F</w:t>
            </w:r>
            <w:r w:rsidRPr="006E661B">
              <w:t>otografii,</w:t>
            </w:r>
          </w:p>
          <w:p w:rsidR="002C3E98" w:rsidRPr="006E661B" w:rsidRDefault="002C3E98" w:rsidP="006F5093">
            <w:pPr>
              <w:tabs>
                <w:tab w:val="left" w:pos="9990"/>
              </w:tabs>
            </w:pPr>
            <w:r w:rsidRPr="006E661B">
              <w:t>impresii si amintiri scrise</w:t>
            </w:r>
          </w:p>
          <w:p w:rsidR="002C3E98" w:rsidRDefault="002C3E98" w:rsidP="006F5093">
            <w:pPr>
              <w:rPr>
                <w:lang w:val="ro-RO"/>
              </w:rPr>
            </w:pPr>
          </w:p>
        </w:tc>
      </w:tr>
      <w:tr w:rsidR="002C3E98">
        <w:trPr>
          <w:trHeight w:val="79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Default="002C3E98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2C09C1" w:rsidRDefault="002C3E98" w:rsidP="00D67CAE">
            <w:pPr>
              <w:spacing w:line="240" w:lineRule="auto"/>
            </w:pPr>
            <w:r w:rsidRPr="002C09C1">
              <w:rPr>
                <w:b/>
                <w:bCs/>
              </w:rPr>
              <w:t>“Micii ecologişti “</w:t>
            </w:r>
          </w:p>
          <w:p w:rsidR="002C3E98" w:rsidRPr="002C09C1" w:rsidRDefault="002C3E98" w:rsidP="00D67CAE">
            <w:pPr>
              <w:spacing w:line="240" w:lineRule="auto"/>
              <w:rPr>
                <w:b/>
                <w:bCs/>
              </w:rPr>
            </w:pPr>
          </w:p>
          <w:p w:rsidR="002C3E98" w:rsidRPr="002C09C1" w:rsidRDefault="002C3E98" w:rsidP="00D67CAE">
            <w:pPr>
              <w:spacing w:line="240" w:lineRule="auto"/>
            </w:pPr>
          </w:p>
          <w:p w:rsidR="002C3E98" w:rsidRPr="002C09C1" w:rsidRDefault="002C3E98" w:rsidP="00D67CAE">
            <w:pPr>
              <w:spacing w:line="240" w:lineRule="auto"/>
            </w:pPr>
          </w:p>
          <w:p w:rsidR="002C3E98" w:rsidRPr="002C09C1" w:rsidRDefault="002C3E98" w:rsidP="00D67CAE">
            <w:pPr>
              <w:spacing w:line="240" w:lineRule="auto"/>
            </w:pPr>
          </w:p>
          <w:p w:rsidR="002C3E98" w:rsidRPr="002C09C1" w:rsidRDefault="002C3E98" w:rsidP="00D67CAE">
            <w:pPr>
              <w:spacing w:line="240" w:lineRule="auto"/>
            </w:pPr>
          </w:p>
          <w:p w:rsidR="002C3E98" w:rsidRPr="002C09C1" w:rsidRDefault="002C3E98" w:rsidP="00D67CAE">
            <w:pPr>
              <w:spacing w:line="240" w:lineRule="auto"/>
            </w:pPr>
          </w:p>
          <w:p w:rsidR="002C3E98" w:rsidRPr="002C09C1" w:rsidRDefault="002C3E98" w:rsidP="00D67CAE">
            <w:pPr>
              <w:spacing w:line="240" w:lineRule="auto"/>
            </w:pPr>
          </w:p>
          <w:p w:rsidR="002C3E98" w:rsidRPr="002C09C1" w:rsidRDefault="002C3E98" w:rsidP="00D67CAE">
            <w:pPr>
              <w:spacing w:line="240" w:lineRule="auto"/>
            </w:pPr>
          </w:p>
          <w:p w:rsidR="002C3E98" w:rsidRPr="002C09C1" w:rsidRDefault="002C3E98" w:rsidP="00D67CAE">
            <w:pPr>
              <w:spacing w:line="240" w:lineRule="auto"/>
            </w:pPr>
          </w:p>
          <w:p w:rsidR="002C3E98" w:rsidRPr="002C09C1" w:rsidRDefault="002C3E98" w:rsidP="00D67CAE">
            <w:pPr>
              <w:spacing w:line="240" w:lineRule="auto"/>
            </w:pPr>
            <w:r w:rsidRPr="002C09C1">
              <w:rPr>
                <w:b/>
                <w:bCs/>
              </w:rPr>
              <w:t>“ Micii actori”-</w:t>
            </w:r>
            <w:r w:rsidRPr="002C09C1">
              <w:t>dramatizare</w:t>
            </w:r>
          </w:p>
          <w:p w:rsidR="002C3E98" w:rsidRPr="002C09C1" w:rsidRDefault="002C3E98" w:rsidP="00D67CAE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2C09C1" w:rsidRDefault="002C3E98" w:rsidP="00D67CAE">
            <w:pPr>
              <w:tabs>
                <w:tab w:val="left" w:pos="5970"/>
              </w:tabs>
              <w:spacing w:line="240" w:lineRule="auto"/>
            </w:pPr>
            <w:r w:rsidRPr="002C09C1">
              <w:t>- să demonstreze interes fa</w:t>
            </w:r>
            <w:r>
              <w:t>ţ</w:t>
            </w:r>
            <w:r w:rsidRPr="002C09C1">
              <w:t>ă de protejarea/îngrijirea/ înfrumusetarea mediului inconjurator</w:t>
            </w:r>
          </w:p>
          <w:p w:rsidR="002C3E98" w:rsidRPr="002C09C1" w:rsidRDefault="002C3E98" w:rsidP="00D67CAE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09C1">
              <w:rPr>
                <w:rFonts w:ascii="Times New Roman" w:hAnsi="Times New Roman" w:cs="Times New Roman"/>
                <w:sz w:val="24"/>
                <w:szCs w:val="24"/>
              </w:rPr>
              <w:t>-formarea unei atitudini ecologice responsabile prin exersarea unor deprinderi de îngrijire şi ocrotire a mediului, aplicând cunoştinţele însuşite;</w:t>
            </w:r>
          </w:p>
          <w:p w:rsidR="002C3E98" w:rsidRPr="002C09C1" w:rsidRDefault="002C3E98" w:rsidP="00D67CAE">
            <w:pPr>
              <w:tabs>
                <w:tab w:val="left" w:pos="5970"/>
              </w:tabs>
              <w:spacing w:line="240" w:lineRule="auto"/>
            </w:pPr>
            <w:r w:rsidRPr="002C09C1">
              <w:t xml:space="preserve"> -îngrijirea spa</w:t>
            </w:r>
            <w:r>
              <w:t>ţ</w:t>
            </w:r>
            <w:r w:rsidRPr="002C09C1">
              <w:t xml:space="preserve">iilor verzi din curtea </w:t>
            </w:r>
            <w:r>
              <w:t>ş</w:t>
            </w:r>
            <w:r w:rsidRPr="002C09C1">
              <w:t>colii</w:t>
            </w:r>
          </w:p>
          <w:p w:rsidR="002C3E98" w:rsidRPr="006F4ABA" w:rsidRDefault="002C3E98" w:rsidP="00D67CAE">
            <w:pPr>
              <w:spacing w:line="240" w:lineRule="auto"/>
            </w:pPr>
            <w:r w:rsidRPr="002C09C1">
              <w:t>-învă</w:t>
            </w:r>
            <w:r>
              <w:t>ţ</w:t>
            </w:r>
            <w:r w:rsidRPr="002C09C1">
              <w:t>area unor scenete pentru serbare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2C09C1" w:rsidRDefault="002C3E98" w:rsidP="00D67CAE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09C1">
              <w:rPr>
                <w:rFonts w:ascii="Times New Roman" w:hAnsi="Times New Roman" w:cs="Times New Roman"/>
                <w:sz w:val="24"/>
                <w:szCs w:val="24"/>
              </w:rPr>
              <w:t>- convorbire tematică:“Despre natură şi protejarea ei”;</w:t>
            </w:r>
          </w:p>
          <w:p w:rsidR="002C3E98" w:rsidRPr="002C09C1" w:rsidRDefault="002C3E98" w:rsidP="00D67CAE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2C09C1">
              <w:rPr>
                <w:rFonts w:ascii="Times New Roman" w:hAnsi="Times New Roman" w:cs="Times New Roman"/>
                <w:sz w:val="24"/>
                <w:szCs w:val="24"/>
              </w:rPr>
              <w:t>- activitate practică-ecologică de cură</w:t>
            </w:r>
            <w:r w:rsidRPr="007D5207">
              <w:rPr>
                <w:sz w:val="24"/>
                <w:szCs w:val="24"/>
              </w:rPr>
              <w:t>ț</w:t>
            </w:r>
            <w:r w:rsidRPr="002C09C1">
              <w:rPr>
                <w:rFonts w:ascii="Times New Roman" w:hAnsi="Times New Roman" w:cs="Times New Roman"/>
                <w:sz w:val="24"/>
                <w:szCs w:val="24"/>
              </w:rPr>
              <w:t>are a spa</w:t>
            </w:r>
            <w:r w:rsidRPr="007D5207">
              <w:rPr>
                <w:sz w:val="24"/>
                <w:szCs w:val="24"/>
              </w:rPr>
              <w:t>ț</w:t>
            </w:r>
            <w:r w:rsidRPr="002C09C1">
              <w:rPr>
                <w:rFonts w:ascii="Times New Roman" w:hAnsi="Times New Roman" w:cs="Times New Roman"/>
                <w:sz w:val="24"/>
                <w:szCs w:val="24"/>
              </w:rPr>
              <w:t xml:space="preserve">iilor verzi din curtea </w:t>
            </w:r>
            <w:r w:rsidRPr="007D5207">
              <w:rPr>
                <w:sz w:val="24"/>
                <w:szCs w:val="24"/>
              </w:rPr>
              <w:t>ș</w:t>
            </w:r>
            <w:r w:rsidRPr="002C09C1">
              <w:rPr>
                <w:rFonts w:ascii="Times New Roman" w:hAnsi="Times New Roman" w:cs="Times New Roman"/>
                <w:sz w:val="24"/>
                <w:szCs w:val="24"/>
              </w:rPr>
              <w:t>colii, tăiat pomi ornamentali, plantat flori, săpat în straturile de flori</w:t>
            </w:r>
          </w:p>
          <w:p w:rsidR="002C3E98" w:rsidRPr="002C09C1" w:rsidRDefault="002C3E98" w:rsidP="00D67CAE">
            <w:pPr>
              <w:spacing w:line="240" w:lineRule="auto"/>
            </w:pPr>
            <w:r w:rsidRPr="002C09C1">
              <w:t>-activitate practică de recitare a rolurilor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35746C" w:rsidRDefault="002C3E98" w:rsidP="00D67CAE">
            <w:pPr>
              <w:spacing w:line="240" w:lineRule="auto"/>
            </w:pPr>
            <w:r w:rsidRPr="0035746C">
              <w:t>* prof. înv. pr</w:t>
            </w:r>
            <w:r>
              <w:t>eşc. Gyori Angelica</w:t>
            </w:r>
          </w:p>
          <w:p w:rsidR="002C3E98" w:rsidRDefault="002C3E98" w:rsidP="00D67CAE">
            <w:pPr>
              <w:spacing w:line="240" w:lineRule="auto"/>
            </w:pPr>
            <w:r w:rsidRPr="0035746C">
              <w:t>* prof. înv. primar</w:t>
            </w:r>
            <w:r>
              <w:t xml:space="preserve">  Ioaneş Aurel, Vasiu Maria, Jibotean Cornelia şi Burte Nicolae</w:t>
            </w:r>
          </w:p>
          <w:p w:rsidR="002C3E98" w:rsidRPr="002C09C1" w:rsidRDefault="002C3E98" w:rsidP="00D67CAE">
            <w:pPr>
              <w:spacing w:line="240" w:lineRule="auto"/>
            </w:pPr>
            <w:r w:rsidRPr="0035746C">
              <w:t xml:space="preserve">* </w:t>
            </w:r>
            <w:r>
              <w:t>prof. Groza Cristian</w:t>
            </w:r>
          </w:p>
          <w:p w:rsidR="002C3E98" w:rsidRPr="002C09C1" w:rsidRDefault="002C3E98" w:rsidP="00D67CAE">
            <w:pPr>
              <w:spacing w:line="240" w:lineRule="auto"/>
            </w:pPr>
          </w:p>
          <w:p w:rsidR="002C3E98" w:rsidRPr="002C09C1" w:rsidRDefault="002C3E98" w:rsidP="00D67CAE">
            <w:pPr>
              <w:spacing w:line="240" w:lineRule="auto"/>
            </w:pPr>
          </w:p>
          <w:p w:rsidR="002C3E98" w:rsidRPr="002C09C1" w:rsidRDefault="002C3E98" w:rsidP="00D67CAE">
            <w:pPr>
              <w:spacing w:line="240" w:lineRule="auto"/>
            </w:pPr>
          </w:p>
          <w:p w:rsidR="002C3E98" w:rsidRPr="002C09C1" w:rsidRDefault="002C3E98" w:rsidP="00D67CAE">
            <w:pPr>
              <w:spacing w:line="240" w:lineRule="auto"/>
            </w:pPr>
          </w:p>
          <w:p w:rsidR="002C3E98" w:rsidRPr="002C09C1" w:rsidRDefault="002C3E98" w:rsidP="00D67CAE">
            <w:pPr>
              <w:spacing w:line="240" w:lineRule="auto"/>
            </w:pPr>
          </w:p>
          <w:p w:rsidR="002C3E98" w:rsidRPr="002C09C1" w:rsidRDefault="002C3E98" w:rsidP="00D67CAE">
            <w:pPr>
              <w:spacing w:line="24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Default="002C3E98" w:rsidP="00D67CAE">
            <w:pPr>
              <w:spacing w:line="240" w:lineRule="auto"/>
            </w:pPr>
            <w:r w:rsidRPr="0035746C">
              <w:t xml:space="preserve">* </w:t>
            </w:r>
            <w:r>
              <w:t>Preşcolarii</w:t>
            </w:r>
          </w:p>
          <w:p w:rsidR="002C3E98" w:rsidRDefault="002C3E98" w:rsidP="00D67CAE">
            <w:pPr>
              <w:spacing w:line="240" w:lineRule="auto"/>
            </w:pPr>
            <w:r>
              <w:t>* Elevii claselor CP -   a IV-a</w:t>
            </w:r>
            <w:r w:rsidRPr="0035746C">
              <w:t xml:space="preserve"> </w:t>
            </w:r>
          </w:p>
          <w:p w:rsidR="002C3E98" w:rsidRPr="002C09C1" w:rsidRDefault="002C3E98" w:rsidP="00D67CAE">
            <w:pPr>
              <w:spacing w:line="240" w:lineRule="auto"/>
            </w:pPr>
          </w:p>
          <w:p w:rsidR="002C3E98" w:rsidRPr="002C09C1" w:rsidRDefault="002C3E98" w:rsidP="00D67CAE">
            <w:pPr>
              <w:spacing w:line="240" w:lineRule="auto"/>
            </w:pPr>
          </w:p>
          <w:p w:rsidR="002C3E98" w:rsidRPr="002C09C1" w:rsidRDefault="002C3E98" w:rsidP="00D67CAE">
            <w:pPr>
              <w:spacing w:line="240" w:lineRule="auto"/>
            </w:pPr>
          </w:p>
          <w:p w:rsidR="002C3E98" w:rsidRPr="002C09C1" w:rsidRDefault="002C3E98" w:rsidP="00D67CAE">
            <w:pPr>
              <w:spacing w:line="240" w:lineRule="auto"/>
            </w:pPr>
            <w:r w:rsidRPr="002C09C1">
              <w:t>Părin</w:t>
            </w:r>
            <w:r>
              <w:t>ţ</w:t>
            </w:r>
            <w:r w:rsidRPr="002C09C1">
              <w:t>i ai elevilor</w:t>
            </w:r>
          </w:p>
          <w:p w:rsidR="002C3E98" w:rsidRPr="002C09C1" w:rsidRDefault="002C3E98" w:rsidP="00D67CAE">
            <w:pPr>
              <w:spacing w:line="240" w:lineRule="auto"/>
            </w:pPr>
          </w:p>
          <w:p w:rsidR="002C3E98" w:rsidRPr="002C09C1" w:rsidRDefault="002C3E98" w:rsidP="00D67CAE">
            <w:pPr>
              <w:spacing w:line="240" w:lineRule="auto"/>
            </w:pPr>
          </w:p>
          <w:p w:rsidR="002C3E98" w:rsidRPr="002C09C1" w:rsidRDefault="002C3E98" w:rsidP="00D67CAE">
            <w:pPr>
              <w:spacing w:line="240" w:lineRule="auto"/>
            </w:pPr>
          </w:p>
          <w:p w:rsidR="002C3E98" w:rsidRPr="002C09C1" w:rsidRDefault="002C3E98" w:rsidP="00D67CAE">
            <w:pPr>
              <w:spacing w:line="240" w:lineRule="auto"/>
            </w:pPr>
          </w:p>
          <w:p w:rsidR="002C3E98" w:rsidRPr="002C09C1" w:rsidRDefault="002C3E98" w:rsidP="00D67CAE">
            <w:pPr>
              <w:spacing w:line="240" w:lineRule="auto"/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435582" w:rsidRDefault="002C3E98" w:rsidP="00D67CAE">
            <w:pPr>
              <w:shd w:val="clear" w:color="auto" w:fill="FFFFFF"/>
              <w:spacing w:line="240" w:lineRule="auto"/>
              <w:jc w:val="center"/>
              <w:rPr>
                <w:color w:val="000000"/>
              </w:rPr>
            </w:pPr>
            <w:r w:rsidRPr="00435582">
              <w:rPr>
                <w:color w:val="000000"/>
              </w:rPr>
              <w:t>25  octombrie 2018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Default="002C3E98" w:rsidP="00D165F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Daca excursia nu poate fi desfăşurată</w:t>
            </w:r>
          </w:p>
        </w:tc>
      </w:tr>
      <w:tr w:rsidR="002C3E98">
        <w:trPr>
          <w:trHeight w:val="79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Default="002C3E98" w:rsidP="00F3141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3E98" w:rsidRPr="00F31419" w:rsidRDefault="002C3E98" w:rsidP="00F31419">
            <w:pPr>
              <w:spacing w:line="240" w:lineRule="auto"/>
              <w:jc w:val="center"/>
              <w:rPr>
                <w:b/>
                <w:bCs/>
              </w:rPr>
            </w:pPr>
            <w:r w:rsidRPr="00F31419">
              <w:rPr>
                <w:b/>
                <w:bCs/>
              </w:rPr>
              <w:t xml:space="preserve">Credinta si jertfa: Sfantul Dimitrie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3E98" w:rsidRPr="00F31419" w:rsidRDefault="002C3E98" w:rsidP="00F31419">
            <w:pPr>
              <w:numPr>
                <w:ilvl w:val="0"/>
                <w:numId w:val="23"/>
              </w:numPr>
              <w:suppressAutoHyphens w:val="0"/>
              <w:spacing w:line="240" w:lineRule="auto"/>
              <w:ind w:left="0"/>
            </w:pPr>
            <w:r w:rsidRPr="00F31419">
              <w:t>Cunoa</w:t>
            </w:r>
            <w:r w:rsidRPr="00F31419">
              <w:rPr>
                <w:rFonts w:ascii="Calibri" w:hAnsi="Calibri" w:cs="Calibri"/>
              </w:rPr>
              <w:t>ș</w:t>
            </w:r>
            <w:r w:rsidRPr="00F31419">
              <w:t>terea tradi</w:t>
            </w:r>
            <w:r w:rsidRPr="00F31419">
              <w:rPr>
                <w:rFonts w:ascii="Calibri" w:hAnsi="Calibri" w:cs="Calibri"/>
              </w:rPr>
              <w:t>ț</w:t>
            </w:r>
            <w:r w:rsidRPr="00F31419">
              <w:t>iilor biserice</w:t>
            </w:r>
            <w:r w:rsidRPr="00F31419">
              <w:rPr>
                <w:rFonts w:ascii="Calibri" w:hAnsi="Calibri" w:cs="Calibri"/>
              </w:rPr>
              <w:t>ș</w:t>
            </w:r>
            <w:r w:rsidRPr="00F31419">
              <w:t>ti;</w:t>
            </w:r>
          </w:p>
          <w:p w:rsidR="002C3E98" w:rsidRPr="00F31419" w:rsidRDefault="002C3E98" w:rsidP="00F31419">
            <w:pPr>
              <w:numPr>
                <w:ilvl w:val="0"/>
                <w:numId w:val="23"/>
              </w:numPr>
              <w:suppressAutoHyphens w:val="0"/>
              <w:spacing w:line="240" w:lineRule="auto"/>
              <w:ind w:left="0"/>
            </w:pPr>
            <w:r w:rsidRPr="00F31419">
              <w:t>Cunoa</w:t>
            </w:r>
            <w:r w:rsidRPr="00F31419">
              <w:rPr>
                <w:rFonts w:ascii="Calibri" w:hAnsi="Calibri" w:cs="Calibri"/>
              </w:rPr>
              <w:t>ș</w:t>
            </w:r>
            <w:r w:rsidRPr="00F31419">
              <w:t>terea împortan</w:t>
            </w:r>
            <w:r w:rsidRPr="00F31419">
              <w:rPr>
                <w:rFonts w:ascii="Calibri" w:hAnsi="Calibri" w:cs="Calibri"/>
              </w:rPr>
              <w:t>ț</w:t>
            </w:r>
            <w:r w:rsidRPr="00F31419">
              <w:t>ei acestei sărbători;</w:t>
            </w:r>
          </w:p>
          <w:p w:rsidR="002C3E98" w:rsidRPr="00F31419" w:rsidRDefault="002C3E98" w:rsidP="00F31419">
            <w:pPr>
              <w:numPr>
                <w:ilvl w:val="0"/>
                <w:numId w:val="23"/>
              </w:numPr>
              <w:suppressAutoHyphens w:val="0"/>
              <w:spacing w:line="240" w:lineRule="auto"/>
              <w:ind w:left="0"/>
            </w:pPr>
            <w:r w:rsidRPr="00F31419">
              <w:t>Dezvoltarea abilită</w:t>
            </w:r>
            <w:r w:rsidRPr="00F31419">
              <w:rPr>
                <w:rFonts w:ascii="Calibri" w:hAnsi="Calibri" w:cs="Calibri"/>
              </w:rPr>
              <w:t>ț</w:t>
            </w:r>
            <w:r w:rsidRPr="00F31419">
              <w:t>ilor de comunicare.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3E98" w:rsidRPr="00F31419" w:rsidRDefault="002C3E98" w:rsidP="00F31419">
            <w:pPr>
              <w:spacing w:line="240" w:lineRule="auto"/>
            </w:pPr>
            <w:r w:rsidRPr="00F31419">
              <w:t>Vizita la bisericile ortodoxe din comuna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35746C" w:rsidRDefault="002C3E98" w:rsidP="00DF3B59">
            <w:pPr>
              <w:spacing w:line="240" w:lineRule="auto"/>
            </w:pPr>
            <w:r w:rsidRPr="0035746C">
              <w:t>* prof. înv. pr</w:t>
            </w:r>
            <w:r>
              <w:t>eşc. Gyori Angelica</w:t>
            </w:r>
          </w:p>
          <w:p w:rsidR="002C3E98" w:rsidRDefault="002C3E98" w:rsidP="00DF3B59">
            <w:pPr>
              <w:spacing w:line="240" w:lineRule="auto"/>
            </w:pPr>
            <w:r w:rsidRPr="0035746C">
              <w:t>* prof. înv. primar</w:t>
            </w:r>
            <w:r>
              <w:t xml:space="preserve">  Ioaneş Aurel, Vasiu Maria, Jibotean Cornelia şi Burte Nicolae</w:t>
            </w:r>
          </w:p>
          <w:p w:rsidR="002C3E98" w:rsidRDefault="002C3E98" w:rsidP="00F31419">
            <w:pPr>
              <w:rPr>
                <w:lang w:val="ro-RO"/>
              </w:rPr>
            </w:pPr>
            <w:r>
              <w:rPr>
                <w:lang w:val="ro-RO"/>
              </w:rPr>
              <w:t>Prof. Rusan Aurelian</w:t>
            </w:r>
          </w:p>
          <w:p w:rsidR="002C3E98" w:rsidRPr="002C09C1" w:rsidRDefault="002C3E98" w:rsidP="00DF3B59">
            <w:pPr>
              <w:spacing w:line="240" w:lineRule="auto"/>
            </w:pPr>
          </w:p>
          <w:p w:rsidR="002C3E98" w:rsidRPr="002C09C1" w:rsidRDefault="002C3E98" w:rsidP="00DF3B59">
            <w:pPr>
              <w:spacing w:line="240" w:lineRule="auto"/>
            </w:pPr>
          </w:p>
          <w:p w:rsidR="002C3E98" w:rsidRPr="002C09C1" w:rsidRDefault="002C3E98" w:rsidP="00DF3B59">
            <w:pPr>
              <w:spacing w:line="240" w:lineRule="auto"/>
            </w:pPr>
          </w:p>
          <w:p w:rsidR="002C3E98" w:rsidRPr="002C09C1" w:rsidRDefault="002C3E98" w:rsidP="00DF3B59">
            <w:pPr>
              <w:spacing w:line="240" w:lineRule="auto"/>
            </w:pPr>
          </w:p>
          <w:p w:rsidR="002C3E98" w:rsidRPr="002C09C1" w:rsidRDefault="002C3E98" w:rsidP="00DF3B59">
            <w:pPr>
              <w:spacing w:line="240" w:lineRule="auto"/>
            </w:pPr>
          </w:p>
          <w:p w:rsidR="002C3E98" w:rsidRPr="002C09C1" w:rsidRDefault="002C3E98" w:rsidP="00DF3B59">
            <w:pPr>
              <w:spacing w:line="24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Default="002C3E98" w:rsidP="00DF3B59">
            <w:pPr>
              <w:spacing w:line="240" w:lineRule="auto"/>
            </w:pPr>
            <w:r>
              <w:t>Preşcolarii</w:t>
            </w:r>
          </w:p>
          <w:p w:rsidR="002C3E98" w:rsidRDefault="002C3E98" w:rsidP="00DF3B59">
            <w:pPr>
              <w:spacing w:line="240" w:lineRule="auto"/>
            </w:pPr>
            <w:r>
              <w:t>Elevii claselor CP -   a IV-a</w:t>
            </w:r>
            <w:r w:rsidRPr="0035746C">
              <w:t xml:space="preserve"> </w:t>
            </w:r>
          </w:p>
          <w:p w:rsidR="002C3E98" w:rsidRPr="002C09C1" w:rsidRDefault="002C3E98" w:rsidP="00DF3B59">
            <w:pPr>
              <w:spacing w:line="240" w:lineRule="auto"/>
            </w:pPr>
          </w:p>
          <w:p w:rsidR="002C3E98" w:rsidRPr="002C09C1" w:rsidRDefault="002C3E98" w:rsidP="00DF3B59">
            <w:pPr>
              <w:spacing w:line="240" w:lineRule="auto"/>
            </w:pPr>
          </w:p>
          <w:p w:rsidR="002C3E98" w:rsidRPr="002C09C1" w:rsidRDefault="002C3E98" w:rsidP="00DF3B59">
            <w:pPr>
              <w:spacing w:line="240" w:lineRule="auto"/>
            </w:pPr>
          </w:p>
          <w:p w:rsidR="002C3E98" w:rsidRPr="002C09C1" w:rsidRDefault="002C3E98" w:rsidP="00DF3B59">
            <w:pPr>
              <w:spacing w:line="240" w:lineRule="auto"/>
            </w:pPr>
            <w:r w:rsidRPr="002C09C1">
              <w:t>Părin</w:t>
            </w:r>
            <w:r>
              <w:t>ţ</w:t>
            </w:r>
            <w:r w:rsidRPr="002C09C1">
              <w:t>i ai elevilor</w:t>
            </w:r>
          </w:p>
          <w:p w:rsidR="002C3E98" w:rsidRPr="002C09C1" w:rsidRDefault="002C3E98" w:rsidP="00DF3B59">
            <w:pPr>
              <w:spacing w:line="240" w:lineRule="auto"/>
            </w:pPr>
          </w:p>
          <w:p w:rsidR="002C3E98" w:rsidRPr="002C09C1" w:rsidRDefault="002C3E98" w:rsidP="00DF3B59">
            <w:pPr>
              <w:spacing w:line="240" w:lineRule="auto"/>
            </w:pPr>
          </w:p>
          <w:p w:rsidR="002C3E98" w:rsidRPr="002C09C1" w:rsidRDefault="002C3E98" w:rsidP="00DF3B59">
            <w:pPr>
              <w:spacing w:line="240" w:lineRule="auto"/>
            </w:pPr>
          </w:p>
          <w:p w:rsidR="002C3E98" w:rsidRPr="002C09C1" w:rsidRDefault="002C3E98" w:rsidP="00DF3B59">
            <w:pPr>
              <w:spacing w:line="240" w:lineRule="auto"/>
            </w:pPr>
          </w:p>
          <w:p w:rsidR="002C3E98" w:rsidRPr="002C09C1" w:rsidRDefault="002C3E98" w:rsidP="00DF3B59">
            <w:pPr>
              <w:spacing w:line="240" w:lineRule="auto"/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Pr="00435582" w:rsidRDefault="002C3E98" w:rsidP="00DF3B59">
            <w:pPr>
              <w:shd w:val="clear" w:color="auto" w:fill="FFFFFF"/>
              <w:spacing w:line="240" w:lineRule="auto"/>
              <w:jc w:val="center"/>
              <w:rPr>
                <w:color w:val="000000"/>
              </w:rPr>
            </w:pPr>
            <w:r w:rsidRPr="00435582">
              <w:rPr>
                <w:color w:val="000000"/>
              </w:rPr>
              <w:t>26 octombrie 2018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E98" w:rsidRDefault="002C3E98" w:rsidP="00F31419">
            <w:pPr>
              <w:jc w:val="center"/>
              <w:rPr>
                <w:lang w:val="ro-RO"/>
              </w:rPr>
            </w:pPr>
          </w:p>
        </w:tc>
      </w:tr>
    </w:tbl>
    <w:p w:rsidR="002C3E98" w:rsidRDefault="002C3E98" w:rsidP="00F31419">
      <w:pPr>
        <w:jc w:val="center"/>
        <w:rPr>
          <w:b/>
          <w:bCs/>
          <w:i/>
          <w:iCs/>
          <w:sz w:val="28"/>
          <w:szCs w:val="28"/>
        </w:rPr>
      </w:pPr>
    </w:p>
    <w:p w:rsidR="002C3E98" w:rsidRDefault="002C3E98" w:rsidP="00F31419">
      <w:pPr>
        <w:rPr>
          <w:b/>
          <w:bCs/>
          <w:i/>
          <w:iCs/>
          <w:sz w:val="28"/>
          <w:szCs w:val="28"/>
        </w:rPr>
      </w:pPr>
    </w:p>
    <w:p w:rsidR="002C3E98" w:rsidRDefault="002C3E98" w:rsidP="00F31419">
      <w:pPr>
        <w:rPr>
          <w:b/>
          <w:bCs/>
          <w:i/>
          <w:iCs/>
          <w:sz w:val="28"/>
          <w:szCs w:val="28"/>
        </w:rPr>
      </w:pPr>
    </w:p>
    <w:p w:rsidR="002C3E98" w:rsidRDefault="002C3E98" w:rsidP="00F31419">
      <w:pPr>
        <w:rPr>
          <w:b/>
          <w:bCs/>
          <w:i/>
          <w:iCs/>
          <w:sz w:val="40"/>
          <w:szCs w:val="40"/>
        </w:rPr>
      </w:pPr>
    </w:p>
    <w:p w:rsidR="002C3E98" w:rsidRPr="00F31419" w:rsidRDefault="002C3E98" w:rsidP="00F31419">
      <w:pPr>
        <w:jc w:val="center"/>
        <w:rPr>
          <w:b/>
          <w:bCs/>
          <w:i/>
          <w:iCs/>
        </w:rPr>
      </w:pPr>
      <w:r w:rsidRPr="00F31419">
        <w:rPr>
          <w:b/>
          <w:bCs/>
          <w:i/>
          <w:iCs/>
          <w:sz w:val="40"/>
          <w:szCs w:val="40"/>
        </w:rPr>
        <w:t xml:space="preserve">CLASELE  V </w:t>
      </w:r>
      <w:r>
        <w:rPr>
          <w:b/>
          <w:bCs/>
          <w:i/>
          <w:iCs/>
          <w:sz w:val="40"/>
          <w:szCs w:val="40"/>
        </w:rPr>
        <w:t>–</w:t>
      </w:r>
      <w:r w:rsidRPr="00F31419">
        <w:rPr>
          <w:b/>
          <w:bCs/>
          <w:i/>
          <w:iCs/>
          <w:sz w:val="40"/>
          <w:szCs w:val="40"/>
        </w:rPr>
        <w:t xml:space="preserve"> VIII</w:t>
      </w:r>
    </w:p>
    <w:p w:rsidR="002C3E98" w:rsidRPr="00F31419" w:rsidRDefault="002C3E98" w:rsidP="00F31419">
      <w:pPr>
        <w:jc w:val="center"/>
        <w:rPr>
          <w:b/>
          <w:bCs/>
          <w:i/>
          <w:iCs/>
        </w:rPr>
      </w:pPr>
    </w:p>
    <w:tbl>
      <w:tblPr>
        <w:tblpPr w:leftFromText="180" w:rightFromText="180" w:vertAnchor="text" w:horzAnchor="margin" w:tblpX="-529" w:tblpY="101"/>
        <w:tblW w:w="535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1E0"/>
      </w:tblPr>
      <w:tblGrid>
        <w:gridCol w:w="547"/>
        <w:gridCol w:w="2356"/>
        <w:gridCol w:w="4018"/>
        <w:gridCol w:w="1872"/>
        <w:gridCol w:w="1761"/>
        <w:gridCol w:w="1875"/>
        <w:gridCol w:w="2596"/>
      </w:tblGrid>
      <w:tr w:rsidR="002C3E98" w:rsidRPr="00F31419">
        <w:tc>
          <w:tcPr>
            <w:tcW w:w="182" w:type="pct"/>
            <w:tcBorders>
              <w:top w:val="double" w:sz="4" w:space="0" w:color="auto"/>
              <w:bottom w:val="double" w:sz="4" w:space="0" w:color="auto"/>
            </w:tcBorders>
          </w:tcPr>
          <w:p w:rsidR="002C3E98" w:rsidRPr="00F31419" w:rsidRDefault="002C3E98" w:rsidP="00F31419">
            <w:pPr>
              <w:jc w:val="center"/>
              <w:rPr>
                <w:b/>
                <w:bCs/>
              </w:rPr>
            </w:pPr>
            <w:r w:rsidRPr="00F31419">
              <w:rPr>
                <w:b/>
                <w:bCs/>
              </w:rPr>
              <w:t>Nrcrt</w:t>
            </w:r>
          </w:p>
        </w:tc>
        <w:tc>
          <w:tcPr>
            <w:tcW w:w="784" w:type="pct"/>
            <w:tcBorders>
              <w:top w:val="double" w:sz="4" w:space="0" w:color="auto"/>
              <w:bottom w:val="double" w:sz="4" w:space="0" w:color="auto"/>
            </w:tcBorders>
          </w:tcPr>
          <w:p w:rsidR="002C3E98" w:rsidRPr="00F31419" w:rsidRDefault="002C3E98" w:rsidP="00F31419">
            <w:pPr>
              <w:jc w:val="center"/>
              <w:rPr>
                <w:b/>
                <w:bCs/>
              </w:rPr>
            </w:pPr>
            <w:r w:rsidRPr="00F31419">
              <w:rPr>
                <w:b/>
                <w:bCs/>
              </w:rPr>
              <w:t>TEMA/Denumirea activită</w:t>
            </w:r>
            <w:r w:rsidRPr="00F31419">
              <w:rPr>
                <w:rFonts w:hAnsi="Calibri" w:cs="Calibri"/>
                <w:b/>
                <w:bCs/>
              </w:rPr>
              <w:t>ț</w:t>
            </w:r>
            <w:r w:rsidRPr="00F31419">
              <w:rPr>
                <w:b/>
                <w:bCs/>
              </w:rPr>
              <w:t>ii</w:t>
            </w:r>
          </w:p>
        </w:tc>
        <w:tc>
          <w:tcPr>
            <w:tcW w:w="1337" w:type="pct"/>
            <w:tcBorders>
              <w:top w:val="double" w:sz="4" w:space="0" w:color="auto"/>
              <w:bottom w:val="double" w:sz="4" w:space="0" w:color="auto"/>
            </w:tcBorders>
          </w:tcPr>
          <w:p w:rsidR="002C3E98" w:rsidRPr="00F31419" w:rsidRDefault="002C3E98" w:rsidP="00F31419">
            <w:pPr>
              <w:jc w:val="center"/>
              <w:rPr>
                <w:b/>
                <w:bCs/>
              </w:rPr>
            </w:pPr>
            <w:r w:rsidRPr="00F31419">
              <w:rPr>
                <w:b/>
                <w:bCs/>
              </w:rPr>
              <w:t>Obiective urmărite</w:t>
            </w:r>
          </w:p>
        </w:tc>
        <w:tc>
          <w:tcPr>
            <w:tcW w:w="623" w:type="pct"/>
            <w:tcBorders>
              <w:top w:val="double" w:sz="4" w:space="0" w:color="auto"/>
              <w:bottom w:val="double" w:sz="4" w:space="0" w:color="auto"/>
            </w:tcBorders>
          </w:tcPr>
          <w:p w:rsidR="002C3E98" w:rsidRPr="00F31419" w:rsidRDefault="002C3E98" w:rsidP="00F31419">
            <w:pPr>
              <w:jc w:val="center"/>
              <w:rPr>
                <w:b/>
                <w:bCs/>
              </w:rPr>
            </w:pPr>
            <w:r w:rsidRPr="00F31419">
              <w:rPr>
                <w:b/>
                <w:bCs/>
              </w:rPr>
              <w:t>Tipul activita</w:t>
            </w:r>
            <w:r w:rsidRPr="00F31419">
              <w:rPr>
                <w:rFonts w:hAnsi="Calibri" w:cs="Calibri"/>
                <w:b/>
                <w:bCs/>
              </w:rPr>
              <w:t>ț</w:t>
            </w:r>
            <w:r w:rsidRPr="00F31419">
              <w:rPr>
                <w:b/>
                <w:bCs/>
              </w:rPr>
              <w:t>ii</w:t>
            </w:r>
          </w:p>
          <w:p w:rsidR="002C3E98" w:rsidRPr="00F31419" w:rsidRDefault="002C3E98" w:rsidP="00F31419">
            <w:pPr>
              <w:jc w:val="center"/>
              <w:rPr>
                <w:b/>
                <w:bCs/>
              </w:rPr>
            </w:pPr>
            <w:r w:rsidRPr="00F31419">
              <w:rPr>
                <w:b/>
                <w:bCs/>
              </w:rPr>
              <w:t>/evaluare</w:t>
            </w:r>
          </w:p>
        </w:tc>
        <w:tc>
          <w:tcPr>
            <w:tcW w:w="586" w:type="pct"/>
            <w:tcBorders>
              <w:top w:val="double" w:sz="4" w:space="0" w:color="auto"/>
              <w:bottom w:val="double" w:sz="4" w:space="0" w:color="auto"/>
            </w:tcBorders>
          </w:tcPr>
          <w:p w:rsidR="002C3E98" w:rsidRPr="00F31419" w:rsidRDefault="002C3E98" w:rsidP="00F31419">
            <w:pPr>
              <w:jc w:val="center"/>
              <w:rPr>
                <w:b/>
                <w:bCs/>
              </w:rPr>
            </w:pPr>
            <w:r w:rsidRPr="00F31419">
              <w:rPr>
                <w:b/>
                <w:bCs/>
              </w:rPr>
              <w:t>Participan</w:t>
            </w:r>
            <w:r w:rsidRPr="00F31419">
              <w:rPr>
                <w:rFonts w:hAnsi="Calibri" w:cs="Calibri"/>
                <w:b/>
                <w:bCs/>
              </w:rPr>
              <w:t>ț</w:t>
            </w:r>
            <w:r w:rsidRPr="00F31419">
              <w:rPr>
                <w:b/>
                <w:bCs/>
              </w:rPr>
              <w:t>i</w:t>
            </w:r>
          </w:p>
        </w:tc>
        <w:tc>
          <w:tcPr>
            <w:tcW w:w="624" w:type="pct"/>
            <w:tcBorders>
              <w:top w:val="double" w:sz="4" w:space="0" w:color="auto"/>
              <w:bottom w:val="double" w:sz="4" w:space="0" w:color="auto"/>
            </w:tcBorders>
          </w:tcPr>
          <w:p w:rsidR="002C3E98" w:rsidRPr="00F31419" w:rsidRDefault="002C3E98" w:rsidP="00F31419">
            <w:pPr>
              <w:jc w:val="center"/>
              <w:rPr>
                <w:b/>
                <w:bCs/>
              </w:rPr>
            </w:pPr>
            <w:r w:rsidRPr="00F31419">
              <w:rPr>
                <w:b/>
                <w:bCs/>
              </w:rPr>
              <w:t>Termen</w:t>
            </w:r>
          </w:p>
        </w:tc>
        <w:tc>
          <w:tcPr>
            <w:tcW w:w="864" w:type="pct"/>
            <w:tcBorders>
              <w:top w:val="double" w:sz="4" w:space="0" w:color="auto"/>
              <w:bottom w:val="double" w:sz="4" w:space="0" w:color="auto"/>
            </w:tcBorders>
          </w:tcPr>
          <w:p w:rsidR="002C3E98" w:rsidRPr="00F31419" w:rsidRDefault="002C3E98" w:rsidP="00F31419">
            <w:pPr>
              <w:jc w:val="center"/>
              <w:rPr>
                <w:b/>
                <w:bCs/>
              </w:rPr>
            </w:pPr>
            <w:r w:rsidRPr="00F31419">
              <w:rPr>
                <w:b/>
                <w:bCs/>
              </w:rPr>
              <w:t xml:space="preserve">Responsabili </w:t>
            </w:r>
          </w:p>
        </w:tc>
      </w:tr>
      <w:tr w:rsidR="002C3E98" w:rsidRPr="00F31419">
        <w:trPr>
          <w:trHeight w:val="1920"/>
        </w:trPr>
        <w:tc>
          <w:tcPr>
            <w:tcW w:w="182" w:type="pct"/>
            <w:tcBorders>
              <w:top w:val="single" w:sz="4" w:space="0" w:color="auto"/>
            </w:tcBorders>
            <w:vAlign w:val="center"/>
          </w:tcPr>
          <w:p w:rsidR="002C3E98" w:rsidRPr="00F31419" w:rsidRDefault="002C3E98" w:rsidP="00F31419">
            <w:pPr>
              <w:jc w:val="center"/>
              <w:rPr>
                <w:b/>
                <w:bCs/>
              </w:rPr>
            </w:pPr>
          </w:p>
          <w:p w:rsidR="002C3E98" w:rsidRPr="00F31419" w:rsidRDefault="002C3E98" w:rsidP="00F31419">
            <w:pPr>
              <w:jc w:val="center"/>
              <w:rPr>
                <w:b/>
                <w:bCs/>
              </w:rPr>
            </w:pPr>
          </w:p>
          <w:p w:rsidR="002C3E98" w:rsidRPr="00F31419" w:rsidRDefault="002C3E98" w:rsidP="00F31419">
            <w:pPr>
              <w:jc w:val="center"/>
              <w:rPr>
                <w:b/>
                <w:bCs/>
              </w:rPr>
            </w:pPr>
            <w:r w:rsidRPr="00F31419">
              <w:rPr>
                <w:b/>
                <w:bCs/>
              </w:rPr>
              <w:t>1</w:t>
            </w:r>
          </w:p>
          <w:p w:rsidR="002C3E98" w:rsidRPr="00F31419" w:rsidRDefault="002C3E98" w:rsidP="00F31419">
            <w:pPr>
              <w:jc w:val="center"/>
              <w:rPr>
                <w:b/>
                <w:bCs/>
              </w:rPr>
            </w:pPr>
          </w:p>
          <w:p w:rsidR="002C3E98" w:rsidRPr="00F31419" w:rsidRDefault="002C3E98" w:rsidP="00F31419">
            <w:pPr>
              <w:jc w:val="center"/>
              <w:rPr>
                <w:b/>
                <w:bCs/>
              </w:rPr>
            </w:pPr>
          </w:p>
          <w:p w:rsidR="002C3E98" w:rsidRPr="00F31419" w:rsidRDefault="002C3E98" w:rsidP="00F31419">
            <w:pPr>
              <w:jc w:val="center"/>
              <w:rPr>
                <w:b/>
                <w:bCs/>
              </w:rPr>
            </w:pPr>
          </w:p>
          <w:p w:rsidR="002C3E98" w:rsidRPr="00F31419" w:rsidRDefault="002C3E98" w:rsidP="00F31419">
            <w:pPr>
              <w:jc w:val="center"/>
              <w:rPr>
                <w:b/>
                <w:bCs/>
              </w:rPr>
            </w:pPr>
          </w:p>
          <w:p w:rsidR="002C3E98" w:rsidRPr="00F31419" w:rsidRDefault="002C3E98" w:rsidP="00F31419">
            <w:pPr>
              <w:jc w:val="center"/>
              <w:rPr>
                <w:b/>
                <w:bCs/>
              </w:rPr>
            </w:pPr>
          </w:p>
        </w:tc>
        <w:tc>
          <w:tcPr>
            <w:tcW w:w="784" w:type="pct"/>
            <w:tcBorders>
              <w:top w:val="single" w:sz="4" w:space="0" w:color="auto"/>
            </w:tcBorders>
            <w:vAlign w:val="center"/>
          </w:tcPr>
          <w:p w:rsidR="002C3E98" w:rsidRPr="00F31419" w:rsidRDefault="002C3E98" w:rsidP="00F31419">
            <w:pPr>
              <w:jc w:val="center"/>
              <w:rPr>
                <w:b/>
                <w:bCs/>
              </w:rPr>
            </w:pPr>
            <w:r w:rsidRPr="00F31419">
              <w:rPr>
                <w:b/>
                <w:bCs/>
              </w:rPr>
              <w:t>Mâini dibace</w:t>
            </w:r>
          </w:p>
        </w:tc>
        <w:tc>
          <w:tcPr>
            <w:tcW w:w="1337" w:type="pct"/>
            <w:tcBorders>
              <w:top w:val="single" w:sz="4" w:space="0" w:color="auto"/>
            </w:tcBorders>
            <w:vAlign w:val="center"/>
          </w:tcPr>
          <w:p w:rsidR="002C3E98" w:rsidRPr="00F31419" w:rsidRDefault="002C3E98" w:rsidP="00F31419">
            <w:pPr>
              <w:numPr>
                <w:ilvl w:val="0"/>
                <w:numId w:val="20"/>
              </w:numPr>
              <w:suppressAutoHyphens w:val="0"/>
              <w:spacing w:line="240" w:lineRule="auto"/>
            </w:pPr>
            <w:r w:rsidRPr="00F31419">
              <w:t>Dezvoltarea abilită</w:t>
            </w:r>
            <w:r w:rsidRPr="00F31419">
              <w:rPr>
                <w:rFonts w:ascii="Calibri" w:hAnsi="Calibri" w:cs="Calibri"/>
              </w:rPr>
              <w:t>ț</w:t>
            </w:r>
            <w:r w:rsidRPr="00F31419">
              <w:t>ilor de lucru cu diverse tehnici;</w:t>
            </w:r>
          </w:p>
          <w:p w:rsidR="002C3E98" w:rsidRPr="00F31419" w:rsidRDefault="002C3E98" w:rsidP="00F31419">
            <w:pPr>
              <w:numPr>
                <w:ilvl w:val="0"/>
                <w:numId w:val="20"/>
              </w:numPr>
              <w:suppressAutoHyphens w:val="0"/>
              <w:spacing w:line="240" w:lineRule="auto"/>
            </w:pPr>
            <w:r w:rsidRPr="00F31419">
              <w:t>Dezvoltarea sim</w:t>
            </w:r>
            <w:r w:rsidRPr="00F31419">
              <w:rPr>
                <w:rFonts w:ascii="Calibri" w:hAnsi="Calibri" w:cs="Calibri"/>
              </w:rPr>
              <w:t>ț</w:t>
            </w:r>
            <w:r w:rsidRPr="00F31419">
              <w:t>ului estetic;</w:t>
            </w:r>
          </w:p>
          <w:p w:rsidR="002C3E98" w:rsidRPr="00F31419" w:rsidRDefault="002C3E98" w:rsidP="00F31419">
            <w:pPr>
              <w:numPr>
                <w:ilvl w:val="0"/>
                <w:numId w:val="20"/>
              </w:numPr>
              <w:suppressAutoHyphens w:val="0"/>
              <w:spacing w:line="240" w:lineRule="auto"/>
            </w:pPr>
            <w:r w:rsidRPr="00F31419">
              <w:t>-Stimularea lucrului în echipă.</w:t>
            </w:r>
          </w:p>
          <w:p w:rsidR="002C3E98" w:rsidRPr="00F31419" w:rsidRDefault="002C3E98" w:rsidP="00F31419">
            <w:pPr>
              <w:ind w:left="-95"/>
            </w:pPr>
          </w:p>
        </w:tc>
        <w:tc>
          <w:tcPr>
            <w:tcW w:w="623" w:type="pct"/>
            <w:tcBorders>
              <w:top w:val="single" w:sz="4" w:space="0" w:color="auto"/>
            </w:tcBorders>
            <w:vAlign w:val="center"/>
          </w:tcPr>
          <w:p w:rsidR="002C3E98" w:rsidRPr="00F31419" w:rsidRDefault="002C3E98" w:rsidP="00F31419">
            <w:pPr>
              <w:ind w:left="360"/>
            </w:pPr>
            <w:r w:rsidRPr="00F31419">
              <w:t>Activitate creativă / obiecte / poze</w:t>
            </w:r>
          </w:p>
        </w:tc>
        <w:tc>
          <w:tcPr>
            <w:tcW w:w="586" w:type="pct"/>
            <w:tcBorders>
              <w:top w:val="single" w:sz="4" w:space="0" w:color="auto"/>
            </w:tcBorders>
            <w:vAlign w:val="center"/>
          </w:tcPr>
          <w:p w:rsidR="002C3E98" w:rsidRPr="00F31419" w:rsidRDefault="002C3E98" w:rsidP="00F31419">
            <w:pPr>
              <w:jc w:val="center"/>
            </w:pPr>
            <w:r w:rsidRPr="00F31419">
              <w:t>Cls. V - VIII</w:t>
            </w:r>
          </w:p>
        </w:tc>
        <w:tc>
          <w:tcPr>
            <w:tcW w:w="624" w:type="pct"/>
            <w:tcBorders>
              <w:top w:val="single" w:sz="4" w:space="0" w:color="auto"/>
            </w:tcBorders>
            <w:vAlign w:val="center"/>
          </w:tcPr>
          <w:p w:rsidR="002C3E98" w:rsidRPr="00F31419" w:rsidRDefault="002C3E98" w:rsidP="00F31419">
            <w:pPr>
              <w:jc w:val="center"/>
            </w:pPr>
            <w:r w:rsidRPr="00F31419">
              <w:t>Luni, 22.10.2018 08:00 – 10:00</w:t>
            </w:r>
          </w:p>
        </w:tc>
        <w:tc>
          <w:tcPr>
            <w:tcW w:w="864" w:type="pct"/>
            <w:tcBorders>
              <w:top w:val="single" w:sz="4" w:space="0" w:color="auto"/>
            </w:tcBorders>
            <w:vAlign w:val="center"/>
          </w:tcPr>
          <w:p w:rsidR="002C3E98" w:rsidRPr="00F31419" w:rsidRDefault="002C3E98" w:rsidP="00F31419">
            <w:pPr>
              <w:jc w:val="center"/>
            </w:pPr>
            <w:r w:rsidRPr="00F31419">
              <w:t>Prof. Uri</w:t>
            </w:r>
            <w:r w:rsidRPr="00F31419">
              <w:rPr>
                <w:rFonts w:ascii="Calibri" w:hAnsi="Calibri" w:cs="Calibri"/>
              </w:rPr>
              <w:t>ț</w:t>
            </w:r>
            <w:r w:rsidRPr="00F31419">
              <w:t>esc Livia</w:t>
            </w:r>
          </w:p>
          <w:p w:rsidR="002C3E98" w:rsidRPr="00F31419" w:rsidRDefault="002C3E98" w:rsidP="00F31419">
            <w:pPr>
              <w:jc w:val="center"/>
            </w:pPr>
            <w:r w:rsidRPr="00F31419">
              <w:t>Prof. Arion Mariana</w:t>
            </w:r>
          </w:p>
          <w:p w:rsidR="002C3E98" w:rsidRPr="00F31419" w:rsidRDefault="002C3E98" w:rsidP="00F31419">
            <w:pPr>
              <w:jc w:val="center"/>
            </w:pPr>
            <w:r w:rsidRPr="00F31419">
              <w:t>Prof. Jibotean Marin</w:t>
            </w:r>
          </w:p>
          <w:p w:rsidR="002C3E98" w:rsidRPr="00F31419" w:rsidRDefault="002C3E98" w:rsidP="00F31419">
            <w:pPr>
              <w:jc w:val="center"/>
            </w:pPr>
            <w:r w:rsidRPr="00F31419">
              <w:t>Prof. Emanuela Ordean</w:t>
            </w:r>
          </w:p>
          <w:p w:rsidR="002C3E98" w:rsidRPr="00F31419" w:rsidRDefault="002C3E98" w:rsidP="00F31419">
            <w:pPr>
              <w:jc w:val="center"/>
            </w:pPr>
          </w:p>
        </w:tc>
      </w:tr>
      <w:tr w:rsidR="002C3E98" w:rsidRPr="00F31419">
        <w:trPr>
          <w:trHeight w:val="1527"/>
        </w:trPr>
        <w:tc>
          <w:tcPr>
            <w:tcW w:w="182" w:type="pct"/>
            <w:tcBorders>
              <w:top w:val="single" w:sz="4" w:space="0" w:color="auto"/>
            </w:tcBorders>
            <w:vAlign w:val="center"/>
          </w:tcPr>
          <w:p w:rsidR="002C3E98" w:rsidRPr="00F31419" w:rsidRDefault="002C3E98" w:rsidP="00F31419">
            <w:pPr>
              <w:jc w:val="center"/>
              <w:rPr>
                <w:b/>
                <w:bCs/>
              </w:rPr>
            </w:pPr>
            <w:r w:rsidRPr="00F31419">
              <w:rPr>
                <w:b/>
                <w:bCs/>
              </w:rPr>
              <w:t>2.</w:t>
            </w:r>
          </w:p>
        </w:tc>
        <w:tc>
          <w:tcPr>
            <w:tcW w:w="784" w:type="pct"/>
            <w:tcBorders>
              <w:top w:val="single" w:sz="4" w:space="0" w:color="auto"/>
            </w:tcBorders>
            <w:vAlign w:val="center"/>
          </w:tcPr>
          <w:p w:rsidR="002C3E98" w:rsidRPr="00F31419" w:rsidRDefault="002C3E98" w:rsidP="00F31419">
            <w:pPr>
              <w:rPr>
                <w:b/>
                <w:bCs/>
              </w:rPr>
            </w:pPr>
            <w:r w:rsidRPr="00F31419">
              <w:rPr>
                <w:b/>
                <w:bCs/>
              </w:rPr>
              <w:t>Suntem bucatari priceputi</w:t>
            </w:r>
          </w:p>
        </w:tc>
        <w:tc>
          <w:tcPr>
            <w:tcW w:w="1337" w:type="pct"/>
            <w:tcBorders>
              <w:top w:val="single" w:sz="4" w:space="0" w:color="auto"/>
            </w:tcBorders>
            <w:vAlign w:val="center"/>
          </w:tcPr>
          <w:p w:rsidR="002C3E98" w:rsidRPr="00F31419" w:rsidRDefault="002C3E98" w:rsidP="00F31419">
            <w:pPr>
              <w:numPr>
                <w:ilvl w:val="0"/>
                <w:numId w:val="22"/>
              </w:numPr>
              <w:suppressAutoHyphens w:val="0"/>
              <w:spacing w:line="240" w:lineRule="auto"/>
            </w:pPr>
            <w:r w:rsidRPr="00F31419">
              <w:t>dezvoltarea indemanarii si priceperii in munca la bucatarie</w:t>
            </w:r>
          </w:p>
          <w:p w:rsidR="002C3E98" w:rsidRPr="00F31419" w:rsidRDefault="002C3E98" w:rsidP="00F31419">
            <w:pPr>
              <w:numPr>
                <w:ilvl w:val="0"/>
                <w:numId w:val="22"/>
              </w:numPr>
              <w:suppressAutoHyphens w:val="0"/>
              <w:spacing w:line="240" w:lineRule="auto"/>
            </w:pPr>
            <w:r w:rsidRPr="00F31419">
              <w:t>familiarizarea cu ustensilele si tehnicile de preparare a aperitivelor si deserturilor</w:t>
            </w:r>
          </w:p>
        </w:tc>
        <w:tc>
          <w:tcPr>
            <w:tcW w:w="623" w:type="pct"/>
            <w:tcBorders>
              <w:top w:val="single" w:sz="4" w:space="0" w:color="auto"/>
            </w:tcBorders>
            <w:vAlign w:val="center"/>
          </w:tcPr>
          <w:p w:rsidR="002C3E98" w:rsidRPr="00F31419" w:rsidRDefault="002C3E98" w:rsidP="00F31419">
            <w:pPr>
              <w:ind w:left="360"/>
            </w:pPr>
            <w:r w:rsidRPr="00F31419">
              <w:t>activitate gastronomica</w:t>
            </w:r>
          </w:p>
        </w:tc>
        <w:tc>
          <w:tcPr>
            <w:tcW w:w="586" w:type="pct"/>
            <w:tcBorders>
              <w:top w:val="single" w:sz="4" w:space="0" w:color="auto"/>
            </w:tcBorders>
            <w:vAlign w:val="center"/>
          </w:tcPr>
          <w:p w:rsidR="002C3E98" w:rsidRPr="00F31419" w:rsidRDefault="002C3E98" w:rsidP="00F31419">
            <w:pPr>
              <w:jc w:val="center"/>
            </w:pPr>
            <w:r w:rsidRPr="00F31419">
              <w:t>Cls. V-VIII</w:t>
            </w:r>
          </w:p>
        </w:tc>
        <w:tc>
          <w:tcPr>
            <w:tcW w:w="624" w:type="pct"/>
            <w:tcBorders>
              <w:top w:val="single" w:sz="4" w:space="0" w:color="auto"/>
            </w:tcBorders>
            <w:vAlign w:val="center"/>
          </w:tcPr>
          <w:p w:rsidR="002C3E98" w:rsidRPr="00F31419" w:rsidRDefault="002C3E98" w:rsidP="00F31419">
            <w:pPr>
              <w:jc w:val="center"/>
            </w:pPr>
            <w:r w:rsidRPr="00F31419">
              <w:t>Luni, 22.10.2018 10:00 – 13:00</w:t>
            </w:r>
          </w:p>
          <w:p w:rsidR="002C3E98" w:rsidRPr="00F31419" w:rsidRDefault="002C3E98" w:rsidP="00F31419">
            <w:pPr>
              <w:jc w:val="center"/>
            </w:pPr>
          </w:p>
        </w:tc>
        <w:tc>
          <w:tcPr>
            <w:tcW w:w="864" w:type="pct"/>
            <w:tcBorders>
              <w:top w:val="single" w:sz="4" w:space="0" w:color="auto"/>
            </w:tcBorders>
            <w:vAlign w:val="center"/>
          </w:tcPr>
          <w:p w:rsidR="002C3E98" w:rsidRPr="00F31419" w:rsidRDefault="002C3E98" w:rsidP="00F31419">
            <w:pPr>
              <w:jc w:val="center"/>
            </w:pPr>
            <w:r w:rsidRPr="00F31419">
              <w:t>Prof. Arion Mariana</w:t>
            </w:r>
          </w:p>
          <w:p w:rsidR="002C3E98" w:rsidRPr="00F31419" w:rsidRDefault="002C3E98" w:rsidP="00F31419">
            <w:pPr>
              <w:jc w:val="center"/>
            </w:pPr>
            <w:r w:rsidRPr="00F31419">
              <w:t>Prof. Uritesc Livia</w:t>
            </w:r>
          </w:p>
          <w:p w:rsidR="002C3E98" w:rsidRPr="00F31419" w:rsidRDefault="002C3E98" w:rsidP="00F31419">
            <w:pPr>
              <w:jc w:val="center"/>
            </w:pPr>
            <w:r w:rsidRPr="00F31419">
              <w:t>Prof. Sutu Ramona</w:t>
            </w:r>
          </w:p>
          <w:p w:rsidR="002C3E98" w:rsidRPr="00F31419" w:rsidRDefault="002C3E98" w:rsidP="00F31419">
            <w:pPr>
              <w:jc w:val="center"/>
            </w:pPr>
            <w:r w:rsidRPr="00F31419">
              <w:t>Prof. Emanuela Ordean</w:t>
            </w:r>
          </w:p>
        </w:tc>
      </w:tr>
      <w:tr w:rsidR="002C3E98" w:rsidRPr="00F31419">
        <w:trPr>
          <w:trHeight w:val="1527"/>
        </w:trPr>
        <w:tc>
          <w:tcPr>
            <w:tcW w:w="182" w:type="pct"/>
            <w:tcBorders>
              <w:top w:val="single" w:sz="4" w:space="0" w:color="auto"/>
            </w:tcBorders>
            <w:vAlign w:val="center"/>
          </w:tcPr>
          <w:p w:rsidR="002C3E98" w:rsidRPr="00F31419" w:rsidRDefault="002C3E98" w:rsidP="00F31419">
            <w:pPr>
              <w:jc w:val="center"/>
              <w:rPr>
                <w:b/>
                <w:bCs/>
              </w:rPr>
            </w:pPr>
            <w:r w:rsidRPr="00F31419">
              <w:rPr>
                <w:b/>
                <w:bCs/>
              </w:rPr>
              <w:t>3.</w:t>
            </w:r>
          </w:p>
        </w:tc>
        <w:tc>
          <w:tcPr>
            <w:tcW w:w="784" w:type="pct"/>
            <w:tcBorders>
              <w:top w:val="single" w:sz="4" w:space="0" w:color="auto"/>
            </w:tcBorders>
            <w:vAlign w:val="center"/>
          </w:tcPr>
          <w:p w:rsidR="002C3E98" w:rsidRPr="00F31419" w:rsidRDefault="002C3E98" w:rsidP="00F31419">
            <w:pPr>
              <w:rPr>
                <w:b/>
                <w:bCs/>
              </w:rPr>
            </w:pPr>
            <w:r w:rsidRPr="00F31419">
              <w:rPr>
                <w:b/>
                <w:bCs/>
              </w:rPr>
              <w:t>Vizionare film anima</w:t>
            </w:r>
            <w:r w:rsidRPr="00F31419">
              <w:rPr>
                <w:rFonts w:ascii="Calibri" w:hAnsi="Calibri" w:cs="Calibri"/>
                <w:b/>
                <w:bCs/>
              </w:rPr>
              <w:t>ț</w:t>
            </w:r>
            <w:r w:rsidRPr="00F31419">
              <w:rPr>
                <w:b/>
                <w:bCs/>
              </w:rPr>
              <w:t>ie</w:t>
            </w:r>
          </w:p>
        </w:tc>
        <w:tc>
          <w:tcPr>
            <w:tcW w:w="1337" w:type="pct"/>
            <w:tcBorders>
              <w:top w:val="single" w:sz="4" w:space="0" w:color="auto"/>
            </w:tcBorders>
            <w:vAlign w:val="center"/>
          </w:tcPr>
          <w:p w:rsidR="002C3E98" w:rsidRPr="00F31419" w:rsidRDefault="002C3E98" w:rsidP="00F31419">
            <w:pPr>
              <w:numPr>
                <w:ilvl w:val="0"/>
                <w:numId w:val="22"/>
              </w:numPr>
              <w:suppressAutoHyphens w:val="0"/>
              <w:spacing w:line="240" w:lineRule="auto"/>
            </w:pPr>
            <w:r w:rsidRPr="00F31419">
              <w:t>dezvoltarea capacită</w:t>
            </w:r>
            <w:r w:rsidRPr="00F31419">
              <w:rPr>
                <w:rFonts w:ascii="Calibri" w:hAnsi="Calibri" w:cs="Calibri"/>
              </w:rPr>
              <w:t>ț</w:t>
            </w:r>
            <w:r w:rsidRPr="00F31419">
              <w:t>ii de receptare a mesajului oral</w:t>
            </w:r>
          </w:p>
        </w:tc>
        <w:tc>
          <w:tcPr>
            <w:tcW w:w="623" w:type="pct"/>
            <w:tcBorders>
              <w:top w:val="single" w:sz="4" w:space="0" w:color="auto"/>
            </w:tcBorders>
            <w:vAlign w:val="center"/>
          </w:tcPr>
          <w:p w:rsidR="002C3E98" w:rsidRPr="00F31419" w:rsidRDefault="002C3E98" w:rsidP="00F31419">
            <w:pPr>
              <w:ind w:left="360"/>
            </w:pPr>
            <w:r w:rsidRPr="00F31419">
              <w:t>Vizionare film in limba engleza</w:t>
            </w:r>
          </w:p>
        </w:tc>
        <w:tc>
          <w:tcPr>
            <w:tcW w:w="586" w:type="pct"/>
            <w:tcBorders>
              <w:top w:val="single" w:sz="4" w:space="0" w:color="auto"/>
            </w:tcBorders>
            <w:vAlign w:val="center"/>
          </w:tcPr>
          <w:p w:rsidR="002C3E98" w:rsidRPr="00F31419" w:rsidRDefault="002C3E98" w:rsidP="00F31419">
            <w:pPr>
              <w:jc w:val="center"/>
            </w:pPr>
            <w:r w:rsidRPr="00F31419">
              <w:t>Cls. V-VIII</w:t>
            </w:r>
          </w:p>
        </w:tc>
        <w:tc>
          <w:tcPr>
            <w:tcW w:w="624" w:type="pct"/>
            <w:tcBorders>
              <w:top w:val="single" w:sz="4" w:space="0" w:color="auto"/>
            </w:tcBorders>
            <w:vAlign w:val="center"/>
          </w:tcPr>
          <w:p w:rsidR="002C3E98" w:rsidRPr="00F31419" w:rsidRDefault="002C3E98" w:rsidP="00F31419">
            <w:pPr>
              <w:jc w:val="center"/>
            </w:pPr>
            <w:r w:rsidRPr="00F31419">
              <w:t xml:space="preserve">Luni, 22.10.2018 </w:t>
            </w:r>
          </w:p>
          <w:p w:rsidR="002C3E98" w:rsidRPr="00F31419" w:rsidRDefault="002C3E98" w:rsidP="00F31419">
            <w:pPr>
              <w:jc w:val="center"/>
            </w:pPr>
            <w:r w:rsidRPr="00F31419">
              <w:t>8:00 – 10:00</w:t>
            </w:r>
          </w:p>
          <w:p w:rsidR="002C3E98" w:rsidRPr="00F31419" w:rsidRDefault="002C3E98" w:rsidP="00F31419">
            <w:pPr>
              <w:jc w:val="center"/>
            </w:pPr>
          </w:p>
        </w:tc>
        <w:tc>
          <w:tcPr>
            <w:tcW w:w="864" w:type="pct"/>
            <w:tcBorders>
              <w:top w:val="single" w:sz="4" w:space="0" w:color="auto"/>
            </w:tcBorders>
            <w:vAlign w:val="center"/>
          </w:tcPr>
          <w:p w:rsidR="002C3E98" w:rsidRPr="00F31419" w:rsidRDefault="002C3E98" w:rsidP="00F31419">
            <w:pPr>
              <w:jc w:val="center"/>
            </w:pPr>
            <w:r w:rsidRPr="00F31419">
              <w:t>Prof. Sutu Ramona</w:t>
            </w:r>
          </w:p>
        </w:tc>
      </w:tr>
      <w:tr w:rsidR="002C3E98" w:rsidRPr="00F31419">
        <w:trPr>
          <w:trHeight w:val="960"/>
        </w:trPr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3E98" w:rsidRPr="00F31419" w:rsidRDefault="002C3E98" w:rsidP="00F31419">
            <w:pPr>
              <w:jc w:val="center"/>
              <w:rPr>
                <w:b/>
                <w:bCs/>
              </w:rPr>
            </w:pPr>
            <w:r w:rsidRPr="00F31419">
              <w:rPr>
                <w:b/>
                <w:bCs/>
              </w:rPr>
              <w:t>3.</w:t>
            </w: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3E98" w:rsidRPr="00F31419" w:rsidRDefault="002C3E98" w:rsidP="00F31419">
            <w:pPr>
              <w:rPr>
                <w:b/>
                <w:bCs/>
              </w:rPr>
            </w:pPr>
            <w:r w:rsidRPr="00F31419">
              <w:rPr>
                <w:b/>
                <w:bCs/>
              </w:rPr>
              <w:t>Mergem in drumetie</w:t>
            </w:r>
          </w:p>
          <w:p w:rsidR="002C3E98" w:rsidRPr="00F31419" w:rsidRDefault="002C3E98" w:rsidP="00F31419">
            <w:pPr>
              <w:rPr>
                <w:b/>
                <w:bCs/>
              </w:rPr>
            </w:pPr>
            <w:r w:rsidRPr="00F31419">
              <w:t>Excursie la Ciungu Mare</w:t>
            </w:r>
          </w:p>
        </w:tc>
        <w:tc>
          <w:tcPr>
            <w:tcW w:w="133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3E98" w:rsidRPr="00F31419" w:rsidRDefault="002C3E98" w:rsidP="00F31419">
            <w:pPr>
              <w:numPr>
                <w:ilvl w:val="0"/>
                <w:numId w:val="21"/>
              </w:numPr>
              <w:suppressAutoHyphens w:val="0"/>
              <w:spacing w:line="240" w:lineRule="auto"/>
            </w:pPr>
            <w:r w:rsidRPr="00F31419">
              <w:t xml:space="preserve">Imbogatirea cunostintelor despre locurile si frumusetile naturale </w:t>
            </w:r>
          </w:p>
          <w:p w:rsidR="002C3E98" w:rsidRPr="00F31419" w:rsidRDefault="002C3E98" w:rsidP="00F31419">
            <w:pPr>
              <w:numPr>
                <w:ilvl w:val="0"/>
                <w:numId w:val="21"/>
              </w:numPr>
              <w:suppressAutoHyphens w:val="0"/>
              <w:spacing w:line="240" w:lineRule="auto"/>
            </w:pPr>
            <w:r w:rsidRPr="00F31419">
              <w:t>Stimularea spiritului de echipa</w:t>
            </w:r>
          </w:p>
        </w:tc>
        <w:tc>
          <w:tcPr>
            <w:tcW w:w="62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3E98" w:rsidRPr="00F31419" w:rsidRDefault="002C3E98" w:rsidP="00F31419">
            <w:pPr>
              <w:ind w:left="360"/>
            </w:pPr>
            <w:r w:rsidRPr="00F31419">
              <w:t>Activitate recreativa</w:t>
            </w:r>
          </w:p>
        </w:tc>
        <w:tc>
          <w:tcPr>
            <w:tcW w:w="58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3E98" w:rsidRPr="00F31419" w:rsidRDefault="002C3E98" w:rsidP="00F31419">
            <w:pPr>
              <w:jc w:val="center"/>
            </w:pPr>
            <w:r w:rsidRPr="00F31419">
              <w:t>Clasa a VI-a</w:t>
            </w:r>
          </w:p>
        </w:tc>
        <w:tc>
          <w:tcPr>
            <w:tcW w:w="62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3E98" w:rsidRPr="00F31419" w:rsidRDefault="002C3E98" w:rsidP="00F31419">
            <w:pPr>
              <w:jc w:val="center"/>
            </w:pPr>
            <w:r w:rsidRPr="00F31419">
              <w:t>Marti</w:t>
            </w:r>
          </w:p>
          <w:p w:rsidR="002C3E98" w:rsidRPr="00F31419" w:rsidRDefault="002C3E98" w:rsidP="00F31419">
            <w:pPr>
              <w:jc w:val="center"/>
            </w:pPr>
            <w:r w:rsidRPr="00F31419">
              <w:t>23.10.2018</w:t>
            </w:r>
          </w:p>
        </w:tc>
        <w:tc>
          <w:tcPr>
            <w:tcW w:w="8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3E98" w:rsidRPr="00F31419" w:rsidRDefault="002C3E98" w:rsidP="00F31419">
            <w:pPr>
              <w:jc w:val="center"/>
            </w:pPr>
            <w:r w:rsidRPr="00F31419">
              <w:t>Prof. Arion Mariana</w:t>
            </w:r>
          </w:p>
          <w:p w:rsidR="002C3E98" w:rsidRPr="00F31419" w:rsidRDefault="002C3E98" w:rsidP="00F31419">
            <w:pPr>
              <w:jc w:val="center"/>
            </w:pPr>
            <w:r w:rsidRPr="00F31419">
              <w:t>Prof. Herta Anca</w:t>
            </w:r>
          </w:p>
          <w:p w:rsidR="002C3E98" w:rsidRPr="00F31419" w:rsidRDefault="002C3E98" w:rsidP="00F31419">
            <w:pPr>
              <w:jc w:val="center"/>
            </w:pPr>
            <w:r w:rsidRPr="00F31419">
              <w:t>Prof. Maria Romosan</w:t>
            </w:r>
          </w:p>
        </w:tc>
      </w:tr>
      <w:tr w:rsidR="002C3E98" w:rsidRPr="00F31419">
        <w:trPr>
          <w:trHeight w:val="547"/>
        </w:trPr>
        <w:tc>
          <w:tcPr>
            <w:tcW w:w="182" w:type="pct"/>
            <w:tcBorders>
              <w:top w:val="single" w:sz="4" w:space="0" w:color="auto"/>
            </w:tcBorders>
            <w:vAlign w:val="center"/>
          </w:tcPr>
          <w:p w:rsidR="002C3E98" w:rsidRPr="00F31419" w:rsidRDefault="002C3E98" w:rsidP="00F31419">
            <w:pPr>
              <w:jc w:val="center"/>
              <w:rPr>
                <w:b/>
                <w:bCs/>
              </w:rPr>
            </w:pPr>
            <w:r w:rsidRPr="00F31419">
              <w:rPr>
                <w:b/>
                <w:bCs/>
              </w:rPr>
              <w:t>4.</w:t>
            </w:r>
          </w:p>
        </w:tc>
        <w:tc>
          <w:tcPr>
            <w:tcW w:w="784" w:type="pct"/>
            <w:tcBorders>
              <w:top w:val="single" w:sz="4" w:space="0" w:color="auto"/>
            </w:tcBorders>
            <w:vAlign w:val="center"/>
          </w:tcPr>
          <w:p w:rsidR="002C3E98" w:rsidRPr="00F31419" w:rsidRDefault="002C3E98" w:rsidP="00F31419">
            <w:pPr>
              <w:rPr>
                <w:b/>
                <w:bCs/>
              </w:rPr>
            </w:pPr>
            <w:r w:rsidRPr="00F31419">
              <w:rPr>
                <w:b/>
                <w:bCs/>
              </w:rPr>
              <w:t>Excursie la Arsenal Park</w:t>
            </w:r>
          </w:p>
        </w:tc>
        <w:tc>
          <w:tcPr>
            <w:tcW w:w="1337" w:type="pct"/>
            <w:tcBorders>
              <w:top w:val="single" w:sz="4" w:space="0" w:color="auto"/>
            </w:tcBorders>
            <w:vAlign w:val="center"/>
          </w:tcPr>
          <w:p w:rsidR="002C3E98" w:rsidRPr="00F31419" w:rsidRDefault="002C3E98" w:rsidP="00F31419">
            <w:pPr>
              <w:numPr>
                <w:ilvl w:val="0"/>
                <w:numId w:val="23"/>
              </w:numPr>
              <w:suppressAutoHyphens w:val="0"/>
              <w:spacing w:line="240" w:lineRule="auto"/>
              <w:jc w:val="both"/>
            </w:pPr>
            <w:r w:rsidRPr="00F31419">
              <w:t>Vizitarea obiectivelor turistice;</w:t>
            </w:r>
          </w:p>
          <w:p w:rsidR="002C3E98" w:rsidRPr="00F31419" w:rsidRDefault="002C3E98" w:rsidP="00F31419">
            <w:pPr>
              <w:numPr>
                <w:ilvl w:val="0"/>
                <w:numId w:val="23"/>
              </w:numPr>
              <w:suppressAutoHyphens w:val="0"/>
              <w:spacing w:line="240" w:lineRule="auto"/>
              <w:jc w:val="both"/>
            </w:pPr>
            <w:r w:rsidRPr="00F31419">
              <w:t>Îmbogă</w:t>
            </w:r>
            <w:r w:rsidRPr="00F31419">
              <w:rPr>
                <w:rFonts w:ascii="Calibri" w:hAnsi="Calibri" w:cs="Calibri"/>
              </w:rPr>
              <w:t>ț</w:t>
            </w:r>
            <w:r w:rsidRPr="00F31419">
              <w:t>irea cuno</w:t>
            </w:r>
            <w:r w:rsidRPr="00F31419">
              <w:rPr>
                <w:rFonts w:ascii="Calibri" w:hAnsi="Calibri" w:cs="Calibri"/>
              </w:rPr>
              <w:t>ș</w:t>
            </w:r>
            <w:r w:rsidRPr="00F31419">
              <w:t>tin</w:t>
            </w:r>
            <w:r w:rsidRPr="00F31419">
              <w:rPr>
                <w:rFonts w:ascii="Calibri" w:hAnsi="Calibri" w:cs="Calibri"/>
              </w:rPr>
              <w:t>ț</w:t>
            </w:r>
            <w:r w:rsidRPr="00F31419">
              <w:t>elor istorice;</w:t>
            </w:r>
          </w:p>
          <w:p w:rsidR="002C3E98" w:rsidRPr="00F31419" w:rsidRDefault="002C3E98" w:rsidP="00F31419">
            <w:pPr>
              <w:numPr>
                <w:ilvl w:val="0"/>
                <w:numId w:val="21"/>
              </w:numPr>
              <w:suppressAutoHyphens w:val="0"/>
              <w:spacing w:line="240" w:lineRule="auto"/>
            </w:pPr>
            <w:r w:rsidRPr="00F31419">
              <w:t>Dezvoltarea abilită</w:t>
            </w:r>
            <w:r w:rsidRPr="00F31419">
              <w:rPr>
                <w:rFonts w:ascii="Calibri" w:hAnsi="Calibri" w:cs="Calibri"/>
              </w:rPr>
              <w:t>ț</w:t>
            </w:r>
            <w:r w:rsidRPr="00F31419">
              <w:t>ilor de comunicare;</w:t>
            </w:r>
          </w:p>
        </w:tc>
        <w:tc>
          <w:tcPr>
            <w:tcW w:w="623" w:type="pct"/>
            <w:tcBorders>
              <w:top w:val="single" w:sz="4" w:space="0" w:color="auto"/>
            </w:tcBorders>
            <w:vAlign w:val="center"/>
          </w:tcPr>
          <w:p w:rsidR="002C3E98" w:rsidRPr="00F31419" w:rsidRDefault="002C3E98" w:rsidP="00F31419">
            <w:pPr>
              <w:ind w:left="360"/>
            </w:pPr>
            <w:r w:rsidRPr="00F31419">
              <w:t>Activitate educativ recreativa</w:t>
            </w:r>
          </w:p>
        </w:tc>
        <w:tc>
          <w:tcPr>
            <w:tcW w:w="586" w:type="pct"/>
            <w:tcBorders>
              <w:top w:val="single" w:sz="4" w:space="0" w:color="auto"/>
            </w:tcBorders>
            <w:vAlign w:val="center"/>
          </w:tcPr>
          <w:p w:rsidR="002C3E98" w:rsidRPr="00F31419" w:rsidRDefault="002C3E98" w:rsidP="00F31419">
            <w:pPr>
              <w:jc w:val="center"/>
            </w:pPr>
            <w:r w:rsidRPr="00F31419">
              <w:t>Cl. A VII-a</w:t>
            </w:r>
          </w:p>
          <w:p w:rsidR="002C3E98" w:rsidRPr="00F31419" w:rsidRDefault="002C3E98" w:rsidP="00F31419">
            <w:pPr>
              <w:jc w:val="center"/>
            </w:pPr>
            <w:r w:rsidRPr="00F31419">
              <w:t>(conform planului de excursie)</w:t>
            </w:r>
          </w:p>
        </w:tc>
        <w:tc>
          <w:tcPr>
            <w:tcW w:w="624" w:type="pct"/>
            <w:tcBorders>
              <w:top w:val="single" w:sz="4" w:space="0" w:color="auto"/>
            </w:tcBorders>
            <w:vAlign w:val="center"/>
          </w:tcPr>
          <w:p w:rsidR="002C3E98" w:rsidRPr="00F31419" w:rsidRDefault="002C3E98" w:rsidP="00F31419">
            <w:pPr>
              <w:jc w:val="center"/>
            </w:pPr>
            <w:r w:rsidRPr="00F31419">
              <w:t>Marti</w:t>
            </w:r>
          </w:p>
          <w:p w:rsidR="002C3E98" w:rsidRPr="00F31419" w:rsidRDefault="002C3E98" w:rsidP="00F31419">
            <w:pPr>
              <w:jc w:val="center"/>
            </w:pPr>
            <w:r w:rsidRPr="00F31419">
              <w:t>23.10.2018</w:t>
            </w:r>
          </w:p>
        </w:tc>
        <w:tc>
          <w:tcPr>
            <w:tcW w:w="864" w:type="pct"/>
            <w:tcBorders>
              <w:top w:val="single" w:sz="4" w:space="0" w:color="auto"/>
            </w:tcBorders>
            <w:vAlign w:val="center"/>
          </w:tcPr>
          <w:p w:rsidR="002C3E98" w:rsidRPr="00F31419" w:rsidRDefault="002C3E98" w:rsidP="00F31419">
            <w:pPr>
              <w:jc w:val="center"/>
            </w:pPr>
            <w:r w:rsidRPr="00F31419">
              <w:t>Prof. Groza Cristian</w:t>
            </w:r>
          </w:p>
        </w:tc>
      </w:tr>
      <w:tr w:rsidR="002C3E98" w:rsidRPr="00F31419">
        <w:trPr>
          <w:trHeight w:val="2680"/>
        </w:trPr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3E98" w:rsidRPr="00F31419" w:rsidRDefault="002C3E98" w:rsidP="00F31419">
            <w:pPr>
              <w:jc w:val="center"/>
              <w:rPr>
                <w:b/>
                <w:bCs/>
              </w:rPr>
            </w:pPr>
            <w:r w:rsidRPr="00F31419">
              <w:rPr>
                <w:b/>
                <w:bCs/>
              </w:rPr>
              <w:t>5.</w:t>
            </w:r>
          </w:p>
          <w:p w:rsidR="002C3E98" w:rsidRPr="00F31419" w:rsidRDefault="002C3E98" w:rsidP="00F31419">
            <w:pPr>
              <w:rPr>
                <w:b/>
                <w:bCs/>
              </w:rPr>
            </w:pPr>
          </w:p>
          <w:p w:rsidR="002C3E98" w:rsidRPr="00F31419" w:rsidRDefault="002C3E98" w:rsidP="00F31419">
            <w:pPr>
              <w:jc w:val="center"/>
              <w:rPr>
                <w:b/>
                <w:bCs/>
              </w:rPr>
            </w:pP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</w:tcPr>
          <w:p w:rsidR="002C3E98" w:rsidRPr="00F31419" w:rsidRDefault="002C3E98" w:rsidP="00F31419">
            <w:pPr>
              <w:jc w:val="center"/>
              <w:rPr>
                <w:b/>
                <w:bCs/>
              </w:rPr>
            </w:pPr>
          </w:p>
          <w:p w:rsidR="002C3E98" w:rsidRPr="00F31419" w:rsidRDefault="002C3E98" w:rsidP="00F31419">
            <w:pPr>
              <w:jc w:val="center"/>
              <w:rPr>
                <w:b/>
                <w:bCs/>
              </w:rPr>
            </w:pPr>
          </w:p>
          <w:p w:rsidR="002C3E98" w:rsidRPr="00F31419" w:rsidRDefault="002C3E98" w:rsidP="00F31419">
            <w:pPr>
              <w:jc w:val="center"/>
              <w:rPr>
                <w:b/>
                <w:bCs/>
              </w:rPr>
            </w:pPr>
            <w:r w:rsidRPr="00F31419">
              <w:rPr>
                <w:b/>
                <w:bCs/>
              </w:rPr>
              <w:t>Eu si universul</w:t>
            </w:r>
          </w:p>
          <w:p w:rsidR="002C3E98" w:rsidRPr="00F31419" w:rsidRDefault="002C3E98" w:rsidP="00F31419">
            <w:pPr>
              <w:jc w:val="center"/>
              <w:rPr>
                <w:b/>
                <w:bCs/>
              </w:rPr>
            </w:pPr>
          </w:p>
          <w:p w:rsidR="002C3E98" w:rsidRPr="00F31419" w:rsidRDefault="002C3E98" w:rsidP="00F31419">
            <w:pPr>
              <w:jc w:val="center"/>
              <w:rPr>
                <w:b/>
                <w:bCs/>
              </w:rPr>
            </w:pPr>
          </w:p>
          <w:p w:rsidR="002C3E98" w:rsidRPr="00F31419" w:rsidRDefault="002C3E98" w:rsidP="00F31419">
            <w:pPr>
              <w:jc w:val="center"/>
              <w:rPr>
                <w:b/>
                <w:bCs/>
              </w:rPr>
            </w:pPr>
          </w:p>
          <w:p w:rsidR="002C3E98" w:rsidRPr="00F31419" w:rsidRDefault="002C3E98" w:rsidP="00F31419">
            <w:pPr>
              <w:jc w:val="center"/>
              <w:rPr>
                <w:b/>
                <w:bCs/>
              </w:rPr>
            </w:pPr>
          </w:p>
        </w:tc>
        <w:tc>
          <w:tcPr>
            <w:tcW w:w="1337" w:type="pct"/>
            <w:tcBorders>
              <w:top w:val="single" w:sz="4" w:space="0" w:color="auto"/>
              <w:bottom w:val="single" w:sz="4" w:space="0" w:color="auto"/>
            </w:tcBorders>
          </w:tcPr>
          <w:p w:rsidR="002C3E98" w:rsidRPr="00F31419" w:rsidRDefault="002C3E98" w:rsidP="00F31419">
            <w:pPr>
              <w:ind w:left="625"/>
              <w:jc w:val="both"/>
            </w:pPr>
          </w:p>
          <w:p w:rsidR="002C3E98" w:rsidRPr="00F31419" w:rsidRDefault="002C3E98" w:rsidP="00F31419">
            <w:pPr>
              <w:ind w:left="265"/>
              <w:jc w:val="both"/>
            </w:pPr>
          </w:p>
          <w:p w:rsidR="002C3E98" w:rsidRPr="00F31419" w:rsidRDefault="002C3E98" w:rsidP="00F31419">
            <w:pPr>
              <w:numPr>
                <w:ilvl w:val="0"/>
                <w:numId w:val="24"/>
              </w:numPr>
              <w:suppressAutoHyphens w:val="0"/>
              <w:spacing w:line="240" w:lineRule="auto"/>
              <w:jc w:val="both"/>
            </w:pPr>
            <w:r w:rsidRPr="00F31419">
              <w:t>Familiarizarea cu universul care ne inconjoara</w:t>
            </w:r>
          </w:p>
        </w:tc>
        <w:tc>
          <w:tcPr>
            <w:tcW w:w="623" w:type="pct"/>
            <w:tcBorders>
              <w:top w:val="single" w:sz="4" w:space="0" w:color="auto"/>
              <w:bottom w:val="single" w:sz="4" w:space="0" w:color="auto"/>
            </w:tcBorders>
          </w:tcPr>
          <w:p w:rsidR="002C3E98" w:rsidRPr="00F31419" w:rsidRDefault="002C3E98" w:rsidP="00F31419">
            <w:pPr>
              <w:ind w:left="-5"/>
            </w:pPr>
          </w:p>
          <w:p w:rsidR="002C3E98" w:rsidRPr="00F31419" w:rsidRDefault="002C3E98" w:rsidP="00F31419">
            <w:pPr>
              <w:ind w:left="-5"/>
            </w:pPr>
            <w:r w:rsidRPr="00F31419">
              <w:t>Activitate educativa recreativa</w:t>
            </w:r>
          </w:p>
        </w:tc>
        <w:tc>
          <w:tcPr>
            <w:tcW w:w="58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3E98" w:rsidRPr="00F31419" w:rsidRDefault="002C3E98" w:rsidP="00F31419">
            <w:r w:rsidRPr="00F31419">
              <w:t>Cls. V-VIII</w:t>
            </w:r>
          </w:p>
        </w:tc>
        <w:tc>
          <w:tcPr>
            <w:tcW w:w="62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3E98" w:rsidRPr="00F31419" w:rsidRDefault="002C3E98" w:rsidP="00F31419">
            <w:pPr>
              <w:jc w:val="center"/>
            </w:pPr>
            <w:r w:rsidRPr="00F31419">
              <w:t>Marti</w:t>
            </w:r>
          </w:p>
          <w:p w:rsidR="002C3E98" w:rsidRPr="00F31419" w:rsidRDefault="002C3E98" w:rsidP="00F31419">
            <w:pPr>
              <w:jc w:val="center"/>
            </w:pPr>
            <w:r w:rsidRPr="00F31419">
              <w:t>23.10.2018</w:t>
            </w:r>
          </w:p>
          <w:p w:rsidR="002C3E98" w:rsidRPr="00F31419" w:rsidRDefault="002C3E98" w:rsidP="00F31419">
            <w:pPr>
              <w:jc w:val="center"/>
            </w:pPr>
            <w:r w:rsidRPr="00F31419">
              <w:t>8.00 – 10.00</w:t>
            </w:r>
          </w:p>
        </w:tc>
        <w:tc>
          <w:tcPr>
            <w:tcW w:w="8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3E98" w:rsidRPr="00F31419" w:rsidRDefault="002C3E98" w:rsidP="00F31419">
            <w:r w:rsidRPr="00F31419">
              <w:t>Prof. Stanculea Silvia</w:t>
            </w:r>
          </w:p>
        </w:tc>
      </w:tr>
      <w:tr w:rsidR="002C3E98" w:rsidRPr="00F31419">
        <w:trPr>
          <w:trHeight w:val="808"/>
        </w:trPr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3E98" w:rsidRPr="00F31419" w:rsidRDefault="002C3E98" w:rsidP="00F31419">
            <w:pPr>
              <w:jc w:val="center"/>
              <w:rPr>
                <w:b/>
                <w:bCs/>
              </w:rPr>
            </w:pPr>
            <w:r w:rsidRPr="00F31419">
              <w:rPr>
                <w:b/>
                <w:bCs/>
              </w:rPr>
              <w:t>6.</w:t>
            </w: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</w:tcPr>
          <w:p w:rsidR="002C3E98" w:rsidRPr="00F31419" w:rsidRDefault="002C3E98" w:rsidP="00F31419">
            <w:pPr>
              <w:jc w:val="center"/>
              <w:rPr>
                <w:b/>
                <w:bCs/>
              </w:rPr>
            </w:pPr>
          </w:p>
          <w:p w:rsidR="002C3E98" w:rsidRPr="00F31419" w:rsidRDefault="002C3E98" w:rsidP="00F31419">
            <w:pPr>
              <w:jc w:val="center"/>
              <w:rPr>
                <w:b/>
                <w:bCs/>
              </w:rPr>
            </w:pPr>
            <w:r w:rsidRPr="00F31419">
              <w:rPr>
                <w:b/>
                <w:bCs/>
              </w:rPr>
              <w:t>Let’s play and sing</w:t>
            </w:r>
          </w:p>
        </w:tc>
        <w:tc>
          <w:tcPr>
            <w:tcW w:w="1337" w:type="pct"/>
            <w:tcBorders>
              <w:top w:val="single" w:sz="4" w:space="0" w:color="auto"/>
              <w:bottom w:val="single" w:sz="4" w:space="0" w:color="auto"/>
            </w:tcBorders>
          </w:tcPr>
          <w:p w:rsidR="002C3E98" w:rsidRPr="00F31419" w:rsidRDefault="002C3E98" w:rsidP="00F31419">
            <w:pPr>
              <w:numPr>
                <w:ilvl w:val="0"/>
                <w:numId w:val="24"/>
              </w:numPr>
              <w:suppressAutoHyphens w:val="0"/>
              <w:spacing w:line="240" w:lineRule="auto"/>
              <w:jc w:val="both"/>
            </w:pPr>
            <w:r w:rsidRPr="00F31419">
              <w:t>Dezvoltarea interesului pentu invatarea limbii engleze</w:t>
            </w:r>
          </w:p>
        </w:tc>
        <w:tc>
          <w:tcPr>
            <w:tcW w:w="623" w:type="pct"/>
            <w:tcBorders>
              <w:top w:val="single" w:sz="4" w:space="0" w:color="auto"/>
              <w:bottom w:val="single" w:sz="4" w:space="0" w:color="auto"/>
            </w:tcBorders>
          </w:tcPr>
          <w:p w:rsidR="002C3E98" w:rsidRPr="00F31419" w:rsidRDefault="002C3E98" w:rsidP="00F31419">
            <w:pPr>
              <w:ind w:left="-5"/>
            </w:pPr>
            <w:r w:rsidRPr="00F31419">
              <w:t>Activitate educativ - recreativa</w:t>
            </w:r>
          </w:p>
        </w:tc>
        <w:tc>
          <w:tcPr>
            <w:tcW w:w="58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3E98" w:rsidRPr="00F31419" w:rsidRDefault="002C3E98" w:rsidP="00F31419">
            <w:r w:rsidRPr="00F31419">
              <w:t>Cls. A V-a</w:t>
            </w:r>
          </w:p>
        </w:tc>
        <w:tc>
          <w:tcPr>
            <w:tcW w:w="62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3E98" w:rsidRPr="00F31419" w:rsidRDefault="002C3E98" w:rsidP="00F31419">
            <w:pPr>
              <w:jc w:val="center"/>
            </w:pPr>
            <w:r w:rsidRPr="00F31419">
              <w:t>Marti</w:t>
            </w:r>
          </w:p>
          <w:p w:rsidR="002C3E98" w:rsidRPr="00F31419" w:rsidRDefault="002C3E98" w:rsidP="00F31419">
            <w:pPr>
              <w:jc w:val="center"/>
            </w:pPr>
            <w:r w:rsidRPr="00F31419">
              <w:t>23.10.2018</w:t>
            </w:r>
          </w:p>
          <w:p w:rsidR="002C3E98" w:rsidRPr="00F31419" w:rsidRDefault="002C3E98" w:rsidP="00F31419">
            <w:pPr>
              <w:jc w:val="center"/>
            </w:pPr>
            <w:r w:rsidRPr="00F31419">
              <w:t>10.00 – 12.00</w:t>
            </w:r>
          </w:p>
        </w:tc>
        <w:tc>
          <w:tcPr>
            <w:tcW w:w="8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3E98" w:rsidRPr="00F31419" w:rsidRDefault="002C3E98" w:rsidP="00F31419">
            <w:r w:rsidRPr="00F31419">
              <w:t>Prof. Sutu Ramona</w:t>
            </w:r>
          </w:p>
        </w:tc>
      </w:tr>
      <w:tr w:rsidR="002C3E98" w:rsidRPr="00F31419">
        <w:trPr>
          <w:trHeight w:val="1673"/>
        </w:trPr>
        <w:tc>
          <w:tcPr>
            <w:tcW w:w="182" w:type="pct"/>
            <w:tcBorders>
              <w:top w:val="single" w:sz="4" w:space="0" w:color="auto"/>
            </w:tcBorders>
            <w:vAlign w:val="center"/>
          </w:tcPr>
          <w:p w:rsidR="002C3E98" w:rsidRPr="00F31419" w:rsidRDefault="002C3E98" w:rsidP="00F31419">
            <w:pPr>
              <w:jc w:val="center"/>
              <w:rPr>
                <w:b/>
                <w:bCs/>
              </w:rPr>
            </w:pPr>
            <w:r w:rsidRPr="00F31419">
              <w:rPr>
                <w:b/>
                <w:bCs/>
              </w:rPr>
              <w:t>7.</w:t>
            </w:r>
          </w:p>
        </w:tc>
        <w:tc>
          <w:tcPr>
            <w:tcW w:w="784" w:type="pct"/>
            <w:tcBorders>
              <w:top w:val="single" w:sz="4" w:space="0" w:color="auto"/>
            </w:tcBorders>
          </w:tcPr>
          <w:p w:rsidR="002C3E98" w:rsidRPr="00F31419" w:rsidRDefault="002C3E98" w:rsidP="00F31419">
            <w:pPr>
              <w:jc w:val="center"/>
              <w:rPr>
                <w:b/>
                <w:bCs/>
              </w:rPr>
            </w:pPr>
          </w:p>
          <w:p w:rsidR="002C3E98" w:rsidRPr="00F31419" w:rsidRDefault="002C3E98" w:rsidP="00F31419">
            <w:pPr>
              <w:jc w:val="center"/>
              <w:rPr>
                <w:b/>
                <w:bCs/>
              </w:rPr>
            </w:pPr>
          </w:p>
          <w:p w:rsidR="002C3E98" w:rsidRPr="00F31419" w:rsidRDefault="002C3E98" w:rsidP="00F31419">
            <w:pPr>
              <w:jc w:val="center"/>
              <w:rPr>
                <w:b/>
                <w:bCs/>
              </w:rPr>
            </w:pPr>
            <w:r w:rsidRPr="00F31419">
              <w:rPr>
                <w:b/>
                <w:bCs/>
              </w:rPr>
              <w:t>Cel/cea mai bun/ă sportiv/ă</w:t>
            </w:r>
          </w:p>
        </w:tc>
        <w:tc>
          <w:tcPr>
            <w:tcW w:w="1337" w:type="pct"/>
            <w:tcBorders>
              <w:top w:val="single" w:sz="4" w:space="0" w:color="auto"/>
            </w:tcBorders>
          </w:tcPr>
          <w:p w:rsidR="002C3E98" w:rsidRPr="00F31419" w:rsidRDefault="002C3E98" w:rsidP="00F31419">
            <w:pPr>
              <w:ind w:left="720"/>
              <w:jc w:val="both"/>
            </w:pPr>
          </w:p>
          <w:p w:rsidR="002C3E98" w:rsidRPr="00F31419" w:rsidRDefault="002C3E98" w:rsidP="00F31419">
            <w:pPr>
              <w:numPr>
                <w:ilvl w:val="0"/>
                <w:numId w:val="23"/>
              </w:numPr>
              <w:suppressAutoHyphens w:val="0"/>
              <w:spacing w:line="240" w:lineRule="auto"/>
            </w:pPr>
            <w:r w:rsidRPr="00F31419">
              <w:t>Dezvotarea spiritului de competi</w:t>
            </w:r>
            <w:r w:rsidRPr="00F31419">
              <w:rPr>
                <w:rFonts w:ascii="Calibri" w:hAnsi="Calibri" w:cs="Calibri"/>
              </w:rPr>
              <w:t>ț</w:t>
            </w:r>
            <w:r w:rsidRPr="00F31419">
              <w:t>ie;</w:t>
            </w:r>
          </w:p>
          <w:p w:rsidR="002C3E98" w:rsidRPr="00F31419" w:rsidRDefault="002C3E98" w:rsidP="00F31419">
            <w:pPr>
              <w:numPr>
                <w:ilvl w:val="0"/>
                <w:numId w:val="23"/>
              </w:numPr>
              <w:suppressAutoHyphens w:val="0"/>
              <w:spacing w:line="240" w:lineRule="auto"/>
              <w:jc w:val="both"/>
            </w:pPr>
            <w:r w:rsidRPr="00F31419">
              <w:t>Dezvoltarea fair-play-ului;</w:t>
            </w:r>
          </w:p>
          <w:p w:rsidR="002C3E98" w:rsidRPr="00F31419" w:rsidRDefault="002C3E98" w:rsidP="00F31419">
            <w:pPr>
              <w:numPr>
                <w:ilvl w:val="0"/>
                <w:numId w:val="23"/>
              </w:numPr>
              <w:suppressAutoHyphens w:val="0"/>
              <w:spacing w:line="240" w:lineRule="auto"/>
              <w:jc w:val="both"/>
            </w:pPr>
            <w:r w:rsidRPr="00F31419">
              <w:t>Optimizarea condi</w:t>
            </w:r>
            <w:r w:rsidRPr="00F31419">
              <w:rPr>
                <w:rFonts w:ascii="Calibri" w:hAnsi="Calibri" w:cs="Calibri"/>
              </w:rPr>
              <w:t>ț</w:t>
            </w:r>
            <w:r w:rsidRPr="00F31419">
              <w:t>iei fizice;</w:t>
            </w:r>
          </w:p>
          <w:p w:rsidR="002C3E98" w:rsidRPr="00F31419" w:rsidRDefault="002C3E98" w:rsidP="00F31419">
            <w:pPr>
              <w:numPr>
                <w:ilvl w:val="0"/>
                <w:numId w:val="23"/>
              </w:numPr>
              <w:suppressAutoHyphens w:val="0"/>
              <w:spacing w:line="240" w:lineRule="auto"/>
              <w:jc w:val="both"/>
            </w:pPr>
            <w:r w:rsidRPr="00F31419">
              <w:t>Călirea organismului.</w:t>
            </w:r>
          </w:p>
        </w:tc>
        <w:tc>
          <w:tcPr>
            <w:tcW w:w="623" w:type="pct"/>
            <w:tcBorders>
              <w:top w:val="single" w:sz="4" w:space="0" w:color="auto"/>
            </w:tcBorders>
          </w:tcPr>
          <w:p w:rsidR="002C3E98" w:rsidRPr="00F31419" w:rsidRDefault="002C3E98" w:rsidP="00F31419">
            <w:pPr>
              <w:ind w:left="360"/>
            </w:pPr>
          </w:p>
          <w:p w:rsidR="002C3E98" w:rsidRPr="00F31419" w:rsidRDefault="002C3E98" w:rsidP="00F31419">
            <w:pPr>
              <w:ind w:left="360"/>
            </w:pPr>
            <w:r w:rsidRPr="00F31419">
              <w:t>Activitate sportivă/ întreceri / poze</w:t>
            </w:r>
          </w:p>
        </w:tc>
        <w:tc>
          <w:tcPr>
            <w:tcW w:w="586" w:type="pct"/>
            <w:tcBorders>
              <w:top w:val="single" w:sz="4" w:space="0" w:color="auto"/>
            </w:tcBorders>
          </w:tcPr>
          <w:p w:rsidR="002C3E98" w:rsidRPr="00F31419" w:rsidRDefault="002C3E98" w:rsidP="00F31419">
            <w:pPr>
              <w:jc w:val="center"/>
            </w:pPr>
          </w:p>
          <w:p w:rsidR="002C3E98" w:rsidRPr="00F31419" w:rsidRDefault="002C3E98" w:rsidP="00F31419">
            <w:pPr>
              <w:jc w:val="center"/>
            </w:pPr>
          </w:p>
          <w:p w:rsidR="002C3E98" w:rsidRPr="00F31419" w:rsidRDefault="002C3E98" w:rsidP="00F31419">
            <w:pPr>
              <w:jc w:val="center"/>
            </w:pPr>
            <w:r w:rsidRPr="00F31419">
              <w:t>Cls. V – VI</w:t>
            </w:r>
          </w:p>
          <w:p w:rsidR="002C3E98" w:rsidRPr="00F31419" w:rsidRDefault="002C3E98" w:rsidP="00F31419">
            <w:pPr>
              <w:jc w:val="center"/>
            </w:pPr>
            <w:r w:rsidRPr="00F31419">
              <w:t>Cls. VII - VIII</w:t>
            </w:r>
          </w:p>
        </w:tc>
        <w:tc>
          <w:tcPr>
            <w:tcW w:w="624" w:type="pct"/>
            <w:tcBorders>
              <w:top w:val="single" w:sz="4" w:space="0" w:color="auto"/>
            </w:tcBorders>
          </w:tcPr>
          <w:p w:rsidR="002C3E98" w:rsidRPr="00F31419" w:rsidRDefault="002C3E98" w:rsidP="00F31419">
            <w:pPr>
              <w:jc w:val="center"/>
            </w:pPr>
          </w:p>
          <w:p w:rsidR="002C3E98" w:rsidRPr="00F31419" w:rsidRDefault="002C3E98" w:rsidP="00F31419">
            <w:pPr>
              <w:jc w:val="center"/>
            </w:pPr>
            <w:r w:rsidRPr="00F31419">
              <w:t>Miercuri</w:t>
            </w:r>
          </w:p>
          <w:p w:rsidR="002C3E98" w:rsidRPr="00F31419" w:rsidRDefault="002C3E98" w:rsidP="00F31419">
            <w:pPr>
              <w:jc w:val="center"/>
            </w:pPr>
            <w:r w:rsidRPr="00F31419">
              <w:t>24.10.2018</w:t>
            </w:r>
          </w:p>
          <w:p w:rsidR="002C3E98" w:rsidRPr="00F31419" w:rsidRDefault="002C3E98" w:rsidP="00F31419"/>
          <w:p w:rsidR="002C3E98" w:rsidRPr="00F31419" w:rsidRDefault="002C3E98" w:rsidP="00F31419">
            <w:pPr>
              <w:jc w:val="center"/>
            </w:pPr>
            <w:r w:rsidRPr="00F31419">
              <w:t>10:00 – 12:00</w:t>
            </w:r>
          </w:p>
          <w:p w:rsidR="002C3E98" w:rsidRPr="00F31419" w:rsidRDefault="002C3E98" w:rsidP="00F31419">
            <w:pPr>
              <w:jc w:val="center"/>
            </w:pPr>
            <w:r w:rsidRPr="00F31419">
              <w:t>12:00 - 14:00</w:t>
            </w:r>
          </w:p>
        </w:tc>
        <w:tc>
          <w:tcPr>
            <w:tcW w:w="864" w:type="pct"/>
            <w:tcBorders>
              <w:top w:val="single" w:sz="4" w:space="0" w:color="auto"/>
            </w:tcBorders>
          </w:tcPr>
          <w:p w:rsidR="002C3E98" w:rsidRPr="00F31419" w:rsidRDefault="002C3E98" w:rsidP="00F31419"/>
          <w:p w:rsidR="002C3E98" w:rsidRPr="00F31419" w:rsidRDefault="002C3E98" w:rsidP="00F31419">
            <w:r w:rsidRPr="00F31419">
              <w:t>Prof. Dirigin</w:t>
            </w:r>
            <w:r w:rsidRPr="00F31419">
              <w:rPr>
                <w:rFonts w:ascii="Calibri" w:hAnsi="Calibri" w:cs="Calibri"/>
              </w:rPr>
              <w:t>ț</w:t>
            </w:r>
            <w:r w:rsidRPr="00F31419">
              <w:t>i</w:t>
            </w:r>
          </w:p>
          <w:p w:rsidR="002C3E98" w:rsidRPr="00F31419" w:rsidRDefault="002C3E98" w:rsidP="00F31419">
            <w:r w:rsidRPr="00F31419">
              <w:t>Prof. Ordean Emanuela</w:t>
            </w:r>
          </w:p>
          <w:p w:rsidR="002C3E98" w:rsidRPr="00F31419" w:rsidRDefault="002C3E98" w:rsidP="00F31419">
            <w:r w:rsidRPr="00F31419">
              <w:t>Prof. Jibotean Marin</w:t>
            </w:r>
          </w:p>
        </w:tc>
      </w:tr>
      <w:tr w:rsidR="002C3E98" w:rsidRPr="00F31419">
        <w:trPr>
          <w:trHeight w:val="1673"/>
        </w:trPr>
        <w:tc>
          <w:tcPr>
            <w:tcW w:w="182" w:type="pct"/>
            <w:tcBorders>
              <w:top w:val="single" w:sz="4" w:space="0" w:color="auto"/>
            </w:tcBorders>
            <w:vAlign w:val="center"/>
          </w:tcPr>
          <w:p w:rsidR="002C3E98" w:rsidRPr="00F31419" w:rsidRDefault="002C3E98" w:rsidP="00F31419">
            <w:pPr>
              <w:jc w:val="center"/>
              <w:rPr>
                <w:b/>
                <w:bCs/>
              </w:rPr>
            </w:pPr>
            <w:r w:rsidRPr="00F31419">
              <w:rPr>
                <w:b/>
                <w:bCs/>
              </w:rPr>
              <w:t>8.</w:t>
            </w:r>
          </w:p>
        </w:tc>
        <w:tc>
          <w:tcPr>
            <w:tcW w:w="784" w:type="pct"/>
            <w:tcBorders>
              <w:top w:val="single" w:sz="4" w:space="0" w:color="auto"/>
            </w:tcBorders>
          </w:tcPr>
          <w:p w:rsidR="002C3E98" w:rsidRPr="00F31419" w:rsidRDefault="002C3E98" w:rsidP="00F31419">
            <w:pPr>
              <w:jc w:val="center"/>
              <w:rPr>
                <w:b/>
                <w:bCs/>
              </w:rPr>
            </w:pPr>
            <w:r w:rsidRPr="00F31419">
              <w:rPr>
                <w:b/>
                <w:bCs/>
              </w:rPr>
              <w:t>Macheta – Domeniul feudal</w:t>
            </w:r>
          </w:p>
        </w:tc>
        <w:tc>
          <w:tcPr>
            <w:tcW w:w="1337" w:type="pct"/>
            <w:tcBorders>
              <w:top w:val="single" w:sz="4" w:space="0" w:color="auto"/>
            </w:tcBorders>
          </w:tcPr>
          <w:p w:rsidR="002C3E98" w:rsidRPr="00F31419" w:rsidRDefault="002C3E98" w:rsidP="00F31419">
            <w:pPr>
              <w:numPr>
                <w:ilvl w:val="0"/>
                <w:numId w:val="25"/>
              </w:numPr>
              <w:suppressAutoHyphens w:val="0"/>
              <w:spacing w:line="240" w:lineRule="auto"/>
            </w:pPr>
            <w:r w:rsidRPr="00F31419">
              <w:t>Intelegerea societatii medievale</w:t>
            </w:r>
          </w:p>
          <w:p w:rsidR="002C3E98" w:rsidRPr="00F31419" w:rsidRDefault="002C3E98" w:rsidP="00F31419">
            <w:pPr>
              <w:numPr>
                <w:ilvl w:val="0"/>
                <w:numId w:val="25"/>
              </w:numPr>
              <w:suppressAutoHyphens w:val="0"/>
              <w:spacing w:line="240" w:lineRule="auto"/>
            </w:pPr>
            <w:r w:rsidRPr="00F31419">
              <w:t>creativitatea</w:t>
            </w:r>
          </w:p>
        </w:tc>
        <w:tc>
          <w:tcPr>
            <w:tcW w:w="623" w:type="pct"/>
            <w:tcBorders>
              <w:top w:val="single" w:sz="4" w:space="0" w:color="auto"/>
            </w:tcBorders>
          </w:tcPr>
          <w:p w:rsidR="002C3E98" w:rsidRPr="00F31419" w:rsidRDefault="002C3E98" w:rsidP="00F31419">
            <w:pPr>
              <w:ind w:left="360"/>
            </w:pPr>
            <w:r w:rsidRPr="00F31419">
              <w:t>Activitate creativa</w:t>
            </w:r>
          </w:p>
        </w:tc>
        <w:tc>
          <w:tcPr>
            <w:tcW w:w="586" w:type="pct"/>
            <w:tcBorders>
              <w:top w:val="single" w:sz="4" w:space="0" w:color="auto"/>
            </w:tcBorders>
          </w:tcPr>
          <w:p w:rsidR="002C3E98" w:rsidRPr="00F31419" w:rsidRDefault="002C3E98" w:rsidP="00F31419">
            <w:pPr>
              <w:jc w:val="center"/>
            </w:pPr>
            <w:r w:rsidRPr="00F31419">
              <w:t>Cls. V-VI</w:t>
            </w:r>
          </w:p>
        </w:tc>
        <w:tc>
          <w:tcPr>
            <w:tcW w:w="624" w:type="pct"/>
            <w:tcBorders>
              <w:top w:val="single" w:sz="4" w:space="0" w:color="auto"/>
            </w:tcBorders>
          </w:tcPr>
          <w:p w:rsidR="002C3E98" w:rsidRPr="00F31419" w:rsidRDefault="002C3E98" w:rsidP="00F31419">
            <w:pPr>
              <w:jc w:val="center"/>
            </w:pPr>
            <w:r w:rsidRPr="00F31419">
              <w:t>Miercuri</w:t>
            </w:r>
          </w:p>
          <w:p w:rsidR="002C3E98" w:rsidRPr="00F31419" w:rsidRDefault="002C3E98" w:rsidP="00F31419">
            <w:pPr>
              <w:jc w:val="center"/>
            </w:pPr>
            <w:r w:rsidRPr="00F31419">
              <w:t>24.10.2018</w:t>
            </w:r>
          </w:p>
          <w:p w:rsidR="002C3E98" w:rsidRPr="00F31419" w:rsidRDefault="002C3E98" w:rsidP="00F31419">
            <w:pPr>
              <w:jc w:val="center"/>
            </w:pPr>
            <w:r w:rsidRPr="00F31419">
              <w:t>8.00 – 10.00</w:t>
            </w:r>
          </w:p>
        </w:tc>
        <w:tc>
          <w:tcPr>
            <w:tcW w:w="864" w:type="pct"/>
            <w:tcBorders>
              <w:top w:val="single" w:sz="4" w:space="0" w:color="auto"/>
            </w:tcBorders>
          </w:tcPr>
          <w:p w:rsidR="002C3E98" w:rsidRPr="00F31419" w:rsidRDefault="002C3E98" w:rsidP="00F31419">
            <w:r w:rsidRPr="00F31419">
              <w:t>Prof. Ordean Emanuela</w:t>
            </w:r>
          </w:p>
          <w:p w:rsidR="002C3E98" w:rsidRPr="00F31419" w:rsidRDefault="002C3E98" w:rsidP="00F31419">
            <w:r w:rsidRPr="00F31419">
              <w:t>Prof. Sutu Ramona</w:t>
            </w:r>
          </w:p>
        </w:tc>
      </w:tr>
      <w:tr w:rsidR="002C3E98" w:rsidRPr="00F31419">
        <w:trPr>
          <w:trHeight w:val="1680"/>
        </w:trPr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3E98" w:rsidRPr="00F31419" w:rsidRDefault="002C3E98" w:rsidP="00F31419">
            <w:pPr>
              <w:jc w:val="center"/>
              <w:rPr>
                <w:b/>
                <w:bCs/>
              </w:rPr>
            </w:pPr>
            <w:r w:rsidRPr="00F31419">
              <w:rPr>
                <w:b/>
                <w:bCs/>
              </w:rPr>
              <w:t>9.</w:t>
            </w:r>
          </w:p>
          <w:p w:rsidR="002C3E98" w:rsidRPr="00F31419" w:rsidRDefault="002C3E98" w:rsidP="00F31419">
            <w:pPr>
              <w:jc w:val="center"/>
              <w:rPr>
                <w:b/>
                <w:bCs/>
              </w:rPr>
            </w:pP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</w:tcPr>
          <w:p w:rsidR="002C3E98" w:rsidRPr="00F31419" w:rsidRDefault="002C3E98" w:rsidP="00F31419">
            <w:pPr>
              <w:jc w:val="center"/>
              <w:rPr>
                <w:b/>
                <w:bCs/>
              </w:rPr>
            </w:pPr>
          </w:p>
          <w:p w:rsidR="002C3E98" w:rsidRPr="00F31419" w:rsidRDefault="002C3E98" w:rsidP="00F31419">
            <w:pPr>
              <w:jc w:val="center"/>
              <w:rPr>
                <w:b/>
                <w:bCs/>
              </w:rPr>
            </w:pPr>
          </w:p>
          <w:p w:rsidR="002C3E98" w:rsidRPr="00F31419" w:rsidRDefault="002C3E98" w:rsidP="00F31419">
            <w:pPr>
              <w:jc w:val="center"/>
              <w:rPr>
                <w:b/>
                <w:bCs/>
              </w:rPr>
            </w:pPr>
            <w:r w:rsidRPr="00F31419">
              <w:rPr>
                <w:b/>
                <w:bCs/>
              </w:rPr>
              <w:t>Excursie la</w:t>
            </w:r>
          </w:p>
          <w:p w:rsidR="002C3E98" w:rsidRPr="00F31419" w:rsidRDefault="002C3E98" w:rsidP="00F31419">
            <w:pPr>
              <w:jc w:val="center"/>
              <w:rPr>
                <w:b/>
                <w:bCs/>
              </w:rPr>
            </w:pPr>
            <w:r w:rsidRPr="00F31419">
              <w:rPr>
                <w:b/>
                <w:bCs/>
              </w:rPr>
              <w:t xml:space="preserve"> Targu- Jiu</w:t>
            </w:r>
          </w:p>
        </w:tc>
        <w:tc>
          <w:tcPr>
            <w:tcW w:w="1337" w:type="pct"/>
            <w:tcBorders>
              <w:top w:val="single" w:sz="4" w:space="0" w:color="auto"/>
              <w:bottom w:val="single" w:sz="4" w:space="0" w:color="auto"/>
            </w:tcBorders>
          </w:tcPr>
          <w:p w:rsidR="002C3E98" w:rsidRPr="00F31419" w:rsidRDefault="002C3E98" w:rsidP="00F31419">
            <w:pPr>
              <w:jc w:val="both"/>
            </w:pPr>
          </w:p>
          <w:p w:rsidR="002C3E98" w:rsidRPr="00F31419" w:rsidRDefault="002C3E98" w:rsidP="00F31419">
            <w:pPr>
              <w:numPr>
                <w:ilvl w:val="0"/>
                <w:numId w:val="23"/>
              </w:numPr>
              <w:suppressAutoHyphens w:val="0"/>
              <w:spacing w:line="240" w:lineRule="auto"/>
              <w:jc w:val="both"/>
            </w:pPr>
            <w:r w:rsidRPr="00F31419">
              <w:t xml:space="preserve"> Vizitarea ora</w:t>
            </w:r>
            <w:r w:rsidRPr="00F31419">
              <w:rPr>
                <w:rFonts w:ascii="Calibri" w:hAnsi="Calibri" w:cs="Calibri"/>
              </w:rPr>
              <w:t>ș</w:t>
            </w:r>
            <w:r w:rsidRPr="00F31419">
              <w:t xml:space="preserve">ului </w:t>
            </w:r>
            <w:r w:rsidRPr="00F31419">
              <w:rPr>
                <w:rFonts w:ascii="Calibri" w:hAnsi="Calibri" w:cs="Calibri"/>
              </w:rPr>
              <w:t>ș</w:t>
            </w:r>
            <w:r w:rsidRPr="00F31419">
              <w:t>i a obiectivelor turistice;</w:t>
            </w:r>
          </w:p>
          <w:p w:rsidR="002C3E98" w:rsidRPr="00F31419" w:rsidRDefault="002C3E98" w:rsidP="00F31419">
            <w:pPr>
              <w:numPr>
                <w:ilvl w:val="0"/>
                <w:numId w:val="23"/>
              </w:numPr>
              <w:suppressAutoHyphens w:val="0"/>
              <w:spacing w:line="240" w:lineRule="auto"/>
              <w:jc w:val="both"/>
            </w:pPr>
            <w:r w:rsidRPr="00F31419">
              <w:t>Îmbogă</w:t>
            </w:r>
            <w:r w:rsidRPr="00F31419">
              <w:rPr>
                <w:rFonts w:ascii="Calibri" w:hAnsi="Calibri" w:cs="Calibri"/>
              </w:rPr>
              <w:t>ț</w:t>
            </w:r>
            <w:r w:rsidRPr="00F31419">
              <w:t>irea cuno</w:t>
            </w:r>
            <w:r w:rsidRPr="00F31419">
              <w:rPr>
                <w:rFonts w:ascii="Calibri" w:hAnsi="Calibri" w:cs="Calibri"/>
              </w:rPr>
              <w:t>ș</w:t>
            </w:r>
            <w:r w:rsidRPr="00F31419">
              <w:t>tin</w:t>
            </w:r>
            <w:r w:rsidRPr="00F31419">
              <w:rPr>
                <w:rFonts w:ascii="Calibri" w:hAnsi="Calibri" w:cs="Calibri"/>
              </w:rPr>
              <w:t>ț</w:t>
            </w:r>
            <w:r w:rsidRPr="00F31419">
              <w:t>elor istorice;</w:t>
            </w:r>
          </w:p>
          <w:p w:rsidR="002C3E98" w:rsidRPr="00F31419" w:rsidRDefault="002C3E98" w:rsidP="00F31419">
            <w:pPr>
              <w:numPr>
                <w:ilvl w:val="0"/>
                <w:numId w:val="23"/>
              </w:numPr>
              <w:suppressAutoHyphens w:val="0"/>
              <w:spacing w:line="240" w:lineRule="auto"/>
              <w:jc w:val="both"/>
            </w:pPr>
            <w:r w:rsidRPr="00F31419">
              <w:t>Dezvoltarea abilită</w:t>
            </w:r>
            <w:r w:rsidRPr="00F31419">
              <w:rPr>
                <w:rFonts w:ascii="Calibri" w:hAnsi="Calibri" w:cs="Calibri"/>
              </w:rPr>
              <w:t>ț</w:t>
            </w:r>
            <w:r w:rsidRPr="00F31419">
              <w:t>ilor de comunicare;</w:t>
            </w:r>
          </w:p>
        </w:tc>
        <w:tc>
          <w:tcPr>
            <w:tcW w:w="623" w:type="pct"/>
            <w:tcBorders>
              <w:top w:val="single" w:sz="4" w:space="0" w:color="auto"/>
              <w:bottom w:val="single" w:sz="4" w:space="0" w:color="auto"/>
            </w:tcBorders>
          </w:tcPr>
          <w:p w:rsidR="002C3E98" w:rsidRPr="00F31419" w:rsidRDefault="002C3E98" w:rsidP="00F31419">
            <w:pPr>
              <w:ind w:left="360"/>
            </w:pPr>
          </w:p>
          <w:p w:rsidR="002C3E98" w:rsidRPr="00F31419" w:rsidRDefault="002C3E98" w:rsidP="00F31419">
            <w:pPr>
              <w:ind w:left="-5"/>
            </w:pPr>
          </w:p>
          <w:p w:rsidR="002C3E98" w:rsidRPr="00F31419" w:rsidRDefault="002C3E98" w:rsidP="00F31419">
            <w:pPr>
              <w:ind w:left="360"/>
            </w:pPr>
            <w:r w:rsidRPr="00F31419">
              <w:t>Activitate educativă recreativă</w:t>
            </w:r>
          </w:p>
        </w:tc>
        <w:tc>
          <w:tcPr>
            <w:tcW w:w="58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3E98" w:rsidRPr="00F31419" w:rsidRDefault="002C3E98" w:rsidP="00F31419">
            <w:r w:rsidRPr="00F31419">
              <w:t>Cls. V – VIII</w:t>
            </w:r>
          </w:p>
          <w:p w:rsidR="002C3E98" w:rsidRPr="00F31419" w:rsidRDefault="002C3E98" w:rsidP="00F31419">
            <w:r w:rsidRPr="00F31419">
              <w:t>(conform planului de excursie)</w:t>
            </w:r>
          </w:p>
        </w:tc>
        <w:tc>
          <w:tcPr>
            <w:tcW w:w="62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3E98" w:rsidRPr="00F31419" w:rsidRDefault="002C3E98" w:rsidP="00F31419">
            <w:pPr>
              <w:jc w:val="center"/>
            </w:pPr>
            <w:r w:rsidRPr="00F31419">
              <w:t>Joi, 25.10.2018</w:t>
            </w:r>
          </w:p>
        </w:tc>
        <w:tc>
          <w:tcPr>
            <w:tcW w:w="8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3E98" w:rsidRPr="00F31419" w:rsidRDefault="002C3E98" w:rsidP="00F31419">
            <w:r w:rsidRPr="00F31419">
              <w:t>Prof. Dirigin</w:t>
            </w:r>
            <w:r w:rsidRPr="00F31419">
              <w:rPr>
                <w:rFonts w:ascii="Calibri" w:hAnsi="Calibri" w:cs="Calibri"/>
              </w:rPr>
              <w:t>ț</w:t>
            </w:r>
            <w:r w:rsidRPr="00F31419">
              <w:t>i</w:t>
            </w:r>
          </w:p>
          <w:p w:rsidR="002C3E98" w:rsidRPr="00F31419" w:rsidRDefault="002C3E98" w:rsidP="00F31419">
            <w:r w:rsidRPr="00F31419">
              <w:t>Prof. Her</w:t>
            </w:r>
            <w:r w:rsidRPr="00F31419">
              <w:rPr>
                <w:rFonts w:ascii="Calibri" w:hAnsi="Calibri" w:cs="Calibri"/>
              </w:rPr>
              <w:t>ț</w:t>
            </w:r>
            <w:r w:rsidRPr="00F31419">
              <w:t>a Anca</w:t>
            </w:r>
          </w:p>
          <w:p w:rsidR="002C3E98" w:rsidRPr="00F31419" w:rsidRDefault="002C3E98" w:rsidP="00F31419">
            <w:r w:rsidRPr="00F31419">
              <w:t>Prof. Romosan Maria</w:t>
            </w:r>
          </w:p>
          <w:p w:rsidR="002C3E98" w:rsidRPr="00F31419" w:rsidRDefault="002C3E98" w:rsidP="00F31419"/>
        </w:tc>
      </w:tr>
      <w:tr w:rsidR="002C3E98" w:rsidRPr="00F31419">
        <w:trPr>
          <w:trHeight w:val="1480"/>
        </w:trPr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3E98" w:rsidRPr="00F31419" w:rsidRDefault="002C3E98" w:rsidP="00F31419">
            <w:pPr>
              <w:jc w:val="center"/>
              <w:rPr>
                <w:b/>
                <w:bCs/>
              </w:rPr>
            </w:pPr>
            <w:r w:rsidRPr="00F31419">
              <w:rPr>
                <w:b/>
                <w:bCs/>
              </w:rPr>
              <w:t>10.</w:t>
            </w: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</w:tcPr>
          <w:p w:rsidR="002C3E98" w:rsidRPr="00F31419" w:rsidRDefault="002C3E98" w:rsidP="00F31419">
            <w:pPr>
              <w:jc w:val="center"/>
              <w:rPr>
                <w:b/>
                <w:bCs/>
              </w:rPr>
            </w:pPr>
          </w:p>
          <w:p w:rsidR="002C3E98" w:rsidRPr="00F31419" w:rsidRDefault="002C3E98" w:rsidP="00F31419">
            <w:pPr>
              <w:jc w:val="center"/>
              <w:rPr>
                <w:b/>
                <w:bCs/>
              </w:rPr>
            </w:pPr>
            <w:r w:rsidRPr="00F31419">
              <w:rPr>
                <w:b/>
                <w:bCs/>
              </w:rPr>
              <w:t>Ne distrăm gătind</w:t>
            </w:r>
          </w:p>
        </w:tc>
        <w:tc>
          <w:tcPr>
            <w:tcW w:w="1337" w:type="pct"/>
            <w:tcBorders>
              <w:top w:val="single" w:sz="4" w:space="0" w:color="auto"/>
              <w:bottom w:val="single" w:sz="4" w:space="0" w:color="auto"/>
            </w:tcBorders>
          </w:tcPr>
          <w:p w:rsidR="002C3E98" w:rsidRPr="00F31419" w:rsidRDefault="002C3E98" w:rsidP="00F31419">
            <w:pPr>
              <w:jc w:val="both"/>
            </w:pPr>
          </w:p>
          <w:p w:rsidR="002C3E98" w:rsidRPr="00F31419" w:rsidRDefault="002C3E98" w:rsidP="00F31419">
            <w:pPr>
              <w:numPr>
                <w:ilvl w:val="0"/>
                <w:numId w:val="22"/>
              </w:numPr>
              <w:suppressAutoHyphens w:val="0"/>
              <w:spacing w:line="240" w:lineRule="auto"/>
            </w:pPr>
            <w:r w:rsidRPr="00F31419">
              <w:t>dezvoltarea indemanarii si priceperii in munca la bucatarie</w:t>
            </w:r>
          </w:p>
          <w:p w:rsidR="002C3E98" w:rsidRPr="00F31419" w:rsidRDefault="002C3E98" w:rsidP="00F31419">
            <w:pPr>
              <w:numPr>
                <w:ilvl w:val="0"/>
                <w:numId w:val="23"/>
              </w:numPr>
              <w:suppressAutoHyphens w:val="0"/>
              <w:spacing w:line="240" w:lineRule="auto"/>
              <w:jc w:val="both"/>
            </w:pPr>
            <w:r w:rsidRPr="00F31419">
              <w:t>familiarizarea cu ustensilele si tehnicile de preparare</w:t>
            </w:r>
          </w:p>
          <w:p w:rsidR="002C3E98" w:rsidRPr="00F31419" w:rsidRDefault="002C3E98" w:rsidP="00F31419">
            <w:pPr>
              <w:numPr>
                <w:ilvl w:val="0"/>
                <w:numId w:val="23"/>
              </w:numPr>
              <w:suppressAutoHyphens w:val="0"/>
              <w:spacing w:line="240" w:lineRule="auto"/>
              <w:jc w:val="both"/>
            </w:pPr>
            <w:r w:rsidRPr="00F31419">
              <w:t>dezvoltarea abilitatilor sociale</w:t>
            </w:r>
          </w:p>
        </w:tc>
        <w:tc>
          <w:tcPr>
            <w:tcW w:w="623" w:type="pct"/>
            <w:tcBorders>
              <w:top w:val="single" w:sz="4" w:space="0" w:color="auto"/>
              <w:bottom w:val="single" w:sz="4" w:space="0" w:color="auto"/>
            </w:tcBorders>
          </w:tcPr>
          <w:p w:rsidR="002C3E98" w:rsidRPr="00F31419" w:rsidRDefault="002C3E98" w:rsidP="00F31419">
            <w:pPr>
              <w:ind w:left="360"/>
            </w:pPr>
          </w:p>
          <w:p w:rsidR="002C3E98" w:rsidRPr="00F31419" w:rsidRDefault="002C3E98" w:rsidP="00F31419">
            <w:pPr>
              <w:ind w:left="360"/>
            </w:pPr>
            <w:r w:rsidRPr="00F31419">
              <w:t>Activitate educativ- recreativă/gastronomică</w:t>
            </w:r>
          </w:p>
          <w:p w:rsidR="002C3E98" w:rsidRPr="00F31419" w:rsidRDefault="002C3E98" w:rsidP="00F31419">
            <w:pPr>
              <w:ind w:left="360"/>
            </w:pPr>
          </w:p>
        </w:tc>
        <w:tc>
          <w:tcPr>
            <w:tcW w:w="58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3E98" w:rsidRPr="00F31419" w:rsidRDefault="002C3E98" w:rsidP="00F31419">
            <w:r w:rsidRPr="00F31419">
              <w:t>Cls. V - VII</w:t>
            </w:r>
          </w:p>
          <w:p w:rsidR="002C3E98" w:rsidRPr="00F31419" w:rsidRDefault="002C3E98" w:rsidP="00F31419"/>
        </w:tc>
        <w:tc>
          <w:tcPr>
            <w:tcW w:w="62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3E98" w:rsidRPr="00F31419" w:rsidRDefault="002C3E98" w:rsidP="00F31419">
            <w:pPr>
              <w:jc w:val="center"/>
            </w:pPr>
            <w:r w:rsidRPr="00F31419">
              <w:t>Joi, 25.10.2018</w:t>
            </w:r>
          </w:p>
        </w:tc>
        <w:tc>
          <w:tcPr>
            <w:tcW w:w="8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3E98" w:rsidRPr="00F31419" w:rsidRDefault="002C3E98" w:rsidP="00F31419">
            <w:r w:rsidRPr="00F31419">
              <w:t>Prof. Sutu Ramona</w:t>
            </w:r>
          </w:p>
          <w:p w:rsidR="002C3E98" w:rsidRPr="00F31419" w:rsidRDefault="002C3E98" w:rsidP="00F31419">
            <w:r w:rsidRPr="00F31419">
              <w:t xml:space="preserve">Prof. Groza Cristian </w:t>
            </w:r>
          </w:p>
        </w:tc>
      </w:tr>
      <w:tr w:rsidR="002C3E98" w:rsidRPr="00F31419">
        <w:trPr>
          <w:trHeight w:val="708"/>
        </w:trPr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3E98" w:rsidRPr="00F31419" w:rsidRDefault="002C3E98" w:rsidP="00F31419">
            <w:pPr>
              <w:jc w:val="center"/>
              <w:rPr>
                <w:b/>
                <w:bCs/>
              </w:rPr>
            </w:pPr>
            <w:r w:rsidRPr="00F31419">
              <w:rPr>
                <w:b/>
                <w:bCs/>
              </w:rPr>
              <w:t>11.</w:t>
            </w: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</w:tcPr>
          <w:p w:rsidR="002C3E98" w:rsidRPr="00F31419" w:rsidRDefault="002C3E98" w:rsidP="00F31419">
            <w:pPr>
              <w:jc w:val="center"/>
              <w:rPr>
                <w:b/>
                <w:bCs/>
              </w:rPr>
            </w:pPr>
            <w:r w:rsidRPr="00F31419">
              <w:rPr>
                <w:b/>
                <w:bCs/>
              </w:rPr>
              <w:t>Sa cunoastem Anglia</w:t>
            </w:r>
          </w:p>
        </w:tc>
        <w:tc>
          <w:tcPr>
            <w:tcW w:w="1337" w:type="pct"/>
            <w:tcBorders>
              <w:top w:val="single" w:sz="4" w:space="0" w:color="auto"/>
              <w:bottom w:val="single" w:sz="4" w:space="0" w:color="auto"/>
            </w:tcBorders>
          </w:tcPr>
          <w:p w:rsidR="002C3E98" w:rsidRPr="00F31419" w:rsidRDefault="002C3E98" w:rsidP="00F31419">
            <w:pPr>
              <w:numPr>
                <w:ilvl w:val="0"/>
                <w:numId w:val="23"/>
              </w:numPr>
              <w:suppressAutoHyphens w:val="0"/>
              <w:spacing w:line="240" w:lineRule="auto"/>
              <w:jc w:val="both"/>
            </w:pPr>
            <w:r w:rsidRPr="00F31419">
              <w:t>familiarizarea cu aspecte cotidiene ale societă</w:t>
            </w:r>
            <w:r w:rsidRPr="00F31419">
              <w:rPr>
                <w:rFonts w:ascii="Calibri" w:hAnsi="Calibri" w:cs="Calibri"/>
              </w:rPr>
              <w:t>ț</w:t>
            </w:r>
            <w:r w:rsidRPr="00F31419">
              <w:t>ii engleze</w:t>
            </w:r>
          </w:p>
        </w:tc>
        <w:tc>
          <w:tcPr>
            <w:tcW w:w="623" w:type="pct"/>
            <w:tcBorders>
              <w:top w:val="single" w:sz="4" w:space="0" w:color="auto"/>
              <w:bottom w:val="single" w:sz="4" w:space="0" w:color="auto"/>
            </w:tcBorders>
          </w:tcPr>
          <w:p w:rsidR="002C3E98" w:rsidRPr="00F31419" w:rsidRDefault="002C3E98" w:rsidP="00F31419">
            <w:pPr>
              <w:ind w:left="360"/>
            </w:pPr>
            <w:r w:rsidRPr="00F31419">
              <w:t>Vizionare film istoric</w:t>
            </w:r>
          </w:p>
          <w:p w:rsidR="002C3E98" w:rsidRPr="00F31419" w:rsidRDefault="002C3E98" w:rsidP="00F31419">
            <w:pPr>
              <w:ind w:left="360"/>
            </w:pPr>
          </w:p>
        </w:tc>
        <w:tc>
          <w:tcPr>
            <w:tcW w:w="58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3E98" w:rsidRPr="00F31419" w:rsidRDefault="002C3E98" w:rsidP="00F31419">
            <w:r w:rsidRPr="00F31419">
              <w:t>Cls. V - VII</w:t>
            </w:r>
          </w:p>
        </w:tc>
        <w:tc>
          <w:tcPr>
            <w:tcW w:w="62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3E98" w:rsidRPr="00F31419" w:rsidRDefault="002C3E98" w:rsidP="00F31419">
            <w:pPr>
              <w:jc w:val="center"/>
            </w:pPr>
            <w:r w:rsidRPr="00F31419">
              <w:t>Joi, 25.10.2018</w:t>
            </w:r>
          </w:p>
        </w:tc>
        <w:tc>
          <w:tcPr>
            <w:tcW w:w="8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3E98" w:rsidRPr="00F31419" w:rsidRDefault="002C3E98" w:rsidP="00F31419">
            <w:r w:rsidRPr="00F31419">
              <w:t>Prof. Sutu Ramona</w:t>
            </w:r>
          </w:p>
          <w:p w:rsidR="002C3E98" w:rsidRPr="00F31419" w:rsidRDefault="002C3E98" w:rsidP="00F31419">
            <w:r w:rsidRPr="00F31419">
              <w:t>Prof. Groza Cristian</w:t>
            </w:r>
          </w:p>
        </w:tc>
      </w:tr>
      <w:tr w:rsidR="002C3E98" w:rsidRPr="00F31419">
        <w:trPr>
          <w:trHeight w:val="1222"/>
        </w:trPr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3E98" w:rsidRPr="00F31419" w:rsidRDefault="002C3E98" w:rsidP="00F31419">
            <w:pPr>
              <w:rPr>
                <w:b/>
                <w:bCs/>
              </w:rPr>
            </w:pPr>
            <w:r w:rsidRPr="00F31419">
              <w:rPr>
                <w:b/>
                <w:bCs/>
              </w:rPr>
              <w:t>12.</w:t>
            </w: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3E98" w:rsidRPr="00F31419" w:rsidRDefault="002C3E98" w:rsidP="00F31419">
            <w:pPr>
              <w:jc w:val="center"/>
              <w:rPr>
                <w:b/>
                <w:bCs/>
              </w:rPr>
            </w:pPr>
            <w:r w:rsidRPr="00F31419">
              <w:rPr>
                <w:b/>
                <w:bCs/>
              </w:rPr>
              <w:t xml:space="preserve">Credinta si jertfa: Sfantul Dimitrie </w:t>
            </w:r>
          </w:p>
        </w:tc>
        <w:tc>
          <w:tcPr>
            <w:tcW w:w="133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3E98" w:rsidRPr="00F31419" w:rsidRDefault="002C3E98" w:rsidP="00F31419">
            <w:pPr>
              <w:numPr>
                <w:ilvl w:val="0"/>
                <w:numId w:val="23"/>
              </w:numPr>
              <w:suppressAutoHyphens w:val="0"/>
              <w:spacing w:line="240" w:lineRule="auto"/>
            </w:pPr>
            <w:r w:rsidRPr="00F31419">
              <w:t>Cunoa</w:t>
            </w:r>
            <w:r w:rsidRPr="00F31419">
              <w:rPr>
                <w:rFonts w:ascii="Calibri" w:hAnsi="Calibri" w:cs="Calibri"/>
              </w:rPr>
              <w:t>ș</w:t>
            </w:r>
            <w:r w:rsidRPr="00F31419">
              <w:t>terea tradi</w:t>
            </w:r>
            <w:r w:rsidRPr="00F31419">
              <w:rPr>
                <w:rFonts w:ascii="Calibri" w:hAnsi="Calibri" w:cs="Calibri"/>
              </w:rPr>
              <w:t>ț</w:t>
            </w:r>
            <w:r w:rsidRPr="00F31419">
              <w:t>iilor biserice</w:t>
            </w:r>
            <w:r w:rsidRPr="00F31419">
              <w:rPr>
                <w:rFonts w:ascii="Calibri" w:hAnsi="Calibri" w:cs="Calibri"/>
              </w:rPr>
              <w:t>ș</w:t>
            </w:r>
            <w:r w:rsidRPr="00F31419">
              <w:t>ti;</w:t>
            </w:r>
          </w:p>
          <w:p w:rsidR="002C3E98" w:rsidRPr="00F31419" w:rsidRDefault="002C3E98" w:rsidP="00F31419">
            <w:pPr>
              <w:numPr>
                <w:ilvl w:val="0"/>
                <w:numId w:val="23"/>
              </w:numPr>
              <w:suppressAutoHyphens w:val="0"/>
              <w:spacing w:line="240" w:lineRule="auto"/>
            </w:pPr>
            <w:r w:rsidRPr="00F31419">
              <w:t>Cunoa</w:t>
            </w:r>
            <w:r w:rsidRPr="00F31419">
              <w:rPr>
                <w:rFonts w:ascii="Calibri" w:hAnsi="Calibri" w:cs="Calibri"/>
              </w:rPr>
              <w:t>ș</w:t>
            </w:r>
            <w:r w:rsidRPr="00F31419">
              <w:t>terea împortan</w:t>
            </w:r>
            <w:r w:rsidRPr="00F31419">
              <w:rPr>
                <w:rFonts w:ascii="Calibri" w:hAnsi="Calibri" w:cs="Calibri"/>
              </w:rPr>
              <w:t>ț</w:t>
            </w:r>
            <w:r w:rsidRPr="00F31419">
              <w:t>ei acestei sărbători;</w:t>
            </w:r>
          </w:p>
          <w:p w:rsidR="002C3E98" w:rsidRPr="00F31419" w:rsidRDefault="002C3E98" w:rsidP="00F31419">
            <w:pPr>
              <w:numPr>
                <w:ilvl w:val="0"/>
                <w:numId w:val="23"/>
              </w:numPr>
              <w:suppressAutoHyphens w:val="0"/>
              <w:spacing w:line="240" w:lineRule="auto"/>
            </w:pPr>
            <w:r w:rsidRPr="00F31419">
              <w:t>Dezvoltarea abilită</w:t>
            </w:r>
            <w:r w:rsidRPr="00F31419">
              <w:rPr>
                <w:rFonts w:ascii="Calibri" w:hAnsi="Calibri" w:cs="Calibri"/>
              </w:rPr>
              <w:t>ț</w:t>
            </w:r>
            <w:r w:rsidRPr="00F31419">
              <w:t>ilor de comunicare.</w:t>
            </w:r>
          </w:p>
        </w:tc>
        <w:tc>
          <w:tcPr>
            <w:tcW w:w="62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3E98" w:rsidRPr="00F31419" w:rsidRDefault="002C3E98" w:rsidP="00F31419">
            <w:pPr>
              <w:ind w:left="360"/>
            </w:pPr>
            <w:r w:rsidRPr="00F31419">
              <w:t>Vizita la bisericile ortodoxe din comuna</w:t>
            </w:r>
          </w:p>
        </w:tc>
        <w:tc>
          <w:tcPr>
            <w:tcW w:w="58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3E98" w:rsidRPr="00F31419" w:rsidRDefault="002C3E98" w:rsidP="00F31419">
            <w:pPr>
              <w:jc w:val="center"/>
            </w:pPr>
            <w:r w:rsidRPr="00F31419">
              <w:t>Cls. V - VIII</w:t>
            </w:r>
          </w:p>
        </w:tc>
        <w:tc>
          <w:tcPr>
            <w:tcW w:w="62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3E98" w:rsidRPr="00F31419" w:rsidRDefault="002C3E98" w:rsidP="00F31419">
            <w:pPr>
              <w:jc w:val="center"/>
            </w:pPr>
            <w:r w:rsidRPr="00F31419">
              <w:t>Vineri,</w:t>
            </w:r>
          </w:p>
          <w:p w:rsidR="002C3E98" w:rsidRPr="00F31419" w:rsidRDefault="002C3E98" w:rsidP="00F31419">
            <w:pPr>
              <w:jc w:val="center"/>
            </w:pPr>
            <w:r w:rsidRPr="00F31419">
              <w:t>26.10.2018</w:t>
            </w:r>
          </w:p>
          <w:p w:rsidR="002C3E98" w:rsidRPr="00F31419" w:rsidRDefault="002C3E98" w:rsidP="00F31419">
            <w:pPr>
              <w:jc w:val="center"/>
            </w:pPr>
            <w:r w:rsidRPr="00F31419">
              <w:t>10:00 – 13:00</w:t>
            </w:r>
          </w:p>
          <w:p w:rsidR="002C3E98" w:rsidRPr="00F31419" w:rsidRDefault="002C3E98" w:rsidP="00F31419">
            <w:pPr>
              <w:jc w:val="center"/>
              <w:rPr>
                <w:b/>
                <w:bCs/>
              </w:rPr>
            </w:pPr>
          </w:p>
        </w:tc>
        <w:tc>
          <w:tcPr>
            <w:tcW w:w="86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3E98" w:rsidRPr="00F31419" w:rsidRDefault="002C3E98" w:rsidP="00F31419">
            <w:r w:rsidRPr="00F31419">
              <w:t>Prof.Rusan Aurelian</w:t>
            </w:r>
          </w:p>
          <w:p w:rsidR="002C3E98" w:rsidRPr="00F31419" w:rsidRDefault="002C3E98" w:rsidP="00F31419">
            <w:r w:rsidRPr="00F31419">
              <w:t>Prof.Arion Mariana</w:t>
            </w:r>
          </w:p>
          <w:p w:rsidR="002C3E98" w:rsidRPr="00F31419" w:rsidRDefault="002C3E98" w:rsidP="00F31419">
            <w:r w:rsidRPr="00F31419">
              <w:t>Prof.Groza Cristian</w:t>
            </w:r>
          </w:p>
          <w:p w:rsidR="002C3E98" w:rsidRPr="00F31419" w:rsidRDefault="002C3E98" w:rsidP="00F31419">
            <w:r w:rsidRPr="00F31419">
              <w:t>Prof. Uri</w:t>
            </w:r>
            <w:r w:rsidRPr="00F31419">
              <w:rPr>
                <w:rFonts w:ascii="Calibri" w:hAnsi="Calibri" w:cs="Calibri"/>
              </w:rPr>
              <w:t>ț</w:t>
            </w:r>
            <w:r w:rsidRPr="00F31419">
              <w:t>esc Livia</w:t>
            </w:r>
          </w:p>
          <w:p w:rsidR="002C3E98" w:rsidRPr="00F31419" w:rsidRDefault="002C3E98" w:rsidP="00F31419">
            <w:r w:rsidRPr="00F31419">
              <w:t>Prof.</w:t>
            </w:r>
            <w:r w:rsidRPr="00F31419">
              <w:rPr>
                <w:rFonts w:hAnsi="Calibri" w:cs="Calibri"/>
              </w:rPr>
              <w:t>Ș</w:t>
            </w:r>
            <w:r w:rsidRPr="00F31419">
              <w:t>utu Ramona</w:t>
            </w:r>
          </w:p>
          <w:p w:rsidR="002C3E98" w:rsidRPr="00F31419" w:rsidRDefault="002C3E98" w:rsidP="00F31419"/>
        </w:tc>
      </w:tr>
    </w:tbl>
    <w:p w:rsidR="002C3E98" w:rsidRPr="00A873FB" w:rsidRDefault="002C3E98" w:rsidP="000F5B10">
      <w:pPr>
        <w:jc w:val="center"/>
        <w:rPr>
          <w:sz w:val="20"/>
          <w:szCs w:val="20"/>
        </w:rPr>
      </w:pPr>
      <w:r w:rsidRPr="00A873FB">
        <w:rPr>
          <w:sz w:val="20"/>
          <w:szCs w:val="20"/>
        </w:rPr>
        <w:t>Obs.: Programul poate suferi modificări în funcţie de condiţiile meteo.</w:t>
      </w:r>
    </w:p>
    <w:sectPr w:rsidR="002C3E98" w:rsidRPr="00A873FB" w:rsidSect="00284DE0">
      <w:headerReference w:type="default" r:id="rId10"/>
      <w:footerReference w:type="default" r:id="rId11"/>
      <w:pgSz w:w="15842" w:h="12241" w:orient="landscape"/>
      <w:pgMar w:top="1440" w:right="1008" w:bottom="1008" w:left="1008" w:header="58" w:footer="461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3E98" w:rsidRDefault="002C3E98" w:rsidP="00752652">
      <w:pPr>
        <w:spacing w:line="240" w:lineRule="auto"/>
      </w:pPr>
      <w:r>
        <w:separator/>
      </w:r>
    </w:p>
  </w:endnote>
  <w:endnote w:type="continuationSeparator" w:id="0">
    <w:p w:rsidR="002C3E98" w:rsidRDefault="002C3E98" w:rsidP="0075265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Mincho">
    <w:altName w:val="?l?r ??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50602020203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3E98" w:rsidRPr="007E313A" w:rsidRDefault="002C3E98" w:rsidP="002B1DBB">
    <w:pPr>
      <w:spacing w:line="240" w:lineRule="auto"/>
      <w:jc w:val="center"/>
    </w:pPr>
    <w:r>
      <w:rPr>
        <w:rFonts w:ascii="Calibri" w:hAnsi="Calibri" w:cs="Calibri"/>
        <w:sz w:val="16"/>
        <w:szCs w:val="16"/>
      </w:rPr>
      <w:tab/>
    </w:r>
    <w:r>
      <w:t>Director,                                                                                        Consilier educativ,</w:t>
    </w:r>
  </w:p>
  <w:p w:rsidR="002C3E98" w:rsidRPr="007E313A" w:rsidRDefault="002C3E98" w:rsidP="002B1DBB">
    <w:pPr>
      <w:spacing w:line="240" w:lineRule="auto"/>
      <w:jc w:val="center"/>
    </w:pPr>
    <w:r w:rsidRPr="007E313A">
      <w:t>Prof.</w:t>
    </w:r>
    <w:r>
      <w:t xml:space="preserve"> </w:t>
    </w:r>
    <w:r w:rsidRPr="007E313A">
      <w:t>JIBOTEAN  MARIN</w:t>
    </w:r>
    <w:r>
      <w:t xml:space="preserve">                                                                       prof. VASIU MARIA</w:t>
    </w:r>
  </w:p>
  <w:p w:rsidR="002C3E98" w:rsidRPr="007E313A" w:rsidRDefault="002C3E98" w:rsidP="002B1DBB">
    <w:pPr>
      <w:spacing w:line="240" w:lineRule="auto"/>
      <w:jc w:val="center"/>
    </w:pPr>
  </w:p>
  <w:p w:rsidR="002C3E98" w:rsidRPr="00187C91" w:rsidRDefault="002C3E98" w:rsidP="002B1DBB">
    <w:pPr>
      <w:pStyle w:val="Footer"/>
      <w:tabs>
        <w:tab w:val="left" w:pos="4635"/>
        <w:tab w:val="right" w:pos="13826"/>
      </w:tabs>
      <w:jc w:val="right"/>
      <w:rPr>
        <w:lang w:val="it-IT"/>
      </w:rPr>
    </w:pPr>
    <w:r>
      <w:rPr>
        <w:rFonts w:ascii="Calibri" w:hAnsi="Calibri" w:cs="Calibri"/>
        <w:sz w:val="16"/>
        <w:szCs w:val="16"/>
      </w:rPr>
      <w:tab/>
    </w:r>
    <w:r>
      <w:rPr>
        <w:rFonts w:ascii="Calibri" w:hAnsi="Calibri" w:cs="Calibri"/>
        <w:sz w:val="16"/>
        <w:szCs w:val="16"/>
      </w:rPr>
      <w:tab/>
    </w:r>
    <w:r>
      <w:rPr>
        <w:rFonts w:ascii="Calibri" w:hAnsi="Calibri" w:cs="Calibri"/>
        <w:sz w:val="16"/>
        <w:szCs w:val="16"/>
      </w:rPr>
      <w:tab/>
      <w:t>___________________________________</w:t>
    </w:r>
    <w:fldSimple w:instr=" PAGE   \* MERGEFORMAT ">
      <w:r>
        <w:rPr>
          <w:noProof/>
        </w:rPr>
        <w:t>10</w:t>
      </w:r>
    </w:fldSimple>
    <w:r w:rsidRPr="00000C59">
      <w:rPr>
        <w:noProof/>
        <w:lang w:val="it-IT"/>
      </w:rPr>
      <w:t xml:space="preserve">                                                                                                                                 </w:t>
    </w:r>
  </w:p>
  <w:p w:rsidR="002C3E98" w:rsidRDefault="002C3E98" w:rsidP="00A33933">
    <w:pPr>
      <w:tabs>
        <w:tab w:val="center" w:pos="4680"/>
        <w:tab w:val="right" w:pos="9360"/>
      </w:tabs>
      <w:jc w:val="right"/>
      <w:rPr>
        <w:rFonts w:ascii="Arial" w:hAnsi="Arial" w:cs="Arial"/>
        <w:b/>
        <w:bCs/>
        <w:color w:val="0F243E"/>
        <w:sz w:val="18"/>
        <w:szCs w:val="18"/>
      </w:rPr>
    </w:pPr>
    <w:r w:rsidRPr="00F9508F">
      <w:rPr>
        <w:rFonts w:ascii="Arial" w:hAnsi="Arial" w:cs="Arial"/>
        <w:b/>
        <w:bCs/>
        <w:color w:val="0F243E"/>
        <w:sz w:val="18"/>
        <w:szCs w:val="18"/>
        <w:lang w:val="fr-FR"/>
      </w:rPr>
      <w:t xml:space="preserve">                                                                                                                          </w:t>
    </w:r>
    <w:r>
      <w:rPr>
        <w:rFonts w:ascii="Arial" w:hAnsi="Arial" w:cs="Arial"/>
        <w:b/>
        <w:bCs/>
        <w:color w:val="0F243E"/>
        <w:sz w:val="18"/>
        <w:szCs w:val="18"/>
        <w:lang w:val="fr-FR"/>
      </w:rPr>
      <w:t>Com. Romos</w:t>
    </w:r>
    <w:r w:rsidRPr="00F9508F">
      <w:rPr>
        <w:rFonts w:ascii="Arial" w:hAnsi="Arial" w:cs="Arial"/>
        <w:b/>
        <w:bCs/>
        <w:color w:val="0F243E"/>
        <w:sz w:val="18"/>
        <w:szCs w:val="18"/>
        <w:lang w:val="fr-FR"/>
      </w:rPr>
      <w:t>,</w:t>
    </w:r>
    <w:r>
      <w:rPr>
        <w:rFonts w:ascii="Arial" w:hAnsi="Arial" w:cs="Arial"/>
        <w:b/>
        <w:bCs/>
        <w:color w:val="0F243E"/>
        <w:sz w:val="18"/>
        <w:szCs w:val="18"/>
        <w:lang w:val="fr-FR"/>
      </w:rPr>
      <w:t xml:space="preserve"> Nr. 113, </w:t>
    </w:r>
    <w:r w:rsidRPr="00F9508F">
      <w:rPr>
        <w:rFonts w:ascii="Arial" w:hAnsi="Arial" w:cs="Arial"/>
        <w:b/>
        <w:bCs/>
        <w:color w:val="0F243E"/>
        <w:sz w:val="18"/>
        <w:szCs w:val="18"/>
        <w:lang w:val="fr-FR"/>
      </w:rPr>
      <w:t xml:space="preserve"> </w:t>
    </w:r>
    <w:r>
      <w:rPr>
        <w:rFonts w:ascii="Arial" w:hAnsi="Arial" w:cs="Arial"/>
        <w:b/>
        <w:bCs/>
        <w:color w:val="0F243E"/>
        <w:sz w:val="18"/>
        <w:szCs w:val="18"/>
      </w:rPr>
      <w:t xml:space="preserve">jud. HUNEDOARA, </w:t>
    </w:r>
  </w:p>
  <w:p w:rsidR="002C3E98" w:rsidRPr="007611BF" w:rsidRDefault="002C3E98" w:rsidP="00A33933">
    <w:pPr>
      <w:tabs>
        <w:tab w:val="center" w:pos="4680"/>
        <w:tab w:val="right" w:pos="9360"/>
      </w:tabs>
      <w:jc w:val="right"/>
      <w:rPr>
        <w:rFonts w:ascii="Arial" w:hAnsi="Arial" w:cs="Arial"/>
        <w:b/>
        <w:bCs/>
        <w:color w:val="0F243E"/>
        <w:sz w:val="18"/>
        <w:szCs w:val="18"/>
      </w:rPr>
    </w:pPr>
    <w:r>
      <w:rPr>
        <w:rFonts w:ascii="Arial" w:hAnsi="Arial" w:cs="Arial"/>
        <w:b/>
        <w:bCs/>
        <w:color w:val="0F243E"/>
        <w:sz w:val="18"/>
        <w:szCs w:val="18"/>
      </w:rPr>
      <w:tab/>
    </w:r>
    <w:r>
      <w:rPr>
        <w:rFonts w:ascii="Arial" w:hAnsi="Arial" w:cs="Arial"/>
        <w:b/>
        <w:bCs/>
        <w:color w:val="0F243E"/>
        <w:sz w:val="18"/>
        <w:szCs w:val="18"/>
      </w:rPr>
      <w:tab/>
      <w:t>scoala_gen.romos@yahoo.com</w:t>
    </w:r>
  </w:p>
  <w:p w:rsidR="002C3E98" w:rsidRDefault="002C3E98" w:rsidP="007611BF">
    <w:pPr>
      <w:tabs>
        <w:tab w:val="center" w:pos="4680"/>
        <w:tab w:val="right" w:pos="9360"/>
      </w:tabs>
      <w:ind w:left="6521"/>
      <w:jc w:val="right"/>
      <w:rPr>
        <w:rFonts w:ascii="Arial" w:hAnsi="Arial" w:cs="Arial"/>
        <w:color w:val="0F243E"/>
        <w:sz w:val="18"/>
        <w:szCs w:val="18"/>
      </w:rPr>
    </w:pPr>
    <w:r w:rsidRPr="00815075">
      <w:rPr>
        <w:rFonts w:ascii="Arial" w:hAnsi="Arial" w:cs="Arial"/>
        <w:color w:val="0F243E"/>
        <w:sz w:val="18"/>
        <w:szCs w:val="18"/>
      </w:rPr>
      <w:t xml:space="preserve">    Tel.</w:t>
    </w:r>
    <w:r>
      <w:rPr>
        <w:rFonts w:ascii="Arial" w:hAnsi="Arial" w:cs="Arial"/>
        <w:color w:val="0F243E"/>
        <w:sz w:val="18"/>
        <w:szCs w:val="18"/>
      </w:rPr>
      <w:t xml:space="preserve">/ Fax:    +40 (0) 254245645,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3E98" w:rsidRDefault="002C3E98" w:rsidP="00752652">
      <w:pPr>
        <w:spacing w:line="240" w:lineRule="auto"/>
      </w:pPr>
      <w:r>
        <w:separator/>
      </w:r>
    </w:p>
  </w:footnote>
  <w:footnote w:type="continuationSeparator" w:id="0">
    <w:p w:rsidR="002C3E98" w:rsidRDefault="002C3E98" w:rsidP="0075265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3E98" w:rsidRDefault="002C3E98" w:rsidP="00CF4835">
    <w:pPr>
      <w:pStyle w:val="Header"/>
      <w:tabs>
        <w:tab w:val="right" w:pos="10620"/>
      </w:tabs>
      <w:ind w:right="36"/>
    </w:pPr>
  </w:p>
  <w:tbl>
    <w:tblPr>
      <w:tblW w:w="14133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0A0"/>
    </w:tblPr>
    <w:tblGrid>
      <w:gridCol w:w="8483"/>
      <w:gridCol w:w="1623"/>
      <w:gridCol w:w="4027"/>
    </w:tblGrid>
    <w:tr w:rsidR="002C3E98" w:rsidRPr="00050F6C">
      <w:trPr>
        <w:trHeight w:val="1335"/>
        <w:jc w:val="center"/>
      </w:trPr>
      <w:tc>
        <w:tcPr>
          <w:tcW w:w="8483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2C3E98" w:rsidRDefault="002C3E98" w:rsidP="00CF4835">
          <w:pPr>
            <w:rPr>
              <w:b/>
              <w:bCs/>
            </w:rPr>
          </w:pPr>
          <w:r>
            <w:rPr>
              <w:rFonts w:ascii="Tahoma" w:hAnsi="Tahoma" w:cs="Tahoma"/>
              <w:b/>
              <w:bCs/>
            </w:rPr>
            <w:t>Ș</w:t>
          </w:r>
          <w:r>
            <w:rPr>
              <w:b/>
              <w:bCs/>
            </w:rPr>
            <w:t>COALA GIMNAZIALĂ ROMOS</w:t>
          </w:r>
        </w:p>
        <w:p w:rsidR="002C3E98" w:rsidRPr="00050F6C" w:rsidRDefault="002C3E98" w:rsidP="00C11608">
          <w:pPr>
            <w:rPr>
              <w:i/>
              <w:iCs/>
              <w:sz w:val="16"/>
              <w:szCs w:val="16"/>
            </w:rPr>
          </w:pPr>
          <w:r>
            <w:rPr>
              <w:b/>
              <w:bCs/>
            </w:rPr>
            <w:t xml:space="preserve">  Nr.   1002 din  28   /  09  / 2018</w:t>
          </w:r>
        </w:p>
      </w:tc>
      <w:tc>
        <w:tcPr>
          <w:tcW w:w="1623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2C3E98" w:rsidRPr="00050F6C" w:rsidRDefault="002C3E98" w:rsidP="00CF4835">
          <w:pPr>
            <w:jc w:val="center"/>
          </w:pPr>
          <w:r w:rsidRPr="00155AA2"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i1027" type="#_x0000_t75" style="width:54.75pt;height:54.75pt;visibility:visible">
                <v:imagedata r:id="rId1" o:title=""/>
              </v:shape>
            </w:pict>
          </w:r>
        </w:p>
      </w:tc>
      <w:tc>
        <w:tcPr>
          <w:tcW w:w="4027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2C3E98" w:rsidRDefault="002C3E98" w:rsidP="00CF4835">
          <w:pPr>
            <w:jc w:val="center"/>
            <w:rPr>
              <w:rFonts w:ascii="Arial Narrow" w:hAnsi="Arial Narrow" w:cs="Arial Narrow"/>
              <w:b/>
              <w:bCs/>
              <w:sz w:val="18"/>
              <w:szCs w:val="18"/>
            </w:rPr>
          </w:pPr>
          <w:r w:rsidRPr="00050F6C">
            <w:rPr>
              <w:rFonts w:ascii="Arial Narrow" w:hAnsi="Arial Narrow" w:cs="Arial Narrow"/>
              <w:b/>
              <w:bCs/>
              <w:sz w:val="18"/>
              <w:szCs w:val="18"/>
            </w:rPr>
            <w:t>MINISTERUL EDUCAŢIEI</w:t>
          </w:r>
        </w:p>
        <w:p w:rsidR="002C3E98" w:rsidRPr="00050F6C" w:rsidRDefault="002C3E98" w:rsidP="00031C17">
          <w:pPr>
            <w:jc w:val="center"/>
            <w:rPr>
              <w:sz w:val="18"/>
              <w:szCs w:val="18"/>
            </w:rPr>
          </w:pPr>
          <w:r w:rsidRPr="00050F6C">
            <w:rPr>
              <w:rFonts w:ascii="Arial Narrow" w:hAnsi="Arial Narrow" w:cs="Arial Narrow"/>
              <w:b/>
              <w:bCs/>
              <w:sz w:val="18"/>
              <w:szCs w:val="18"/>
            </w:rPr>
            <w:t xml:space="preserve"> </w:t>
          </w:r>
          <w:r>
            <w:rPr>
              <w:rFonts w:ascii="Arial Narrow" w:hAnsi="Arial Narrow" w:cs="Arial Narrow"/>
              <w:b/>
              <w:bCs/>
              <w:sz w:val="18"/>
              <w:szCs w:val="18"/>
            </w:rPr>
            <w:t xml:space="preserve">NAŢIONALE </w:t>
          </w:r>
        </w:p>
      </w:tc>
    </w:tr>
  </w:tbl>
  <w:p w:rsidR="002C3E98" w:rsidRPr="007E313A" w:rsidRDefault="002C3E98" w:rsidP="002B1DBB">
    <w:pPr>
      <w:spacing w:line="240" w:lineRule="auto"/>
      <w:jc w:val="center"/>
      <w:rPr>
        <w:b/>
        <w:bCs/>
        <w:color w:val="0F243E"/>
        <w:sz w:val="36"/>
        <w:szCs w:val="36"/>
      </w:rPr>
    </w:pPr>
    <w:r w:rsidRPr="007E313A">
      <w:rPr>
        <w:b/>
        <w:bCs/>
        <w:sz w:val="36"/>
        <w:szCs w:val="36"/>
      </w:rPr>
      <w:t>Programul activităţilor extracurriculare</w:t>
    </w:r>
  </w:p>
  <w:p w:rsidR="002C3E98" w:rsidRPr="007E313A" w:rsidRDefault="002C3E98" w:rsidP="002B1DBB">
    <w:pPr>
      <w:spacing w:line="240" w:lineRule="auto"/>
      <w:jc w:val="center"/>
    </w:pPr>
    <w: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i1028" type="#_x0000_t136" style="width:647.25pt;height:35.25pt" fillcolor="black" strokecolor="#eaeaea" strokeweight="1pt">
          <v:fill color2="blue"/>
          <v:shadow on="t" type="perspective" color="silver" opacity="52429f" origin="-.5,.5" matrix=",46340f,,.5,,-4768371582e-16"/>
          <v:textpath style="font-family:&quot;Arial Black&quot;;v-text-kern:t" trim="t" fitpath="t" string="“SĂ ŞTII MAI MULTE, SĂ FII MAI BUN&quot;"/>
        </v:shape>
      </w:pict>
    </w:r>
  </w:p>
  <w:p w:rsidR="002C3E98" w:rsidRPr="007B5346" w:rsidRDefault="002C3E98" w:rsidP="002B1DBB">
    <w:pPr>
      <w:spacing w:line="240" w:lineRule="auto"/>
      <w:jc w:val="center"/>
      <w:rPr>
        <w:b/>
        <w:bCs/>
        <w:sz w:val="36"/>
        <w:szCs w:val="36"/>
        <w:lang w:val="fr-FR"/>
      </w:rPr>
    </w:pPr>
    <w:r>
      <w:rPr>
        <w:b/>
        <w:bCs/>
        <w:sz w:val="36"/>
        <w:szCs w:val="36"/>
        <w:lang w:val="fr-FR"/>
      </w:rPr>
      <w:t>22-26 octombrie 2018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lvl w:ilvl="0">
      <w:start w:val="1"/>
      <w:numFmt w:val="bullet"/>
      <w:lvlText w:val=""/>
      <w:lvlJc w:val="left"/>
      <w:pPr>
        <w:tabs>
          <w:tab w:val="num" w:pos="0"/>
        </w:tabs>
        <w:ind w:left="1485" w:hanging="360"/>
      </w:pPr>
      <w:rPr>
        <w:rFonts w:ascii="Wingdings" w:hAnsi="Wingdings" w:cs="Wingdings"/>
      </w:rPr>
    </w:lvl>
  </w:abstractNum>
  <w:abstractNum w:abstractNumId="1">
    <w:nsid w:val="0A7B3A16"/>
    <w:multiLevelType w:val="hybridMultilevel"/>
    <w:tmpl w:val="C786D1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0DA7637F"/>
    <w:multiLevelType w:val="hybridMultilevel"/>
    <w:tmpl w:val="CA441E8E"/>
    <w:lvl w:ilvl="0" w:tplc="1B7843A8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122372B6"/>
    <w:multiLevelType w:val="hybridMultilevel"/>
    <w:tmpl w:val="E416CF5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12E22B45"/>
    <w:multiLevelType w:val="hybridMultilevel"/>
    <w:tmpl w:val="79529F9C"/>
    <w:lvl w:ilvl="0" w:tplc="D794FB8A">
      <w:start w:val="1"/>
      <w:numFmt w:val="bullet"/>
      <w:lvlText w:val=""/>
      <w:lvlJc w:val="left"/>
      <w:pPr>
        <w:tabs>
          <w:tab w:val="num" w:pos="207"/>
        </w:tabs>
        <w:ind w:left="207" w:hanging="207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5">
    <w:nsid w:val="15F45D80"/>
    <w:multiLevelType w:val="hybridMultilevel"/>
    <w:tmpl w:val="486CD2AA"/>
    <w:lvl w:ilvl="0" w:tplc="D794FB8A">
      <w:start w:val="1"/>
      <w:numFmt w:val="bullet"/>
      <w:lvlText w:val=""/>
      <w:lvlJc w:val="left"/>
      <w:pPr>
        <w:tabs>
          <w:tab w:val="num" w:pos="207"/>
        </w:tabs>
        <w:ind w:left="207" w:hanging="207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6">
    <w:nsid w:val="2368786B"/>
    <w:multiLevelType w:val="hybridMultilevel"/>
    <w:tmpl w:val="2416B8C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26147CCF"/>
    <w:multiLevelType w:val="multilevel"/>
    <w:tmpl w:val="C7A23E3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2D3D361F"/>
    <w:multiLevelType w:val="hybridMultilevel"/>
    <w:tmpl w:val="F46C6F50"/>
    <w:lvl w:ilvl="0" w:tplc="04180001">
      <w:start w:val="1"/>
      <w:numFmt w:val="bullet"/>
      <w:lvlText w:val=""/>
      <w:lvlJc w:val="left"/>
      <w:pPr>
        <w:ind w:left="625" w:hanging="360"/>
      </w:pPr>
      <w:rPr>
        <w:rFonts w:ascii="Symbol" w:hAnsi="Symbol" w:cs="Symbol" w:hint="default"/>
      </w:rPr>
    </w:lvl>
    <w:lvl w:ilvl="1" w:tplc="04180003">
      <w:start w:val="1"/>
      <w:numFmt w:val="bullet"/>
      <w:lvlText w:val="o"/>
      <w:lvlJc w:val="left"/>
      <w:pPr>
        <w:ind w:left="1345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065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785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505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225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4945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665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385" w:hanging="360"/>
      </w:pPr>
      <w:rPr>
        <w:rFonts w:ascii="Wingdings" w:hAnsi="Wingdings" w:cs="Wingdings" w:hint="default"/>
      </w:rPr>
    </w:lvl>
  </w:abstractNum>
  <w:abstractNum w:abstractNumId="9">
    <w:nsid w:val="41297EC6"/>
    <w:multiLevelType w:val="hybridMultilevel"/>
    <w:tmpl w:val="708407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BC605B"/>
    <w:multiLevelType w:val="hybridMultilevel"/>
    <w:tmpl w:val="393C2A4E"/>
    <w:lvl w:ilvl="0" w:tplc="1B7843A8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555F5949"/>
    <w:multiLevelType w:val="hybridMultilevel"/>
    <w:tmpl w:val="1A48946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58B00FF1"/>
    <w:multiLevelType w:val="hybridMultilevel"/>
    <w:tmpl w:val="A6D278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5A1700C0"/>
    <w:multiLevelType w:val="hybridMultilevel"/>
    <w:tmpl w:val="CFDA84E2"/>
    <w:lvl w:ilvl="0" w:tplc="D794FB8A">
      <w:start w:val="1"/>
      <w:numFmt w:val="bullet"/>
      <w:lvlText w:val=""/>
      <w:lvlJc w:val="left"/>
      <w:pPr>
        <w:tabs>
          <w:tab w:val="num" w:pos="207"/>
        </w:tabs>
        <w:ind w:left="207" w:hanging="207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14">
    <w:nsid w:val="5CDD4BF8"/>
    <w:multiLevelType w:val="hybridMultilevel"/>
    <w:tmpl w:val="40462DD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5CFB5251"/>
    <w:multiLevelType w:val="hybridMultilevel"/>
    <w:tmpl w:val="6742BD0C"/>
    <w:lvl w:ilvl="0" w:tplc="FABEDB2C">
      <w:start w:val="1"/>
      <w:numFmt w:val="bullet"/>
      <w:lvlText w:val="-"/>
      <w:lvlJc w:val="left"/>
      <w:pPr>
        <w:ind w:left="102" w:hanging="140"/>
      </w:pPr>
      <w:rPr>
        <w:rFonts w:ascii="Times New Roman" w:eastAsia="Times New Roman" w:hAnsi="Times New Roman" w:hint="default"/>
        <w:sz w:val="24"/>
        <w:szCs w:val="24"/>
      </w:rPr>
    </w:lvl>
    <w:lvl w:ilvl="1" w:tplc="DE7A7192">
      <w:start w:val="1"/>
      <w:numFmt w:val="bullet"/>
      <w:lvlText w:val="•"/>
      <w:lvlJc w:val="left"/>
      <w:pPr>
        <w:ind w:left="374" w:hanging="140"/>
      </w:pPr>
      <w:rPr>
        <w:rFonts w:hint="default"/>
      </w:rPr>
    </w:lvl>
    <w:lvl w:ilvl="2" w:tplc="6C7EB634">
      <w:start w:val="1"/>
      <w:numFmt w:val="bullet"/>
      <w:lvlText w:val="•"/>
      <w:lvlJc w:val="left"/>
      <w:pPr>
        <w:ind w:left="646" w:hanging="140"/>
      </w:pPr>
      <w:rPr>
        <w:rFonts w:hint="default"/>
      </w:rPr>
    </w:lvl>
    <w:lvl w:ilvl="3" w:tplc="68808934">
      <w:start w:val="1"/>
      <w:numFmt w:val="bullet"/>
      <w:lvlText w:val="•"/>
      <w:lvlJc w:val="left"/>
      <w:pPr>
        <w:ind w:left="918" w:hanging="140"/>
      </w:pPr>
      <w:rPr>
        <w:rFonts w:hint="default"/>
      </w:rPr>
    </w:lvl>
    <w:lvl w:ilvl="4" w:tplc="309C22EC">
      <w:start w:val="1"/>
      <w:numFmt w:val="bullet"/>
      <w:lvlText w:val="•"/>
      <w:lvlJc w:val="left"/>
      <w:pPr>
        <w:ind w:left="1190" w:hanging="140"/>
      </w:pPr>
      <w:rPr>
        <w:rFonts w:hint="default"/>
      </w:rPr>
    </w:lvl>
    <w:lvl w:ilvl="5" w:tplc="2CDC54E6">
      <w:start w:val="1"/>
      <w:numFmt w:val="bullet"/>
      <w:lvlText w:val="•"/>
      <w:lvlJc w:val="left"/>
      <w:pPr>
        <w:ind w:left="1462" w:hanging="140"/>
      </w:pPr>
      <w:rPr>
        <w:rFonts w:hint="default"/>
      </w:rPr>
    </w:lvl>
    <w:lvl w:ilvl="6" w:tplc="94EEF0AE">
      <w:start w:val="1"/>
      <w:numFmt w:val="bullet"/>
      <w:lvlText w:val="•"/>
      <w:lvlJc w:val="left"/>
      <w:pPr>
        <w:ind w:left="1734" w:hanging="140"/>
      </w:pPr>
      <w:rPr>
        <w:rFonts w:hint="default"/>
      </w:rPr>
    </w:lvl>
    <w:lvl w:ilvl="7" w:tplc="FA08D21E">
      <w:start w:val="1"/>
      <w:numFmt w:val="bullet"/>
      <w:lvlText w:val="•"/>
      <w:lvlJc w:val="left"/>
      <w:pPr>
        <w:ind w:left="2006" w:hanging="140"/>
      </w:pPr>
      <w:rPr>
        <w:rFonts w:hint="default"/>
      </w:rPr>
    </w:lvl>
    <w:lvl w:ilvl="8" w:tplc="6F628FAA">
      <w:start w:val="1"/>
      <w:numFmt w:val="bullet"/>
      <w:lvlText w:val="•"/>
      <w:lvlJc w:val="left"/>
      <w:pPr>
        <w:ind w:left="2279" w:hanging="140"/>
      </w:pPr>
      <w:rPr>
        <w:rFonts w:hint="default"/>
      </w:rPr>
    </w:lvl>
  </w:abstractNum>
  <w:abstractNum w:abstractNumId="16">
    <w:nsid w:val="5F685204"/>
    <w:multiLevelType w:val="hybridMultilevel"/>
    <w:tmpl w:val="BC6888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61C03E71"/>
    <w:multiLevelType w:val="hybridMultilevel"/>
    <w:tmpl w:val="5D6A46C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62CC70E2"/>
    <w:multiLevelType w:val="hybridMultilevel"/>
    <w:tmpl w:val="20AA655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6C4C76DF"/>
    <w:multiLevelType w:val="multilevel"/>
    <w:tmpl w:val="82BCDD0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0">
    <w:nsid w:val="727A0CC2"/>
    <w:multiLevelType w:val="hybridMultilevel"/>
    <w:tmpl w:val="496C03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7C93107"/>
    <w:multiLevelType w:val="hybridMultilevel"/>
    <w:tmpl w:val="0B7E669A"/>
    <w:lvl w:ilvl="0" w:tplc="D794FB8A">
      <w:start w:val="1"/>
      <w:numFmt w:val="bullet"/>
      <w:lvlText w:val=""/>
      <w:lvlJc w:val="left"/>
      <w:pPr>
        <w:tabs>
          <w:tab w:val="num" w:pos="207"/>
        </w:tabs>
        <w:ind w:left="207" w:hanging="207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22">
    <w:nsid w:val="79406E2A"/>
    <w:multiLevelType w:val="hybridMultilevel"/>
    <w:tmpl w:val="3A401C0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>
    <w:nsid w:val="7A12602B"/>
    <w:multiLevelType w:val="hybridMultilevel"/>
    <w:tmpl w:val="FFC25DD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>
    <w:nsid w:val="7DF03A35"/>
    <w:multiLevelType w:val="hybridMultilevel"/>
    <w:tmpl w:val="D034109A"/>
    <w:lvl w:ilvl="0" w:tplc="1B7843A8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24"/>
  </w:num>
  <w:num w:numId="5">
    <w:abstractNumId w:val="9"/>
  </w:num>
  <w:num w:numId="6">
    <w:abstractNumId w:val="20"/>
  </w:num>
  <w:num w:numId="7">
    <w:abstractNumId w:val="10"/>
  </w:num>
  <w:num w:numId="8">
    <w:abstractNumId w:val="23"/>
  </w:num>
  <w:num w:numId="9">
    <w:abstractNumId w:val="14"/>
  </w:num>
  <w:num w:numId="10">
    <w:abstractNumId w:val="22"/>
  </w:num>
  <w:num w:numId="11">
    <w:abstractNumId w:val="16"/>
  </w:num>
  <w:num w:numId="12">
    <w:abstractNumId w:val="19"/>
  </w:num>
  <w:num w:numId="13">
    <w:abstractNumId w:val="0"/>
  </w:num>
  <w:num w:numId="14">
    <w:abstractNumId w:val="5"/>
  </w:num>
  <w:num w:numId="15">
    <w:abstractNumId w:val="21"/>
  </w:num>
  <w:num w:numId="16">
    <w:abstractNumId w:val="4"/>
  </w:num>
  <w:num w:numId="17">
    <w:abstractNumId w:val="13"/>
  </w:num>
  <w:num w:numId="18">
    <w:abstractNumId w:val="7"/>
  </w:num>
  <w:num w:numId="19">
    <w:abstractNumId w:val="15"/>
  </w:num>
  <w:num w:numId="20">
    <w:abstractNumId w:val="12"/>
  </w:num>
  <w:num w:numId="21">
    <w:abstractNumId w:val="3"/>
  </w:num>
  <w:num w:numId="22">
    <w:abstractNumId w:val="11"/>
  </w:num>
  <w:num w:numId="23">
    <w:abstractNumId w:val="18"/>
  </w:num>
  <w:num w:numId="24">
    <w:abstractNumId w:val="8"/>
  </w:num>
  <w:num w:numId="25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2652"/>
    <w:rsid w:val="00000C59"/>
    <w:rsid w:val="000162FE"/>
    <w:rsid w:val="00021D1B"/>
    <w:rsid w:val="00031C17"/>
    <w:rsid w:val="00033AB7"/>
    <w:rsid w:val="00050F6C"/>
    <w:rsid w:val="000B1E8F"/>
    <w:rsid w:val="000B4360"/>
    <w:rsid w:val="000F5B10"/>
    <w:rsid w:val="0010226E"/>
    <w:rsid w:val="001476B1"/>
    <w:rsid w:val="00155AA2"/>
    <w:rsid w:val="00187B84"/>
    <w:rsid w:val="00187C91"/>
    <w:rsid w:val="001A3C10"/>
    <w:rsid w:val="001F41FA"/>
    <w:rsid w:val="00245858"/>
    <w:rsid w:val="00284DE0"/>
    <w:rsid w:val="00287C7A"/>
    <w:rsid w:val="002B1DBB"/>
    <w:rsid w:val="002C09C1"/>
    <w:rsid w:val="002C3E98"/>
    <w:rsid w:val="002F6DAB"/>
    <w:rsid w:val="00302559"/>
    <w:rsid w:val="00344E26"/>
    <w:rsid w:val="0035746C"/>
    <w:rsid w:val="0038517B"/>
    <w:rsid w:val="003C4E2F"/>
    <w:rsid w:val="003D5559"/>
    <w:rsid w:val="003D5B96"/>
    <w:rsid w:val="003D5F9E"/>
    <w:rsid w:val="00435582"/>
    <w:rsid w:val="004603DB"/>
    <w:rsid w:val="004A64AF"/>
    <w:rsid w:val="004B2988"/>
    <w:rsid w:val="004C36E7"/>
    <w:rsid w:val="00534435"/>
    <w:rsid w:val="005814ED"/>
    <w:rsid w:val="00581EC4"/>
    <w:rsid w:val="005C2BB3"/>
    <w:rsid w:val="005D42D0"/>
    <w:rsid w:val="005F37C6"/>
    <w:rsid w:val="006A5903"/>
    <w:rsid w:val="006C764D"/>
    <w:rsid w:val="006E661B"/>
    <w:rsid w:val="006F4ABA"/>
    <w:rsid w:val="006F5093"/>
    <w:rsid w:val="00752652"/>
    <w:rsid w:val="007611BF"/>
    <w:rsid w:val="007733DB"/>
    <w:rsid w:val="007B5346"/>
    <w:rsid w:val="007C5441"/>
    <w:rsid w:val="007D5207"/>
    <w:rsid w:val="007E313A"/>
    <w:rsid w:val="00815075"/>
    <w:rsid w:val="00876D1A"/>
    <w:rsid w:val="00892F80"/>
    <w:rsid w:val="008947ED"/>
    <w:rsid w:val="00917F6E"/>
    <w:rsid w:val="009315F8"/>
    <w:rsid w:val="00950481"/>
    <w:rsid w:val="00970CCD"/>
    <w:rsid w:val="00995448"/>
    <w:rsid w:val="009A5A49"/>
    <w:rsid w:val="00A304F8"/>
    <w:rsid w:val="00A33933"/>
    <w:rsid w:val="00A41680"/>
    <w:rsid w:val="00A70286"/>
    <w:rsid w:val="00A873FB"/>
    <w:rsid w:val="00AD34D3"/>
    <w:rsid w:val="00B32CBC"/>
    <w:rsid w:val="00B72AE5"/>
    <w:rsid w:val="00B73A98"/>
    <w:rsid w:val="00B91F51"/>
    <w:rsid w:val="00BA3470"/>
    <w:rsid w:val="00BC3B17"/>
    <w:rsid w:val="00BC5B8E"/>
    <w:rsid w:val="00BD3C1C"/>
    <w:rsid w:val="00BD4DBA"/>
    <w:rsid w:val="00BE3AB2"/>
    <w:rsid w:val="00C04AC9"/>
    <w:rsid w:val="00C11608"/>
    <w:rsid w:val="00C15C12"/>
    <w:rsid w:val="00C7333A"/>
    <w:rsid w:val="00C764DF"/>
    <w:rsid w:val="00CA720D"/>
    <w:rsid w:val="00CB7E14"/>
    <w:rsid w:val="00CC501D"/>
    <w:rsid w:val="00CF37B9"/>
    <w:rsid w:val="00CF4835"/>
    <w:rsid w:val="00D165F6"/>
    <w:rsid w:val="00D33E9B"/>
    <w:rsid w:val="00D34125"/>
    <w:rsid w:val="00D66B7E"/>
    <w:rsid w:val="00D67CAE"/>
    <w:rsid w:val="00D7579A"/>
    <w:rsid w:val="00D839EB"/>
    <w:rsid w:val="00DF3B59"/>
    <w:rsid w:val="00DF6BAA"/>
    <w:rsid w:val="00E15939"/>
    <w:rsid w:val="00E23B26"/>
    <w:rsid w:val="00E748B3"/>
    <w:rsid w:val="00EF43FF"/>
    <w:rsid w:val="00F31419"/>
    <w:rsid w:val="00F3536B"/>
    <w:rsid w:val="00F9508F"/>
    <w:rsid w:val="00FB0FC5"/>
    <w:rsid w:val="00FD10F3"/>
    <w:rsid w:val="00FF02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1C17"/>
    <w:pPr>
      <w:suppressAutoHyphens/>
      <w:spacing w:line="100" w:lineRule="atLeast"/>
    </w:pPr>
    <w:rPr>
      <w:rFonts w:ascii="Times New Roman" w:eastAsia="Times New Roman" w:hAnsi="Times New Roman"/>
      <w:kern w:val="1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52652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752652"/>
  </w:style>
  <w:style w:type="paragraph" w:styleId="Footer">
    <w:name w:val="footer"/>
    <w:basedOn w:val="Normal"/>
    <w:link w:val="FooterChar"/>
    <w:uiPriority w:val="99"/>
    <w:rsid w:val="00752652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752652"/>
  </w:style>
  <w:style w:type="paragraph" w:styleId="BalloonText">
    <w:name w:val="Balloon Text"/>
    <w:basedOn w:val="Normal"/>
    <w:link w:val="BalloonTextChar"/>
    <w:uiPriority w:val="99"/>
    <w:semiHidden/>
    <w:rsid w:val="0075265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265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7611BF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99"/>
    <w:qFormat/>
    <w:rsid w:val="000162FE"/>
    <w:rPr>
      <w:rFonts w:eastAsia="MS Mincho" w:cs="Calibri"/>
      <w:lang w:eastAsia="ja-JP"/>
    </w:rPr>
  </w:style>
  <w:style w:type="character" w:customStyle="1" w:styleId="NoSpacingChar">
    <w:name w:val="No Spacing Char"/>
    <w:link w:val="NoSpacing"/>
    <w:uiPriority w:val="99"/>
    <w:locked/>
    <w:rsid w:val="000162FE"/>
    <w:rPr>
      <w:rFonts w:eastAsia="MS Mincho"/>
      <w:sz w:val="22"/>
      <w:szCs w:val="22"/>
      <w:lang w:eastAsia="ja-JP"/>
    </w:rPr>
  </w:style>
  <w:style w:type="paragraph" w:styleId="ListParagraph">
    <w:name w:val="List Paragraph"/>
    <w:basedOn w:val="Normal"/>
    <w:uiPriority w:val="99"/>
    <w:qFormat/>
    <w:rsid w:val="007E313A"/>
    <w:pPr>
      <w:spacing w:line="240" w:lineRule="auto"/>
      <w:ind w:left="720"/>
    </w:pPr>
    <w:rPr>
      <w:lang w:val="ro-RO" w:eastAsia="ro-RO"/>
    </w:rPr>
  </w:style>
  <w:style w:type="table" w:customStyle="1" w:styleId="TableNormal1">
    <w:name w:val="Table Normal1"/>
    <w:uiPriority w:val="99"/>
    <w:semiHidden/>
    <w:rsid w:val="00A70286"/>
    <w:pPr>
      <w:widowControl w:val="0"/>
    </w:pPr>
    <w:rPr>
      <w:rFonts w:cs="Calibr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99"/>
    <w:rsid w:val="00A70286"/>
    <w:pPr>
      <w:widowControl w:val="0"/>
      <w:suppressAutoHyphens w:val="0"/>
      <w:spacing w:line="240" w:lineRule="auto"/>
    </w:pPr>
    <w:rPr>
      <w:rFonts w:ascii="Calibri" w:eastAsia="Calibri" w:hAnsi="Calibri" w:cs="Calibri"/>
      <w:kern w:val="0"/>
      <w:sz w:val="22"/>
      <w:szCs w:val="22"/>
    </w:rPr>
  </w:style>
  <w:style w:type="character" w:styleId="Hyperlink">
    <w:name w:val="Hyperlink"/>
    <w:basedOn w:val="DefaultParagraphFont"/>
    <w:uiPriority w:val="99"/>
    <w:semiHidden/>
    <w:rsid w:val="000B1E8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viziteazaalbaiulia.ro/ziua-incoronarii-15-octombrie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14</Pages>
  <Words>1549</Words>
  <Characters>8834</Characters>
  <Application>Microsoft Office Outlook</Application>
  <DocSecurity>0</DocSecurity>
  <Lines>0</Lines>
  <Paragraphs>0</Paragraphs>
  <ScaleCrop>false</ScaleCrop>
  <Company>MSHOME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GRADINIȚA CU PROGRAM NORMAL ROMOȘEL</dc:title>
  <dc:subject/>
  <dc:creator>Secretariat</dc:creator>
  <cp:keywords/>
  <dc:description/>
  <cp:lastModifiedBy>pc</cp:lastModifiedBy>
  <cp:revision>3</cp:revision>
  <cp:lastPrinted>2018-04-18T19:13:00Z</cp:lastPrinted>
  <dcterms:created xsi:type="dcterms:W3CDTF">2018-09-05T17:37:00Z</dcterms:created>
  <dcterms:modified xsi:type="dcterms:W3CDTF">2018-09-05T17:40:00Z</dcterms:modified>
</cp:coreProperties>
</file>