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E78" w:rsidRDefault="001E751C" w:rsidP="006E0E78">
      <w:pPr>
        <w:rPr>
          <w:b/>
        </w:rPr>
      </w:pPr>
      <w:r>
        <w:rPr>
          <w:b/>
        </w:rPr>
        <w:t>Nr.3960/02.11.2018</w:t>
      </w:r>
    </w:p>
    <w:p w:rsidR="006E0E78" w:rsidRDefault="006E0E78" w:rsidP="006E0E78">
      <w:pPr>
        <w:rPr>
          <w:b/>
        </w:rPr>
      </w:pPr>
      <w:r>
        <w:rPr>
          <w:b/>
        </w:rPr>
        <w:t xml:space="preserve">                      </w:t>
      </w:r>
    </w:p>
    <w:p w:rsidR="006E0E78" w:rsidRDefault="006E0E78" w:rsidP="006E0E78">
      <w:pPr>
        <w:rPr>
          <w:b/>
        </w:rPr>
      </w:pPr>
    </w:p>
    <w:p w:rsidR="006E0E78" w:rsidRDefault="006E0E78" w:rsidP="006E0E78">
      <w:pPr>
        <w:rPr>
          <w:b/>
        </w:rPr>
      </w:pPr>
      <w:r>
        <w:rPr>
          <w:b/>
        </w:rPr>
        <w:t>CĂTRE,</w:t>
      </w:r>
    </w:p>
    <w:p w:rsidR="006E0E78" w:rsidRDefault="006E0E78" w:rsidP="006E0E78">
      <w:pPr>
        <w:rPr>
          <w:b/>
        </w:rPr>
      </w:pPr>
      <w:r>
        <w:rPr>
          <w:b/>
        </w:rPr>
        <w:t xml:space="preserve">                      </w:t>
      </w:r>
      <w:proofErr w:type="gramStart"/>
      <w:r>
        <w:rPr>
          <w:b/>
        </w:rPr>
        <w:t>INSPECTORATUL  ŞCOLAR</w:t>
      </w:r>
      <w:proofErr w:type="gramEnd"/>
      <w:r>
        <w:rPr>
          <w:b/>
        </w:rPr>
        <w:t xml:space="preserve">  JUDEŢEAN  HUNEDOARA</w:t>
      </w:r>
    </w:p>
    <w:p w:rsidR="006E0E78" w:rsidRDefault="006E0E78" w:rsidP="006E0E78">
      <w:pPr>
        <w:jc w:val="center"/>
        <w:rPr>
          <w:b/>
        </w:rPr>
      </w:pPr>
    </w:p>
    <w:p w:rsidR="006E0E78" w:rsidRPr="005E3B1C" w:rsidRDefault="006E0E78" w:rsidP="006E0E78">
      <w:pPr>
        <w:tabs>
          <w:tab w:val="left" w:pos="-142"/>
          <w:tab w:val="left" w:pos="273"/>
          <w:tab w:val="left" w:pos="3969"/>
        </w:tabs>
        <w:spacing w:line="276" w:lineRule="auto"/>
        <w:rPr>
          <w:rFonts w:eastAsia="Calibri"/>
          <w:b/>
          <w:sz w:val="26"/>
          <w:szCs w:val="26"/>
        </w:rPr>
      </w:pPr>
      <w:proofErr w:type="spellStart"/>
      <w:r w:rsidRPr="005E3B1C">
        <w:rPr>
          <w:rFonts w:eastAsia="Calibri"/>
          <w:sz w:val="26"/>
          <w:szCs w:val="26"/>
        </w:rPr>
        <w:t>În</w:t>
      </w:r>
      <w:proofErr w:type="spellEnd"/>
      <w:r w:rsidRPr="005E3B1C">
        <w:rPr>
          <w:rFonts w:eastAsia="Calibri"/>
          <w:sz w:val="26"/>
          <w:szCs w:val="26"/>
        </w:rPr>
        <w:t xml:space="preserve"> </w:t>
      </w:r>
      <w:proofErr w:type="spellStart"/>
      <w:r w:rsidRPr="005E3B1C">
        <w:rPr>
          <w:rFonts w:eastAsia="Calibri"/>
          <w:sz w:val="26"/>
          <w:szCs w:val="26"/>
        </w:rPr>
        <w:t>atenţia</w:t>
      </w:r>
      <w:proofErr w:type="spellEnd"/>
      <w:r w:rsidRPr="005E3B1C">
        <w:rPr>
          <w:rFonts w:eastAsia="Calibri"/>
          <w:sz w:val="26"/>
          <w:szCs w:val="26"/>
        </w:rPr>
        <w:t xml:space="preserve">     </w:t>
      </w:r>
      <w:proofErr w:type="spellStart"/>
      <w:proofErr w:type="gramStart"/>
      <w:r w:rsidRPr="005E3B1C">
        <w:rPr>
          <w:rFonts w:eastAsia="Calibri"/>
          <w:b/>
          <w:sz w:val="26"/>
          <w:szCs w:val="26"/>
        </w:rPr>
        <w:t>Comisiei</w:t>
      </w:r>
      <w:proofErr w:type="spellEnd"/>
      <w:r w:rsidRPr="005E3B1C">
        <w:rPr>
          <w:rFonts w:eastAsia="Calibri"/>
          <w:b/>
          <w:sz w:val="26"/>
          <w:szCs w:val="26"/>
        </w:rPr>
        <w:t xml:space="preserve">  </w:t>
      </w:r>
      <w:proofErr w:type="spellStart"/>
      <w:r w:rsidRPr="005E3B1C">
        <w:rPr>
          <w:rFonts w:eastAsia="Calibri"/>
          <w:b/>
          <w:sz w:val="26"/>
          <w:szCs w:val="26"/>
        </w:rPr>
        <w:t>Jude</w:t>
      </w:r>
      <w:proofErr w:type="gramEnd"/>
      <w:r w:rsidRPr="005E3B1C">
        <w:rPr>
          <w:rFonts w:eastAsia="Calibri"/>
          <w:b/>
          <w:sz w:val="26"/>
          <w:szCs w:val="26"/>
        </w:rPr>
        <w:t>țene</w:t>
      </w:r>
      <w:proofErr w:type="spellEnd"/>
      <w:r w:rsidRPr="005E3B1C">
        <w:rPr>
          <w:rFonts w:eastAsia="Calibri"/>
          <w:b/>
          <w:sz w:val="26"/>
          <w:szCs w:val="26"/>
        </w:rPr>
        <w:t xml:space="preserve">  de </w:t>
      </w:r>
      <w:proofErr w:type="spellStart"/>
      <w:r w:rsidRPr="005E3B1C">
        <w:rPr>
          <w:rFonts w:eastAsia="Calibri"/>
          <w:b/>
          <w:sz w:val="26"/>
          <w:szCs w:val="26"/>
        </w:rPr>
        <w:t>Organizare</w:t>
      </w:r>
      <w:proofErr w:type="spellEnd"/>
      <w:r w:rsidRPr="005E3B1C">
        <w:rPr>
          <w:rFonts w:eastAsia="Calibri"/>
          <w:b/>
          <w:sz w:val="26"/>
          <w:szCs w:val="26"/>
        </w:rPr>
        <w:t xml:space="preserve"> a </w:t>
      </w:r>
      <w:proofErr w:type="spellStart"/>
      <w:r w:rsidRPr="005E3B1C">
        <w:rPr>
          <w:rFonts w:eastAsia="Calibri"/>
          <w:b/>
          <w:sz w:val="26"/>
          <w:szCs w:val="26"/>
        </w:rPr>
        <w:t>Simulării</w:t>
      </w:r>
      <w:proofErr w:type="spellEnd"/>
      <w:r w:rsidRPr="005E3B1C">
        <w:rPr>
          <w:rFonts w:eastAsia="Calibri"/>
          <w:b/>
          <w:sz w:val="26"/>
          <w:szCs w:val="26"/>
        </w:rPr>
        <w:t xml:space="preserve"> </w:t>
      </w:r>
      <w:r>
        <w:rPr>
          <w:rFonts w:eastAsia="Calibri"/>
          <w:b/>
          <w:sz w:val="26"/>
          <w:szCs w:val="26"/>
        </w:rPr>
        <w:t xml:space="preserve"> </w:t>
      </w:r>
      <w:proofErr w:type="spellStart"/>
      <w:r>
        <w:rPr>
          <w:rFonts w:eastAsia="Calibri"/>
          <w:b/>
          <w:sz w:val="26"/>
          <w:szCs w:val="26"/>
        </w:rPr>
        <w:t>naţionale</w:t>
      </w:r>
      <w:proofErr w:type="spellEnd"/>
      <w:r>
        <w:rPr>
          <w:rFonts w:eastAsia="Calibri"/>
          <w:b/>
          <w:sz w:val="26"/>
          <w:szCs w:val="26"/>
        </w:rPr>
        <w:t xml:space="preserve"> a </w:t>
      </w:r>
      <w:proofErr w:type="spellStart"/>
      <w:r w:rsidRPr="005E3B1C">
        <w:rPr>
          <w:rFonts w:eastAsia="Calibri"/>
          <w:b/>
          <w:sz w:val="26"/>
          <w:szCs w:val="26"/>
        </w:rPr>
        <w:t>examenului</w:t>
      </w:r>
      <w:proofErr w:type="spellEnd"/>
      <w:r w:rsidRPr="005E3B1C">
        <w:rPr>
          <w:rFonts w:eastAsia="Calibri"/>
          <w:b/>
          <w:sz w:val="26"/>
          <w:szCs w:val="26"/>
        </w:rPr>
        <w:t xml:space="preserve"> de </w:t>
      </w:r>
      <w:proofErr w:type="spellStart"/>
      <w:r w:rsidRPr="005E3B1C">
        <w:rPr>
          <w:rFonts w:eastAsia="Calibri"/>
          <w:b/>
          <w:sz w:val="26"/>
          <w:szCs w:val="26"/>
        </w:rPr>
        <w:t>bacalaureat</w:t>
      </w:r>
      <w:proofErr w:type="spellEnd"/>
      <w:r w:rsidRPr="005E3B1C">
        <w:rPr>
          <w:rFonts w:eastAsia="Calibri"/>
          <w:b/>
          <w:sz w:val="26"/>
          <w:szCs w:val="26"/>
        </w:rPr>
        <w:t xml:space="preserve">, </w:t>
      </w:r>
      <w:proofErr w:type="spellStart"/>
      <w:r w:rsidRPr="005E3B1C">
        <w:rPr>
          <w:rFonts w:eastAsia="Calibri"/>
          <w:b/>
          <w:sz w:val="26"/>
          <w:szCs w:val="26"/>
        </w:rPr>
        <w:t>în</w:t>
      </w:r>
      <w:proofErr w:type="spellEnd"/>
      <w:r w:rsidRPr="005E3B1C">
        <w:rPr>
          <w:rFonts w:eastAsia="Calibri"/>
          <w:b/>
          <w:sz w:val="26"/>
          <w:szCs w:val="26"/>
        </w:rPr>
        <w:t xml:space="preserve"> </w:t>
      </w:r>
      <w:proofErr w:type="spellStart"/>
      <w:r w:rsidRPr="005E3B1C">
        <w:rPr>
          <w:rFonts w:eastAsia="Calibri"/>
          <w:b/>
          <w:sz w:val="26"/>
          <w:szCs w:val="26"/>
        </w:rPr>
        <w:t>anul</w:t>
      </w:r>
      <w:proofErr w:type="spellEnd"/>
      <w:r w:rsidRPr="005E3B1C">
        <w:rPr>
          <w:rFonts w:eastAsia="Calibri"/>
          <w:b/>
          <w:sz w:val="26"/>
          <w:szCs w:val="26"/>
        </w:rPr>
        <w:t xml:space="preserve"> </w:t>
      </w:r>
      <w:proofErr w:type="spellStart"/>
      <w:r w:rsidRPr="005E3B1C">
        <w:rPr>
          <w:rFonts w:eastAsia="Calibri"/>
          <w:b/>
          <w:sz w:val="26"/>
          <w:szCs w:val="26"/>
        </w:rPr>
        <w:t>școlar</w:t>
      </w:r>
      <w:proofErr w:type="spellEnd"/>
      <w:r w:rsidRPr="005E3B1C">
        <w:rPr>
          <w:rFonts w:eastAsia="Calibri"/>
          <w:b/>
          <w:sz w:val="26"/>
          <w:szCs w:val="26"/>
        </w:rPr>
        <w:t xml:space="preserve">  </w:t>
      </w:r>
      <w:r>
        <w:rPr>
          <w:rFonts w:eastAsia="Calibri"/>
          <w:b/>
          <w:sz w:val="26"/>
          <w:szCs w:val="26"/>
        </w:rPr>
        <w:t>2018-2019</w:t>
      </w:r>
    </w:p>
    <w:p w:rsidR="006E0E78" w:rsidRPr="005E3B1C" w:rsidRDefault="006E0E78" w:rsidP="006E0E78">
      <w:pPr>
        <w:tabs>
          <w:tab w:val="left" w:pos="273"/>
          <w:tab w:val="left" w:pos="1701"/>
          <w:tab w:val="left" w:pos="3969"/>
        </w:tabs>
        <w:spacing w:line="276" w:lineRule="auto"/>
        <w:rPr>
          <w:rFonts w:eastAsia="Calibri"/>
          <w:sz w:val="26"/>
          <w:szCs w:val="26"/>
        </w:rPr>
      </w:pPr>
    </w:p>
    <w:p w:rsidR="006E0E78" w:rsidRDefault="001E751C" w:rsidP="006E0E78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 w:rsidR="006E0E78">
        <w:rPr>
          <w:rFonts w:eastAsia="Calibri"/>
          <w:sz w:val="26"/>
          <w:szCs w:val="26"/>
        </w:rPr>
        <w:t>Prin</w:t>
      </w:r>
      <w:proofErr w:type="spellEnd"/>
      <w:r w:rsidR="006E0E78">
        <w:rPr>
          <w:rFonts w:eastAsia="Calibri"/>
          <w:sz w:val="26"/>
          <w:szCs w:val="26"/>
        </w:rPr>
        <w:t xml:space="preserve"> </w:t>
      </w:r>
      <w:proofErr w:type="spellStart"/>
      <w:r w:rsidR="006E0E78">
        <w:rPr>
          <w:rFonts w:eastAsia="Calibri"/>
          <w:sz w:val="26"/>
          <w:szCs w:val="26"/>
        </w:rPr>
        <w:t>prezenta</w:t>
      </w:r>
      <w:proofErr w:type="spellEnd"/>
      <w:r w:rsidR="006E0E78">
        <w:rPr>
          <w:rFonts w:eastAsia="Calibri"/>
          <w:sz w:val="26"/>
          <w:szCs w:val="26"/>
        </w:rPr>
        <w:t xml:space="preserve">  </w:t>
      </w:r>
      <w:proofErr w:type="spellStart"/>
      <w:r w:rsidR="006E0E78">
        <w:rPr>
          <w:rFonts w:eastAsia="Calibri"/>
          <w:sz w:val="26"/>
          <w:szCs w:val="26"/>
        </w:rPr>
        <w:t>vă</w:t>
      </w:r>
      <w:proofErr w:type="spellEnd"/>
      <w:r w:rsidR="006E0E78">
        <w:rPr>
          <w:rFonts w:eastAsia="Calibri"/>
          <w:sz w:val="26"/>
          <w:szCs w:val="26"/>
        </w:rPr>
        <w:t xml:space="preserve"> </w:t>
      </w:r>
      <w:proofErr w:type="spellStart"/>
      <w:r w:rsidR="006E0E78">
        <w:rPr>
          <w:rFonts w:eastAsia="Calibri"/>
          <w:sz w:val="26"/>
          <w:szCs w:val="26"/>
        </w:rPr>
        <w:t>comunicăm</w:t>
      </w:r>
      <w:proofErr w:type="spellEnd"/>
      <w:r w:rsidR="006E0E78" w:rsidRPr="005E3B1C">
        <w:rPr>
          <w:rFonts w:eastAsia="Calibri"/>
          <w:sz w:val="26"/>
          <w:szCs w:val="26"/>
        </w:rPr>
        <w:t xml:space="preserve">  </w:t>
      </w:r>
      <w:proofErr w:type="spellStart"/>
      <w:r w:rsidR="006E0E78" w:rsidRPr="005E3B1C">
        <w:rPr>
          <w:rFonts w:eastAsia="Calibri"/>
          <w:sz w:val="26"/>
          <w:szCs w:val="26"/>
        </w:rPr>
        <w:t>componența</w:t>
      </w:r>
      <w:proofErr w:type="spellEnd"/>
      <w:r w:rsidR="006E0E78" w:rsidRPr="005E3B1C">
        <w:rPr>
          <w:rFonts w:eastAsia="Calibri"/>
          <w:sz w:val="26"/>
          <w:szCs w:val="26"/>
        </w:rPr>
        <w:t xml:space="preserve"> </w:t>
      </w:r>
      <w:proofErr w:type="spellStart"/>
      <w:r w:rsidR="006E0E78" w:rsidRPr="005E3B1C">
        <w:rPr>
          <w:rFonts w:eastAsia="Calibri"/>
          <w:sz w:val="26"/>
          <w:szCs w:val="26"/>
        </w:rPr>
        <w:t>Comisiei</w:t>
      </w:r>
      <w:proofErr w:type="spellEnd"/>
      <w:r w:rsidR="006E0E78" w:rsidRPr="005E3B1C">
        <w:rPr>
          <w:rFonts w:eastAsia="Calibri"/>
          <w:sz w:val="26"/>
          <w:szCs w:val="26"/>
        </w:rPr>
        <w:t xml:space="preserve"> de </w:t>
      </w:r>
      <w:proofErr w:type="spellStart"/>
      <w:r w:rsidR="006E0E78" w:rsidRPr="005E3B1C">
        <w:rPr>
          <w:rFonts w:eastAsia="Calibri"/>
          <w:sz w:val="26"/>
          <w:szCs w:val="26"/>
        </w:rPr>
        <w:t>organizare</w:t>
      </w:r>
      <w:proofErr w:type="spellEnd"/>
      <w:r w:rsidR="006E0E78" w:rsidRPr="005E3B1C">
        <w:rPr>
          <w:rFonts w:eastAsia="Calibri"/>
          <w:sz w:val="26"/>
          <w:szCs w:val="26"/>
        </w:rPr>
        <w:t xml:space="preserve"> a </w:t>
      </w:r>
      <w:proofErr w:type="spellStart"/>
      <w:r w:rsidR="006E0E78" w:rsidRPr="00334138">
        <w:rPr>
          <w:rFonts w:eastAsia="Calibri"/>
          <w:b/>
          <w:sz w:val="26"/>
          <w:szCs w:val="26"/>
        </w:rPr>
        <w:t>Simulării</w:t>
      </w:r>
      <w:proofErr w:type="spellEnd"/>
      <w:r w:rsidR="006E0E78" w:rsidRPr="00334138">
        <w:rPr>
          <w:rFonts w:eastAsia="Calibri"/>
          <w:b/>
          <w:sz w:val="26"/>
          <w:szCs w:val="26"/>
        </w:rPr>
        <w:t xml:space="preserve"> </w:t>
      </w:r>
      <w:proofErr w:type="spellStart"/>
      <w:r w:rsidR="006E0E78" w:rsidRPr="00334138">
        <w:rPr>
          <w:rFonts w:eastAsia="Calibri"/>
          <w:b/>
          <w:sz w:val="26"/>
          <w:szCs w:val="26"/>
        </w:rPr>
        <w:t>Naţionale</w:t>
      </w:r>
      <w:proofErr w:type="spellEnd"/>
      <w:r w:rsidR="006E0E78" w:rsidRPr="00334138">
        <w:rPr>
          <w:rFonts w:eastAsia="Calibri"/>
          <w:b/>
          <w:sz w:val="26"/>
          <w:szCs w:val="26"/>
        </w:rPr>
        <w:t xml:space="preserve">  a  </w:t>
      </w:r>
      <w:proofErr w:type="spellStart"/>
      <w:r w:rsidR="006E0E78" w:rsidRPr="00334138">
        <w:rPr>
          <w:rFonts w:eastAsia="Calibri"/>
          <w:b/>
          <w:sz w:val="26"/>
          <w:szCs w:val="26"/>
        </w:rPr>
        <w:t>probelor</w:t>
      </w:r>
      <w:proofErr w:type="spellEnd"/>
      <w:r w:rsidR="006E0E78" w:rsidRPr="00334138">
        <w:rPr>
          <w:rFonts w:eastAsia="Calibri"/>
          <w:b/>
          <w:sz w:val="26"/>
          <w:szCs w:val="26"/>
        </w:rPr>
        <w:t xml:space="preserve">  </w:t>
      </w:r>
      <w:proofErr w:type="spellStart"/>
      <w:r w:rsidR="006E0E78" w:rsidRPr="00334138">
        <w:rPr>
          <w:rFonts w:eastAsia="Calibri"/>
          <w:b/>
          <w:sz w:val="26"/>
          <w:szCs w:val="26"/>
        </w:rPr>
        <w:t>scrise</w:t>
      </w:r>
      <w:proofErr w:type="spellEnd"/>
      <w:r w:rsidR="006E0E78" w:rsidRPr="00334138">
        <w:rPr>
          <w:rFonts w:eastAsia="Calibri"/>
          <w:b/>
          <w:sz w:val="26"/>
          <w:szCs w:val="26"/>
        </w:rPr>
        <w:t xml:space="preserve"> ale </w:t>
      </w:r>
      <w:proofErr w:type="spellStart"/>
      <w:r w:rsidR="006E0E78" w:rsidRPr="00334138">
        <w:rPr>
          <w:rFonts w:eastAsia="Calibri"/>
          <w:b/>
          <w:sz w:val="26"/>
          <w:szCs w:val="26"/>
        </w:rPr>
        <w:t>examenului</w:t>
      </w:r>
      <w:proofErr w:type="spellEnd"/>
      <w:r w:rsidR="006E0E78" w:rsidRPr="00334138">
        <w:rPr>
          <w:rFonts w:eastAsia="Calibri"/>
          <w:b/>
          <w:sz w:val="26"/>
          <w:szCs w:val="26"/>
        </w:rPr>
        <w:t xml:space="preserve">  de  </w:t>
      </w:r>
      <w:proofErr w:type="spellStart"/>
      <w:r w:rsidR="006E0E78" w:rsidRPr="00334138">
        <w:rPr>
          <w:rFonts w:eastAsia="Calibri"/>
          <w:b/>
          <w:sz w:val="26"/>
          <w:szCs w:val="26"/>
        </w:rPr>
        <w:t>bacalaureat</w:t>
      </w:r>
      <w:proofErr w:type="spellEnd"/>
      <w:r w:rsidR="006E0E78" w:rsidRPr="00334138">
        <w:rPr>
          <w:rFonts w:eastAsia="Calibri"/>
          <w:b/>
          <w:sz w:val="26"/>
          <w:szCs w:val="26"/>
        </w:rPr>
        <w:t xml:space="preserve"> </w:t>
      </w:r>
      <w:proofErr w:type="spellStart"/>
      <w:r w:rsidR="006E0E78" w:rsidRPr="00334138">
        <w:rPr>
          <w:rFonts w:eastAsia="Calibri"/>
          <w:b/>
          <w:sz w:val="26"/>
          <w:szCs w:val="26"/>
        </w:rPr>
        <w:t>național</w:t>
      </w:r>
      <w:proofErr w:type="spellEnd"/>
      <w:r w:rsidR="006E0E78" w:rsidRPr="005E3B1C">
        <w:rPr>
          <w:rFonts w:eastAsia="Calibri"/>
          <w:sz w:val="26"/>
          <w:szCs w:val="26"/>
        </w:rPr>
        <w:t xml:space="preserve">, </w:t>
      </w:r>
      <w:proofErr w:type="spellStart"/>
      <w:r w:rsidR="006E0E78" w:rsidRPr="005E3B1C">
        <w:rPr>
          <w:rFonts w:eastAsia="Calibri"/>
          <w:sz w:val="26"/>
          <w:szCs w:val="26"/>
        </w:rPr>
        <w:t>în</w:t>
      </w:r>
      <w:proofErr w:type="spellEnd"/>
      <w:r w:rsidR="006E0E78" w:rsidRPr="005E3B1C">
        <w:rPr>
          <w:rFonts w:eastAsia="Calibri"/>
          <w:sz w:val="26"/>
          <w:szCs w:val="26"/>
        </w:rPr>
        <w:t xml:space="preserve"> </w:t>
      </w:r>
      <w:proofErr w:type="spellStart"/>
      <w:r w:rsidR="006E0E78" w:rsidRPr="005E3B1C">
        <w:rPr>
          <w:rFonts w:eastAsia="Calibri"/>
          <w:sz w:val="26"/>
          <w:szCs w:val="26"/>
        </w:rPr>
        <w:t>anul</w:t>
      </w:r>
      <w:proofErr w:type="spellEnd"/>
      <w:r w:rsidR="006E0E78" w:rsidRPr="005E3B1C">
        <w:rPr>
          <w:rFonts w:eastAsia="Calibri"/>
          <w:sz w:val="26"/>
          <w:szCs w:val="26"/>
        </w:rPr>
        <w:t xml:space="preserve"> </w:t>
      </w:r>
      <w:proofErr w:type="spellStart"/>
      <w:r w:rsidR="006E0E78" w:rsidRPr="005E3B1C">
        <w:rPr>
          <w:rFonts w:eastAsia="Calibri"/>
          <w:sz w:val="26"/>
          <w:szCs w:val="26"/>
        </w:rPr>
        <w:t>școlar</w:t>
      </w:r>
      <w:proofErr w:type="spellEnd"/>
      <w:r w:rsidR="006E0E78" w:rsidRPr="005E3B1C">
        <w:rPr>
          <w:rFonts w:eastAsia="Calibri"/>
          <w:sz w:val="26"/>
          <w:szCs w:val="26"/>
        </w:rPr>
        <w:t xml:space="preserve"> </w:t>
      </w:r>
      <w:r w:rsidR="006E0E78">
        <w:rPr>
          <w:rFonts w:eastAsia="Calibri"/>
          <w:sz w:val="26"/>
          <w:szCs w:val="26"/>
        </w:rPr>
        <w:t>2018-2019</w:t>
      </w:r>
      <w:r w:rsidR="006E0E78" w:rsidRPr="005E3B1C">
        <w:rPr>
          <w:rFonts w:eastAsia="Calibri"/>
          <w:sz w:val="26"/>
          <w:szCs w:val="26"/>
        </w:rPr>
        <w:t xml:space="preserve">, de la </w:t>
      </w:r>
      <w:proofErr w:type="spellStart"/>
      <w:r w:rsidR="006E0E78" w:rsidRPr="005E3B1C">
        <w:rPr>
          <w:rFonts w:eastAsia="Calibri"/>
          <w:sz w:val="26"/>
          <w:szCs w:val="26"/>
        </w:rPr>
        <w:t>nivelul</w:t>
      </w:r>
      <w:proofErr w:type="spellEnd"/>
      <w:r w:rsidR="006E0E78" w:rsidRPr="005E3B1C">
        <w:rPr>
          <w:rFonts w:eastAsia="Calibri"/>
          <w:sz w:val="26"/>
          <w:szCs w:val="26"/>
        </w:rPr>
        <w:t xml:space="preserve"> </w:t>
      </w:r>
      <w:proofErr w:type="spellStart"/>
      <w:r w:rsidR="006E0E78" w:rsidRPr="005E3B1C">
        <w:rPr>
          <w:rFonts w:eastAsia="Calibri"/>
          <w:sz w:val="26"/>
          <w:szCs w:val="26"/>
        </w:rPr>
        <w:t>Colegiului</w:t>
      </w:r>
      <w:proofErr w:type="spellEnd"/>
      <w:r w:rsidR="006E0E78" w:rsidRPr="005E3B1C">
        <w:rPr>
          <w:rFonts w:eastAsia="Calibri"/>
          <w:sz w:val="26"/>
          <w:szCs w:val="26"/>
        </w:rPr>
        <w:t xml:space="preserve">  </w:t>
      </w:r>
      <w:proofErr w:type="spellStart"/>
      <w:r w:rsidR="006E0E78">
        <w:rPr>
          <w:rFonts w:eastAsia="Calibri"/>
          <w:sz w:val="26"/>
          <w:szCs w:val="26"/>
        </w:rPr>
        <w:t>Naţional</w:t>
      </w:r>
      <w:proofErr w:type="spellEnd"/>
      <w:r w:rsidR="006E0E78">
        <w:rPr>
          <w:rFonts w:eastAsia="Calibri"/>
          <w:sz w:val="26"/>
          <w:szCs w:val="26"/>
        </w:rPr>
        <w:t xml:space="preserve"> “</w:t>
      </w:r>
      <w:proofErr w:type="spellStart"/>
      <w:r w:rsidR="006E0E78">
        <w:rPr>
          <w:rFonts w:eastAsia="Calibri"/>
          <w:sz w:val="26"/>
          <w:szCs w:val="26"/>
        </w:rPr>
        <w:t>Aurel</w:t>
      </w:r>
      <w:proofErr w:type="spellEnd"/>
      <w:r w:rsidR="006E0E78">
        <w:rPr>
          <w:rFonts w:eastAsia="Calibri"/>
          <w:sz w:val="26"/>
          <w:szCs w:val="26"/>
        </w:rPr>
        <w:t xml:space="preserve"> </w:t>
      </w:r>
      <w:proofErr w:type="spellStart"/>
      <w:r w:rsidR="006E0E78">
        <w:rPr>
          <w:rFonts w:eastAsia="Calibri"/>
          <w:sz w:val="26"/>
          <w:szCs w:val="26"/>
        </w:rPr>
        <w:t>Vlaicu”</w:t>
      </w:r>
      <w:r>
        <w:rPr>
          <w:rFonts w:eastAsia="Calibri"/>
          <w:sz w:val="26"/>
          <w:szCs w:val="26"/>
        </w:rPr>
        <w:t>Orăştie</w:t>
      </w:r>
      <w:proofErr w:type="spellEnd"/>
      <w:r>
        <w:rPr>
          <w:rFonts w:eastAsia="Calibri"/>
          <w:sz w:val="26"/>
          <w:szCs w:val="26"/>
        </w:rPr>
        <w:t xml:space="preserve"> </w:t>
      </w:r>
      <w:r w:rsidR="006E0E78" w:rsidRPr="005E3B1C">
        <w:rPr>
          <w:rFonts w:eastAsia="Calibri"/>
          <w:sz w:val="26"/>
          <w:szCs w:val="26"/>
        </w:rPr>
        <w:t xml:space="preserve">, </w:t>
      </w:r>
      <w:proofErr w:type="spellStart"/>
      <w:r w:rsidR="006E0E78" w:rsidRPr="005E3B1C">
        <w:rPr>
          <w:rFonts w:eastAsia="Calibri"/>
          <w:sz w:val="26"/>
          <w:szCs w:val="26"/>
        </w:rPr>
        <w:t>sesiunea</w:t>
      </w:r>
      <w:proofErr w:type="spellEnd"/>
      <w:r w:rsidR="006E0E78" w:rsidRPr="005E3B1C">
        <w:rPr>
          <w:rFonts w:eastAsia="Calibri"/>
          <w:sz w:val="26"/>
          <w:szCs w:val="26"/>
        </w:rPr>
        <w:t xml:space="preserve"> </w:t>
      </w:r>
      <w:proofErr w:type="spellStart"/>
      <w:r w:rsidR="006E0E78">
        <w:rPr>
          <w:rFonts w:eastAsia="Calibri"/>
          <w:sz w:val="26"/>
          <w:szCs w:val="26"/>
        </w:rPr>
        <w:t>noiembrie</w:t>
      </w:r>
      <w:proofErr w:type="spellEnd"/>
      <w:r w:rsidR="006E0E78">
        <w:rPr>
          <w:rFonts w:eastAsia="Calibri"/>
          <w:sz w:val="26"/>
          <w:szCs w:val="26"/>
        </w:rPr>
        <w:t xml:space="preserve"> 2018</w:t>
      </w:r>
      <w:r w:rsidR="006E0E78" w:rsidRPr="005E3B1C">
        <w:rPr>
          <w:rFonts w:eastAsia="Calibri"/>
          <w:sz w:val="26"/>
          <w:szCs w:val="26"/>
        </w:rPr>
        <w:t>:</w:t>
      </w:r>
    </w:p>
    <w:p w:rsidR="006E0E78" w:rsidRDefault="006E0E78" w:rsidP="006E0E78">
      <w:pPr>
        <w:pStyle w:val="Listparagraf"/>
        <w:numPr>
          <w:ilvl w:val="0"/>
          <w:numId w:val="32"/>
        </w:numPr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Preşedinte </w:t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Prof.Giurgiu</w:t>
      </w:r>
      <w:proofErr w:type="spellEnd"/>
      <w:r>
        <w:rPr>
          <w:rFonts w:eastAsia="Calibri"/>
          <w:sz w:val="26"/>
          <w:szCs w:val="26"/>
        </w:rPr>
        <w:t xml:space="preserve"> Margareta</w:t>
      </w:r>
      <w:r w:rsidR="00DD3B31">
        <w:rPr>
          <w:rFonts w:eastAsia="Calibri"/>
          <w:sz w:val="26"/>
          <w:szCs w:val="26"/>
        </w:rPr>
        <w:t xml:space="preserve"> - director</w:t>
      </w:r>
    </w:p>
    <w:p w:rsidR="006E0E78" w:rsidRDefault="006E0E78" w:rsidP="006E0E78">
      <w:pPr>
        <w:pStyle w:val="Listparagraf"/>
        <w:numPr>
          <w:ilvl w:val="0"/>
          <w:numId w:val="32"/>
        </w:numPr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Vicepreşedinte</w:t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Prof.Teglă</w:t>
      </w:r>
      <w:proofErr w:type="spellEnd"/>
      <w:r>
        <w:rPr>
          <w:rFonts w:eastAsia="Calibri"/>
          <w:sz w:val="26"/>
          <w:szCs w:val="26"/>
        </w:rPr>
        <w:t xml:space="preserve"> Mariana</w:t>
      </w:r>
    </w:p>
    <w:p w:rsidR="006E0E78" w:rsidRDefault="006E0E78" w:rsidP="006E0E78">
      <w:pPr>
        <w:pStyle w:val="Listparagraf"/>
        <w:numPr>
          <w:ilvl w:val="0"/>
          <w:numId w:val="32"/>
        </w:numPr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Secretar</w:t>
      </w: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  <w:t>Haţegan Marcel</w:t>
      </w:r>
    </w:p>
    <w:p w:rsidR="006E0E78" w:rsidRDefault="006E0E78" w:rsidP="006E0E78">
      <w:pPr>
        <w:pStyle w:val="Listparagraf"/>
        <w:numPr>
          <w:ilvl w:val="0"/>
          <w:numId w:val="32"/>
        </w:numPr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Membri</w:t>
      </w: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Prof.Ionică</w:t>
      </w:r>
      <w:proofErr w:type="spellEnd"/>
      <w:r>
        <w:rPr>
          <w:rFonts w:eastAsia="Calibri"/>
          <w:sz w:val="26"/>
          <w:szCs w:val="26"/>
        </w:rPr>
        <w:t xml:space="preserve"> Monica</w:t>
      </w:r>
    </w:p>
    <w:p w:rsidR="006E0E78" w:rsidRDefault="006E0E78" w:rsidP="006E0E78">
      <w:pPr>
        <w:pStyle w:val="Listparagraf"/>
        <w:numPr>
          <w:ilvl w:val="0"/>
          <w:numId w:val="32"/>
        </w:numPr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Evaluatori</w:t>
      </w:r>
      <w:r>
        <w:rPr>
          <w:rFonts w:eastAsia="Calibri"/>
          <w:sz w:val="26"/>
          <w:szCs w:val="26"/>
        </w:rPr>
        <w:tab/>
      </w:r>
    </w:p>
    <w:p w:rsidR="006E0E78" w:rsidRDefault="006E0E78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Limba şi literatura română</w:t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Prof.Petric</w:t>
      </w:r>
      <w:proofErr w:type="spellEnd"/>
      <w:r>
        <w:rPr>
          <w:rFonts w:eastAsia="Calibri"/>
          <w:sz w:val="26"/>
          <w:szCs w:val="26"/>
        </w:rPr>
        <w:t xml:space="preserve"> Gabriel</w:t>
      </w:r>
      <w:bookmarkStart w:id="0" w:name="_GoBack"/>
      <w:bookmarkEnd w:id="0"/>
    </w:p>
    <w:p w:rsidR="006E0E78" w:rsidRDefault="006E0E78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Prof.Kadar</w:t>
      </w:r>
      <w:proofErr w:type="spellEnd"/>
      <w:r>
        <w:rPr>
          <w:rFonts w:eastAsia="Calibri"/>
          <w:sz w:val="26"/>
          <w:szCs w:val="26"/>
        </w:rPr>
        <w:t xml:space="preserve"> Emilia</w:t>
      </w:r>
    </w:p>
    <w:p w:rsidR="006E0E78" w:rsidRDefault="006E0E78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Prof.Trif</w:t>
      </w:r>
      <w:proofErr w:type="spellEnd"/>
      <w:r>
        <w:rPr>
          <w:rFonts w:eastAsia="Calibri"/>
          <w:sz w:val="26"/>
          <w:szCs w:val="26"/>
        </w:rPr>
        <w:t xml:space="preserve"> Angela</w:t>
      </w:r>
    </w:p>
    <w:p w:rsidR="006E0E78" w:rsidRPr="006E0E78" w:rsidRDefault="006E0E78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Prof.Marc</w:t>
      </w:r>
      <w:proofErr w:type="spellEnd"/>
      <w:r>
        <w:rPr>
          <w:rFonts w:eastAsia="Calibri"/>
          <w:sz w:val="26"/>
          <w:szCs w:val="26"/>
        </w:rPr>
        <w:t xml:space="preserve"> Marius</w:t>
      </w:r>
      <w:r w:rsidRPr="006E0E78">
        <w:rPr>
          <w:rFonts w:eastAsia="Calibri"/>
          <w:sz w:val="26"/>
          <w:szCs w:val="26"/>
        </w:rPr>
        <w:tab/>
      </w:r>
    </w:p>
    <w:p w:rsidR="006E0E78" w:rsidRDefault="006E0E78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Matematică</w:t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Prof.Todoran</w:t>
      </w:r>
      <w:proofErr w:type="spellEnd"/>
      <w:r>
        <w:rPr>
          <w:rFonts w:eastAsia="Calibri"/>
          <w:sz w:val="26"/>
          <w:szCs w:val="26"/>
        </w:rPr>
        <w:t xml:space="preserve"> Daniel</w:t>
      </w:r>
    </w:p>
    <w:p w:rsidR="006E0E78" w:rsidRDefault="006E0E78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  <w:t xml:space="preserve"> </w:t>
      </w:r>
      <w:proofErr w:type="spellStart"/>
      <w:r>
        <w:rPr>
          <w:rFonts w:eastAsia="Calibri"/>
          <w:sz w:val="26"/>
          <w:szCs w:val="26"/>
        </w:rPr>
        <w:t>Prof.Haţegan</w:t>
      </w:r>
      <w:proofErr w:type="spellEnd"/>
      <w:r>
        <w:rPr>
          <w:rFonts w:eastAsia="Calibri"/>
          <w:sz w:val="26"/>
          <w:szCs w:val="26"/>
        </w:rPr>
        <w:t xml:space="preserve"> Mihaela</w:t>
      </w:r>
    </w:p>
    <w:p w:rsidR="006E0E78" w:rsidRDefault="006E0E78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Prof.Dumitru</w:t>
      </w:r>
      <w:proofErr w:type="spellEnd"/>
      <w:r>
        <w:rPr>
          <w:rFonts w:eastAsia="Calibri"/>
          <w:sz w:val="26"/>
          <w:szCs w:val="26"/>
        </w:rPr>
        <w:t xml:space="preserve"> Angela</w:t>
      </w:r>
    </w:p>
    <w:p w:rsidR="006E0E78" w:rsidRPr="006E0E78" w:rsidRDefault="006E0E78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Prof.Călinescu</w:t>
      </w:r>
      <w:proofErr w:type="spellEnd"/>
      <w:r>
        <w:rPr>
          <w:rFonts w:eastAsia="Calibri"/>
          <w:sz w:val="26"/>
          <w:szCs w:val="26"/>
        </w:rPr>
        <w:t xml:space="preserve"> Cristian</w:t>
      </w:r>
      <w:r>
        <w:rPr>
          <w:rFonts w:eastAsia="Calibri"/>
          <w:sz w:val="26"/>
          <w:szCs w:val="26"/>
        </w:rPr>
        <w:tab/>
      </w:r>
    </w:p>
    <w:p w:rsidR="006E0E78" w:rsidRDefault="006E0E78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Fizică</w:t>
      </w: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Prof.Chindea</w:t>
      </w:r>
      <w:proofErr w:type="spellEnd"/>
      <w:r>
        <w:rPr>
          <w:rFonts w:eastAsia="Calibri"/>
          <w:sz w:val="26"/>
          <w:szCs w:val="26"/>
        </w:rPr>
        <w:t xml:space="preserve"> Simona</w:t>
      </w:r>
    </w:p>
    <w:p w:rsidR="006E0E78" w:rsidRPr="006E0E78" w:rsidRDefault="006E0E78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Prof.Rada</w:t>
      </w:r>
      <w:proofErr w:type="spellEnd"/>
      <w:r>
        <w:rPr>
          <w:rFonts w:eastAsia="Calibri"/>
          <w:sz w:val="26"/>
          <w:szCs w:val="26"/>
        </w:rPr>
        <w:t xml:space="preserve"> Carla</w:t>
      </w:r>
      <w:r w:rsidRPr="006E0E78">
        <w:rPr>
          <w:rFonts w:eastAsia="Calibri"/>
          <w:sz w:val="26"/>
          <w:szCs w:val="26"/>
        </w:rPr>
        <w:tab/>
      </w:r>
    </w:p>
    <w:p w:rsidR="006E0E78" w:rsidRDefault="006E0E78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Chimie</w:t>
      </w: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Prof.Vaida</w:t>
      </w:r>
      <w:proofErr w:type="spellEnd"/>
      <w:r>
        <w:rPr>
          <w:rFonts w:eastAsia="Calibri"/>
          <w:sz w:val="26"/>
          <w:szCs w:val="26"/>
        </w:rPr>
        <w:t xml:space="preserve"> Camelia</w:t>
      </w:r>
    </w:p>
    <w:p w:rsidR="006E0E78" w:rsidRDefault="006E0E78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Prof.Gherman</w:t>
      </w:r>
      <w:proofErr w:type="spellEnd"/>
      <w:r>
        <w:rPr>
          <w:rFonts w:eastAsia="Calibri"/>
          <w:sz w:val="26"/>
          <w:szCs w:val="26"/>
        </w:rPr>
        <w:t xml:space="preserve"> Camelia</w:t>
      </w:r>
    </w:p>
    <w:p w:rsidR="006E0E78" w:rsidRDefault="006E0E78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Biologie</w:t>
      </w: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</w:t>
      </w:r>
      <w:r w:rsidR="0028599B">
        <w:rPr>
          <w:rFonts w:eastAsia="Calibri"/>
          <w:sz w:val="26"/>
          <w:szCs w:val="26"/>
        </w:rPr>
        <w:t>Teglă</w:t>
      </w:r>
      <w:proofErr w:type="spellEnd"/>
      <w:r w:rsidR="0028599B">
        <w:rPr>
          <w:rFonts w:eastAsia="Calibri"/>
          <w:sz w:val="26"/>
          <w:szCs w:val="26"/>
        </w:rPr>
        <w:t xml:space="preserve"> Mariana</w:t>
      </w:r>
    </w:p>
    <w:p w:rsidR="0028599B" w:rsidRDefault="0028599B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Prof.Benţa</w:t>
      </w:r>
      <w:proofErr w:type="spellEnd"/>
      <w:r>
        <w:rPr>
          <w:rFonts w:eastAsia="Calibri"/>
          <w:sz w:val="26"/>
          <w:szCs w:val="26"/>
        </w:rPr>
        <w:t xml:space="preserve"> Laura</w:t>
      </w:r>
    </w:p>
    <w:p w:rsidR="0028599B" w:rsidRDefault="0028599B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Informatică</w:t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Prof.Popa</w:t>
      </w:r>
      <w:proofErr w:type="spellEnd"/>
      <w:r>
        <w:rPr>
          <w:rFonts w:eastAsia="Calibri"/>
          <w:sz w:val="26"/>
          <w:szCs w:val="26"/>
        </w:rPr>
        <w:t xml:space="preserve"> Daniel</w:t>
      </w:r>
    </w:p>
    <w:p w:rsidR="0028599B" w:rsidRDefault="0028599B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Prof.Mustea</w:t>
      </w:r>
      <w:proofErr w:type="spellEnd"/>
      <w:r>
        <w:rPr>
          <w:rFonts w:eastAsia="Calibri"/>
          <w:sz w:val="26"/>
          <w:szCs w:val="26"/>
        </w:rPr>
        <w:t xml:space="preserve"> Mihail</w:t>
      </w:r>
    </w:p>
    <w:p w:rsidR="0028599B" w:rsidRDefault="0028599B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Istorie</w:t>
      </w: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Prof.Bârlianu</w:t>
      </w:r>
      <w:proofErr w:type="spellEnd"/>
      <w:r>
        <w:rPr>
          <w:rFonts w:eastAsia="Calibri"/>
          <w:sz w:val="26"/>
          <w:szCs w:val="26"/>
        </w:rPr>
        <w:t xml:space="preserve"> Marius</w:t>
      </w:r>
    </w:p>
    <w:p w:rsidR="0028599B" w:rsidRDefault="0028599B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  <w:t xml:space="preserve">Prof. </w:t>
      </w:r>
      <w:proofErr w:type="spellStart"/>
      <w:r>
        <w:rPr>
          <w:rFonts w:eastAsia="Calibri"/>
          <w:sz w:val="26"/>
          <w:szCs w:val="26"/>
        </w:rPr>
        <w:t>Muntoi</w:t>
      </w:r>
      <w:proofErr w:type="spellEnd"/>
      <w:r>
        <w:rPr>
          <w:rFonts w:eastAsia="Calibri"/>
          <w:sz w:val="26"/>
          <w:szCs w:val="26"/>
        </w:rPr>
        <w:t xml:space="preserve"> Paul</w:t>
      </w:r>
    </w:p>
    <w:p w:rsidR="0028599B" w:rsidRDefault="0028599B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Geografie</w:t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Prof.Bulz</w:t>
      </w:r>
      <w:proofErr w:type="spellEnd"/>
      <w:r>
        <w:rPr>
          <w:rFonts w:eastAsia="Calibri"/>
          <w:sz w:val="26"/>
          <w:szCs w:val="26"/>
        </w:rPr>
        <w:t xml:space="preserve"> Aurica</w:t>
      </w:r>
    </w:p>
    <w:p w:rsidR="0028599B" w:rsidRDefault="0028599B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Prof.Oproiu</w:t>
      </w:r>
      <w:proofErr w:type="spellEnd"/>
      <w:r>
        <w:rPr>
          <w:rFonts w:eastAsia="Calibri"/>
          <w:sz w:val="26"/>
          <w:szCs w:val="26"/>
        </w:rPr>
        <w:t xml:space="preserve"> Delia</w:t>
      </w:r>
    </w:p>
    <w:p w:rsidR="0028599B" w:rsidRDefault="0028599B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Filozofie</w:t>
      </w: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Prof.Oana</w:t>
      </w:r>
      <w:proofErr w:type="spellEnd"/>
      <w:r>
        <w:rPr>
          <w:rFonts w:eastAsia="Calibri"/>
          <w:sz w:val="26"/>
          <w:szCs w:val="26"/>
        </w:rPr>
        <w:t xml:space="preserve"> Lucia</w:t>
      </w:r>
    </w:p>
    <w:p w:rsidR="0028599B" w:rsidRDefault="0028599B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lastRenderedPageBreak/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Prof.Buda</w:t>
      </w:r>
      <w:proofErr w:type="spellEnd"/>
      <w:r>
        <w:rPr>
          <w:rFonts w:eastAsia="Calibri"/>
          <w:sz w:val="26"/>
          <w:szCs w:val="26"/>
        </w:rPr>
        <w:t xml:space="preserve"> Marius</w:t>
      </w:r>
    </w:p>
    <w:p w:rsidR="001E751C" w:rsidRPr="001E751C" w:rsidRDefault="001E751C" w:rsidP="001E751C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Asistenţi:</w:t>
      </w:r>
      <w:r>
        <w:rPr>
          <w:rFonts w:eastAsia="Calibri"/>
          <w:sz w:val="26"/>
          <w:szCs w:val="26"/>
        </w:rPr>
        <w:tab/>
      </w:r>
      <w:proofErr w:type="spellStart"/>
      <w:r w:rsidRPr="001E751C">
        <w:rPr>
          <w:rFonts w:eastAsia="Calibri"/>
          <w:sz w:val="26"/>
          <w:szCs w:val="26"/>
        </w:rPr>
        <w:t>Prof.Bârlianu</w:t>
      </w:r>
      <w:proofErr w:type="spellEnd"/>
      <w:r w:rsidRPr="001E751C">
        <w:rPr>
          <w:rFonts w:eastAsia="Calibri"/>
          <w:sz w:val="26"/>
          <w:szCs w:val="26"/>
        </w:rPr>
        <w:t xml:space="preserve"> Marius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Prof.Benţa</w:t>
      </w:r>
      <w:proofErr w:type="spellEnd"/>
      <w:r>
        <w:rPr>
          <w:rFonts w:eastAsia="Calibri"/>
          <w:sz w:val="26"/>
          <w:szCs w:val="26"/>
        </w:rPr>
        <w:t xml:space="preserve"> Laura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Prof.Buda</w:t>
      </w:r>
      <w:proofErr w:type="spellEnd"/>
      <w:r>
        <w:rPr>
          <w:rFonts w:eastAsia="Calibri"/>
          <w:sz w:val="26"/>
          <w:szCs w:val="26"/>
        </w:rPr>
        <w:t xml:space="preserve"> Marius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Prof.Călinescu</w:t>
      </w:r>
      <w:proofErr w:type="spellEnd"/>
      <w:r>
        <w:rPr>
          <w:rFonts w:eastAsia="Calibri"/>
          <w:sz w:val="26"/>
          <w:szCs w:val="26"/>
        </w:rPr>
        <w:t xml:space="preserve"> Cristian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Prof.Chindea</w:t>
      </w:r>
      <w:proofErr w:type="spellEnd"/>
      <w:r>
        <w:rPr>
          <w:rFonts w:eastAsia="Calibri"/>
          <w:sz w:val="26"/>
          <w:szCs w:val="26"/>
        </w:rPr>
        <w:t xml:space="preserve"> Simona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Prof.Chira</w:t>
      </w:r>
      <w:proofErr w:type="spellEnd"/>
      <w:r>
        <w:rPr>
          <w:rFonts w:eastAsia="Calibri"/>
          <w:sz w:val="26"/>
          <w:szCs w:val="26"/>
        </w:rPr>
        <w:t xml:space="preserve"> Adriana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Prof.Comşa</w:t>
      </w:r>
      <w:proofErr w:type="spellEnd"/>
      <w:r>
        <w:rPr>
          <w:rFonts w:eastAsia="Calibri"/>
          <w:sz w:val="26"/>
          <w:szCs w:val="26"/>
        </w:rPr>
        <w:t xml:space="preserve"> Alexandru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Prof.Dănilă</w:t>
      </w:r>
      <w:proofErr w:type="spellEnd"/>
      <w:r>
        <w:rPr>
          <w:rFonts w:eastAsia="Calibri"/>
          <w:sz w:val="26"/>
          <w:szCs w:val="26"/>
        </w:rPr>
        <w:t xml:space="preserve"> Marius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Prof.Dumitru</w:t>
      </w:r>
      <w:proofErr w:type="spellEnd"/>
      <w:r>
        <w:rPr>
          <w:rFonts w:eastAsia="Calibri"/>
          <w:sz w:val="26"/>
          <w:szCs w:val="26"/>
        </w:rPr>
        <w:t xml:space="preserve"> Angela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Prof.Gherman</w:t>
      </w:r>
      <w:proofErr w:type="spellEnd"/>
      <w:r>
        <w:rPr>
          <w:rFonts w:eastAsia="Calibri"/>
          <w:sz w:val="26"/>
          <w:szCs w:val="26"/>
        </w:rPr>
        <w:t xml:space="preserve"> Camelia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Prof.Grădinescu</w:t>
      </w:r>
      <w:proofErr w:type="spellEnd"/>
      <w:r>
        <w:rPr>
          <w:rFonts w:eastAsia="Calibri"/>
          <w:sz w:val="26"/>
          <w:szCs w:val="26"/>
        </w:rPr>
        <w:t xml:space="preserve"> Narcisa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Prof.Haţegan</w:t>
      </w:r>
      <w:proofErr w:type="spellEnd"/>
      <w:r>
        <w:rPr>
          <w:rFonts w:eastAsia="Calibri"/>
          <w:sz w:val="26"/>
          <w:szCs w:val="26"/>
        </w:rPr>
        <w:t xml:space="preserve"> Mihaela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Prof.Homorodean</w:t>
      </w:r>
      <w:proofErr w:type="spellEnd"/>
      <w:r>
        <w:rPr>
          <w:rFonts w:eastAsia="Calibri"/>
          <w:sz w:val="26"/>
          <w:szCs w:val="26"/>
        </w:rPr>
        <w:t xml:space="preserve"> Cristian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Prof.Kadar</w:t>
      </w:r>
      <w:proofErr w:type="spellEnd"/>
      <w:r>
        <w:rPr>
          <w:rFonts w:eastAsia="Calibri"/>
          <w:sz w:val="26"/>
          <w:szCs w:val="26"/>
        </w:rPr>
        <w:t xml:space="preserve"> Emilia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Prof.Lupşa</w:t>
      </w:r>
      <w:proofErr w:type="spellEnd"/>
      <w:r>
        <w:rPr>
          <w:rFonts w:eastAsia="Calibri"/>
          <w:sz w:val="26"/>
          <w:szCs w:val="26"/>
        </w:rPr>
        <w:t xml:space="preserve"> Diana</w:t>
      </w:r>
    </w:p>
    <w:p w:rsidR="001E751C" w:rsidRPr="001E751C" w:rsidRDefault="001E751C" w:rsidP="001E751C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Prof.Marc</w:t>
      </w:r>
      <w:proofErr w:type="spellEnd"/>
      <w:r>
        <w:rPr>
          <w:rFonts w:eastAsia="Calibri"/>
          <w:sz w:val="26"/>
          <w:szCs w:val="26"/>
        </w:rPr>
        <w:t xml:space="preserve"> Marius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Prof.Medrea</w:t>
      </w:r>
      <w:proofErr w:type="spellEnd"/>
      <w:r>
        <w:rPr>
          <w:rFonts w:eastAsia="Calibri"/>
          <w:sz w:val="26"/>
          <w:szCs w:val="26"/>
        </w:rPr>
        <w:t xml:space="preserve"> Simona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Prof.Mocrei</w:t>
      </w:r>
      <w:proofErr w:type="spellEnd"/>
      <w:r>
        <w:rPr>
          <w:rFonts w:eastAsia="Calibri"/>
          <w:sz w:val="26"/>
          <w:szCs w:val="26"/>
        </w:rPr>
        <w:t xml:space="preserve"> Iulius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Prof.Muntoi</w:t>
      </w:r>
      <w:proofErr w:type="spellEnd"/>
      <w:r>
        <w:rPr>
          <w:rFonts w:eastAsia="Calibri"/>
          <w:sz w:val="26"/>
          <w:szCs w:val="26"/>
        </w:rPr>
        <w:t xml:space="preserve"> Paul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Prof.Mustea</w:t>
      </w:r>
      <w:proofErr w:type="spellEnd"/>
      <w:r>
        <w:rPr>
          <w:rFonts w:eastAsia="Calibri"/>
          <w:sz w:val="26"/>
          <w:szCs w:val="26"/>
        </w:rPr>
        <w:t xml:space="preserve"> Mihail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Prof.Oana</w:t>
      </w:r>
      <w:proofErr w:type="spellEnd"/>
      <w:r>
        <w:rPr>
          <w:rFonts w:eastAsia="Calibri"/>
          <w:sz w:val="26"/>
          <w:szCs w:val="26"/>
        </w:rPr>
        <w:t xml:space="preserve"> Lucia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Prof.Ordean</w:t>
      </w:r>
      <w:proofErr w:type="spellEnd"/>
      <w:r>
        <w:rPr>
          <w:rFonts w:eastAsia="Calibri"/>
          <w:sz w:val="26"/>
          <w:szCs w:val="26"/>
        </w:rPr>
        <w:t xml:space="preserve"> Adela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Prof.Petric</w:t>
      </w:r>
      <w:proofErr w:type="spellEnd"/>
      <w:r>
        <w:rPr>
          <w:rFonts w:eastAsia="Calibri"/>
          <w:sz w:val="26"/>
          <w:szCs w:val="26"/>
        </w:rPr>
        <w:t xml:space="preserve"> Gabriel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Prof.Popa</w:t>
      </w:r>
      <w:proofErr w:type="spellEnd"/>
      <w:r>
        <w:rPr>
          <w:rFonts w:eastAsia="Calibri"/>
          <w:sz w:val="26"/>
          <w:szCs w:val="26"/>
        </w:rPr>
        <w:t xml:space="preserve"> Daniel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Prof.Rada</w:t>
      </w:r>
      <w:proofErr w:type="spellEnd"/>
      <w:r>
        <w:rPr>
          <w:rFonts w:eastAsia="Calibri"/>
          <w:sz w:val="26"/>
          <w:szCs w:val="26"/>
        </w:rPr>
        <w:t xml:space="preserve"> Carla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Prof.Rus</w:t>
      </w:r>
      <w:proofErr w:type="spellEnd"/>
      <w:r>
        <w:rPr>
          <w:rFonts w:eastAsia="Calibri"/>
          <w:sz w:val="26"/>
          <w:szCs w:val="26"/>
        </w:rPr>
        <w:t xml:space="preserve"> Alina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Prof.Rusu</w:t>
      </w:r>
      <w:proofErr w:type="spellEnd"/>
      <w:r>
        <w:rPr>
          <w:rFonts w:eastAsia="Calibri"/>
          <w:sz w:val="26"/>
          <w:szCs w:val="26"/>
        </w:rPr>
        <w:t xml:space="preserve"> Nicoleta</w:t>
      </w:r>
      <w:r>
        <w:rPr>
          <w:rFonts w:eastAsia="Calibri"/>
          <w:sz w:val="26"/>
          <w:szCs w:val="26"/>
        </w:rPr>
        <w:tab/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Prof.Todoran</w:t>
      </w:r>
      <w:proofErr w:type="spellEnd"/>
      <w:r>
        <w:rPr>
          <w:rFonts w:eastAsia="Calibri"/>
          <w:sz w:val="26"/>
          <w:szCs w:val="26"/>
        </w:rPr>
        <w:t xml:space="preserve"> Daniel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Prof.Toncea</w:t>
      </w:r>
      <w:proofErr w:type="spellEnd"/>
      <w:r>
        <w:rPr>
          <w:rFonts w:eastAsia="Calibri"/>
          <w:sz w:val="26"/>
          <w:szCs w:val="26"/>
        </w:rPr>
        <w:t xml:space="preserve"> Cristina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Prof.Trif</w:t>
      </w:r>
      <w:proofErr w:type="spellEnd"/>
      <w:r>
        <w:rPr>
          <w:rFonts w:eastAsia="Calibri"/>
          <w:sz w:val="26"/>
          <w:szCs w:val="26"/>
        </w:rPr>
        <w:t xml:space="preserve"> Angela</w:t>
      </w:r>
    </w:p>
    <w:p w:rsidR="001E751C" w:rsidRDefault="001E751C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</w:r>
      <w:proofErr w:type="spellStart"/>
      <w:r>
        <w:rPr>
          <w:rFonts w:eastAsia="Calibri"/>
          <w:sz w:val="26"/>
          <w:szCs w:val="26"/>
        </w:rPr>
        <w:t>Prof.Turdean</w:t>
      </w:r>
      <w:proofErr w:type="spellEnd"/>
      <w:r>
        <w:rPr>
          <w:rFonts w:eastAsia="Calibri"/>
          <w:sz w:val="26"/>
          <w:szCs w:val="26"/>
        </w:rPr>
        <w:t xml:space="preserve"> Bianca</w:t>
      </w:r>
    </w:p>
    <w:p w:rsidR="0028599B" w:rsidRDefault="0028599B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</w:p>
    <w:p w:rsidR="0028599B" w:rsidRDefault="0028599B" w:rsidP="006E0E78">
      <w:pPr>
        <w:pStyle w:val="Listparagraf"/>
        <w:tabs>
          <w:tab w:val="left" w:pos="273"/>
          <w:tab w:val="left" w:pos="1701"/>
          <w:tab w:val="left" w:pos="3969"/>
        </w:tabs>
        <w:jc w:val="both"/>
        <w:rPr>
          <w:rFonts w:eastAsia="Calibri"/>
          <w:sz w:val="26"/>
          <w:szCs w:val="26"/>
        </w:rPr>
      </w:pPr>
    </w:p>
    <w:p w:rsidR="006E0E78" w:rsidRDefault="001E751C" w:rsidP="001E751C">
      <w:pPr>
        <w:pStyle w:val="Listparagraf"/>
        <w:tabs>
          <w:tab w:val="left" w:pos="273"/>
          <w:tab w:val="left" w:pos="1701"/>
          <w:tab w:val="left" w:pos="3969"/>
        </w:tabs>
        <w:jc w:val="center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DIRECTOR</w:t>
      </w:r>
    </w:p>
    <w:p w:rsidR="00F4075A" w:rsidRPr="001E751C" w:rsidRDefault="001E751C" w:rsidP="001E751C">
      <w:pPr>
        <w:pStyle w:val="Listparagraf"/>
        <w:tabs>
          <w:tab w:val="left" w:pos="273"/>
          <w:tab w:val="left" w:pos="1701"/>
          <w:tab w:val="left" w:pos="3969"/>
        </w:tabs>
        <w:jc w:val="center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PROF.GIURGIU MARGARETA</w:t>
      </w:r>
    </w:p>
    <w:sectPr w:rsidR="00F4075A" w:rsidRPr="001E751C" w:rsidSect="001E751C">
      <w:headerReference w:type="default" r:id="rId9"/>
      <w:footerReference w:type="default" r:id="rId10"/>
      <w:type w:val="continuous"/>
      <w:pgSz w:w="11906" w:h="16838"/>
      <w:pgMar w:top="426" w:right="707" w:bottom="993" w:left="1134" w:header="421" w:footer="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FCC" w:rsidRDefault="00BB6FCC" w:rsidP="000701A9">
      <w:r>
        <w:separator/>
      </w:r>
    </w:p>
  </w:endnote>
  <w:endnote w:type="continuationSeparator" w:id="0">
    <w:p w:rsidR="00BB6FCC" w:rsidRDefault="00BB6FCC" w:rsidP="0007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C7A" w:rsidRDefault="00656C7A" w:rsidP="00257F22">
    <w:pPr>
      <w:pStyle w:val="Frspaiere"/>
      <w:jc w:val="right"/>
      <w:rPr>
        <w:b/>
        <w:sz w:val="18"/>
        <w:szCs w:val="18"/>
      </w:rPr>
    </w:pPr>
    <w:r>
      <w:rPr>
        <w:b/>
        <w:sz w:val="18"/>
        <w:szCs w:val="18"/>
      </w:rPr>
      <w:t>--------------------------------------------------------------------------------------------------------------------------------------------------------------------</w:t>
    </w:r>
  </w:p>
  <w:p w:rsidR="00656C7A" w:rsidRPr="004355C8" w:rsidRDefault="00656C7A" w:rsidP="00257F22">
    <w:pPr>
      <w:pStyle w:val="Frspaiere"/>
      <w:jc w:val="right"/>
      <w:rPr>
        <w:b/>
        <w:sz w:val="18"/>
        <w:szCs w:val="18"/>
      </w:rPr>
    </w:pPr>
    <w:r w:rsidRPr="004355C8">
      <w:rPr>
        <w:b/>
        <w:sz w:val="18"/>
        <w:szCs w:val="18"/>
      </w:rPr>
      <w:t>STR.G</w:t>
    </w:r>
    <w:r>
      <w:rPr>
        <w:b/>
        <w:sz w:val="18"/>
        <w:szCs w:val="18"/>
      </w:rPr>
      <w:t xml:space="preserve">HEORGHE </w:t>
    </w:r>
    <w:r w:rsidRPr="004355C8">
      <w:rPr>
        <w:b/>
        <w:sz w:val="18"/>
        <w:szCs w:val="18"/>
      </w:rPr>
      <w:t>LAZĂR, NR.8,</w:t>
    </w:r>
    <w:r>
      <w:rPr>
        <w:b/>
        <w:sz w:val="18"/>
        <w:szCs w:val="18"/>
      </w:rPr>
      <w:t xml:space="preserve"> - ORĂŞTIE, JUDEŢUL HUNEDOARA</w:t>
    </w:r>
  </w:p>
  <w:p w:rsidR="00656C7A" w:rsidRDefault="00656C7A" w:rsidP="00257F22">
    <w:pPr>
      <w:pStyle w:val="Subsol"/>
      <w:jc w:val="right"/>
    </w:pPr>
    <w:r>
      <w:rPr>
        <w:b/>
        <w:sz w:val="20"/>
        <w:szCs w:val="20"/>
      </w:rPr>
      <w:t>telefon</w:t>
    </w:r>
    <w:r w:rsidRPr="004355C8">
      <w:rPr>
        <w:b/>
        <w:sz w:val="20"/>
        <w:szCs w:val="20"/>
      </w:rPr>
      <w:t>:</w:t>
    </w:r>
    <w:r>
      <w:rPr>
        <w:b/>
        <w:sz w:val="20"/>
        <w:szCs w:val="20"/>
      </w:rPr>
      <w:t>+4(</w:t>
    </w:r>
    <w:r w:rsidRPr="004355C8">
      <w:rPr>
        <w:b/>
        <w:sz w:val="20"/>
        <w:szCs w:val="20"/>
      </w:rPr>
      <w:t>0</w:t>
    </w:r>
    <w:r>
      <w:rPr>
        <w:b/>
        <w:sz w:val="20"/>
        <w:szCs w:val="20"/>
      </w:rPr>
      <w:t>)</w:t>
    </w:r>
    <w:r w:rsidRPr="004355C8">
      <w:rPr>
        <w:b/>
        <w:sz w:val="20"/>
        <w:szCs w:val="20"/>
      </w:rPr>
      <w:t>254241196</w:t>
    </w:r>
    <w:r>
      <w:rPr>
        <w:b/>
        <w:sz w:val="20"/>
        <w:szCs w:val="20"/>
      </w:rPr>
      <w:t>, fax:+4(0)354109014</w:t>
    </w:r>
  </w:p>
  <w:p w:rsidR="00656C7A" w:rsidRPr="007E504F" w:rsidRDefault="00656C7A" w:rsidP="00257F22">
    <w:pPr>
      <w:pStyle w:val="Frspaiere"/>
      <w:jc w:val="right"/>
      <w:rPr>
        <w:b/>
        <w:sz w:val="20"/>
        <w:szCs w:val="20"/>
        <w:lang w:val="it-IT"/>
      </w:rPr>
    </w:pPr>
    <w:r>
      <w:rPr>
        <w:b/>
        <w:sz w:val="20"/>
        <w:szCs w:val="20"/>
        <w:lang w:val="it-IT"/>
      </w:rPr>
      <w:t>e-</w:t>
    </w:r>
    <w:r w:rsidRPr="007E504F">
      <w:rPr>
        <w:b/>
        <w:sz w:val="20"/>
        <w:szCs w:val="20"/>
        <w:lang w:val="it-IT"/>
      </w:rPr>
      <w:t xml:space="preserve">mail: </w:t>
    </w:r>
    <w:hyperlink r:id="rId1" w:history="1">
      <w:r w:rsidRPr="007E504F">
        <w:rPr>
          <w:rStyle w:val="Hyperlink"/>
          <w:b/>
          <w:sz w:val="20"/>
          <w:szCs w:val="20"/>
          <w:lang w:val="it-IT"/>
        </w:rPr>
        <w:t>secretariat@colegiulavlaicu.ro</w:t>
      </w:r>
    </w:hyperlink>
  </w:p>
  <w:p w:rsidR="00656C7A" w:rsidRPr="004355C8" w:rsidRDefault="00BB6FCC" w:rsidP="00257F22">
    <w:pPr>
      <w:pStyle w:val="Frspaiere"/>
      <w:jc w:val="right"/>
      <w:rPr>
        <w:b/>
        <w:sz w:val="20"/>
        <w:szCs w:val="20"/>
        <w:lang w:val="ro-RO"/>
      </w:rPr>
    </w:pPr>
    <w:hyperlink r:id="rId2" w:history="1">
      <w:r w:rsidR="00656C7A" w:rsidRPr="007E504F">
        <w:rPr>
          <w:rStyle w:val="Hyperlink"/>
          <w:b/>
          <w:sz w:val="20"/>
          <w:szCs w:val="20"/>
          <w:lang w:val="it-IT"/>
        </w:rPr>
        <w:t>http</w:t>
      </w:r>
      <w:r w:rsidR="00656C7A" w:rsidRPr="00D065E3">
        <w:rPr>
          <w:rStyle w:val="Hyperlink"/>
          <w:b/>
          <w:sz w:val="20"/>
          <w:szCs w:val="20"/>
          <w:lang w:val="ro-RO"/>
        </w:rPr>
        <w:t>://</w:t>
      </w:r>
      <w:proofErr w:type="spellStart"/>
      <w:r w:rsidR="00656C7A" w:rsidRPr="00D065E3">
        <w:rPr>
          <w:rStyle w:val="Hyperlink"/>
          <w:b/>
          <w:sz w:val="20"/>
          <w:szCs w:val="20"/>
          <w:lang w:val="ro-RO"/>
        </w:rPr>
        <w:t>www.colegiulavlaicu.ro</w:t>
      </w:r>
      <w:proofErr w:type="spellEnd"/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FCC" w:rsidRDefault="00BB6FCC" w:rsidP="000701A9">
      <w:r>
        <w:separator/>
      </w:r>
    </w:p>
  </w:footnote>
  <w:footnote w:type="continuationSeparator" w:id="0">
    <w:p w:rsidR="00BB6FCC" w:rsidRDefault="00BB6FCC" w:rsidP="00070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9242" w:type="dxa"/>
      <w:tblInd w:w="39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139"/>
      <w:gridCol w:w="3555"/>
      <w:gridCol w:w="709"/>
      <w:gridCol w:w="852"/>
      <w:gridCol w:w="2987"/>
    </w:tblGrid>
    <w:tr w:rsidR="00656C7A" w:rsidTr="002B1D85">
      <w:trPr>
        <w:trHeight w:val="1376"/>
      </w:trPr>
      <w:tc>
        <w:tcPr>
          <w:tcW w:w="1139" w:type="dxa"/>
        </w:tcPr>
        <w:p w:rsidR="00656C7A" w:rsidRDefault="00656C7A">
          <w:pPr>
            <w:pStyle w:val="Antet"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8240" behindDoc="1" locked="0" layoutInCell="1" allowOverlap="1" wp14:anchorId="5E7E58CC" wp14:editId="302175C8">
                <wp:simplePos x="0" y="0"/>
                <wp:positionH relativeFrom="column">
                  <wp:posOffset>-40640</wp:posOffset>
                </wp:positionH>
                <wp:positionV relativeFrom="paragraph">
                  <wp:posOffset>38100</wp:posOffset>
                </wp:positionV>
                <wp:extent cx="609600" cy="552450"/>
                <wp:effectExtent l="0" t="0" r="0" b="0"/>
                <wp:wrapTopAndBottom/>
                <wp:docPr id="7" name="I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552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55" w:type="dxa"/>
        </w:tcPr>
        <w:p w:rsidR="00656C7A" w:rsidRPr="00257F22" w:rsidRDefault="00656C7A" w:rsidP="00A7338F">
          <w:pPr>
            <w:pStyle w:val="Frspaiere"/>
            <w:rPr>
              <w:rFonts w:ascii="Times New Roman" w:hAnsi="Times New Roman" w:cs="Times New Roman"/>
              <w:sz w:val="28"/>
              <w:szCs w:val="28"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COLEGIUL NAŢIONAL “AUREL VLAICU”</w:t>
          </w:r>
        </w:p>
        <w:p w:rsidR="00656C7A" w:rsidRPr="00257F22" w:rsidRDefault="00656C7A" w:rsidP="00A7338F">
          <w:pPr>
            <w:pStyle w:val="Antet"/>
            <w:rPr>
              <w:b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ORĂŞTIE</w:t>
          </w:r>
        </w:p>
      </w:tc>
      <w:tc>
        <w:tcPr>
          <w:tcW w:w="709" w:type="dxa"/>
        </w:tcPr>
        <w:p w:rsidR="00656C7A" w:rsidRDefault="00656C7A">
          <w:pPr>
            <w:pStyle w:val="Antet"/>
          </w:pPr>
        </w:p>
      </w:tc>
      <w:tc>
        <w:tcPr>
          <w:tcW w:w="852" w:type="dxa"/>
        </w:tcPr>
        <w:p w:rsidR="00656C7A" w:rsidRPr="000701A9" w:rsidRDefault="00656C7A" w:rsidP="000701A9">
          <w:pPr>
            <w:pStyle w:val="Antet"/>
            <w:rPr>
              <w:b/>
              <w:sz w:val="18"/>
              <w:szCs w:val="18"/>
            </w:rPr>
          </w:pPr>
        </w:p>
      </w:tc>
      <w:tc>
        <w:tcPr>
          <w:tcW w:w="2987" w:type="dxa"/>
        </w:tcPr>
        <w:p w:rsidR="00656C7A" w:rsidRDefault="00656C7A">
          <w:pPr>
            <w:pStyle w:val="Antet"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9264" behindDoc="0" locked="0" layoutInCell="1" allowOverlap="1" wp14:anchorId="0EB0542C" wp14:editId="1D99DFA6">
                <wp:simplePos x="0" y="0"/>
                <wp:positionH relativeFrom="column">
                  <wp:posOffset>160655</wp:posOffset>
                </wp:positionH>
                <wp:positionV relativeFrom="paragraph">
                  <wp:posOffset>-1905</wp:posOffset>
                </wp:positionV>
                <wp:extent cx="1419225" cy="590550"/>
                <wp:effectExtent l="0" t="0" r="9525" b="0"/>
                <wp:wrapTopAndBottom/>
                <wp:docPr id="2" name="Imagine 2" descr="C:\Users\admin\Desktop\downloa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dmin\Desktop\download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656C7A" w:rsidRDefault="00656C7A" w:rsidP="00DE2DC9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75pt;height:9.75pt" o:bullet="t">
        <v:imagedata r:id="rId1" o:title="BD21298_"/>
      </v:shape>
    </w:pict>
  </w:numPicBullet>
  <w:abstractNum w:abstractNumId="0">
    <w:nsid w:val="06441451"/>
    <w:multiLevelType w:val="hybridMultilevel"/>
    <w:tmpl w:val="29FC22AA"/>
    <w:lvl w:ilvl="0" w:tplc="21A04F74">
      <w:numFmt w:val="bullet"/>
      <w:lvlText w:val="-"/>
      <w:lvlJc w:val="left"/>
      <w:pPr>
        <w:tabs>
          <w:tab w:val="num" w:pos="1608"/>
        </w:tabs>
        <w:ind w:left="1608" w:hanging="360"/>
      </w:pPr>
      <w:rPr>
        <w:rFonts w:ascii="Latha" w:eastAsia="Times New Roman" w:hAnsi="Latha" w:cs="Latha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0DFC2A32"/>
    <w:multiLevelType w:val="hybridMultilevel"/>
    <w:tmpl w:val="E4E4A662"/>
    <w:lvl w:ilvl="0" w:tplc="5FDE24E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27"/>
        </w:tabs>
        <w:ind w:left="102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7"/>
        </w:tabs>
        <w:ind w:left="174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7"/>
        </w:tabs>
        <w:ind w:left="246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7"/>
        </w:tabs>
        <w:ind w:left="318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7"/>
        </w:tabs>
        <w:ind w:left="390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7"/>
        </w:tabs>
        <w:ind w:left="534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7"/>
        </w:tabs>
        <w:ind w:left="6067" w:hanging="180"/>
      </w:pPr>
    </w:lvl>
  </w:abstractNum>
  <w:abstractNum w:abstractNumId="2">
    <w:nsid w:val="0FD16C0F"/>
    <w:multiLevelType w:val="hybridMultilevel"/>
    <w:tmpl w:val="F3B29628"/>
    <w:lvl w:ilvl="0" w:tplc="4F108C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A6565F"/>
    <w:multiLevelType w:val="hybridMultilevel"/>
    <w:tmpl w:val="93769E88"/>
    <w:lvl w:ilvl="0" w:tplc="C32AADB4">
      <w:start w:val="1"/>
      <w:numFmt w:val="lowerLetter"/>
      <w:lvlText w:val="%1."/>
      <w:lvlJc w:val="left"/>
      <w:pPr>
        <w:tabs>
          <w:tab w:val="num" w:pos="1133"/>
        </w:tabs>
        <w:ind w:left="113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15B9091B"/>
    <w:multiLevelType w:val="hybridMultilevel"/>
    <w:tmpl w:val="FAD09F44"/>
    <w:lvl w:ilvl="0" w:tplc="C32AADB4">
      <w:start w:val="1"/>
      <w:numFmt w:val="lowerLetter"/>
      <w:lvlText w:val="%1."/>
      <w:lvlJc w:val="left"/>
      <w:pPr>
        <w:tabs>
          <w:tab w:val="num" w:pos="413"/>
        </w:tabs>
        <w:ind w:left="413" w:hanging="360"/>
      </w:pPr>
      <w:rPr>
        <w:rFonts w:hint="default"/>
        <w:b/>
      </w:rPr>
    </w:lvl>
    <w:lvl w:ilvl="1" w:tplc="62F8585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967218F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209D72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b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FD5C6C"/>
    <w:multiLevelType w:val="hybridMultilevel"/>
    <w:tmpl w:val="CD0E416A"/>
    <w:lvl w:ilvl="0" w:tplc="099AC3AA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6">
    <w:nsid w:val="1B2A49A7"/>
    <w:multiLevelType w:val="hybridMultilevel"/>
    <w:tmpl w:val="A2F2B080"/>
    <w:lvl w:ilvl="0" w:tplc="C32AADB4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>
    <w:nsid w:val="22E726F2"/>
    <w:multiLevelType w:val="hybridMultilevel"/>
    <w:tmpl w:val="303E3C54"/>
    <w:lvl w:ilvl="0" w:tplc="C32AADB4">
      <w:start w:val="1"/>
      <w:numFmt w:val="lowerLetter"/>
      <w:lvlText w:val="%1."/>
      <w:lvlJc w:val="left"/>
      <w:pPr>
        <w:tabs>
          <w:tab w:val="num" w:pos="773"/>
        </w:tabs>
        <w:ind w:left="77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348056E9"/>
    <w:multiLevelType w:val="hybridMultilevel"/>
    <w:tmpl w:val="DC1810AA"/>
    <w:lvl w:ilvl="0" w:tplc="21A04F7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Latha" w:eastAsia="Times New Roman" w:hAnsi="Latha" w:cs="Latha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BC6351"/>
    <w:multiLevelType w:val="hybridMultilevel"/>
    <w:tmpl w:val="E5FA5CA0"/>
    <w:lvl w:ilvl="0" w:tplc="78AA83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32C98AA">
      <w:start w:val="1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40C92DBF"/>
    <w:multiLevelType w:val="hybridMultilevel"/>
    <w:tmpl w:val="F46C9604"/>
    <w:lvl w:ilvl="0" w:tplc="AE1AAE7A">
      <w:start w:val="8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DA73C54"/>
    <w:multiLevelType w:val="hybridMultilevel"/>
    <w:tmpl w:val="356483D0"/>
    <w:lvl w:ilvl="0" w:tplc="94868522">
      <w:start w:val="6"/>
      <w:numFmt w:val="lowerLetter"/>
      <w:lvlText w:val="%1."/>
      <w:lvlJc w:val="left"/>
      <w:pPr>
        <w:tabs>
          <w:tab w:val="num" w:pos="773"/>
        </w:tabs>
        <w:ind w:left="77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DBC75A7"/>
    <w:multiLevelType w:val="multilevel"/>
    <w:tmpl w:val="9140D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1FC7A99"/>
    <w:multiLevelType w:val="hybridMultilevel"/>
    <w:tmpl w:val="0B1EE6BE"/>
    <w:lvl w:ilvl="0" w:tplc="E212931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3B344FB"/>
    <w:multiLevelType w:val="hybridMultilevel"/>
    <w:tmpl w:val="F3162F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F5253A"/>
    <w:multiLevelType w:val="hybridMultilevel"/>
    <w:tmpl w:val="D46AA51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7676400"/>
    <w:multiLevelType w:val="hybridMultilevel"/>
    <w:tmpl w:val="3D4C10A0"/>
    <w:lvl w:ilvl="0" w:tplc="2B828546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5C340669"/>
    <w:multiLevelType w:val="hybridMultilevel"/>
    <w:tmpl w:val="ADFE780E"/>
    <w:lvl w:ilvl="0" w:tplc="858CCA1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60683232"/>
    <w:multiLevelType w:val="hybridMultilevel"/>
    <w:tmpl w:val="D42C2294"/>
    <w:lvl w:ilvl="0" w:tplc="D7C091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4A74C9"/>
    <w:multiLevelType w:val="hybridMultilevel"/>
    <w:tmpl w:val="4984CE6E"/>
    <w:lvl w:ilvl="0" w:tplc="B74A00C2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CDFE3CF2">
      <w:start w:val="19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>
    <w:nsid w:val="677C3AD4"/>
    <w:multiLevelType w:val="singleLevel"/>
    <w:tmpl w:val="306AC30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6948410C"/>
    <w:multiLevelType w:val="hybridMultilevel"/>
    <w:tmpl w:val="52087D3E"/>
    <w:lvl w:ilvl="0" w:tplc="42B0BEEC">
      <w:start w:val="1"/>
      <w:numFmt w:val="bullet"/>
      <w:lvlText w:val=""/>
      <w:lvlJc w:val="left"/>
      <w:pPr>
        <w:tabs>
          <w:tab w:val="num" w:pos="2115"/>
        </w:tabs>
        <w:ind w:left="211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35"/>
        </w:tabs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155"/>
        </w:tabs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75"/>
        </w:tabs>
        <w:ind w:left="7875" w:hanging="360"/>
      </w:pPr>
      <w:rPr>
        <w:rFonts w:ascii="Wingdings" w:hAnsi="Wingdings" w:hint="default"/>
      </w:rPr>
    </w:lvl>
  </w:abstractNum>
  <w:abstractNum w:abstractNumId="22">
    <w:nsid w:val="69B878C9"/>
    <w:multiLevelType w:val="hybridMultilevel"/>
    <w:tmpl w:val="4E3E1AA8"/>
    <w:lvl w:ilvl="0" w:tplc="99E6819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6B4A3B28"/>
    <w:multiLevelType w:val="hybridMultilevel"/>
    <w:tmpl w:val="5520168E"/>
    <w:lvl w:ilvl="0" w:tplc="5D18E18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2057F7E"/>
    <w:multiLevelType w:val="hybridMultilevel"/>
    <w:tmpl w:val="D714D46A"/>
    <w:lvl w:ilvl="0" w:tplc="9218181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855F82"/>
    <w:multiLevelType w:val="hybridMultilevel"/>
    <w:tmpl w:val="FDFEBBE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9202282"/>
    <w:multiLevelType w:val="hybridMultilevel"/>
    <w:tmpl w:val="C7B63B7E"/>
    <w:lvl w:ilvl="0" w:tplc="AD123A80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7CC97D9D"/>
    <w:multiLevelType w:val="hybridMultilevel"/>
    <w:tmpl w:val="951E45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F47F78"/>
    <w:multiLevelType w:val="singleLevel"/>
    <w:tmpl w:val="D680899A"/>
    <w:lvl w:ilvl="0">
      <w:start w:val="1"/>
      <w:numFmt w:val="bullet"/>
      <w:lvlText w:val="-"/>
      <w:lvlJc w:val="left"/>
      <w:pPr>
        <w:tabs>
          <w:tab w:val="num" w:pos="1005"/>
        </w:tabs>
        <w:ind w:left="1005" w:hanging="360"/>
      </w:pPr>
      <w:rPr>
        <w:rFonts w:hint="default"/>
      </w:rPr>
    </w:lvl>
  </w:abstractNum>
  <w:abstractNum w:abstractNumId="29">
    <w:nsid w:val="7D1B4BB8"/>
    <w:multiLevelType w:val="hybridMultilevel"/>
    <w:tmpl w:val="9B906F94"/>
    <w:lvl w:ilvl="0" w:tplc="CB4804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A20271"/>
    <w:multiLevelType w:val="hybridMultilevel"/>
    <w:tmpl w:val="45BE0466"/>
    <w:lvl w:ilvl="0" w:tplc="F9D4C11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9458F2"/>
    <w:multiLevelType w:val="hybridMultilevel"/>
    <w:tmpl w:val="1F648ED0"/>
    <w:lvl w:ilvl="0" w:tplc="C3B698C4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18"/>
  </w:num>
  <w:num w:numId="3">
    <w:abstractNumId w:val="12"/>
  </w:num>
  <w:num w:numId="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0"/>
  </w:num>
  <w:num w:numId="8">
    <w:abstractNumId w:val="21"/>
  </w:num>
  <w:num w:numId="9">
    <w:abstractNumId w:val="1"/>
  </w:num>
  <w:num w:numId="10">
    <w:abstractNumId w:val="9"/>
  </w:num>
  <w:num w:numId="11">
    <w:abstractNumId w:val="26"/>
  </w:num>
  <w:num w:numId="12">
    <w:abstractNumId w:val="19"/>
  </w:num>
  <w:num w:numId="13">
    <w:abstractNumId w:val="16"/>
  </w:num>
  <w:num w:numId="14">
    <w:abstractNumId w:val="31"/>
  </w:num>
  <w:num w:numId="15">
    <w:abstractNumId w:val="23"/>
  </w:num>
  <w:num w:numId="16">
    <w:abstractNumId w:val="20"/>
  </w:num>
  <w:num w:numId="17">
    <w:abstractNumId w:val="28"/>
  </w:num>
  <w:num w:numId="18">
    <w:abstractNumId w:val="7"/>
  </w:num>
  <w:num w:numId="19">
    <w:abstractNumId w:val="11"/>
  </w:num>
  <w:num w:numId="20">
    <w:abstractNumId w:val="3"/>
  </w:num>
  <w:num w:numId="21">
    <w:abstractNumId w:val="4"/>
  </w:num>
  <w:num w:numId="22">
    <w:abstractNumId w:val="14"/>
  </w:num>
  <w:num w:numId="23">
    <w:abstractNumId w:val="10"/>
  </w:num>
  <w:num w:numId="24">
    <w:abstractNumId w:val="25"/>
  </w:num>
  <w:num w:numId="25">
    <w:abstractNumId w:val="13"/>
  </w:num>
  <w:num w:numId="26">
    <w:abstractNumId w:val="5"/>
  </w:num>
  <w:num w:numId="27">
    <w:abstractNumId w:val="15"/>
  </w:num>
  <w:num w:numId="28">
    <w:abstractNumId w:val="27"/>
  </w:num>
  <w:num w:numId="29">
    <w:abstractNumId w:val="2"/>
  </w:num>
  <w:num w:numId="30">
    <w:abstractNumId w:val="22"/>
  </w:num>
  <w:num w:numId="31">
    <w:abstractNumId w:val="24"/>
  </w:num>
  <w:num w:numId="32">
    <w:abstractNumId w:val="2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6D1"/>
    <w:rsid w:val="00001660"/>
    <w:rsid w:val="0000243F"/>
    <w:rsid w:val="00005D0B"/>
    <w:rsid w:val="00013115"/>
    <w:rsid w:val="00020877"/>
    <w:rsid w:val="000235C0"/>
    <w:rsid w:val="00027249"/>
    <w:rsid w:val="000321D8"/>
    <w:rsid w:val="00041332"/>
    <w:rsid w:val="000458E5"/>
    <w:rsid w:val="000468E0"/>
    <w:rsid w:val="00047382"/>
    <w:rsid w:val="0005062D"/>
    <w:rsid w:val="00051D63"/>
    <w:rsid w:val="0005255B"/>
    <w:rsid w:val="0005544C"/>
    <w:rsid w:val="0005741F"/>
    <w:rsid w:val="000674DE"/>
    <w:rsid w:val="000701A9"/>
    <w:rsid w:val="0007126A"/>
    <w:rsid w:val="00072BF6"/>
    <w:rsid w:val="00080F1F"/>
    <w:rsid w:val="00081D9C"/>
    <w:rsid w:val="00085EC7"/>
    <w:rsid w:val="00085FEC"/>
    <w:rsid w:val="000934F1"/>
    <w:rsid w:val="000975AB"/>
    <w:rsid w:val="000A07CB"/>
    <w:rsid w:val="000A3E27"/>
    <w:rsid w:val="000A4F69"/>
    <w:rsid w:val="000B16E9"/>
    <w:rsid w:val="000B221D"/>
    <w:rsid w:val="000B5365"/>
    <w:rsid w:val="000C074F"/>
    <w:rsid w:val="000C12CB"/>
    <w:rsid w:val="000C7C02"/>
    <w:rsid w:val="000D03D4"/>
    <w:rsid w:val="000E18EC"/>
    <w:rsid w:val="000F50A4"/>
    <w:rsid w:val="000F5DEA"/>
    <w:rsid w:val="00106CE8"/>
    <w:rsid w:val="00111B15"/>
    <w:rsid w:val="00116E3D"/>
    <w:rsid w:val="00121AFD"/>
    <w:rsid w:val="001237CB"/>
    <w:rsid w:val="00124F33"/>
    <w:rsid w:val="00130EC6"/>
    <w:rsid w:val="0013213F"/>
    <w:rsid w:val="00133FCA"/>
    <w:rsid w:val="0013769D"/>
    <w:rsid w:val="00137A4E"/>
    <w:rsid w:val="0014653D"/>
    <w:rsid w:val="001824FD"/>
    <w:rsid w:val="0018463B"/>
    <w:rsid w:val="00191D05"/>
    <w:rsid w:val="001924F1"/>
    <w:rsid w:val="00193556"/>
    <w:rsid w:val="001B3C08"/>
    <w:rsid w:val="001B67CC"/>
    <w:rsid w:val="001D6AD9"/>
    <w:rsid w:val="001E5E38"/>
    <w:rsid w:val="001E751C"/>
    <w:rsid w:val="001F5050"/>
    <w:rsid w:val="001F7065"/>
    <w:rsid w:val="002160CF"/>
    <w:rsid w:val="00222440"/>
    <w:rsid w:val="00230D7E"/>
    <w:rsid w:val="00235429"/>
    <w:rsid w:val="00240BED"/>
    <w:rsid w:val="00247FE5"/>
    <w:rsid w:val="00252A4C"/>
    <w:rsid w:val="00253AD8"/>
    <w:rsid w:val="002576DF"/>
    <w:rsid w:val="00257F22"/>
    <w:rsid w:val="0026027B"/>
    <w:rsid w:val="00263DF3"/>
    <w:rsid w:val="002706D6"/>
    <w:rsid w:val="00281C5A"/>
    <w:rsid w:val="00281CBA"/>
    <w:rsid w:val="0028599B"/>
    <w:rsid w:val="00285FB5"/>
    <w:rsid w:val="00293194"/>
    <w:rsid w:val="00297AB7"/>
    <w:rsid w:val="002A35BB"/>
    <w:rsid w:val="002B014F"/>
    <w:rsid w:val="002B1D85"/>
    <w:rsid w:val="002B5226"/>
    <w:rsid w:val="002B5694"/>
    <w:rsid w:val="002C12C1"/>
    <w:rsid w:val="002C231C"/>
    <w:rsid w:val="002C7300"/>
    <w:rsid w:val="002C7A9C"/>
    <w:rsid w:val="002D439F"/>
    <w:rsid w:val="002D4549"/>
    <w:rsid w:val="002D46B6"/>
    <w:rsid w:val="002F0CDC"/>
    <w:rsid w:val="002F45CD"/>
    <w:rsid w:val="00301D9B"/>
    <w:rsid w:val="0030354C"/>
    <w:rsid w:val="00305DB0"/>
    <w:rsid w:val="00313A4B"/>
    <w:rsid w:val="00314DC2"/>
    <w:rsid w:val="00316F4D"/>
    <w:rsid w:val="003256EC"/>
    <w:rsid w:val="00326770"/>
    <w:rsid w:val="003324A3"/>
    <w:rsid w:val="00344CB2"/>
    <w:rsid w:val="00350EDA"/>
    <w:rsid w:val="00356711"/>
    <w:rsid w:val="0036040E"/>
    <w:rsid w:val="00361496"/>
    <w:rsid w:val="0036385C"/>
    <w:rsid w:val="0037418A"/>
    <w:rsid w:val="003750E4"/>
    <w:rsid w:val="00381CEC"/>
    <w:rsid w:val="00381E33"/>
    <w:rsid w:val="00383807"/>
    <w:rsid w:val="003908A6"/>
    <w:rsid w:val="003A2A90"/>
    <w:rsid w:val="003A6749"/>
    <w:rsid w:val="003B1F2A"/>
    <w:rsid w:val="003B5DBF"/>
    <w:rsid w:val="003B6541"/>
    <w:rsid w:val="003C6C50"/>
    <w:rsid w:val="003D2A79"/>
    <w:rsid w:val="003D50EF"/>
    <w:rsid w:val="003E08E3"/>
    <w:rsid w:val="003E64B9"/>
    <w:rsid w:val="003F7F6E"/>
    <w:rsid w:val="00402952"/>
    <w:rsid w:val="00404B41"/>
    <w:rsid w:val="00406230"/>
    <w:rsid w:val="004146CA"/>
    <w:rsid w:val="00415489"/>
    <w:rsid w:val="004155A5"/>
    <w:rsid w:val="00433E5B"/>
    <w:rsid w:val="00440863"/>
    <w:rsid w:val="004461C6"/>
    <w:rsid w:val="004462A7"/>
    <w:rsid w:val="00460F23"/>
    <w:rsid w:val="004678B4"/>
    <w:rsid w:val="004732FF"/>
    <w:rsid w:val="00473F15"/>
    <w:rsid w:val="00475727"/>
    <w:rsid w:val="00475830"/>
    <w:rsid w:val="00476296"/>
    <w:rsid w:val="00481E2B"/>
    <w:rsid w:val="0048294A"/>
    <w:rsid w:val="004904D8"/>
    <w:rsid w:val="004A1103"/>
    <w:rsid w:val="004A4D6F"/>
    <w:rsid w:val="004A60E3"/>
    <w:rsid w:val="004C0919"/>
    <w:rsid w:val="004C5D66"/>
    <w:rsid w:val="004C7229"/>
    <w:rsid w:val="004D095A"/>
    <w:rsid w:val="004D33EA"/>
    <w:rsid w:val="004D3824"/>
    <w:rsid w:val="004D5D6E"/>
    <w:rsid w:val="004D7193"/>
    <w:rsid w:val="004D772F"/>
    <w:rsid w:val="004D77F5"/>
    <w:rsid w:val="004E5863"/>
    <w:rsid w:val="004F2344"/>
    <w:rsid w:val="00505B62"/>
    <w:rsid w:val="0051288A"/>
    <w:rsid w:val="00513C91"/>
    <w:rsid w:val="0052288E"/>
    <w:rsid w:val="00527A54"/>
    <w:rsid w:val="00533C09"/>
    <w:rsid w:val="00537D1F"/>
    <w:rsid w:val="00544AC9"/>
    <w:rsid w:val="00550190"/>
    <w:rsid w:val="0055351F"/>
    <w:rsid w:val="00553DC1"/>
    <w:rsid w:val="005563EB"/>
    <w:rsid w:val="00561097"/>
    <w:rsid w:val="00566419"/>
    <w:rsid w:val="00577F38"/>
    <w:rsid w:val="005833F0"/>
    <w:rsid w:val="00584846"/>
    <w:rsid w:val="0058585F"/>
    <w:rsid w:val="00587176"/>
    <w:rsid w:val="00594C76"/>
    <w:rsid w:val="00597F02"/>
    <w:rsid w:val="005A5E1B"/>
    <w:rsid w:val="005A6365"/>
    <w:rsid w:val="005A7E35"/>
    <w:rsid w:val="005B1346"/>
    <w:rsid w:val="005C0E0F"/>
    <w:rsid w:val="005C3AD7"/>
    <w:rsid w:val="005D7BDB"/>
    <w:rsid w:val="005E2450"/>
    <w:rsid w:val="005E54FA"/>
    <w:rsid w:val="006000DE"/>
    <w:rsid w:val="00601AF8"/>
    <w:rsid w:val="00605D08"/>
    <w:rsid w:val="006200C4"/>
    <w:rsid w:val="00620F98"/>
    <w:rsid w:val="006358CA"/>
    <w:rsid w:val="00640790"/>
    <w:rsid w:val="0065306B"/>
    <w:rsid w:val="00656C7A"/>
    <w:rsid w:val="006711A4"/>
    <w:rsid w:val="006722D4"/>
    <w:rsid w:val="006764DF"/>
    <w:rsid w:val="00681FC2"/>
    <w:rsid w:val="00687A55"/>
    <w:rsid w:val="006913EE"/>
    <w:rsid w:val="0069352D"/>
    <w:rsid w:val="00694639"/>
    <w:rsid w:val="00695F38"/>
    <w:rsid w:val="006A02AD"/>
    <w:rsid w:val="006A20E4"/>
    <w:rsid w:val="006B4014"/>
    <w:rsid w:val="006B691F"/>
    <w:rsid w:val="006C6F71"/>
    <w:rsid w:val="006E0D64"/>
    <w:rsid w:val="006E0E78"/>
    <w:rsid w:val="006E5D98"/>
    <w:rsid w:val="006E6E2F"/>
    <w:rsid w:val="006F3896"/>
    <w:rsid w:val="00705F03"/>
    <w:rsid w:val="00705F93"/>
    <w:rsid w:val="00706ED9"/>
    <w:rsid w:val="00711134"/>
    <w:rsid w:val="00712293"/>
    <w:rsid w:val="00712B99"/>
    <w:rsid w:val="0071321D"/>
    <w:rsid w:val="00721637"/>
    <w:rsid w:val="00735EF6"/>
    <w:rsid w:val="00740217"/>
    <w:rsid w:val="00755919"/>
    <w:rsid w:val="007639B9"/>
    <w:rsid w:val="00764DE1"/>
    <w:rsid w:val="00766A1D"/>
    <w:rsid w:val="00771558"/>
    <w:rsid w:val="00774505"/>
    <w:rsid w:val="00776075"/>
    <w:rsid w:val="007779F6"/>
    <w:rsid w:val="00783E83"/>
    <w:rsid w:val="007840DC"/>
    <w:rsid w:val="00792A17"/>
    <w:rsid w:val="00794679"/>
    <w:rsid w:val="00796291"/>
    <w:rsid w:val="0079708C"/>
    <w:rsid w:val="007A5F2A"/>
    <w:rsid w:val="007C62CC"/>
    <w:rsid w:val="007F106A"/>
    <w:rsid w:val="007F1955"/>
    <w:rsid w:val="007F56BA"/>
    <w:rsid w:val="00800D97"/>
    <w:rsid w:val="00801614"/>
    <w:rsid w:val="00811802"/>
    <w:rsid w:val="008153A8"/>
    <w:rsid w:val="00820ABE"/>
    <w:rsid w:val="00820B5A"/>
    <w:rsid w:val="00823C43"/>
    <w:rsid w:val="00834D75"/>
    <w:rsid w:val="0084199C"/>
    <w:rsid w:val="00841F61"/>
    <w:rsid w:val="00843F37"/>
    <w:rsid w:val="00847B3C"/>
    <w:rsid w:val="00850993"/>
    <w:rsid w:val="008539DF"/>
    <w:rsid w:val="00860186"/>
    <w:rsid w:val="00860567"/>
    <w:rsid w:val="008617E1"/>
    <w:rsid w:val="00861F26"/>
    <w:rsid w:val="008659E0"/>
    <w:rsid w:val="00875B93"/>
    <w:rsid w:val="00887271"/>
    <w:rsid w:val="008926D3"/>
    <w:rsid w:val="00895C9D"/>
    <w:rsid w:val="008A4728"/>
    <w:rsid w:val="008B6B25"/>
    <w:rsid w:val="008C08D5"/>
    <w:rsid w:val="008C5698"/>
    <w:rsid w:val="008D375F"/>
    <w:rsid w:val="008D6DAF"/>
    <w:rsid w:val="008D7A95"/>
    <w:rsid w:val="008E0638"/>
    <w:rsid w:val="008E6671"/>
    <w:rsid w:val="008E6770"/>
    <w:rsid w:val="008E7743"/>
    <w:rsid w:val="008F0CC7"/>
    <w:rsid w:val="008F6F30"/>
    <w:rsid w:val="008F7005"/>
    <w:rsid w:val="00901E33"/>
    <w:rsid w:val="00912756"/>
    <w:rsid w:val="009179DF"/>
    <w:rsid w:val="0094136B"/>
    <w:rsid w:val="009446B1"/>
    <w:rsid w:val="00952D47"/>
    <w:rsid w:val="0096174B"/>
    <w:rsid w:val="00966326"/>
    <w:rsid w:val="00975CE7"/>
    <w:rsid w:val="009768A1"/>
    <w:rsid w:val="0097718F"/>
    <w:rsid w:val="00993154"/>
    <w:rsid w:val="00996055"/>
    <w:rsid w:val="0099626E"/>
    <w:rsid w:val="00996EDC"/>
    <w:rsid w:val="00997D13"/>
    <w:rsid w:val="009A142E"/>
    <w:rsid w:val="009A4E16"/>
    <w:rsid w:val="009A6130"/>
    <w:rsid w:val="009A7293"/>
    <w:rsid w:val="009B03A9"/>
    <w:rsid w:val="009B0C89"/>
    <w:rsid w:val="009B1AA1"/>
    <w:rsid w:val="009B57BF"/>
    <w:rsid w:val="009B7A1F"/>
    <w:rsid w:val="009C10F0"/>
    <w:rsid w:val="009D0FE8"/>
    <w:rsid w:val="009D1ED9"/>
    <w:rsid w:val="009D34C8"/>
    <w:rsid w:val="009E3494"/>
    <w:rsid w:val="009E48B7"/>
    <w:rsid w:val="009E5152"/>
    <w:rsid w:val="009E517F"/>
    <w:rsid w:val="009E5ABD"/>
    <w:rsid w:val="009E7489"/>
    <w:rsid w:val="009F1E76"/>
    <w:rsid w:val="00A00889"/>
    <w:rsid w:val="00A070D0"/>
    <w:rsid w:val="00A12F23"/>
    <w:rsid w:val="00A27297"/>
    <w:rsid w:val="00A272B5"/>
    <w:rsid w:val="00A3112F"/>
    <w:rsid w:val="00A35407"/>
    <w:rsid w:val="00A362A9"/>
    <w:rsid w:val="00A415BC"/>
    <w:rsid w:val="00A423DE"/>
    <w:rsid w:val="00A52907"/>
    <w:rsid w:val="00A5295C"/>
    <w:rsid w:val="00A610E7"/>
    <w:rsid w:val="00A62D1F"/>
    <w:rsid w:val="00A6474A"/>
    <w:rsid w:val="00A66F73"/>
    <w:rsid w:val="00A7338F"/>
    <w:rsid w:val="00A767E2"/>
    <w:rsid w:val="00A828DC"/>
    <w:rsid w:val="00AA27B9"/>
    <w:rsid w:val="00AA65D2"/>
    <w:rsid w:val="00AA6BC1"/>
    <w:rsid w:val="00AB102E"/>
    <w:rsid w:val="00AB21E9"/>
    <w:rsid w:val="00AB4CAA"/>
    <w:rsid w:val="00AB56F3"/>
    <w:rsid w:val="00AB7216"/>
    <w:rsid w:val="00AC7D18"/>
    <w:rsid w:val="00AD1A01"/>
    <w:rsid w:val="00AF2B19"/>
    <w:rsid w:val="00AF37A2"/>
    <w:rsid w:val="00B07EF9"/>
    <w:rsid w:val="00B12F27"/>
    <w:rsid w:val="00B141EB"/>
    <w:rsid w:val="00B15438"/>
    <w:rsid w:val="00B201B2"/>
    <w:rsid w:val="00B2089F"/>
    <w:rsid w:val="00B35CDF"/>
    <w:rsid w:val="00B36D7C"/>
    <w:rsid w:val="00B44190"/>
    <w:rsid w:val="00B47B09"/>
    <w:rsid w:val="00B47BE3"/>
    <w:rsid w:val="00B50B1F"/>
    <w:rsid w:val="00B74934"/>
    <w:rsid w:val="00B76622"/>
    <w:rsid w:val="00B939CF"/>
    <w:rsid w:val="00B973C2"/>
    <w:rsid w:val="00BA4B5D"/>
    <w:rsid w:val="00BB19A2"/>
    <w:rsid w:val="00BB6FCC"/>
    <w:rsid w:val="00BC34B1"/>
    <w:rsid w:val="00BC59CB"/>
    <w:rsid w:val="00BC5EFE"/>
    <w:rsid w:val="00BC7F85"/>
    <w:rsid w:val="00BD2D84"/>
    <w:rsid w:val="00BF41A5"/>
    <w:rsid w:val="00C01F29"/>
    <w:rsid w:val="00C03048"/>
    <w:rsid w:val="00C076D1"/>
    <w:rsid w:val="00C1055D"/>
    <w:rsid w:val="00C141DF"/>
    <w:rsid w:val="00C14679"/>
    <w:rsid w:val="00C20D3A"/>
    <w:rsid w:val="00C2316B"/>
    <w:rsid w:val="00C3032B"/>
    <w:rsid w:val="00C320D7"/>
    <w:rsid w:val="00C3459E"/>
    <w:rsid w:val="00C35A2A"/>
    <w:rsid w:val="00C35ED4"/>
    <w:rsid w:val="00C361A0"/>
    <w:rsid w:val="00C36B39"/>
    <w:rsid w:val="00C51116"/>
    <w:rsid w:val="00C52A34"/>
    <w:rsid w:val="00C53C31"/>
    <w:rsid w:val="00C54E0B"/>
    <w:rsid w:val="00C55795"/>
    <w:rsid w:val="00C608FF"/>
    <w:rsid w:val="00C609CB"/>
    <w:rsid w:val="00C61412"/>
    <w:rsid w:val="00C75164"/>
    <w:rsid w:val="00C76A25"/>
    <w:rsid w:val="00C848B7"/>
    <w:rsid w:val="00C849FB"/>
    <w:rsid w:val="00C878E6"/>
    <w:rsid w:val="00C94B83"/>
    <w:rsid w:val="00CA0B52"/>
    <w:rsid w:val="00CA13D5"/>
    <w:rsid w:val="00CA1B99"/>
    <w:rsid w:val="00CA2F7F"/>
    <w:rsid w:val="00CA5CAA"/>
    <w:rsid w:val="00CC5BB9"/>
    <w:rsid w:val="00CD2148"/>
    <w:rsid w:val="00CD65F5"/>
    <w:rsid w:val="00CE4CEC"/>
    <w:rsid w:val="00D11F4C"/>
    <w:rsid w:val="00D16C26"/>
    <w:rsid w:val="00D25EBD"/>
    <w:rsid w:val="00D27CE5"/>
    <w:rsid w:val="00D30867"/>
    <w:rsid w:val="00D43324"/>
    <w:rsid w:val="00D45784"/>
    <w:rsid w:val="00D51547"/>
    <w:rsid w:val="00D536C5"/>
    <w:rsid w:val="00D55C7A"/>
    <w:rsid w:val="00D57FF1"/>
    <w:rsid w:val="00D66F9D"/>
    <w:rsid w:val="00D7631E"/>
    <w:rsid w:val="00D909C0"/>
    <w:rsid w:val="00D915E2"/>
    <w:rsid w:val="00D95967"/>
    <w:rsid w:val="00D95F46"/>
    <w:rsid w:val="00DB0A8C"/>
    <w:rsid w:val="00DC5FE5"/>
    <w:rsid w:val="00DD3B31"/>
    <w:rsid w:val="00DE05E4"/>
    <w:rsid w:val="00DE2DC9"/>
    <w:rsid w:val="00DE3BCB"/>
    <w:rsid w:val="00DF25C7"/>
    <w:rsid w:val="00DF3D59"/>
    <w:rsid w:val="00DF6EFD"/>
    <w:rsid w:val="00E07DEB"/>
    <w:rsid w:val="00E11EEF"/>
    <w:rsid w:val="00E12A23"/>
    <w:rsid w:val="00E13418"/>
    <w:rsid w:val="00E150FE"/>
    <w:rsid w:val="00E16927"/>
    <w:rsid w:val="00E32C77"/>
    <w:rsid w:val="00E370E5"/>
    <w:rsid w:val="00E37DE2"/>
    <w:rsid w:val="00E40600"/>
    <w:rsid w:val="00E50752"/>
    <w:rsid w:val="00E53523"/>
    <w:rsid w:val="00E7456B"/>
    <w:rsid w:val="00E74A23"/>
    <w:rsid w:val="00E75B98"/>
    <w:rsid w:val="00E81906"/>
    <w:rsid w:val="00E82743"/>
    <w:rsid w:val="00E86C88"/>
    <w:rsid w:val="00E8784F"/>
    <w:rsid w:val="00E87E7F"/>
    <w:rsid w:val="00E91295"/>
    <w:rsid w:val="00E943F2"/>
    <w:rsid w:val="00EA16A3"/>
    <w:rsid w:val="00EA57E6"/>
    <w:rsid w:val="00EA6132"/>
    <w:rsid w:val="00EA719D"/>
    <w:rsid w:val="00EB6363"/>
    <w:rsid w:val="00EC01CA"/>
    <w:rsid w:val="00ED070C"/>
    <w:rsid w:val="00ED799E"/>
    <w:rsid w:val="00ED7B03"/>
    <w:rsid w:val="00EE325C"/>
    <w:rsid w:val="00EF4069"/>
    <w:rsid w:val="00F00A59"/>
    <w:rsid w:val="00F03BA0"/>
    <w:rsid w:val="00F05D75"/>
    <w:rsid w:val="00F1063E"/>
    <w:rsid w:val="00F329A2"/>
    <w:rsid w:val="00F4075A"/>
    <w:rsid w:val="00F42000"/>
    <w:rsid w:val="00F4574B"/>
    <w:rsid w:val="00F5098C"/>
    <w:rsid w:val="00F51567"/>
    <w:rsid w:val="00F672C2"/>
    <w:rsid w:val="00F70A33"/>
    <w:rsid w:val="00F7456C"/>
    <w:rsid w:val="00F77346"/>
    <w:rsid w:val="00F87397"/>
    <w:rsid w:val="00F87853"/>
    <w:rsid w:val="00F92350"/>
    <w:rsid w:val="00F9371C"/>
    <w:rsid w:val="00F94309"/>
    <w:rsid w:val="00F94692"/>
    <w:rsid w:val="00F97754"/>
    <w:rsid w:val="00F97F0B"/>
    <w:rsid w:val="00FA4114"/>
    <w:rsid w:val="00FA5B80"/>
    <w:rsid w:val="00FA5DA9"/>
    <w:rsid w:val="00FA7455"/>
    <w:rsid w:val="00FA76FF"/>
    <w:rsid w:val="00FB354D"/>
    <w:rsid w:val="00FB3886"/>
    <w:rsid w:val="00FB7099"/>
    <w:rsid w:val="00FC1067"/>
    <w:rsid w:val="00FC4190"/>
    <w:rsid w:val="00FC4250"/>
    <w:rsid w:val="00FD13DF"/>
    <w:rsid w:val="00FE0AC4"/>
    <w:rsid w:val="00FE2DF7"/>
    <w:rsid w:val="00FE3559"/>
    <w:rsid w:val="00FF1A60"/>
    <w:rsid w:val="00FF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4653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itlu3">
    <w:name w:val="heading 3"/>
    <w:basedOn w:val="Normal"/>
    <w:link w:val="Titlu3Caracter"/>
    <w:uiPriority w:val="9"/>
    <w:qFormat/>
    <w:rsid w:val="0014653D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4079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rsid w:val="0064079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1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uiPriority w:val="99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Titlu2Caracter">
    <w:name w:val="Titlu 2 Caracter"/>
    <w:basedOn w:val="Fontdeparagrafimplicit"/>
    <w:link w:val="Titlu2"/>
    <w:uiPriority w:val="9"/>
    <w:rsid w:val="0014653D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itlu3Caracter">
    <w:name w:val="Titlu 3 Caracter"/>
    <w:basedOn w:val="Fontdeparagrafimplicit"/>
    <w:link w:val="Titlu3"/>
    <w:uiPriority w:val="9"/>
    <w:rsid w:val="0014653D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numbering" w:customStyle="1" w:styleId="FrListare1">
    <w:name w:val="Fără Listare1"/>
    <w:next w:val="FrListare"/>
    <w:uiPriority w:val="99"/>
    <w:semiHidden/>
    <w:unhideWhenUsed/>
    <w:rsid w:val="0014653D"/>
  </w:style>
  <w:style w:type="table" w:customStyle="1" w:styleId="GrilTabel1">
    <w:name w:val="Grilă Tabel1"/>
    <w:basedOn w:val="TabelNormal"/>
    <w:next w:val="GrilTabel"/>
    <w:uiPriority w:val="59"/>
    <w:rsid w:val="001465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ntcorptext">
    <w:name w:val="Body Text Indent"/>
    <w:basedOn w:val="Normal"/>
    <w:link w:val="IndentcorptextCaracter"/>
    <w:uiPriority w:val="99"/>
    <w:rsid w:val="0014653D"/>
    <w:pPr>
      <w:ind w:firstLine="720"/>
      <w:jc w:val="both"/>
    </w:pPr>
    <w:rPr>
      <w:rFonts w:ascii="Palatino" w:hAnsi="Palatino"/>
      <w:szCs w:val="20"/>
      <w:lang w:val="x-none" w:eastAsia="x-none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14653D"/>
    <w:rPr>
      <w:rFonts w:ascii="Palatino" w:eastAsia="Times New Roman" w:hAnsi="Palatino" w:cs="Times New Roman"/>
      <w:sz w:val="24"/>
      <w:szCs w:val="20"/>
      <w:lang w:val="x-none" w:eastAsia="x-none"/>
    </w:rPr>
  </w:style>
  <w:style w:type="character" w:styleId="Robust">
    <w:name w:val="Strong"/>
    <w:qFormat/>
    <w:rsid w:val="0014653D"/>
    <w:rPr>
      <w:b/>
      <w:bCs/>
    </w:rPr>
  </w:style>
  <w:style w:type="character" w:customStyle="1" w:styleId="hvalineatcontent">
    <w:name w:val="hvalineatcontent"/>
    <w:basedOn w:val="Fontdeparagrafimplicit"/>
    <w:rsid w:val="0014653D"/>
  </w:style>
  <w:style w:type="paragraph" w:customStyle="1" w:styleId="Default">
    <w:name w:val="Default"/>
    <w:qFormat/>
    <w:rsid w:val="001465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Corptext">
    <w:name w:val="Body Text"/>
    <w:basedOn w:val="Normal"/>
    <w:link w:val="CorptextCaracter"/>
    <w:unhideWhenUsed/>
    <w:rsid w:val="0014653D"/>
    <w:pPr>
      <w:spacing w:after="120" w:line="276" w:lineRule="auto"/>
    </w:pPr>
    <w:rPr>
      <w:rFonts w:ascii="Calibri" w:eastAsia="Calibri" w:hAnsi="Calibri"/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rsid w:val="0014653D"/>
    <w:rPr>
      <w:rFonts w:ascii="Calibri" w:eastAsia="Calibri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nhideWhenUsed/>
    <w:rsid w:val="0014653D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rsid w:val="0014653D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nhideWhenUsed/>
    <w:rsid w:val="0014653D"/>
    <w:rPr>
      <w:vertAlign w:val="superscript"/>
    </w:rPr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FA76FF"/>
  </w:style>
  <w:style w:type="character" w:customStyle="1" w:styleId="BodytextNotItalic">
    <w:name w:val="Body text + Not Italic"/>
    <w:rsid w:val="00597F0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paragraph" w:customStyle="1" w:styleId="Frspaiere1">
    <w:name w:val="Fără spațiere1"/>
    <w:link w:val="FrspaiereCaracter"/>
    <w:qFormat/>
    <w:rsid w:val="00ED7B0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rsid w:val="00ED7B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D7B03"/>
  </w:style>
  <w:style w:type="character" w:customStyle="1" w:styleId="msonormal0">
    <w:name w:val="msonormal"/>
    <w:basedOn w:val="Fontdeparagrafimplicit"/>
    <w:rsid w:val="000E18EC"/>
  </w:style>
  <w:style w:type="character" w:customStyle="1" w:styleId="sden">
    <w:name w:val="s_den"/>
    <w:basedOn w:val="Fontdeparagrafimplicit"/>
    <w:rsid w:val="00850993"/>
  </w:style>
  <w:style w:type="character" w:customStyle="1" w:styleId="l5def1">
    <w:name w:val="l5def1"/>
    <w:rsid w:val="00E07DEB"/>
    <w:rPr>
      <w:rFonts w:ascii="Arial" w:hAnsi="Arial" w:cs="Arial" w:hint="default"/>
      <w:color w:val="000000"/>
      <w:sz w:val="20"/>
      <w:szCs w:val="20"/>
    </w:rPr>
  </w:style>
  <w:style w:type="character" w:styleId="Accentuat">
    <w:name w:val="Emphasis"/>
    <w:basedOn w:val="Fontdeparagrafimplicit"/>
    <w:qFormat/>
    <w:rsid w:val="00E07DEB"/>
    <w:rPr>
      <w:i/>
      <w:iCs/>
    </w:rPr>
  </w:style>
  <w:style w:type="character" w:customStyle="1" w:styleId="do1">
    <w:name w:val="do1"/>
    <w:basedOn w:val="Fontdeparagrafimplicit"/>
    <w:rsid w:val="00C35A2A"/>
    <w:rPr>
      <w:b/>
      <w:bCs/>
      <w:sz w:val="26"/>
      <w:szCs w:val="26"/>
    </w:rPr>
  </w:style>
  <w:style w:type="character" w:customStyle="1" w:styleId="FrspaiereCaracter">
    <w:name w:val="Fără spațiere Caracter"/>
    <w:link w:val="Frspaiere1"/>
    <w:uiPriority w:val="1"/>
    <w:qFormat/>
    <w:locked/>
    <w:rsid w:val="002576D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Textsimplu">
    <w:name w:val="Plain Text"/>
    <w:basedOn w:val="Normal"/>
    <w:link w:val="TextsimpluCaracter"/>
    <w:rsid w:val="00A610E7"/>
    <w:rPr>
      <w:rFonts w:ascii="Courier New" w:hAnsi="Courier New" w:cs="Courier New"/>
      <w:sz w:val="20"/>
      <w:szCs w:val="20"/>
    </w:rPr>
  </w:style>
  <w:style w:type="character" w:customStyle="1" w:styleId="TextsimpluCaracter">
    <w:name w:val="Text simplu Caracter"/>
    <w:basedOn w:val="Fontdeparagrafimplicit"/>
    <w:link w:val="Textsimplu"/>
    <w:rsid w:val="00A610E7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text">
    <w:name w:val="text"/>
    <w:basedOn w:val="Normal"/>
    <w:rsid w:val="00001660"/>
    <w:pPr>
      <w:autoSpaceDE w:val="0"/>
      <w:autoSpaceDN w:val="0"/>
      <w:adjustRightInd w:val="0"/>
      <w:ind w:firstLine="454"/>
      <w:jc w:val="both"/>
    </w:pPr>
    <w:rPr>
      <w:sz w:val="22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40790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n-US"/>
    </w:rPr>
  </w:style>
  <w:style w:type="character" w:customStyle="1" w:styleId="Titlu5Caracter">
    <w:name w:val="Titlu 5 Caracter"/>
    <w:basedOn w:val="Fontdeparagrafimplicit"/>
    <w:link w:val="Titlu5"/>
    <w:uiPriority w:val="9"/>
    <w:rsid w:val="0064079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table" w:customStyle="1" w:styleId="GrilTabel2">
    <w:name w:val="Grilă Tabel2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3">
    <w:name w:val="Grilă Tabel3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4">
    <w:name w:val="Grilă Tabel4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5">
    <w:name w:val="Grilă Tabel5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6">
    <w:name w:val="Grilă Tabel6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7">
    <w:name w:val="Grilă Tabel7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preambul">
    <w:name w:val="st_preambul"/>
    <w:basedOn w:val="Fontdeparagrafimplicit"/>
    <w:rsid w:val="00640790"/>
  </w:style>
  <w:style w:type="character" w:customStyle="1" w:styleId="sttpreambul">
    <w:name w:val="st_tpreambul"/>
    <w:basedOn w:val="Fontdeparagrafimplicit"/>
    <w:rsid w:val="00640790"/>
  </w:style>
  <w:style w:type="character" w:customStyle="1" w:styleId="sttalineat">
    <w:name w:val="st_talineat"/>
    <w:basedOn w:val="Fontdeparagrafimplicit"/>
    <w:rsid w:val="00640790"/>
  </w:style>
  <w:style w:type="paragraph" w:styleId="Indentcorptext3">
    <w:name w:val="Body Text Indent 3"/>
    <w:basedOn w:val="Normal"/>
    <w:link w:val="Indentcorptext3Caracter"/>
    <w:unhideWhenUsed/>
    <w:rsid w:val="00640790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640790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ar1">
    <w:name w:val="ar1"/>
    <w:basedOn w:val="Fontdeparagrafimplicit"/>
    <w:rsid w:val="00640790"/>
    <w:rPr>
      <w:b/>
      <w:bCs/>
      <w:color w:val="0000AF"/>
      <w:sz w:val="22"/>
      <w:szCs w:val="22"/>
    </w:rPr>
  </w:style>
  <w:style w:type="character" w:customStyle="1" w:styleId="tpa1">
    <w:name w:val="tpa1"/>
    <w:basedOn w:val="Fontdeparagrafimplicit"/>
    <w:rsid w:val="00640790"/>
  </w:style>
  <w:style w:type="character" w:customStyle="1" w:styleId="tli1">
    <w:name w:val="tli1"/>
    <w:basedOn w:val="Fontdeparagrafimplicit"/>
    <w:rsid w:val="00640790"/>
  </w:style>
  <w:style w:type="character" w:customStyle="1" w:styleId="al1">
    <w:name w:val="al1"/>
    <w:basedOn w:val="Fontdeparagrafimplicit"/>
    <w:rsid w:val="00640790"/>
    <w:rPr>
      <w:b/>
      <w:bCs/>
      <w:color w:val="008F00"/>
    </w:rPr>
  </w:style>
  <w:style w:type="character" w:customStyle="1" w:styleId="tal1">
    <w:name w:val="tal1"/>
    <w:basedOn w:val="Fontdeparagrafimplicit"/>
    <w:rsid w:val="00640790"/>
  </w:style>
  <w:style w:type="paragraph" w:styleId="Indentcorptext2">
    <w:name w:val="Body Text Indent 2"/>
    <w:basedOn w:val="Normal"/>
    <w:link w:val="Indentcorptext2Caracter"/>
    <w:uiPriority w:val="99"/>
    <w:semiHidden/>
    <w:unhideWhenUsed/>
    <w:rsid w:val="00640790"/>
    <w:pPr>
      <w:spacing w:after="120" w:line="480" w:lineRule="auto"/>
      <w:ind w:left="283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64079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orptext3">
    <w:name w:val="Body Text 3"/>
    <w:basedOn w:val="Normal"/>
    <w:link w:val="Corptext3Caracter"/>
    <w:uiPriority w:val="99"/>
    <w:semiHidden/>
    <w:unhideWhenUsed/>
    <w:rsid w:val="00640790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640790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Standard">
    <w:name w:val="Standard"/>
    <w:rsid w:val="006407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4653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itlu3">
    <w:name w:val="heading 3"/>
    <w:basedOn w:val="Normal"/>
    <w:link w:val="Titlu3Caracter"/>
    <w:uiPriority w:val="9"/>
    <w:qFormat/>
    <w:rsid w:val="0014653D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4079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rsid w:val="0064079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1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uiPriority w:val="99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Titlu2Caracter">
    <w:name w:val="Titlu 2 Caracter"/>
    <w:basedOn w:val="Fontdeparagrafimplicit"/>
    <w:link w:val="Titlu2"/>
    <w:uiPriority w:val="9"/>
    <w:rsid w:val="0014653D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itlu3Caracter">
    <w:name w:val="Titlu 3 Caracter"/>
    <w:basedOn w:val="Fontdeparagrafimplicit"/>
    <w:link w:val="Titlu3"/>
    <w:uiPriority w:val="9"/>
    <w:rsid w:val="0014653D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numbering" w:customStyle="1" w:styleId="FrListare1">
    <w:name w:val="Fără Listare1"/>
    <w:next w:val="FrListare"/>
    <w:uiPriority w:val="99"/>
    <w:semiHidden/>
    <w:unhideWhenUsed/>
    <w:rsid w:val="0014653D"/>
  </w:style>
  <w:style w:type="table" w:customStyle="1" w:styleId="GrilTabel1">
    <w:name w:val="Grilă Tabel1"/>
    <w:basedOn w:val="TabelNormal"/>
    <w:next w:val="GrilTabel"/>
    <w:uiPriority w:val="59"/>
    <w:rsid w:val="001465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ntcorptext">
    <w:name w:val="Body Text Indent"/>
    <w:basedOn w:val="Normal"/>
    <w:link w:val="IndentcorptextCaracter"/>
    <w:uiPriority w:val="99"/>
    <w:rsid w:val="0014653D"/>
    <w:pPr>
      <w:ind w:firstLine="720"/>
      <w:jc w:val="both"/>
    </w:pPr>
    <w:rPr>
      <w:rFonts w:ascii="Palatino" w:hAnsi="Palatino"/>
      <w:szCs w:val="20"/>
      <w:lang w:val="x-none" w:eastAsia="x-none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14653D"/>
    <w:rPr>
      <w:rFonts w:ascii="Palatino" w:eastAsia="Times New Roman" w:hAnsi="Palatino" w:cs="Times New Roman"/>
      <w:sz w:val="24"/>
      <w:szCs w:val="20"/>
      <w:lang w:val="x-none" w:eastAsia="x-none"/>
    </w:rPr>
  </w:style>
  <w:style w:type="character" w:styleId="Robust">
    <w:name w:val="Strong"/>
    <w:qFormat/>
    <w:rsid w:val="0014653D"/>
    <w:rPr>
      <w:b/>
      <w:bCs/>
    </w:rPr>
  </w:style>
  <w:style w:type="character" w:customStyle="1" w:styleId="hvalineatcontent">
    <w:name w:val="hvalineatcontent"/>
    <w:basedOn w:val="Fontdeparagrafimplicit"/>
    <w:rsid w:val="0014653D"/>
  </w:style>
  <w:style w:type="paragraph" w:customStyle="1" w:styleId="Default">
    <w:name w:val="Default"/>
    <w:qFormat/>
    <w:rsid w:val="001465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Corptext">
    <w:name w:val="Body Text"/>
    <w:basedOn w:val="Normal"/>
    <w:link w:val="CorptextCaracter"/>
    <w:unhideWhenUsed/>
    <w:rsid w:val="0014653D"/>
    <w:pPr>
      <w:spacing w:after="120" w:line="276" w:lineRule="auto"/>
    </w:pPr>
    <w:rPr>
      <w:rFonts w:ascii="Calibri" w:eastAsia="Calibri" w:hAnsi="Calibri"/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rsid w:val="0014653D"/>
    <w:rPr>
      <w:rFonts w:ascii="Calibri" w:eastAsia="Calibri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nhideWhenUsed/>
    <w:rsid w:val="0014653D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rsid w:val="0014653D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nhideWhenUsed/>
    <w:rsid w:val="0014653D"/>
    <w:rPr>
      <w:vertAlign w:val="superscript"/>
    </w:rPr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FA76FF"/>
  </w:style>
  <w:style w:type="character" w:customStyle="1" w:styleId="BodytextNotItalic">
    <w:name w:val="Body text + Not Italic"/>
    <w:rsid w:val="00597F0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paragraph" w:customStyle="1" w:styleId="Frspaiere1">
    <w:name w:val="Fără spațiere1"/>
    <w:link w:val="FrspaiereCaracter"/>
    <w:qFormat/>
    <w:rsid w:val="00ED7B0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rsid w:val="00ED7B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D7B03"/>
  </w:style>
  <w:style w:type="character" w:customStyle="1" w:styleId="msonormal0">
    <w:name w:val="msonormal"/>
    <w:basedOn w:val="Fontdeparagrafimplicit"/>
    <w:rsid w:val="000E18EC"/>
  </w:style>
  <w:style w:type="character" w:customStyle="1" w:styleId="sden">
    <w:name w:val="s_den"/>
    <w:basedOn w:val="Fontdeparagrafimplicit"/>
    <w:rsid w:val="00850993"/>
  </w:style>
  <w:style w:type="character" w:customStyle="1" w:styleId="l5def1">
    <w:name w:val="l5def1"/>
    <w:rsid w:val="00E07DEB"/>
    <w:rPr>
      <w:rFonts w:ascii="Arial" w:hAnsi="Arial" w:cs="Arial" w:hint="default"/>
      <w:color w:val="000000"/>
      <w:sz w:val="20"/>
      <w:szCs w:val="20"/>
    </w:rPr>
  </w:style>
  <w:style w:type="character" w:styleId="Accentuat">
    <w:name w:val="Emphasis"/>
    <w:basedOn w:val="Fontdeparagrafimplicit"/>
    <w:qFormat/>
    <w:rsid w:val="00E07DEB"/>
    <w:rPr>
      <w:i/>
      <w:iCs/>
    </w:rPr>
  </w:style>
  <w:style w:type="character" w:customStyle="1" w:styleId="do1">
    <w:name w:val="do1"/>
    <w:basedOn w:val="Fontdeparagrafimplicit"/>
    <w:rsid w:val="00C35A2A"/>
    <w:rPr>
      <w:b/>
      <w:bCs/>
      <w:sz w:val="26"/>
      <w:szCs w:val="26"/>
    </w:rPr>
  </w:style>
  <w:style w:type="character" w:customStyle="1" w:styleId="FrspaiereCaracter">
    <w:name w:val="Fără spațiere Caracter"/>
    <w:link w:val="Frspaiere1"/>
    <w:uiPriority w:val="1"/>
    <w:qFormat/>
    <w:locked/>
    <w:rsid w:val="002576D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Textsimplu">
    <w:name w:val="Plain Text"/>
    <w:basedOn w:val="Normal"/>
    <w:link w:val="TextsimpluCaracter"/>
    <w:rsid w:val="00A610E7"/>
    <w:rPr>
      <w:rFonts w:ascii="Courier New" w:hAnsi="Courier New" w:cs="Courier New"/>
      <w:sz w:val="20"/>
      <w:szCs w:val="20"/>
    </w:rPr>
  </w:style>
  <w:style w:type="character" w:customStyle="1" w:styleId="TextsimpluCaracter">
    <w:name w:val="Text simplu Caracter"/>
    <w:basedOn w:val="Fontdeparagrafimplicit"/>
    <w:link w:val="Textsimplu"/>
    <w:rsid w:val="00A610E7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text">
    <w:name w:val="text"/>
    <w:basedOn w:val="Normal"/>
    <w:rsid w:val="00001660"/>
    <w:pPr>
      <w:autoSpaceDE w:val="0"/>
      <w:autoSpaceDN w:val="0"/>
      <w:adjustRightInd w:val="0"/>
      <w:ind w:firstLine="454"/>
      <w:jc w:val="both"/>
    </w:pPr>
    <w:rPr>
      <w:sz w:val="22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40790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n-US"/>
    </w:rPr>
  </w:style>
  <w:style w:type="character" w:customStyle="1" w:styleId="Titlu5Caracter">
    <w:name w:val="Titlu 5 Caracter"/>
    <w:basedOn w:val="Fontdeparagrafimplicit"/>
    <w:link w:val="Titlu5"/>
    <w:uiPriority w:val="9"/>
    <w:rsid w:val="0064079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table" w:customStyle="1" w:styleId="GrilTabel2">
    <w:name w:val="Grilă Tabel2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3">
    <w:name w:val="Grilă Tabel3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4">
    <w:name w:val="Grilă Tabel4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5">
    <w:name w:val="Grilă Tabel5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6">
    <w:name w:val="Grilă Tabel6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7">
    <w:name w:val="Grilă Tabel7"/>
    <w:basedOn w:val="TabelNormal"/>
    <w:next w:val="GrilTabel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preambul">
    <w:name w:val="st_preambul"/>
    <w:basedOn w:val="Fontdeparagrafimplicit"/>
    <w:rsid w:val="00640790"/>
  </w:style>
  <w:style w:type="character" w:customStyle="1" w:styleId="sttpreambul">
    <w:name w:val="st_tpreambul"/>
    <w:basedOn w:val="Fontdeparagrafimplicit"/>
    <w:rsid w:val="00640790"/>
  </w:style>
  <w:style w:type="character" w:customStyle="1" w:styleId="sttalineat">
    <w:name w:val="st_talineat"/>
    <w:basedOn w:val="Fontdeparagrafimplicit"/>
    <w:rsid w:val="00640790"/>
  </w:style>
  <w:style w:type="paragraph" w:styleId="Indentcorptext3">
    <w:name w:val="Body Text Indent 3"/>
    <w:basedOn w:val="Normal"/>
    <w:link w:val="Indentcorptext3Caracter"/>
    <w:unhideWhenUsed/>
    <w:rsid w:val="00640790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640790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ar1">
    <w:name w:val="ar1"/>
    <w:basedOn w:val="Fontdeparagrafimplicit"/>
    <w:rsid w:val="00640790"/>
    <w:rPr>
      <w:b/>
      <w:bCs/>
      <w:color w:val="0000AF"/>
      <w:sz w:val="22"/>
      <w:szCs w:val="22"/>
    </w:rPr>
  </w:style>
  <w:style w:type="character" w:customStyle="1" w:styleId="tpa1">
    <w:name w:val="tpa1"/>
    <w:basedOn w:val="Fontdeparagrafimplicit"/>
    <w:rsid w:val="00640790"/>
  </w:style>
  <w:style w:type="character" w:customStyle="1" w:styleId="tli1">
    <w:name w:val="tli1"/>
    <w:basedOn w:val="Fontdeparagrafimplicit"/>
    <w:rsid w:val="00640790"/>
  </w:style>
  <w:style w:type="character" w:customStyle="1" w:styleId="al1">
    <w:name w:val="al1"/>
    <w:basedOn w:val="Fontdeparagrafimplicit"/>
    <w:rsid w:val="00640790"/>
    <w:rPr>
      <w:b/>
      <w:bCs/>
      <w:color w:val="008F00"/>
    </w:rPr>
  </w:style>
  <w:style w:type="character" w:customStyle="1" w:styleId="tal1">
    <w:name w:val="tal1"/>
    <w:basedOn w:val="Fontdeparagrafimplicit"/>
    <w:rsid w:val="00640790"/>
  </w:style>
  <w:style w:type="paragraph" w:styleId="Indentcorptext2">
    <w:name w:val="Body Text Indent 2"/>
    <w:basedOn w:val="Normal"/>
    <w:link w:val="Indentcorptext2Caracter"/>
    <w:uiPriority w:val="99"/>
    <w:semiHidden/>
    <w:unhideWhenUsed/>
    <w:rsid w:val="00640790"/>
    <w:pPr>
      <w:spacing w:after="120" w:line="480" w:lineRule="auto"/>
      <w:ind w:left="283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64079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orptext3">
    <w:name w:val="Body Text 3"/>
    <w:basedOn w:val="Normal"/>
    <w:link w:val="Corptext3Caracter"/>
    <w:uiPriority w:val="99"/>
    <w:semiHidden/>
    <w:unhideWhenUsed/>
    <w:rsid w:val="00640790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640790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Standard">
    <w:name w:val="Standard"/>
    <w:rsid w:val="006407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legiulavlaicu.ro" TargetMode="External"/><Relationship Id="rId1" Type="http://schemas.openxmlformats.org/officeDocument/2006/relationships/hyperlink" Target="mailto:secretariat@colegiulavlaic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ANTET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77D4F-B44D-48DB-9CF0-666E2035D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</Template>
  <TotalTime>0</TotalTime>
  <Pages>1</Pages>
  <Words>278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2018-11-01T09:27:00Z</cp:lastPrinted>
  <dcterms:created xsi:type="dcterms:W3CDTF">2018-11-02T08:22:00Z</dcterms:created>
  <dcterms:modified xsi:type="dcterms:W3CDTF">2018-11-02T08:25:00Z</dcterms:modified>
</cp:coreProperties>
</file>