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B8" w:rsidRPr="007727B8" w:rsidRDefault="007727B8" w:rsidP="007727B8">
      <w:pPr>
        <w:rPr>
          <w:b/>
        </w:rPr>
      </w:pPr>
      <w:r w:rsidRPr="007727B8">
        <w:rPr>
          <w:b/>
        </w:rPr>
        <w:t xml:space="preserve">            </w:t>
      </w:r>
      <w:r w:rsidR="00D548FC">
        <w:rPr>
          <w:b/>
        </w:rPr>
        <w:t>Nr.3959/02.11.2018</w:t>
      </w:r>
      <w:r w:rsidRPr="007727B8">
        <w:rPr>
          <w:b/>
        </w:rPr>
        <w:t xml:space="preserve">        </w:t>
      </w:r>
    </w:p>
    <w:p w:rsidR="007727B8" w:rsidRPr="007727B8" w:rsidRDefault="007727B8" w:rsidP="007727B8">
      <w:pPr>
        <w:rPr>
          <w:b/>
        </w:rPr>
      </w:pPr>
    </w:p>
    <w:p w:rsidR="007727B8" w:rsidRPr="007727B8" w:rsidRDefault="007727B8" w:rsidP="007727B8">
      <w:pPr>
        <w:rPr>
          <w:b/>
        </w:rPr>
      </w:pPr>
    </w:p>
    <w:p w:rsidR="007727B8" w:rsidRPr="007727B8" w:rsidRDefault="007727B8" w:rsidP="007727B8">
      <w:pPr>
        <w:rPr>
          <w:b/>
        </w:rPr>
      </w:pPr>
    </w:p>
    <w:p w:rsidR="007727B8" w:rsidRPr="007727B8" w:rsidRDefault="007727B8" w:rsidP="007727B8">
      <w:pPr>
        <w:rPr>
          <w:b/>
        </w:rPr>
      </w:pPr>
    </w:p>
    <w:p w:rsidR="007727B8" w:rsidRPr="007727B8" w:rsidRDefault="007727B8" w:rsidP="007727B8">
      <w:pPr>
        <w:rPr>
          <w:b/>
        </w:rPr>
      </w:pPr>
    </w:p>
    <w:p w:rsidR="007727B8" w:rsidRPr="007727B8" w:rsidRDefault="007727B8" w:rsidP="007727B8">
      <w:pPr>
        <w:rPr>
          <w:b/>
        </w:rPr>
      </w:pPr>
      <w:r w:rsidRPr="007727B8">
        <w:rPr>
          <w:b/>
        </w:rPr>
        <w:t xml:space="preserve">  CĂTRE,</w:t>
      </w:r>
    </w:p>
    <w:p w:rsidR="007727B8" w:rsidRPr="007727B8" w:rsidRDefault="007727B8" w:rsidP="007727B8">
      <w:pPr>
        <w:rPr>
          <w:b/>
        </w:rPr>
      </w:pPr>
      <w:r w:rsidRPr="007727B8">
        <w:rPr>
          <w:b/>
        </w:rPr>
        <w:t xml:space="preserve">                      </w:t>
      </w:r>
      <w:proofErr w:type="gramStart"/>
      <w:r w:rsidRPr="007727B8">
        <w:rPr>
          <w:b/>
        </w:rPr>
        <w:t>INSPECTORATUL  ŞCOLAR</w:t>
      </w:r>
      <w:proofErr w:type="gramEnd"/>
      <w:r w:rsidRPr="007727B8">
        <w:rPr>
          <w:b/>
        </w:rPr>
        <w:t xml:space="preserve">  JUDEŢEAN  HUNEDOARA</w:t>
      </w:r>
    </w:p>
    <w:p w:rsidR="007727B8" w:rsidRPr="007727B8" w:rsidRDefault="007727B8" w:rsidP="007727B8">
      <w:pPr>
        <w:jc w:val="center"/>
        <w:rPr>
          <w:b/>
        </w:rPr>
      </w:pPr>
    </w:p>
    <w:p w:rsidR="007727B8" w:rsidRPr="007727B8" w:rsidRDefault="007727B8" w:rsidP="007727B8">
      <w:pPr>
        <w:jc w:val="center"/>
        <w:rPr>
          <w:b/>
        </w:rPr>
      </w:pPr>
    </w:p>
    <w:p w:rsidR="007727B8" w:rsidRPr="007727B8" w:rsidRDefault="007727B8" w:rsidP="007727B8">
      <w:pPr>
        <w:tabs>
          <w:tab w:val="left" w:pos="-142"/>
          <w:tab w:val="left" w:pos="273"/>
          <w:tab w:val="left" w:pos="3969"/>
        </w:tabs>
        <w:spacing w:line="276" w:lineRule="auto"/>
        <w:rPr>
          <w:rFonts w:eastAsia="Calibri"/>
          <w:b/>
        </w:rPr>
      </w:pPr>
      <w:proofErr w:type="spellStart"/>
      <w:r w:rsidRPr="007727B8">
        <w:rPr>
          <w:rFonts w:eastAsia="Calibri"/>
        </w:rPr>
        <w:t>În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atenţia</w:t>
      </w:r>
      <w:proofErr w:type="spellEnd"/>
      <w:r w:rsidRPr="007727B8">
        <w:rPr>
          <w:rFonts w:eastAsia="Calibri"/>
        </w:rPr>
        <w:t xml:space="preserve">     </w:t>
      </w:r>
      <w:proofErr w:type="spellStart"/>
      <w:proofErr w:type="gramStart"/>
      <w:r w:rsidRPr="007727B8">
        <w:rPr>
          <w:rFonts w:eastAsia="Calibri"/>
          <w:b/>
        </w:rPr>
        <w:t>Comisiei</w:t>
      </w:r>
      <w:proofErr w:type="spellEnd"/>
      <w:r w:rsidRPr="007727B8">
        <w:rPr>
          <w:rFonts w:eastAsia="Calibri"/>
          <w:b/>
        </w:rPr>
        <w:t xml:space="preserve">  </w:t>
      </w:r>
      <w:proofErr w:type="spellStart"/>
      <w:r w:rsidRPr="007727B8">
        <w:rPr>
          <w:rFonts w:eastAsia="Calibri"/>
          <w:b/>
        </w:rPr>
        <w:t>Jude</w:t>
      </w:r>
      <w:proofErr w:type="gramEnd"/>
      <w:r w:rsidRPr="007727B8">
        <w:rPr>
          <w:rFonts w:eastAsia="Calibri"/>
          <w:b/>
        </w:rPr>
        <w:t>țene</w:t>
      </w:r>
      <w:proofErr w:type="spellEnd"/>
      <w:r w:rsidRPr="007727B8">
        <w:rPr>
          <w:rFonts w:eastAsia="Calibri"/>
          <w:b/>
        </w:rPr>
        <w:t xml:space="preserve">  de </w:t>
      </w:r>
      <w:proofErr w:type="spellStart"/>
      <w:r w:rsidRPr="007727B8">
        <w:rPr>
          <w:rFonts w:eastAsia="Calibri"/>
          <w:b/>
        </w:rPr>
        <w:t>Organizare</w:t>
      </w:r>
      <w:proofErr w:type="spellEnd"/>
      <w:r w:rsidRPr="007727B8">
        <w:rPr>
          <w:rFonts w:eastAsia="Calibri"/>
          <w:b/>
        </w:rPr>
        <w:t xml:space="preserve"> a </w:t>
      </w:r>
      <w:proofErr w:type="spellStart"/>
      <w:r w:rsidRPr="007727B8">
        <w:rPr>
          <w:rFonts w:eastAsia="Calibri"/>
          <w:b/>
        </w:rPr>
        <w:t>Simulării</w:t>
      </w:r>
      <w:proofErr w:type="spellEnd"/>
      <w:r w:rsidRPr="007727B8">
        <w:rPr>
          <w:rFonts w:eastAsia="Calibri"/>
          <w:b/>
        </w:rPr>
        <w:t xml:space="preserve">  </w:t>
      </w:r>
      <w:proofErr w:type="spellStart"/>
      <w:r w:rsidRPr="007727B8">
        <w:rPr>
          <w:rFonts w:eastAsia="Calibri"/>
          <w:b/>
        </w:rPr>
        <w:t>naţionale</w:t>
      </w:r>
      <w:proofErr w:type="spellEnd"/>
      <w:r w:rsidRPr="007727B8">
        <w:rPr>
          <w:rFonts w:eastAsia="Calibri"/>
          <w:b/>
        </w:rPr>
        <w:t xml:space="preserve"> a </w:t>
      </w:r>
      <w:proofErr w:type="spellStart"/>
      <w:r w:rsidRPr="007727B8">
        <w:rPr>
          <w:rFonts w:eastAsia="Calibri"/>
          <w:b/>
        </w:rPr>
        <w:t>examenului</w:t>
      </w:r>
      <w:proofErr w:type="spellEnd"/>
      <w:r w:rsidRPr="007727B8">
        <w:rPr>
          <w:rFonts w:eastAsia="Calibri"/>
          <w:b/>
        </w:rPr>
        <w:t xml:space="preserve"> de </w:t>
      </w:r>
      <w:proofErr w:type="spellStart"/>
      <w:r w:rsidRPr="007727B8">
        <w:rPr>
          <w:rFonts w:eastAsia="Calibri"/>
          <w:b/>
        </w:rPr>
        <w:t>evaluare</w:t>
      </w:r>
      <w:proofErr w:type="spellEnd"/>
      <w:r w:rsidRPr="007727B8">
        <w:rPr>
          <w:rFonts w:eastAsia="Calibri"/>
          <w:b/>
        </w:rPr>
        <w:t xml:space="preserve"> </w:t>
      </w:r>
      <w:proofErr w:type="spellStart"/>
      <w:r w:rsidRPr="007727B8">
        <w:rPr>
          <w:rFonts w:eastAsia="Calibri"/>
          <w:b/>
        </w:rPr>
        <w:t>naţională</w:t>
      </w:r>
      <w:proofErr w:type="spellEnd"/>
      <w:r w:rsidRPr="007727B8">
        <w:rPr>
          <w:rFonts w:eastAsia="Calibri"/>
          <w:b/>
        </w:rPr>
        <w:t xml:space="preserve"> </w:t>
      </w:r>
      <w:proofErr w:type="spellStart"/>
      <w:r w:rsidRPr="007727B8">
        <w:rPr>
          <w:rFonts w:eastAsia="Calibri"/>
          <w:b/>
        </w:rPr>
        <w:t>în</w:t>
      </w:r>
      <w:proofErr w:type="spellEnd"/>
      <w:r w:rsidRPr="007727B8">
        <w:rPr>
          <w:rFonts w:eastAsia="Calibri"/>
          <w:b/>
        </w:rPr>
        <w:t xml:space="preserve"> </w:t>
      </w:r>
      <w:proofErr w:type="spellStart"/>
      <w:r w:rsidRPr="007727B8">
        <w:rPr>
          <w:rFonts w:eastAsia="Calibri"/>
          <w:b/>
        </w:rPr>
        <w:t>anul</w:t>
      </w:r>
      <w:proofErr w:type="spellEnd"/>
      <w:r w:rsidRPr="007727B8">
        <w:rPr>
          <w:rFonts w:eastAsia="Calibri"/>
          <w:b/>
        </w:rPr>
        <w:t xml:space="preserve"> </w:t>
      </w:r>
      <w:proofErr w:type="spellStart"/>
      <w:r w:rsidRPr="007727B8">
        <w:rPr>
          <w:rFonts w:eastAsia="Calibri"/>
          <w:b/>
        </w:rPr>
        <w:t>școlar</w:t>
      </w:r>
      <w:proofErr w:type="spellEnd"/>
      <w:r w:rsidRPr="007727B8">
        <w:rPr>
          <w:rFonts w:eastAsia="Calibri"/>
          <w:b/>
        </w:rPr>
        <w:t xml:space="preserve">  2018-2019</w:t>
      </w:r>
    </w:p>
    <w:p w:rsidR="007727B8" w:rsidRPr="007727B8" w:rsidRDefault="007727B8" w:rsidP="007727B8">
      <w:pPr>
        <w:tabs>
          <w:tab w:val="left" w:pos="273"/>
          <w:tab w:val="left" w:pos="1701"/>
          <w:tab w:val="left" w:pos="3969"/>
        </w:tabs>
        <w:spacing w:line="276" w:lineRule="auto"/>
        <w:rPr>
          <w:rFonts w:eastAsia="Calibri"/>
        </w:rPr>
      </w:pPr>
    </w:p>
    <w:p w:rsidR="007727B8" w:rsidRPr="007727B8" w:rsidRDefault="007727B8" w:rsidP="007727B8">
      <w:pPr>
        <w:tabs>
          <w:tab w:val="left" w:pos="273"/>
          <w:tab w:val="left" w:pos="1701"/>
          <w:tab w:val="left" w:pos="3969"/>
        </w:tabs>
        <w:spacing w:line="276" w:lineRule="auto"/>
        <w:rPr>
          <w:rFonts w:eastAsia="Calibri"/>
        </w:rPr>
      </w:pPr>
    </w:p>
    <w:p w:rsidR="007727B8" w:rsidRPr="007727B8" w:rsidRDefault="007727B8" w:rsidP="007727B8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eastAsia="Calibri"/>
        </w:rPr>
      </w:pPr>
      <w:r w:rsidRPr="007727B8">
        <w:rPr>
          <w:rFonts w:eastAsia="Calibri"/>
        </w:rPr>
        <w:tab/>
      </w:r>
      <w:r w:rsidRPr="007727B8">
        <w:rPr>
          <w:rFonts w:eastAsia="Calibri"/>
        </w:rPr>
        <w:tab/>
      </w:r>
      <w:proofErr w:type="spellStart"/>
      <w:r w:rsidRPr="007727B8">
        <w:rPr>
          <w:rFonts w:eastAsia="Calibri"/>
        </w:rPr>
        <w:t>Prin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prezenta</w:t>
      </w:r>
      <w:proofErr w:type="spellEnd"/>
      <w:r w:rsidRPr="007727B8">
        <w:rPr>
          <w:rFonts w:eastAsia="Calibri"/>
        </w:rPr>
        <w:t xml:space="preserve">  </w:t>
      </w:r>
      <w:proofErr w:type="spellStart"/>
      <w:r w:rsidRPr="007727B8">
        <w:rPr>
          <w:rFonts w:eastAsia="Calibri"/>
        </w:rPr>
        <w:t>vă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comunicăm</w:t>
      </w:r>
      <w:proofErr w:type="spellEnd"/>
      <w:r w:rsidRPr="007727B8">
        <w:rPr>
          <w:rFonts w:eastAsia="Calibri"/>
        </w:rPr>
        <w:t xml:space="preserve">  </w:t>
      </w:r>
      <w:proofErr w:type="spellStart"/>
      <w:r w:rsidRPr="007727B8">
        <w:rPr>
          <w:rFonts w:eastAsia="Calibri"/>
        </w:rPr>
        <w:t>componența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Comisiei</w:t>
      </w:r>
      <w:proofErr w:type="spellEnd"/>
      <w:r w:rsidRPr="007727B8">
        <w:rPr>
          <w:rFonts w:eastAsia="Calibri"/>
        </w:rPr>
        <w:t xml:space="preserve"> de </w:t>
      </w:r>
      <w:proofErr w:type="spellStart"/>
      <w:r w:rsidRPr="007727B8">
        <w:rPr>
          <w:rFonts w:eastAsia="Calibri"/>
        </w:rPr>
        <w:t>organizare</w:t>
      </w:r>
      <w:proofErr w:type="spellEnd"/>
      <w:r w:rsidRPr="007727B8">
        <w:rPr>
          <w:rFonts w:eastAsia="Calibri"/>
        </w:rPr>
        <w:t xml:space="preserve"> a </w:t>
      </w:r>
      <w:proofErr w:type="spellStart"/>
      <w:r w:rsidRPr="007727B8">
        <w:rPr>
          <w:rFonts w:eastAsia="Calibri"/>
          <w:b/>
        </w:rPr>
        <w:t>Simulării</w:t>
      </w:r>
      <w:proofErr w:type="spellEnd"/>
      <w:r w:rsidRPr="007727B8">
        <w:rPr>
          <w:rFonts w:eastAsia="Calibri"/>
          <w:b/>
        </w:rPr>
        <w:t xml:space="preserve"> </w:t>
      </w:r>
      <w:proofErr w:type="spellStart"/>
      <w:r w:rsidRPr="007727B8">
        <w:rPr>
          <w:rFonts w:eastAsia="Calibri"/>
          <w:b/>
        </w:rPr>
        <w:t>Naţionale</w:t>
      </w:r>
      <w:proofErr w:type="spellEnd"/>
      <w:r w:rsidRPr="007727B8">
        <w:rPr>
          <w:rFonts w:eastAsia="Calibri"/>
          <w:b/>
        </w:rPr>
        <w:t xml:space="preserve">  a  </w:t>
      </w:r>
      <w:proofErr w:type="spellStart"/>
      <w:r w:rsidRPr="007727B8">
        <w:rPr>
          <w:rFonts w:eastAsia="Calibri"/>
          <w:b/>
        </w:rPr>
        <w:t>probelor</w:t>
      </w:r>
      <w:proofErr w:type="spellEnd"/>
      <w:r w:rsidRPr="007727B8">
        <w:rPr>
          <w:rFonts w:eastAsia="Calibri"/>
          <w:b/>
        </w:rPr>
        <w:t xml:space="preserve">  </w:t>
      </w:r>
      <w:proofErr w:type="spellStart"/>
      <w:r w:rsidRPr="007727B8">
        <w:rPr>
          <w:rFonts w:eastAsia="Calibri"/>
          <w:b/>
        </w:rPr>
        <w:t>scrise</w:t>
      </w:r>
      <w:proofErr w:type="spellEnd"/>
      <w:r w:rsidRPr="007727B8">
        <w:rPr>
          <w:rFonts w:eastAsia="Calibri"/>
          <w:b/>
        </w:rPr>
        <w:t xml:space="preserve"> ale </w:t>
      </w:r>
      <w:proofErr w:type="spellStart"/>
      <w:r w:rsidRPr="007727B8">
        <w:rPr>
          <w:rFonts w:eastAsia="Calibri"/>
          <w:b/>
        </w:rPr>
        <w:t>examenului</w:t>
      </w:r>
      <w:proofErr w:type="spellEnd"/>
      <w:r w:rsidRPr="007727B8">
        <w:rPr>
          <w:rFonts w:eastAsia="Calibri"/>
          <w:b/>
        </w:rPr>
        <w:t xml:space="preserve">  de   </w:t>
      </w:r>
      <w:proofErr w:type="spellStart"/>
      <w:r w:rsidRPr="007727B8">
        <w:rPr>
          <w:rFonts w:eastAsia="Calibri"/>
          <w:b/>
        </w:rPr>
        <w:t>evaluare</w:t>
      </w:r>
      <w:proofErr w:type="spellEnd"/>
      <w:r w:rsidRPr="007727B8">
        <w:rPr>
          <w:rFonts w:eastAsia="Calibri"/>
          <w:b/>
        </w:rPr>
        <w:t xml:space="preserve"> </w:t>
      </w:r>
      <w:proofErr w:type="spellStart"/>
      <w:r w:rsidRPr="007727B8">
        <w:rPr>
          <w:rFonts w:eastAsia="Calibri"/>
          <w:b/>
        </w:rPr>
        <w:t>naţională</w:t>
      </w:r>
      <w:proofErr w:type="spellEnd"/>
      <w:r w:rsidRPr="007727B8">
        <w:rPr>
          <w:rFonts w:eastAsia="Calibri"/>
          <w:b/>
        </w:rPr>
        <w:t xml:space="preserve"> </w:t>
      </w:r>
      <w:r w:rsidRPr="007727B8">
        <w:rPr>
          <w:rFonts w:eastAsia="Calibri"/>
        </w:rPr>
        <w:t xml:space="preserve">, </w:t>
      </w:r>
      <w:proofErr w:type="spellStart"/>
      <w:r w:rsidRPr="007727B8">
        <w:rPr>
          <w:rFonts w:eastAsia="Calibri"/>
        </w:rPr>
        <w:t>în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anul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școlar</w:t>
      </w:r>
      <w:proofErr w:type="spellEnd"/>
      <w:r w:rsidRPr="007727B8">
        <w:rPr>
          <w:rFonts w:eastAsia="Calibri"/>
        </w:rPr>
        <w:t xml:space="preserve"> 2018-2019, de la </w:t>
      </w:r>
      <w:proofErr w:type="spellStart"/>
      <w:r w:rsidRPr="007727B8">
        <w:rPr>
          <w:rFonts w:eastAsia="Calibri"/>
        </w:rPr>
        <w:t>nivelul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Colegiul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Naţional</w:t>
      </w:r>
      <w:proofErr w:type="spellEnd"/>
      <w:r w:rsidRPr="007727B8">
        <w:rPr>
          <w:rFonts w:eastAsia="Calibri"/>
        </w:rPr>
        <w:t xml:space="preserve"> “</w:t>
      </w:r>
      <w:proofErr w:type="spellStart"/>
      <w:r w:rsidRPr="007727B8">
        <w:rPr>
          <w:rFonts w:eastAsia="Calibri"/>
        </w:rPr>
        <w:t>Aurel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Vlaicu</w:t>
      </w:r>
      <w:proofErr w:type="spellEnd"/>
      <w:r w:rsidRPr="007727B8">
        <w:rPr>
          <w:rFonts w:eastAsia="Calibri"/>
        </w:rPr>
        <w:t xml:space="preserve">” </w:t>
      </w:r>
      <w:proofErr w:type="spellStart"/>
      <w:r w:rsidRPr="007727B8">
        <w:rPr>
          <w:rFonts w:eastAsia="Calibri"/>
        </w:rPr>
        <w:t>Orăştie</w:t>
      </w:r>
      <w:proofErr w:type="spellEnd"/>
      <w:r w:rsidRPr="007727B8">
        <w:rPr>
          <w:rFonts w:eastAsia="Calibri"/>
        </w:rPr>
        <w:t xml:space="preserve">, </w:t>
      </w:r>
      <w:proofErr w:type="spellStart"/>
      <w:r w:rsidRPr="007727B8">
        <w:rPr>
          <w:rFonts w:eastAsia="Calibri"/>
        </w:rPr>
        <w:t>sesiunea</w:t>
      </w:r>
      <w:proofErr w:type="spellEnd"/>
      <w:r w:rsidRPr="007727B8">
        <w:rPr>
          <w:rFonts w:eastAsia="Calibri"/>
        </w:rPr>
        <w:t xml:space="preserve"> </w:t>
      </w:r>
      <w:proofErr w:type="spellStart"/>
      <w:r w:rsidRPr="007727B8">
        <w:rPr>
          <w:rFonts w:eastAsia="Calibri"/>
        </w:rPr>
        <w:t>noiembrie</w:t>
      </w:r>
      <w:proofErr w:type="spellEnd"/>
      <w:r w:rsidRPr="007727B8">
        <w:rPr>
          <w:rFonts w:eastAsia="Calibri"/>
        </w:rPr>
        <w:t xml:space="preserve"> 2018:</w:t>
      </w:r>
    </w:p>
    <w:p w:rsidR="007727B8" w:rsidRPr="007727B8" w:rsidRDefault="007727B8" w:rsidP="007727B8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eastAsia="Calibri"/>
        </w:rPr>
      </w:pPr>
    </w:p>
    <w:p w:rsidR="00BC34B1" w:rsidRPr="007727B8" w:rsidRDefault="007727B8" w:rsidP="007727B8">
      <w:pPr>
        <w:pStyle w:val="Listparagraf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color w:val="595F5F"/>
          <w:sz w:val="24"/>
          <w:szCs w:val="24"/>
          <w:lang w:eastAsia="ro-RO"/>
        </w:rPr>
      </w:pP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Preşedinte</w:t>
      </w: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ab/>
        <w:t>:</w:t>
      </w:r>
      <w:r w:rsidR="00BC5923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Prof.</w:t>
      </w: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 Ionică Mircea – director adjunct</w:t>
      </w:r>
    </w:p>
    <w:p w:rsidR="007727B8" w:rsidRPr="007727B8" w:rsidRDefault="007727B8" w:rsidP="007727B8">
      <w:pPr>
        <w:pStyle w:val="Listparagraf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color w:val="595F5F"/>
          <w:sz w:val="24"/>
          <w:szCs w:val="24"/>
          <w:lang w:eastAsia="ro-RO"/>
        </w:rPr>
      </w:pP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Membri: </w:t>
      </w:r>
      <w:r w:rsidR="00D548FC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ab/>
      </w:r>
      <w:proofErr w:type="spellStart"/>
      <w:r w:rsidR="00BC5923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Prof.</w:t>
      </w: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Gădinescu</w:t>
      </w:r>
      <w:proofErr w:type="spellEnd"/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 Narcisa </w:t>
      </w:r>
    </w:p>
    <w:p w:rsidR="007727B8" w:rsidRPr="007727B8" w:rsidRDefault="007727B8" w:rsidP="007727B8">
      <w:pPr>
        <w:pStyle w:val="Listparagraf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color w:val="595F5F"/>
          <w:sz w:val="24"/>
          <w:szCs w:val="24"/>
          <w:lang w:eastAsia="ro-RO"/>
        </w:rPr>
      </w:pP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Asistenţi : </w:t>
      </w:r>
      <w:r w:rsidR="00D548FC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ab/>
      </w:r>
      <w:proofErr w:type="spellStart"/>
      <w:r w:rsidR="00BC5923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Prof.</w:t>
      </w: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Vaida</w:t>
      </w:r>
      <w:proofErr w:type="spellEnd"/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 Camelia </w:t>
      </w:r>
    </w:p>
    <w:p w:rsidR="007727B8" w:rsidRPr="007727B8" w:rsidRDefault="00BC5923" w:rsidP="007727B8">
      <w:pPr>
        <w:pStyle w:val="Listparagraf"/>
        <w:shd w:val="clear" w:color="auto" w:fill="FFFFFF"/>
        <w:spacing w:after="225"/>
        <w:ind w:left="2124"/>
        <w:textAlignment w:val="baseline"/>
        <w:rPr>
          <w:rFonts w:ascii="Times New Roman" w:hAnsi="Times New Roman" w:cs="Times New Roman"/>
          <w:color w:val="595F5F"/>
          <w:sz w:val="24"/>
          <w:szCs w:val="24"/>
          <w:lang w:eastAsia="ro-RO"/>
        </w:rPr>
      </w:pPr>
      <w:proofErr w:type="spellStart"/>
      <w:r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Prof.</w:t>
      </w:r>
      <w:r w:rsidR="007727B8"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Oproiu</w:t>
      </w:r>
      <w:proofErr w:type="spellEnd"/>
      <w:r w:rsidR="007727B8"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 Delia </w:t>
      </w:r>
    </w:p>
    <w:p w:rsidR="007727B8" w:rsidRPr="007727B8" w:rsidRDefault="007727B8" w:rsidP="007727B8">
      <w:pPr>
        <w:pStyle w:val="Listparagraf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color w:val="595F5F"/>
          <w:sz w:val="24"/>
          <w:szCs w:val="24"/>
          <w:lang w:eastAsia="ro-RO"/>
        </w:rPr>
      </w:pP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persoană de contact</w:t>
      </w:r>
      <w:r w:rsidR="00D548FC" w:rsidRPr="00D548FC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 </w:t>
      </w:r>
      <w:r w:rsidR="00D548FC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- </w:t>
      </w:r>
      <w:r w:rsidR="00D548FC"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 xml:space="preserve">Haţegan Marcel </w:t>
      </w:r>
    </w:p>
    <w:p w:rsidR="007727B8" w:rsidRPr="007727B8" w:rsidRDefault="007727B8" w:rsidP="007727B8">
      <w:pPr>
        <w:pStyle w:val="Listparagraf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color w:val="595F5F"/>
          <w:sz w:val="24"/>
          <w:szCs w:val="24"/>
          <w:lang w:eastAsia="ro-RO"/>
        </w:rPr>
      </w:pPr>
      <w:r w:rsidRPr="007727B8">
        <w:rPr>
          <w:rFonts w:ascii="Times New Roman" w:hAnsi="Times New Roman" w:cs="Times New Roman"/>
          <w:color w:val="595F5F"/>
          <w:sz w:val="24"/>
          <w:szCs w:val="24"/>
          <w:lang w:eastAsia="ro-RO"/>
        </w:rPr>
        <w:t>Evaluatori:</w:t>
      </w:r>
    </w:p>
    <w:p w:rsidR="007727B8" w:rsidRPr="007727B8" w:rsidRDefault="007727B8" w:rsidP="007727B8">
      <w:pPr>
        <w:shd w:val="clear" w:color="auto" w:fill="FFFFFF"/>
        <w:spacing w:after="225"/>
        <w:ind w:left="2124"/>
        <w:textAlignment w:val="baseline"/>
        <w:rPr>
          <w:color w:val="595F5F"/>
          <w:lang w:eastAsia="ro-RO"/>
        </w:rPr>
      </w:pPr>
      <w:proofErr w:type="spellStart"/>
      <w:r w:rsidRPr="007727B8">
        <w:rPr>
          <w:color w:val="595F5F"/>
          <w:lang w:eastAsia="ro-RO"/>
        </w:rPr>
        <w:t>Limba</w:t>
      </w:r>
      <w:proofErr w:type="spellEnd"/>
      <w:r w:rsidRPr="007727B8">
        <w:rPr>
          <w:color w:val="595F5F"/>
          <w:lang w:eastAsia="ro-RO"/>
        </w:rPr>
        <w:t xml:space="preserve"> </w:t>
      </w:r>
      <w:proofErr w:type="spellStart"/>
      <w:r w:rsidRPr="007727B8">
        <w:rPr>
          <w:color w:val="595F5F"/>
          <w:lang w:eastAsia="ro-RO"/>
        </w:rPr>
        <w:t>şi</w:t>
      </w:r>
      <w:proofErr w:type="spellEnd"/>
      <w:r w:rsidRPr="007727B8">
        <w:rPr>
          <w:color w:val="595F5F"/>
          <w:lang w:eastAsia="ro-RO"/>
        </w:rPr>
        <w:t xml:space="preserve"> literature </w:t>
      </w:r>
      <w:proofErr w:type="spellStart"/>
      <w:r w:rsidRPr="007727B8">
        <w:rPr>
          <w:color w:val="595F5F"/>
          <w:lang w:eastAsia="ro-RO"/>
        </w:rPr>
        <w:t>română</w:t>
      </w:r>
      <w:proofErr w:type="spellEnd"/>
    </w:p>
    <w:p w:rsidR="007727B8" w:rsidRPr="007727B8" w:rsidRDefault="007727B8" w:rsidP="007727B8">
      <w:pPr>
        <w:shd w:val="clear" w:color="auto" w:fill="FFFFFF"/>
        <w:spacing w:after="225"/>
        <w:ind w:left="2124"/>
        <w:textAlignment w:val="baseline"/>
        <w:rPr>
          <w:color w:val="595F5F"/>
          <w:lang w:eastAsia="ro-RO"/>
        </w:rPr>
      </w:pP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proofErr w:type="spellStart"/>
      <w:r w:rsidR="00BC5923">
        <w:rPr>
          <w:color w:val="595F5F"/>
          <w:lang w:eastAsia="ro-RO"/>
        </w:rPr>
        <w:t>Prof.</w:t>
      </w:r>
      <w:r w:rsidRPr="007727B8">
        <w:rPr>
          <w:color w:val="595F5F"/>
          <w:lang w:eastAsia="ro-RO"/>
        </w:rPr>
        <w:t>Kadar</w:t>
      </w:r>
      <w:proofErr w:type="spellEnd"/>
      <w:r w:rsidRPr="007727B8">
        <w:rPr>
          <w:color w:val="595F5F"/>
          <w:lang w:eastAsia="ro-RO"/>
        </w:rPr>
        <w:t xml:space="preserve"> Emilia</w:t>
      </w:r>
    </w:p>
    <w:p w:rsidR="007727B8" w:rsidRPr="007727B8" w:rsidRDefault="007727B8" w:rsidP="007727B8">
      <w:pPr>
        <w:shd w:val="clear" w:color="auto" w:fill="FFFFFF"/>
        <w:spacing w:after="225"/>
        <w:ind w:left="2124"/>
        <w:textAlignment w:val="baseline"/>
        <w:rPr>
          <w:color w:val="595F5F"/>
          <w:lang w:eastAsia="ro-RO"/>
        </w:rPr>
      </w:pP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proofErr w:type="spellStart"/>
      <w:r w:rsidR="00BC5923">
        <w:rPr>
          <w:color w:val="595F5F"/>
          <w:lang w:eastAsia="ro-RO"/>
        </w:rPr>
        <w:t>Prof.</w:t>
      </w:r>
      <w:r w:rsidRPr="007727B8">
        <w:rPr>
          <w:color w:val="595F5F"/>
          <w:lang w:eastAsia="ro-RO"/>
        </w:rPr>
        <w:t>Marc</w:t>
      </w:r>
      <w:proofErr w:type="spellEnd"/>
      <w:r w:rsidRPr="007727B8">
        <w:rPr>
          <w:color w:val="595F5F"/>
          <w:lang w:eastAsia="ro-RO"/>
        </w:rPr>
        <w:t xml:space="preserve"> Marius</w:t>
      </w:r>
    </w:p>
    <w:p w:rsidR="007727B8" w:rsidRPr="007727B8" w:rsidRDefault="007727B8" w:rsidP="007727B8">
      <w:pPr>
        <w:shd w:val="clear" w:color="auto" w:fill="FFFFFF"/>
        <w:spacing w:after="225"/>
        <w:ind w:left="2124"/>
        <w:textAlignment w:val="baseline"/>
        <w:rPr>
          <w:color w:val="595F5F"/>
          <w:lang w:eastAsia="ro-RO"/>
        </w:rPr>
      </w:pPr>
      <w:proofErr w:type="spellStart"/>
      <w:r w:rsidRPr="007727B8">
        <w:rPr>
          <w:color w:val="595F5F"/>
          <w:lang w:eastAsia="ro-RO"/>
        </w:rPr>
        <w:t>Matematică</w:t>
      </w:r>
      <w:proofErr w:type="spellEnd"/>
      <w:r w:rsidRPr="007727B8">
        <w:rPr>
          <w:color w:val="595F5F"/>
          <w:lang w:eastAsia="ro-RO"/>
        </w:rPr>
        <w:t xml:space="preserve"> </w:t>
      </w:r>
    </w:p>
    <w:p w:rsidR="007727B8" w:rsidRPr="007727B8" w:rsidRDefault="007727B8" w:rsidP="007727B8">
      <w:pPr>
        <w:shd w:val="clear" w:color="auto" w:fill="FFFFFF"/>
        <w:spacing w:after="225"/>
        <w:ind w:left="2124"/>
        <w:textAlignment w:val="baseline"/>
        <w:rPr>
          <w:color w:val="595F5F"/>
          <w:lang w:eastAsia="ro-RO"/>
        </w:rPr>
      </w:pP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proofErr w:type="spellStart"/>
      <w:r w:rsidR="00BC5923">
        <w:rPr>
          <w:color w:val="595F5F"/>
          <w:lang w:eastAsia="ro-RO"/>
        </w:rPr>
        <w:t>Prof.</w:t>
      </w:r>
      <w:r w:rsidRPr="007727B8">
        <w:rPr>
          <w:color w:val="595F5F"/>
          <w:lang w:eastAsia="ro-RO"/>
        </w:rPr>
        <w:t>Dumitru</w:t>
      </w:r>
      <w:proofErr w:type="spellEnd"/>
      <w:r w:rsidRPr="007727B8">
        <w:rPr>
          <w:color w:val="595F5F"/>
          <w:lang w:eastAsia="ro-RO"/>
        </w:rPr>
        <w:t xml:space="preserve"> Angela</w:t>
      </w:r>
    </w:p>
    <w:p w:rsidR="007727B8" w:rsidRPr="007727B8" w:rsidRDefault="007727B8" w:rsidP="007727B8">
      <w:pPr>
        <w:shd w:val="clear" w:color="auto" w:fill="FFFFFF"/>
        <w:spacing w:after="225"/>
        <w:ind w:left="2124"/>
        <w:textAlignment w:val="baseline"/>
        <w:rPr>
          <w:color w:val="595F5F"/>
          <w:lang w:eastAsia="ro-RO"/>
        </w:rPr>
      </w:pP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r w:rsidRPr="007727B8">
        <w:rPr>
          <w:color w:val="595F5F"/>
          <w:lang w:eastAsia="ro-RO"/>
        </w:rPr>
        <w:tab/>
      </w:r>
      <w:proofErr w:type="spellStart"/>
      <w:r w:rsidR="00BC5923">
        <w:rPr>
          <w:color w:val="595F5F"/>
          <w:lang w:eastAsia="ro-RO"/>
        </w:rPr>
        <w:t>Prof.</w:t>
      </w:r>
      <w:bookmarkStart w:id="0" w:name="_GoBack"/>
      <w:bookmarkEnd w:id="0"/>
      <w:r w:rsidRPr="007727B8">
        <w:rPr>
          <w:color w:val="595F5F"/>
          <w:lang w:eastAsia="ro-RO"/>
        </w:rPr>
        <w:t>Haţegan</w:t>
      </w:r>
      <w:proofErr w:type="spellEnd"/>
      <w:r w:rsidRPr="007727B8">
        <w:rPr>
          <w:color w:val="595F5F"/>
          <w:lang w:eastAsia="ro-RO"/>
        </w:rPr>
        <w:t xml:space="preserve"> Mihaela</w:t>
      </w:r>
    </w:p>
    <w:p w:rsidR="00D548FC" w:rsidRDefault="00D548FC" w:rsidP="007727B8">
      <w:pPr>
        <w:shd w:val="clear" w:color="auto" w:fill="FFFFFF"/>
        <w:spacing w:after="225"/>
        <w:ind w:left="2124"/>
        <w:jc w:val="center"/>
        <w:textAlignment w:val="baseline"/>
        <w:rPr>
          <w:color w:val="595F5F"/>
          <w:lang w:eastAsia="ro-RO"/>
        </w:rPr>
      </w:pPr>
    </w:p>
    <w:p w:rsidR="007727B8" w:rsidRPr="007727B8" w:rsidRDefault="007727B8" w:rsidP="007727B8">
      <w:pPr>
        <w:shd w:val="clear" w:color="auto" w:fill="FFFFFF"/>
        <w:spacing w:after="225"/>
        <w:ind w:left="2124"/>
        <w:jc w:val="center"/>
        <w:textAlignment w:val="baseline"/>
        <w:rPr>
          <w:color w:val="595F5F"/>
          <w:lang w:eastAsia="ro-RO"/>
        </w:rPr>
      </w:pPr>
      <w:r w:rsidRPr="007727B8">
        <w:rPr>
          <w:color w:val="595F5F"/>
          <w:lang w:eastAsia="ro-RO"/>
        </w:rPr>
        <w:t>DIRECTOR</w:t>
      </w:r>
    </w:p>
    <w:p w:rsidR="007727B8" w:rsidRPr="007727B8" w:rsidRDefault="007727B8" w:rsidP="007727B8">
      <w:pPr>
        <w:shd w:val="clear" w:color="auto" w:fill="FFFFFF"/>
        <w:spacing w:after="225"/>
        <w:ind w:left="2124"/>
        <w:jc w:val="center"/>
        <w:textAlignment w:val="baseline"/>
        <w:rPr>
          <w:color w:val="595F5F"/>
          <w:lang w:eastAsia="ro-RO"/>
        </w:rPr>
      </w:pPr>
      <w:r w:rsidRPr="007727B8">
        <w:rPr>
          <w:color w:val="595F5F"/>
          <w:lang w:eastAsia="ro-RO"/>
        </w:rPr>
        <w:t>PROF.GIURGIU MARGARETA</w:t>
      </w:r>
    </w:p>
    <w:p w:rsidR="00F4075A" w:rsidRPr="007727B8" w:rsidRDefault="00F4075A" w:rsidP="00D548FC">
      <w:pPr>
        <w:jc w:val="both"/>
        <w:rPr>
          <w:lang w:val="ro-RO"/>
        </w:rPr>
      </w:pPr>
    </w:p>
    <w:sectPr w:rsidR="00F4075A" w:rsidRPr="007727B8" w:rsidSect="000235C0">
      <w:headerReference w:type="default" r:id="rId9"/>
      <w:footerReference w:type="default" r:id="rId10"/>
      <w:type w:val="continuous"/>
      <w:pgSz w:w="11906" w:h="16838"/>
      <w:pgMar w:top="718" w:right="707" w:bottom="1417" w:left="1134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6FD" w:rsidRDefault="004C76FD" w:rsidP="000701A9">
      <w:r>
        <w:separator/>
      </w:r>
    </w:p>
  </w:endnote>
  <w:endnote w:type="continuationSeparator" w:id="0">
    <w:p w:rsidR="004C76FD" w:rsidRDefault="004C76FD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C7A" w:rsidRDefault="00656C7A" w:rsidP="00257F22">
    <w:pPr>
      <w:pStyle w:val="Frspaiere"/>
      <w:jc w:val="right"/>
      <w:rPr>
        <w:b/>
        <w:sz w:val="18"/>
        <w:szCs w:val="18"/>
      </w:rPr>
    </w:pPr>
    <w:r>
      <w:rPr>
        <w:b/>
        <w:sz w:val="18"/>
        <w:szCs w:val="18"/>
      </w:rPr>
      <w:t>--------------------------------------------------------------------------------------------------------------------------------------------------------------------</w:t>
    </w:r>
  </w:p>
  <w:p w:rsidR="00656C7A" w:rsidRPr="004355C8" w:rsidRDefault="00656C7A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>
      <w:rPr>
        <w:b/>
        <w:sz w:val="18"/>
        <w:szCs w:val="18"/>
      </w:rPr>
      <w:t xml:space="preserve"> - ORĂŞTIE, JUDEŢUL HUNEDOARA</w:t>
    </w:r>
  </w:p>
  <w:p w:rsidR="00656C7A" w:rsidRDefault="00656C7A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>
      <w:rPr>
        <w:b/>
        <w:sz w:val="20"/>
        <w:szCs w:val="20"/>
      </w:rPr>
      <w:t>, fax:+4(0)354109014</w:t>
    </w:r>
  </w:p>
  <w:p w:rsidR="00656C7A" w:rsidRPr="007E504F" w:rsidRDefault="00656C7A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656C7A" w:rsidRPr="004355C8" w:rsidRDefault="004C76FD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="00656C7A" w:rsidRPr="007E504F">
        <w:rPr>
          <w:rStyle w:val="Hyperlink"/>
          <w:b/>
          <w:sz w:val="20"/>
          <w:szCs w:val="20"/>
          <w:lang w:val="it-IT"/>
        </w:rPr>
        <w:t>http</w:t>
      </w:r>
      <w:r w:rsidR="00656C7A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656C7A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6FD" w:rsidRDefault="004C76FD" w:rsidP="000701A9">
      <w:r>
        <w:separator/>
      </w:r>
    </w:p>
  </w:footnote>
  <w:footnote w:type="continuationSeparator" w:id="0">
    <w:p w:rsidR="004C76FD" w:rsidRDefault="004C76FD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9242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9"/>
      <w:gridCol w:w="3555"/>
      <w:gridCol w:w="709"/>
      <w:gridCol w:w="852"/>
      <w:gridCol w:w="2987"/>
    </w:tblGrid>
    <w:tr w:rsidR="00656C7A" w:rsidTr="002B1D85">
      <w:trPr>
        <w:trHeight w:val="1376"/>
      </w:trPr>
      <w:tc>
        <w:tcPr>
          <w:tcW w:w="1139" w:type="dxa"/>
        </w:tcPr>
        <w:p w:rsidR="00656C7A" w:rsidRDefault="00656C7A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 wp14:anchorId="1D286D0A" wp14:editId="32EBDA6C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55" w:type="dxa"/>
        </w:tcPr>
        <w:p w:rsidR="00656C7A" w:rsidRPr="00257F22" w:rsidRDefault="00656C7A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656C7A" w:rsidRPr="00257F22" w:rsidRDefault="00656C7A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709" w:type="dxa"/>
        </w:tcPr>
        <w:p w:rsidR="00656C7A" w:rsidRDefault="00656C7A">
          <w:pPr>
            <w:pStyle w:val="Antet"/>
          </w:pPr>
        </w:p>
      </w:tc>
      <w:tc>
        <w:tcPr>
          <w:tcW w:w="852" w:type="dxa"/>
        </w:tcPr>
        <w:p w:rsidR="00656C7A" w:rsidRPr="000701A9" w:rsidRDefault="00656C7A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2987" w:type="dxa"/>
        </w:tcPr>
        <w:p w:rsidR="00656C7A" w:rsidRDefault="00656C7A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1D272725" wp14:editId="02157BFB">
                <wp:simplePos x="0" y="0"/>
                <wp:positionH relativeFrom="column">
                  <wp:posOffset>160655</wp:posOffset>
                </wp:positionH>
                <wp:positionV relativeFrom="paragraph">
                  <wp:posOffset>-1905</wp:posOffset>
                </wp:positionV>
                <wp:extent cx="1419225" cy="590550"/>
                <wp:effectExtent l="0" t="0" r="9525" b="0"/>
                <wp:wrapTopAndBottom/>
                <wp:docPr id="2" name="Imagine 2" descr="C:\Users\admin\Desktop\downloa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esktop\downloa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656C7A" w:rsidRDefault="00656C7A" w:rsidP="00DE2DC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BD21298_"/>
      </v:shape>
    </w:pict>
  </w:numPicBullet>
  <w:abstractNum w:abstractNumId="0">
    <w:nsid w:val="06441451"/>
    <w:multiLevelType w:val="hybridMultilevel"/>
    <w:tmpl w:val="29FC22AA"/>
    <w:lvl w:ilvl="0" w:tplc="21A04F74">
      <w:numFmt w:val="bullet"/>
      <w:lvlText w:val="-"/>
      <w:lvlJc w:val="left"/>
      <w:pPr>
        <w:tabs>
          <w:tab w:val="num" w:pos="1608"/>
        </w:tabs>
        <w:ind w:left="1608" w:hanging="360"/>
      </w:pPr>
      <w:rPr>
        <w:rFonts w:ascii="Latha" w:eastAsia="Times New Roman" w:hAnsi="Latha" w:cs="Latha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DFC2A32"/>
    <w:multiLevelType w:val="hybridMultilevel"/>
    <w:tmpl w:val="E4E4A662"/>
    <w:lvl w:ilvl="0" w:tplc="5FDE24E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7"/>
        </w:tabs>
        <w:ind w:left="102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7"/>
        </w:tabs>
        <w:ind w:left="174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7"/>
        </w:tabs>
        <w:ind w:left="318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7"/>
        </w:tabs>
        <w:ind w:left="390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7"/>
        </w:tabs>
        <w:ind w:left="534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7"/>
        </w:tabs>
        <w:ind w:left="6067" w:hanging="180"/>
      </w:pPr>
    </w:lvl>
  </w:abstractNum>
  <w:abstractNum w:abstractNumId="2">
    <w:nsid w:val="0FD16C0F"/>
    <w:multiLevelType w:val="hybridMultilevel"/>
    <w:tmpl w:val="F3B29628"/>
    <w:lvl w:ilvl="0" w:tplc="4F108C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6565F"/>
    <w:multiLevelType w:val="hybridMultilevel"/>
    <w:tmpl w:val="93769E88"/>
    <w:lvl w:ilvl="0" w:tplc="C32AADB4">
      <w:start w:val="1"/>
      <w:numFmt w:val="lowerLetter"/>
      <w:lvlText w:val="%1."/>
      <w:lvlJc w:val="left"/>
      <w:pPr>
        <w:tabs>
          <w:tab w:val="num" w:pos="1133"/>
        </w:tabs>
        <w:ind w:left="113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5B9091B"/>
    <w:multiLevelType w:val="hybridMultilevel"/>
    <w:tmpl w:val="FAD09F44"/>
    <w:lvl w:ilvl="0" w:tplc="C32AADB4">
      <w:start w:val="1"/>
      <w:numFmt w:val="lowerLetter"/>
      <w:lvlText w:val="%1."/>
      <w:lvlJc w:val="left"/>
      <w:pPr>
        <w:tabs>
          <w:tab w:val="num" w:pos="413"/>
        </w:tabs>
        <w:ind w:left="413" w:hanging="360"/>
      </w:pPr>
      <w:rPr>
        <w:rFonts w:hint="default"/>
        <w:b/>
      </w:rPr>
    </w:lvl>
    <w:lvl w:ilvl="1" w:tplc="62F8585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67218F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09D72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b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FD5C6C"/>
    <w:multiLevelType w:val="hybridMultilevel"/>
    <w:tmpl w:val="CD0E416A"/>
    <w:lvl w:ilvl="0" w:tplc="099AC3AA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">
    <w:nsid w:val="1B2A49A7"/>
    <w:multiLevelType w:val="hybridMultilevel"/>
    <w:tmpl w:val="A2F2B080"/>
    <w:lvl w:ilvl="0" w:tplc="C32AADB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22E726F2"/>
    <w:multiLevelType w:val="hybridMultilevel"/>
    <w:tmpl w:val="303E3C54"/>
    <w:lvl w:ilvl="0" w:tplc="C32AADB4">
      <w:start w:val="1"/>
      <w:numFmt w:val="lowerLetter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48056E9"/>
    <w:multiLevelType w:val="hybridMultilevel"/>
    <w:tmpl w:val="DC1810AA"/>
    <w:lvl w:ilvl="0" w:tplc="21A04F7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Latha" w:eastAsia="Times New Roman" w:hAnsi="Latha" w:cs="Latha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7DC2945"/>
    <w:multiLevelType w:val="hybridMultilevel"/>
    <w:tmpl w:val="E88E16D4"/>
    <w:lvl w:ilvl="0" w:tplc="3F9A6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BC6351"/>
    <w:multiLevelType w:val="hybridMultilevel"/>
    <w:tmpl w:val="E5FA5CA0"/>
    <w:lvl w:ilvl="0" w:tplc="78AA83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2C98AA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40C92DBF"/>
    <w:multiLevelType w:val="hybridMultilevel"/>
    <w:tmpl w:val="F46C9604"/>
    <w:lvl w:ilvl="0" w:tplc="AE1AAE7A">
      <w:start w:val="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DA73C54"/>
    <w:multiLevelType w:val="hybridMultilevel"/>
    <w:tmpl w:val="356483D0"/>
    <w:lvl w:ilvl="0" w:tplc="94868522">
      <w:start w:val="6"/>
      <w:numFmt w:val="lowerLetter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BC75A7"/>
    <w:multiLevelType w:val="multilevel"/>
    <w:tmpl w:val="9140D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1FC7A99"/>
    <w:multiLevelType w:val="hybridMultilevel"/>
    <w:tmpl w:val="0B1EE6BE"/>
    <w:lvl w:ilvl="0" w:tplc="E21293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B344FB"/>
    <w:multiLevelType w:val="hybridMultilevel"/>
    <w:tmpl w:val="F3162F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F5253A"/>
    <w:multiLevelType w:val="hybridMultilevel"/>
    <w:tmpl w:val="D46AA51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7676400"/>
    <w:multiLevelType w:val="hybridMultilevel"/>
    <w:tmpl w:val="3D4C10A0"/>
    <w:lvl w:ilvl="0" w:tplc="2B828546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5C340669"/>
    <w:multiLevelType w:val="hybridMultilevel"/>
    <w:tmpl w:val="ADFE780E"/>
    <w:lvl w:ilvl="0" w:tplc="858CCA1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0683232"/>
    <w:multiLevelType w:val="hybridMultilevel"/>
    <w:tmpl w:val="D42C2294"/>
    <w:lvl w:ilvl="0" w:tplc="D7C091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4A74C9"/>
    <w:multiLevelType w:val="hybridMultilevel"/>
    <w:tmpl w:val="4984CE6E"/>
    <w:lvl w:ilvl="0" w:tplc="B74A00C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CDFE3CF2">
      <w:start w:val="19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77C3AD4"/>
    <w:multiLevelType w:val="singleLevel"/>
    <w:tmpl w:val="306AC30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948410C"/>
    <w:multiLevelType w:val="hybridMultilevel"/>
    <w:tmpl w:val="52087D3E"/>
    <w:lvl w:ilvl="0" w:tplc="42B0BEEC">
      <w:start w:val="1"/>
      <w:numFmt w:val="bullet"/>
      <w:lvlText w:val=""/>
      <w:lvlJc w:val="left"/>
      <w:pPr>
        <w:tabs>
          <w:tab w:val="num" w:pos="2115"/>
        </w:tabs>
        <w:ind w:left="21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35"/>
        </w:tabs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55"/>
        </w:tabs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</w:rPr>
    </w:lvl>
  </w:abstractNum>
  <w:abstractNum w:abstractNumId="23">
    <w:nsid w:val="69B878C9"/>
    <w:multiLevelType w:val="hybridMultilevel"/>
    <w:tmpl w:val="4E3E1AA8"/>
    <w:lvl w:ilvl="0" w:tplc="99E6819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B4A3B28"/>
    <w:multiLevelType w:val="hybridMultilevel"/>
    <w:tmpl w:val="5520168E"/>
    <w:lvl w:ilvl="0" w:tplc="5D18E1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2057F7E"/>
    <w:multiLevelType w:val="hybridMultilevel"/>
    <w:tmpl w:val="D714D46A"/>
    <w:lvl w:ilvl="0" w:tplc="9218181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855F82"/>
    <w:multiLevelType w:val="hybridMultilevel"/>
    <w:tmpl w:val="FDFEBBE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9202282"/>
    <w:multiLevelType w:val="hybridMultilevel"/>
    <w:tmpl w:val="C7B63B7E"/>
    <w:lvl w:ilvl="0" w:tplc="AD123A8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7CC97D9D"/>
    <w:multiLevelType w:val="hybridMultilevel"/>
    <w:tmpl w:val="951E45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F47F78"/>
    <w:multiLevelType w:val="singleLevel"/>
    <w:tmpl w:val="D680899A"/>
    <w:lvl w:ilvl="0">
      <w:start w:val="1"/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30">
    <w:nsid w:val="7DA20271"/>
    <w:multiLevelType w:val="hybridMultilevel"/>
    <w:tmpl w:val="45BE0466"/>
    <w:lvl w:ilvl="0" w:tplc="F9D4C11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9458F2"/>
    <w:multiLevelType w:val="hybridMultilevel"/>
    <w:tmpl w:val="1F648ED0"/>
    <w:lvl w:ilvl="0" w:tplc="C3B698C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</w:num>
  <w:num w:numId="2">
    <w:abstractNumId w:val="19"/>
  </w:num>
  <w:num w:numId="3">
    <w:abstractNumId w:val="13"/>
  </w:num>
  <w:num w:numId="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0"/>
  </w:num>
  <w:num w:numId="8">
    <w:abstractNumId w:val="22"/>
  </w:num>
  <w:num w:numId="9">
    <w:abstractNumId w:val="1"/>
  </w:num>
  <w:num w:numId="10">
    <w:abstractNumId w:val="10"/>
  </w:num>
  <w:num w:numId="11">
    <w:abstractNumId w:val="27"/>
  </w:num>
  <w:num w:numId="12">
    <w:abstractNumId w:val="20"/>
  </w:num>
  <w:num w:numId="13">
    <w:abstractNumId w:val="17"/>
  </w:num>
  <w:num w:numId="14">
    <w:abstractNumId w:val="31"/>
  </w:num>
  <w:num w:numId="15">
    <w:abstractNumId w:val="24"/>
  </w:num>
  <w:num w:numId="16">
    <w:abstractNumId w:val="21"/>
  </w:num>
  <w:num w:numId="17">
    <w:abstractNumId w:val="29"/>
  </w:num>
  <w:num w:numId="18">
    <w:abstractNumId w:val="7"/>
  </w:num>
  <w:num w:numId="19">
    <w:abstractNumId w:val="12"/>
  </w:num>
  <w:num w:numId="20">
    <w:abstractNumId w:val="3"/>
  </w:num>
  <w:num w:numId="21">
    <w:abstractNumId w:val="4"/>
  </w:num>
  <w:num w:numId="22">
    <w:abstractNumId w:val="15"/>
  </w:num>
  <w:num w:numId="23">
    <w:abstractNumId w:val="11"/>
  </w:num>
  <w:num w:numId="24">
    <w:abstractNumId w:val="26"/>
  </w:num>
  <w:num w:numId="25">
    <w:abstractNumId w:val="14"/>
  </w:num>
  <w:num w:numId="26">
    <w:abstractNumId w:val="5"/>
  </w:num>
  <w:num w:numId="27">
    <w:abstractNumId w:val="16"/>
  </w:num>
  <w:num w:numId="28">
    <w:abstractNumId w:val="28"/>
  </w:num>
  <w:num w:numId="29">
    <w:abstractNumId w:val="2"/>
  </w:num>
  <w:num w:numId="30">
    <w:abstractNumId w:val="23"/>
  </w:num>
  <w:num w:numId="31">
    <w:abstractNumId w:val="25"/>
  </w:num>
  <w:num w:numId="32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01660"/>
    <w:rsid w:val="0000243F"/>
    <w:rsid w:val="00005D0B"/>
    <w:rsid w:val="00013115"/>
    <w:rsid w:val="00020877"/>
    <w:rsid w:val="000235C0"/>
    <w:rsid w:val="00027249"/>
    <w:rsid w:val="000321D8"/>
    <w:rsid w:val="00041332"/>
    <w:rsid w:val="000458E5"/>
    <w:rsid w:val="000468E0"/>
    <w:rsid w:val="00047382"/>
    <w:rsid w:val="0005062D"/>
    <w:rsid w:val="00051D63"/>
    <w:rsid w:val="0005255B"/>
    <w:rsid w:val="0005544C"/>
    <w:rsid w:val="0005741F"/>
    <w:rsid w:val="000674DE"/>
    <w:rsid w:val="000701A9"/>
    <w:rsid w:val="0007126A"/>
    <w:rsid w:val="00072BF6"/>
    <w:rsid w:val="00080F1F"/>
    <w:rsid w:val="00081D9C"/>
    <w:rsid w:val="00085EC7"/>
    <w:rsid w:val="00085FEC"/>
    <w:rsid w:val="000934F1"/>
    <w:rsid w:val="000975AB"/>
    <w:rsid w:val="000A07CB"/>
    <w:rsid w:val="000A3E27"/>
    <w:rsid w:val="000A4F69"/>
    <w:rsid w:val="000B16E9"/>
    <w:rsid w:val="000B221D"/>
    <w:rsid w:val="000B5365"/>
    <w:rsid w:val="000C074F"/>
    <w:rsid w:val="000C12CB"/>
    <w:rsid w:val="000C7C02"/>
    <w:rsid w:val="000D03D4"/>
    <w:rsid w:val="000E18EC"/>
    <w:rsid w:val="000F50A4"/>
    <w:rsid w:val="000F5DEA"/>
    <w:rsid w:val="00106CE8"/>
    <w:rsid w:val="00111B15"/>
    <w:rsid w:val="00116E3D"/>
    <w:rsid w:val="00121AFD"/>
    <w:rsid w:val="001237CB"/>
    <w:rsid w:val="00124F33"/>
    <w:rsid w:val="00130EC6"/>
    <w:rsid w:val="0013213F"/>
    <w:rsid w:val="00133FCA"/>
    <w:rsid w:val="0013769D"/>
    <w:rsid w:val="00137A4E"/>
    <w:rsid w:val="0014653D"/>
    <w:rsid w:val="001824FD"/>
    <w:rsid w:val="0018463B"/>
    <w:rsid w:val="00191D05"/>
    <w:rsid w:val="001924F1"/>
    <w:rsid w:val="00193556"/>
    <w:rsid w:val="001B3C08"/>
    <w:rsid w:val="001B67CC"/>
    <w:rsid w:val="001D6AD9"/>
    <w:rsid w:val="001E5E38"/>
    <w:rsid w:val="001F5050"/>
    <w:rsid w:val="001F7065"/>
    <w:rsid w:val="002160CF"/>
    <w:rsid w:val="00222440"/>
    <w:rsid w:val="00230D7E"/>
    <w:rsid w:val="00235429"/>
    <w:rsid w:val="00240BED"/>
    <w:rsid w:val="00247FE5"/>
    <w:rsid w:val="00252A4C"/>
    <w:rsid w:val="00253AD8"/>
    <w:rsid w:val="002576DF"/>
    <w:rsid w:val="00257F22"/>
    <w:rsid w:val="0026027B"/>
    <w:rsid w:val="00263DF3"/>
    <w:rsid w:val="002706D6"/>
    <w:rsid w:val="00281C5A"/>
    <w:rsid w:val="00281CBA"/>
    <w:rsid w:val="00285FB5"/>
    <w:rsid w:val="00293194"/>
    <w:rsid w:val="00297AB7"/>
    <w:rsid w:val="002A35BB"/>
    <w:rsid w:val="002B014F"/>
    <w:rsid w:val="002B1D85"/>
    <w:rsid w:val="002B5226"/>
    <w:rsid w:val="002B5694"/>
    <w:rsid w:val="002C12C1"/>
    <w:rsid w:val="002C231C"/>
    <w:rsid w:val="002C7300"/>
    <w:rsid w:val="002C7A9C"/>
    <w:rsid w:val="002D439F"/>
    <w:rsid w:val="002D4549"/>
    <w:rsid w:val="002D46B6"/>
    <w:rsid w:val="002F0CDC"/>
    <w:rsid w:val="002F45CD"/>
    <w:rsid w:val="00301D9B"/>
    <w:rsid w:val="0030354C"/>
    <w:rsid w:val="00305DB0"/>
    <w:rsid w:val="00313A4B"/>
    <w:rsid w:val="00314DC2"/>
    <w:rsid w:val="00316F4D"/>
    <w:rsid w:val="003256EC"/>
    <w:rsid w:val="00326770"/>
    <w:rsid w:val="003324A3"/>
    <w:rsid w:val="00344CB2"/>
    <w:rsid w:val="00350EDA"/>
    <w:rsid w:val="00356711"/>
    <w:rsid w:val="0036040E"/>
    <w:rsid w:val="00361496"/>
    <w:rsid w:val="0036385C"/>
    <w:rsid w:val="0037418A"/>
    <w:rsid w:val="003750E4"/>
    <w:rsid w:val="00381CEC"/>
    <w:rsid w:val="00381E33"/>
    <w:rsid w:val="00383807"/>
    <w:rsid w:val="003908A6"/>
    <w:rsid w:val="003A2A90"/>
    <w:rsid w:val="003A6749"/>
    <w:rsid w:val="003B1F2A"/>
    <w:rsid w:val="003B5DBF"/>
    <w:rsid w:val="003B6541"/>
    <w:rsid w:val="003C6C50"/>
    <w:rsid w:val="003D2A79"/>
    <w:rsid w:val="003D50EF"/>
    <w:rsid w:val="003E08E3"/>
    <w:rsid w:val="003E64B9"/>
    <w:rsid w:val="003F7F6E"/>
    <w:rsid w:val="00402952"/>
    <w:rsid w:val="00404B41"/>
    <w:rsid w:val="00406230"/>
    <w:rsid w:val="004146CA"/>
    <w:rsid w:val="00415489"/>
    <w:rsid w:val="004155A5"/>
    <w:rsid w:val="00433E5B"/>
    <w:rsid w:val="00440863"/>
    <w:rsid w:val="004461C6"/>
    <w:rsid w:val="004462A7"/>
    <w:rsid w:val="00460F23"/>
    <w:rsid w:val="004678B4"/>
    <w:rsid w:val="004732FF"/>
    <w:rsid w:val="00473F15"/>
    <w:rsid w:val="00475727"/>
    <w:rsid w:val="00475830"/>
    <w:rsid w:val="00476296"/>
    <w:rsid w:val="00481E2B"/>
    <w:rsid w:val="0048294A"/>
    <w:rsid w:val="004904D8"/>
    <w:rsid w:val="004A1103"/>
    <w:rsid w:val="004A4D6F"/>
    <w:rsid w:val="004A60E3"/>
    <w:rsid w:val="004C0919"/>
    <w:rsid w:val="004C5D66"/>
    <w:rsid w:val="004C7229"/>
    <w:rsid w:val="004C76FD"/>
    <w:rsid w:val="004D095A"/>
    <w:rsid w:val="004D33EA"/>
    <w:rsid w:val="004D3824"/>
    <w:rsid w:val="004D5D6E"/>
    <w:rsid w:val="004D7193"/>
    <w:rsid w:val="004D772F"/>
    <w:rsid w:val="004D77F5"/>
    <w:rsid w:val="004E5863"/>
    <w:rsid w:val="004F2344"/>
    <w:rsid w:val="00505B62"/>
    <w:rsid w:val="0051288A"/>
    <w:rsid w:val="00513C91"/>
    <w:rsid w:val="0052288E"/>
    <w:rsid w:val="00527A54"/>
    <w:rsid w:val="00533C09"/>
    <w:rsid w:val="00537D1F"/>
    <w:rsid w:val="00544AC9"/>
    <w:rsid w:val="00550190"/>
    <w:rsid w:val="0055351F"/>
    <w:rsid w:val="00553DC1"/>
    <w:rsid w:val="005563EB"/>
    <w:rsid w:val="00561097"/>
    <w:rsid w:val="00566419"/>
    <w:rsid w:val="00577F38"/>
    <w:rsid w:val="005833F0"/>
    <w:rsid w:val="00584846"/>
    <w:rsid w:val="0058585F"/>
    <w:rsid w:val="00587176"/>
    <w:rsid w:val="00594C76"/>
    <w:rsid w:val="00597F02"/>
    <w:rsid w:val="005A5E1B"/>
    <w:rsid w:val="005A6365"/>
    <w:rsid w:val="005A7E35"/>
    <w:rsid w:val="005B1346"/>
    <w:rsid w:val="005C0E0F"/>
    <w:rsid w:val="005C3AD7"/>
    <w:rsid w:val="005D7BDB"/>
    <w:rsid w:val="005E2450"/>
    <w:rsid w:val="005E54FA"/>
    <w:rsid w:val="006000DE"/>
    <w:rsid w:val="00601AF8"/>
    <w:rsid w:val="00605D08"/>
    <w:rsid w:val="006200C4"/>
    <w:rsid w:val="00620F98"/>
    <w:rsid w:val="006358CA"/>
    <w:rsid w:val="00640790"/>
    <w:rsid w:val="0065306B"/>
    <w:rsid w:val="00656C7A"/>
    <w:rsid w:val="006711A4"/>
    <w:rsid w:val="006722D4"/>
    <w:rsid w:val="006764DF"/>
    <w:rsid w:val="00681FC2"/>
    <w:rsid w:val="00687A55"/>
    <w:rsid w:val="006913EE"/>
    <w:rsid w:val="0069352D"/>
    <w:rsid w:val="00694639"/>
    <w:rsid w:val="00695F38"/>
    <w:rsid w:val="006A02AD"/>
    <w:rsid w:val="006A20E4"/>
    <w:rsid w:val="006B4014"/>
    <w:rsid w:val="006B691F"/>
    <w:rsid w:val="006C6F71"/>
    <w:rsid w:val="006E0D64"/>
    <w:rsid w:val="006E5D98"/>
    <w:rsid w:val="006E6E2F"/>
    <w:rsid w:val="006F3896"/>
    <w:rsid w:val="00705F03"/>
    <w:rsid w:val="00705F93"/>
    <w:rsid w:val="00706ED9"/>
    <w:rsid w:val="00711134"/>
    <w:rsid w:val="00712293"/>
    <w:rsid w:val="00712B99"/>
    <w:rsid w:val="0071321D"/>
    <w:rsid w:val="00721637"/>
    <w:rsid w:val="00735EF6"/>
    <w:rsid w:val="00740217"/>
    <w:rsid w:val="00755919"/>
    <w:rsid w:val="007639B9"/>
    <w:rsid w:val="00764DE1"/>
    <w:rsid w:val="00766A1D"/>
    <w:rsid w:val="00771558"/>
    <w:rsid w:val="007727B8"/>
    <w:rsid w:val="00774505"/>
    <w:rsid w:val="00776075"/>
    <w:rsid w:val="007779F6"/>
    <w:rsid w:val="00783E83"/>
    <w:rsid w:val="007840DC"/>
    <w:rsid w:val="00792A17"/>
    <w:rsid w:val="00794679"/>
    <w:rsid w:val="00796291"/>
    <w:rsid w:val="0079708C"/>
    <w:rsid w:val="007A5F2A"/>
    <w:rsid w:val="007C62CC"/>
    <w:rsid w:val="007F106A"/>
    <w:rsid w:val="007F1955"/>
    <w:rsid w:val="007F56BA"/>
    <w:rsid w:val="00800D97"/>
    <w:rsid w:val="00801614"/>
    <w:rsid w:val="00811802"/>
    <w:rsid w:val="008153A8"/>
    <w:rsid w:val="00820ABE"/>
    <w:rsid w:val="00820B5A"/>
    <w:rsid w:val="00823C43"/>
    <w:rsid w:val="00834D75"/>
    <w:rsid w:val="0084199C"/>
    <w:rsid w:val="00841F61"/>
    <w:rsid w:val="00843F37"/>
    <w:rsid w:val="00847B3C"/>
    <w:rsid w:val="00850993"/>
    <w:rsid w:val="008539DF"/>
    <w:rsid w:val="00860186"/>
    <w:rsid w:val="00860567"/>
    <w:rsid w:val="008617E1"/>
    <w:rsid w:val="00861F26"/>
    <w:rsid w:val="008659E0"/>
    <w:rsid w:val="00875B93"/>
    <w:rsid w:val="00887271"/>
    <w:rsid w:val="008926D3"/>
    <w:rsid w:val="00895C9D"/>
    <w:rsid w:val="008A4728"/>
    <w:rsid w:val="008B6B25"/>
    <w:rsid w:val="008C08D5"/>
    <w:rsid w:val="008C5698"/>
    <w:rsid w:val="008D375F"/>
    <w:rsid w:val="008D6DAF"/>
    <w:rsid w:val="008D7A95"/>
    <w:rsid w:val="008E0638"/>
    <w:rsid w:val="008E6671"/>
    <w:rsid w:val="008E6770"/>
    <w:rsid w:val="008E7743"/>
    <w:rsid w:val="008F0CC7"/>
    <w:rsid w:val="008F6F30"/>
    <w:rsid w:val="008F7005"/>
    <w:rsid w:val="00901E33"/>
    <w:rsid w:val="00912756"/>
    <w:rsid w:val="009179DF"/>
    <w:rsid w:val="0094136B"/>
    <w:rsid w:val="009446B1"/>
    <w:rsid w:val="00952D47"/>
    <w:rsid w:val="0096174B"/>
    <w:rsid w:val="00966326"/>
    <w:rsid w:val="00975CE7"/>
    <w:rsid w:val="009768A1"/>
    <w:rsid w:val="0097718F"/>
    <w:rsid w:val="00993154"/>
    <w:rsid w:val="00996055"/>
    <w:rsid w:val="0099626E"/>
    <w:rsid w:val="00996EDC"/>
    <w:rsid w:val="00997D13"/>
    <w:rsid w:val="009A142E"/>
    <w:rsid w:val="009A4E16"/>
    <w:rsid w:val="009A6130"/>
    <w:rsid w:val="009A7293"/>
    <w:rsid w:val="009B03A9"/>
    <w:rsid w:val="009B0C89"/>
    <w:rsid w:val="009B1AA1"/>
    <w:rsid w:val="009B57BF"/>
    <w:rsid w:val="009B7A1F"/>
    <w:rsid w:val="009C10F0"/>
    <w:rsid w:val="009D0FE8"/>
    <w:rsid w:val="009D1ED9"/>
    <w:rsid w:val="009D34C8"/>
    <w:rsid w:val="009E3494"/>
    <w:rsid w:val="009E48B7"/>
    <w:rsid w:val="009E5152"/>
    <w:rsid w:val="009E517F"/>
    <w:rsid w:val="009E5ABD"/>
    <w:rsid w:val="009E7489"/>
    <w:rsid w:val="009F1E76"/>
    <w:rsid w:val="00A00889"/>
    <w:rsid w:val="00A070D0"/>
    <w:rsid w:val="00A12F23"/>
    <w:rsid w:val="00A27297"/>
    <w:rsid w:val="00A272B5"/>
    <w:rsid w:val="00A3112F"/>
    <w:rsid w:val="00A35407"/>
    <w:rsid w:val="00A362A9"/>
    <w:rsid w:val="00A415BC"/>
    <w:rsid w:val="00A423DE"/>
    <w:rsid w:val="00A52907"/>
    <w:rsid w:val="00A5295C"/>
    <w:rsid w:val="00A610E7"/>
    <w:rsid w:val="00A62D1F"/>
    <w:rsid w:val="00A6474A"/>
    <w:rsid w:val="00A66F73"/>
    <w:rsid w:val="00A7338F"/>
    <w:rsid w:val="00A767E2"/>
    <w:rsid w:val="00A828DC"/>
    <w:rsid w:val="00AA27B9"/>
    <w:rsid w:val="00AA65D2"/>
    <w:rsid w:val="00AA6BC1"/>
    <w:rsid w:val="00AB102E"/>
    <w:rsid w:val="00AB21E9"/>
    <w:rsid w:val="00AB4CAA"/>
    <w:rsid w:val="00AB56F3"/>
    <w:rsid w:val="00AB7216"/>
    <w:rsid w:val="00AC7D18"/>
    <w:rsid w:val="00AD1A01"/>
    <w:rsid w:val="00AF2B19"/>
    <w:rsid w:val="00AF37A2"/>
    <w:rsid w:val="00B07EF9"/>
    <w:rsid w:val="00B12F27"/>
    <w:rsid w:val="00B141EB"/>
    <w:rsid w:val="00B15438"/>
    <w:rsid w:val="00B201B2"/>
    <w:rsid w:val="00B2089F"/>
    <w:rsid w:val="00B35CDF"/>
    <w:rsid w:val="00B36D7C"/>
    <w:rsid w:val="00B44190"/>
    <w:rsid w:val="00B47B09"/>
    <w:rsid w:val="00B47BE3"/>
    <w:rsid w:val="00B50B1F"/>
    <w:rsid w:val="00B74934"/>
    <w:rsid w:val="00B76622"/>
    <w:rsid w:val="00B939CF"/>
    <w:rsid w:val="00B973C2"/>
    <w:rsid w:val="00BA4B5D"/>
    <w:rsid w:val="00BB19A2"/>
    <w:rsid w:val="00BC34B1"/>
    <w:rsid w:val="00BC5923"/>
    <w:rsid w:val="00BC59CB"/>
    <w:rsid w:val="00BC5EFE"/>
    <w:rsid w:val="00BD2D84"/>
    <w:rsid w:val="00BE39C1"/>
    <w:rsid w:val="00BF41A5"/>
    <w:rsid w:val="00C01F29"/>
    <w:rsid w:val="00C03048"/>
    <w:rsid w:val="00C076D1"/>
    <w:rsid w:val="00C1055D"/>
    <w:rsid w:val="00C141DF"/>
    <w:rsid w:val="00C14679"/>
    <w:rsid w:val="00C20D3A"/>
    <w:rsid w:val="00C2316B"/>
    <w:rsid w:val="00C3032B"/>
    <w:rsid w:val="00C320D7"/>
    <w:rsid w:val="00C3459E"/>
    <w:rsid w:val="00C35A2A"/>
    <w:rsid w:val="00C35ED4"/>
    <w:rsid w:val="00C361A0"/>
    <w:rsid w:val="00C36B39"/>
    <w:rsid w:val="00C51116"/>
    <w:rsid w:val="00C52A34"/>
    <w:rsid w:val="00C53C31"/>
    <w:rsid w:val="00C54E0B"/>
    <w:rsid w:val="00C55795"/>
    <w:rsid w:val="00C608FF"/>
    <w:rsid w:val="00C609CB"/>
    <w:rsid w:val="00C61412"/>
    <w:rsid w:val="00C75164"/>
    <w:rsid w:val="00C76A25"/>
    <w:rsid w:val="00C848B7"/>
    <w:rsid w:val="00C849FB"/>
    <w:rsid w:val="00C878E6"/>
    <w:rsid w:val="00C94B83"/>
    <w:rsid w:val="00CA0B52"/>
    <w:rsid w:val="00CA13D5"/>
    <w:rsid w:val="00CA1B99"/>
    <w:rsid w:val="00CA2F7F"/>
    <w:rsid w:val="00CA5CAA"/>
    <w:rsid w:val="00CC5BB9"/>
    <w:rsid w:val="00CD2148"/>
    <w:rsid w:val="00CD65F5"/>
    <w:rsid w:val="00CE4CEC"/>
    <w:rsid w:val="00D11F4C"/>
    <w:rsid w:val="00D16C26"/>
    <w:rsid w:val="00D25EBD"/>
    <w:rsid w:val="00D27CE5"/>
    <w:rsid w:val="00D30867"/>
    <w:rsid w:val="00D43324"/>
    <w:rsid w:val="00D45784"/>
    <w:rsid w:val="00D51547"/>
    <w:rsid w:val="00D536C5"/>
    <w:rsid w:val="00D548FC"/>
    <w:rsid w:val="00D55C7A"/>
    <w:rsid w:val="00D57FF1"/>
    <w:rsid w:val="00D66F9D"/>
    <w:rsid w:val="00D7631E"/>
    <w:rsid w:val="00D909C0"/>
    <w:rsid w:val="00D915E2"/>
    <w:rsid w:val="00D95967"/>
    <w:rsid w:val="00D95F46"/>
    <w:rsid w:val="00DB0A8C"/>
    <w:rsid w:val="00DC5FE5"/>
    <w:rsid w:val="00DE05E4"/>
    <w:rsid w:val="00DE2DC9"/>
    <w:rsid w:val="00DE3BCB"/>
    <w:rsid w:val="00DF25C7"/>
    <w:rsid w:val="00DF3D59"/>
    <w:rsid w:val="00DF6EFD"/>
    <w:rsid w:val="00E07DEB"/>
    <w:rsid w:val="00E11EEF"/>
    <w:rsid w:val="00E12A23"/>
    <w:rsid w:val="00E13418"/>
    <w:rsid w:val="00E150FE"/>
    <w:rsid w:val="00E16927"/>
    <w:rsid w:val="00E32C77"/>
    <w:rsid w:val="00E370E5"/>
    <w:rsid w:val="00E37DE2"/>
    <w:rsid w:val="00E40600"/>
    <w:rsid w:val="00E50752"/>
    <w:rsid w:val="00E53523"/>
    <w:rsid w:val="00E7456B"/>
    <w:rsid w:val="00E74A23"/>
    <w:rsid w:val="00E75B98"/>
    <w:rsid w:val="00E81906"/>
    <w:rsid w:val="00E82743"/>
    <w:rsid w:val="00E86C88"/>
    <w:rsid w:val="00E8784F"/>
    <w:rsid w:val="00E87E7F"/>
    <w:rsid w:val="00E91295"/>
    <w:rsid w:val="00E943F2"/>
    <w:rsid w:val="00EA16A3"/>
    <w:rsid w:val="00EA57E6"/>
    <w:rsid w:val="00EA6132"/>
    <w:rsid w:val="00EA719D"/>
    <w:rsid w:val="00EB6363"/>
    <w:rsid w:val="00EC01CA"/>
    <w:rsid w:val="00ED070C"/>
    <w:rsid w:val="00ED799E"/>
    <w:rsid w:val="00ED7B03"/>
    <w:rsid w:val="00EE325C"/>
    <w:rsid w:val="00EF4069"/>
    <w:rsid w:val="00F00A59"/>
    <w:rsid w:val="00F03BA0"/>
    <w:rsid w:val="00F05D75"/>
    <w:rsid w:val="00F1063E"/>
    <w:rsid w:val="00F329A2"/>
    <w:rsid w:val="00F4075A"/>
    <w:rsid w:val="00F42000"/>
    <w:rsid w:val="00F4574B"/>
    <w:rsid w:val="00F5098C"/>
    <w:rsid w:val="00F51567"/>
    <w:rsid w:val="00F672C2"/>
    <w:rsid w:val="00F70A33"/>
    <w:rsid w:val="00F7456C"/>
    <w:rsid w:val="00F77346"/>
    <w:rsid w:val="00F87397"/>
    <w:rsid w:val="00F87853"/>
    <w:rsid w:val="00F92350"/>
    <w:rsid w:val="00F9371C"/>
    <w:rsid w:val="00F94309"/>
    <w:rsid w:val="00F94692"/>
    <w:rsid w:val="00F97754"/>
    <w:rsid w:val="00F97F0B"/>
    <w:rsid w:val="00FA4114"/>
    <w:rsid w:val="00FA5B80"/>
    <w:rsid w:val="00FA5DA9"/>
    <w:rsid w:val="00FA7455"/>
    <w:rsid w:val="00FA76FF"/>
    <w:rsid w:val="00FB354D"/>
    <w:rsid w:val="00FB3886"/>
    <w:rsid w:val="00FB7099"/>
    <w:rsid w:val="00FC1067"/>
    <w:rsid w:val="00FC4190"/>
    <w:rsid w:val="00FC4250"/>
    <w:rsid w:val="00FD13DF"/>
    <w:rsid w:val="00FE0AC4"/>
    <w:rsid w:val="00FE2DF7"/>
    <w:rsid w:val="00FE3559"/>
    <w:rsid w:val="00FF1A60"/>
    <w:rsid w:val="00FF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4079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6407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1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uiPriority w:val="59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uiPriority w:val="99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text">
    <w:name w:val="text"/>
    <w:basedOn w:val="Normal"/>
    <w:rsid w:val="00001660"/>
    <w:pPr>
      <w:autoSpaceDE w:val="0"/>
      <w:autoSpaceDN w:val="0"/>
      <w:adjustRightInd w:val="0"/>
      <w:ind w:firstLine="454"/>
      <w:jc w:val="both"/>
    </w:pPr>
    <w:rPr>
      <w:sz w:val="22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4079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character" w:customStyle="1" w:styleId="Titlu5Caracter">
    <w:name w:val="Titlu 5 Caracter"/>
    <w:basedOn w:val="Fontdeparagrafimplicit"/>
    <w:link w:val="Titlu5"/>
    <w:uiPriority w:val="9"/>
    <w:rsid w:val="0064079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table" w:customStyle="1" w:styleId="GrilTabel2">
    <w:name w:val="Grilă Tabel2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3">
    <w:name w:val="Grilă Tabel3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4">
    <w:name w:val="Grilă Tabel4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5">
    <w:name w:val="Grilă Tabel5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6">
    <w:name w:val="Grilă Tabel6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7">
    <w:name w:val="Grilă Tabel7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preambul">
    <w:name w:val="st_preambul"/>
    <w:basedOn w:val="Fontdeparagrafimplicit"/>
    <w:rsid w:val="00640790"/>
  </w:style>
  <w:style w:type="character" w:customStyle="1" w:styleId="sttpreambul">
    <w:name w:val="st_tpreambul"/>
    <w:basedOn w:val="Fontdeparagrafimplicit"/>
    <w:rsid w:val="00640790"/>
  </w:style>
  <w:style w:type="character" w:customStyle="1" w:styleId="sttalineat">
    <w:name w:val="st_talineat"/>
    <w:basedOn w:val="Fontdeparagrafimplicit"/>
    <w:rsid w:val="00640790"/>
  </w:style>
  <w:style w:type="paragraph" w:styleId="Indentcorptext3">
    <w:name w:val="Body Text Indent 3"/>
    <w:basedOn w:val="Normal"/>
    <w:link w:val="Indentcorptext3Caracter"/>
    <w:unhideWhenUsed/>
    <w:rsid w:val="00640790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1">
    <w:name w:val="ar1"/>
    <w:basedOn w:val="Fontdeparagrafimplicit"/>
    <w:rsid w:val="00640790"/>
    <w:rPr>
      <w:b/>
      <w:bCs/>
      <w:color w:val="0000AF"/>
      <w:sz w:val="22"/>
      <w:szCs w:val="22"/>
    </w:rPr>
  </w:style>
  <w:style w:type="character" w:customStyle="1" w:styleId="tpa1">
    <w:name w:val="tpa1"/>
    <w:basedOn w:val="Fontdeparagrafimplicit"/>
    <w:rsid w:val="00640790"/>
  </w:style>
  <w:style w:type="character" w:customStyle="1" w:styleId="tli1">
    <w:name w:val="tli1"/>
    <w:basedOn w:val="Fontdeparagrafimplicit"/>
    <w:rsid w:val="00640790"/>
  </w:style>
  <w:style w:type="character" w:customStyle="1" w:styleId="al1">
    <w:name w:val="al1"/>
    <w:basedOn w:val="Fontdeparagrafimplicit"/>
    <w:rsid w:val="00640790"/>
    <w:rPr>
      <w:b/>
      <w:bCs/>
      <w:color w:val="008F00"/>
    </w:rPr>
  </w:style>
  <w:style w:type="character" w:customStyle="1" w:styleId="tal1">
    <w:name w:val="tal1"/>
    <w:basedOn w:val="Fontdeparagrafimplicit"/>
    <w:rsid w:val="00640790"/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640790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6407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text3">
    <w:name w:val="Body Text 3"/>
    <w:basedOn w:val="Normal"/>
    <w:link w:val="Corptext3Caracter"/>
    <w:uiPriority w:val="99"/>
    <w:semiHidden/>
    <w:unhideWhenUsed/>
    <w:rsid w:val="00640790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Standard">
    <w:name w:val="Standard"/>
    <w:rsid w:val="006407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4079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6407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1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uiPriority w:val="59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uiPriority w:val="99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text">
    <w:name w:val="text"/>
    <w:basedOn w:val="Normal"/>
    <w:rsid w:val="00001660"/>
    <w:pPr>
      <w:autoSpaceDE w:val="0"/>
      <w:autoSpaceDN w:val="0"/>
      <w:adjustRightInd w:val="0"/>
      <w:ind w:firstLine="454"/>
      <w:jc w:val="both"/>
    </w:pPr>
    <w:rPr>
      <w:sz w:val="22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4079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character" w:customStyle="1" w:styleId="Titlu5Caracter">
    <w:name w:val="Titlu 5 Caracter"/>
    <w:basedOn w:val="Fontdeparagrafimplicit"/>
    <w:link w:val="Titlu5"/>
    <w:uiPriority w:val="9"/>
    <w:rsid w:val="0064079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table" w:customStyle="1" w:styleId="GrilTabel2">
    <w:name w:val="Grilă Tabel2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3">
    <w:name w:val="Grilă Tabel3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4">
    <w:name w:val="Grilă Tabel4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5">
    <w:name w:val="Grilă Tabel5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6">
    <w:name w:val="Grilă Tabel6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7">
    <w:name w:val="Grilă Tabel7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preambul">
    <w:name w:val="st_preambul"/>
    <w:basedOn w:val="Fontdeparagrafimplicit"/>
    <w:rsid w:val="00640790"/>
  </w:style>
  <w:style w:type="character" w:customStyle="1" w:styleId="sttpreambul">
    <w:name w:val="st_tpreambul"/>
    <w:basedOn w:val="Fontdeparagrafimplicit"/>
    <w:rsid w:val="00640790"/>
  </w:style>
  <w:style w:type="character" w:customStyle="1" w:styleId="sttalineat">
    <w:name w:val="st_talineat"/>
    <w:basedOn w:val="Fontdeparagrafimplicit"/>
    <w:rsid w:val="00640790"/>
  </w:style>
  <w:style w:type="paragraph" w:styleId="Indentcorptext3">
    <w:name w:val="Body Text Indent 3"/>
    <w:basedOn w:val="Normal"/>
    <w:link w:val="Indentcorptext3Caracter"/>
    <w:unhideWhenUsed/>
    <w:rsid w:val="00640790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1">
    <w:name w:val="ar1"/>
    <w:basedOn w:val="Fontdeparagrafimplicit"/>
    <w:rsid w:val="00640790"/>
    <w:rPr>
      <w:b/>
      <w:bCs/>
      <w:color w:val="0000AF"/>
      <w:sz w:val="22"/>
      <w:szCs w:val="22"/>
    </w:rPr>
  </w:style>
  <w:style w:type="character" w:customStyle="1" w:styleId="tpa1">
    <w:name w:val="tpa1"/>
    <w:basedOn w:val="Fontdeparagrafimplicit"/>
    <w:rsid w:val="00640790"/>
  </w:style>
  <w:style w:type="character" w:customStyle="1" w:styleId="tli1">
    <w:name w:val="tli1"/>
    <w:basedOn w:val="Fontdeparagrafimplicit"/>
    <w:rsid w:val="00640790"/>
  </w:style>
  <w:style w:type="character" w:customStyle="1" w:styleId="al1">
    <w:name w:val="al1"/>
    <w:basedOn w:val="Fontdeparagrafimplicit"/>
    <w:rsid w:val="00640790"/>
    <w:rPr>
      <w:b/>
      <w:bCs/>
      <w:color w:val="008F00"/>
    </w:rPr>
  </w:style>
  <w:style w:type="character" w:customStyle="1" w:styleId="tal1">
    <w:name w:val="tal1"/>
    <w:basedOn w:val="Fontdeparagrafimplicit"/>
    <w:rsid w:val="00640790"/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640790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6407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text3">
    <w:name w:val="Body Text 3"/>
    <w:basedOn w:val="Normal"/>
    <w:link w:val="Corptext3Caracter"/>
    <w:uiPriority w:val="99"/>
    <w:semiHidden/>
    <w:unhideWhenUsed/>
    <w:rsid w:val="00640790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Standard">
    <w:name w:val="Standard"/>
    <w:rsid w:val="006407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9C2E5-3983-4B70-999F-2E6FAB6FC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2</TotalTime>
  <Pages>1</Pages>
  <Words>127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2018-11-01T09:27:00Z</cp:lastPrinted>
  <dcterms:created xsi:type="dcterms:W3CDTF">2018-11-02T07:57:00Z</dcterms:created>
  <dcterms:modified xsi:type="dcterms:W3CDTF">2018-11-02T08:25:00Z</dcterms:modified>
</cp:coreProperties>
</file>