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F59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91F59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91F59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91F59" w:rsidRDefault="00891F59" w:rsidP="008B034F">
      <w:pPr>
        <w:tabs>
          <w:tab w:val="left" w:pos="1530"/>
        </w:tabs>
        <w:spacing w:line="276" w:lineRule="auto"/>
        <w:outlineLvl w:val="0"/>
        <w:rPr>
          <w:szCs w:val="24"/>
          <w:lang w:val="ro-RO"/>
        </w:rPr>
      </w:pPr>
    </w:p>
    <w:p w:rsidR="00891F59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91F59" w:rsidRPr="00CF58D7" w:rsidRDefault="00891F59" w:rsidP="008B034F">
      <w:pPr>
        <w:jc w:val="center"/>
        <w:rPr>
          <w:b/>
          <w:sz w:val="44"/>
          <w:szCs w:val="44"/>
          <w:lang w:val="it-IT"/>
        </w:rPr>
      </w:pPr>
      <w:r w:rsidRPr="00CF58D7">
        <w:rPr>
          <w:b/>
          <w:sz w:val="44"/>
          <w:szCs w:val="44"/>
          <w:lang w:val="it-IT"/>
        </w:rPr>
        <w:t xml:space="preserve">ŞCOALA GIMNAZIALĂ </w:t>
      </w:r>
      <w:r>
        <w:rPr>
          <w:b/>
          <w:sz w:val="44"/>
          <w:szCs w:val="44"/>
          <w:lang w:val="it-IT"/>
        </w:rPr>
        <w:t xml:space="preserve">PETROS </w:t>
      </w:r>
    </w:p>
    <w:p w:rsidR="00891F59" w:rsidRPr="00CF58D7" w:rsidRDefault="00891F59" w:rsidP="008B034F">
      <w:pPr>
        <w:jc w:val="center"/>
        <w:rPr>
          <w:sz w:val="44"/>
          <w:szCs w:val="44"/>
          <w:lang w:val="fr-FR"/>
        </w:rPr>
      </w:pPr>
      <w:r w:rsidRPr="00CF58D7">
        <w:rPr>
          <w:b/>
          <w:sz w:val="44"/>
          <w:szCs w:val="44"/>
          <w:lang w:val="it-IT"/>
        </w:rPr>
        <w:t>HUNEDOARA</w:t>
      </w: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54.6pt;margin-top:6.1pt;width:384pt;height:102pt;z-index:251658240" fillcolor="#76923c">
            <v:fill r:id="rId5" o:title="" type="pattern"/>
            <v:shadow color="#868686"/>
            <v:textpath style="font-family:&quot;Arial Black&quot;;v-text-kern:t" trim="t" fitpath="t" string="DIAMANTELE ȘI&#10;CULORILE PĂDURII"/>
            <w10:wrap type="square"/>
          </v:shape>
        </w:pict>
      </w: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Pr="00CF58D7" w:rsidRDefault="00891F59" w:rsidP="008B034F">
      <w:pPr>
        <w:ind w:left="720"/>
        <w:jc w:val="center"/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APRILIE </w:t>
      </w:r>
      <w:r w:rsidRPr="00CF58D7">
        <w:rPr>
          <w:sz w:val="44"/>
          <w:szCs w:val="44"/>
          <w:lang w:val="fr-FR"/>
        </w:rPr>
        <w:t>201</w:t>
      </w:r>
      <w:r>
        <w:rPr>
          <w:sz w:val="44"/>
          <w:szCs w:val="44"/>
          <w:lang w:val="fr-FR"/>
        </w:rPr>
        <w:t>9</w:t>
      </w: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Pr="008B0CD1" w:rsidRDefault="00891F59" w:rsidP="008B034F">
      <w:pPr>
        <w:ind w:left="720"/>
        <w:rPr>
          <w:sz w:val="44"/>
          <w:szCs w:val="44"/>
          <w:lang w:val="fr-FR"/>
        </w:rPr>
      </w:pPr>
      <w:r w:rsidRPr="008B0CD1">
        <w:rPr>
          <w:b/>
          <w:sz w:val="44"/>
          <w:szCs w:val="44"/>
          <w:lang w:val="ro-RO" w:eastAsia="ro-RO"/>
        </w:rPr>
        <w:t>Domeniul:</w:t>
      </w:r>
      <w:r w:rsidRPr="008B0CD1">
        <w:rPr>
          <w:sz w:val="44"/>
          <w:szCs w:val="44"/>
          <w:lang w:val="ro-RO"/>
        </w:rPr>
        <w:t xml:space="preserve"> </w:t>
      </w:r>
      <w:r w:rsidRPr="009F4D6D">
        <w:rPr>
          <w:color w:val="000000"/>
          <w:szCs w:val="24"/>
          <w:lang w:val="it-IT"/>
        </w:rPr>
        <w:t xml:space="preserve"> </w:t>
      </w:r>
      <w:r w:rsidRPr="00796DDB">
        <w:rPr>
          <w:color w:val="000000"/>
          <w:sz w:val="44"/>
          <w:szCs w:val="44"/>
          <w:lang w:val="it-IT"/>
        </w:rPr>
        <w:t>ecologie şi protecţia mediului</w:t>
      </w:r>
    </w:p>
    <w:p w:rsidR="00891F59" w:rsidRPr="00E84DAE" w:rsidRDefault="00891F59" w:rsidP="008B034F">
      <w:pPr>
        <w:ind w:left="720"/>
        <w:rPr>
          <w:b/>
          <w:sz w:val="40"/>
          <w:szCs w:val="40"/>
          <w:lang w:val="fr-FR"/>
        </w:rPr>
      </w:pPr>
    </w:p>
    <w:p w:rsidR="00891F59" w:rsidRPr="00E84DAE" w:rsidRDefault="00891F59" w:rsidP="008B034F">
      <w:pPr>
        <w:ind w:left="720"/>
        <w:rPr>
          <w:b/>
          <w:sz w:val="40"/>
          <w:szCs w:val="40"/>
          <w:lang w:val="fr-FR"/>
        </w:rPr>
      </w:pPr>
    </w:p>
    <w:p w:rsidR="00891F59" w:rsidRDefault="00891F59" w:rsidP="008B034F">
      <w:pPr>
        <w:ind w:left="720"/>
        <w:rPr>
          <w:sz w:val="16"/>
          <w:szCs w:val="16"/>
          <w:lang w:val="fr-FR"/>
        </w:rPr>
      </w:pPr>
    </w:p>
    <w:p w:rsidR="00891F59" w:rsidRPr="008B034F" w:rsidRDefault="00891F59" w:rsidP="008B034F">
      <w:pPr>
        <w:ind w:left="720"/>
        <w:rPr>
          <w:sz w:val="16"/>
          <w:szCs w:val="16"/>
          <w:lang w:val="fr-FR"/>
        </w:rPr>
      </w:pPr>
      <w:r w:rsidRPr="008B0CD1">
        <w:rPr>
          <w:b/>
          <w:sz w:val="44"/>
          <w:szCs w:val="44"/>
          <w:lang w:val="ro-RO"/>
        </w:rPr>
        <w:t>Nivelul</w:t>
      </w:r>
      <w:r w:rsidRPr="008B0CD1">
        <w:rPr>
          <w:sz w:val="44"/>
          <w:szCs w:val="44"/>
          <w:lang w:val="ro-RO"/>
        </w:rPr>
        <w:t xml:space="preserve">: </w:t>
      </w:r>
      <w:r>
        <w:rPr>
          <w:sz w:val="44"/>
          <w:szCs w:val="44"/>
          <w:lang w:val="ro-RO"/>
        </w:rPr>
        <w:t>județean</w:t>
      </w:r>
    </w:p>
    <w:p w:rsidR="00891F59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  <w:r w:rsidRPr="004F6428">
        <w:rPr>
          <w:sz w:val="28"/>
          <w:szCs w:val="28"/>
          <w:lang w:val="ro-RO"/>
        </w:rPr>
        <w:t xml:space="preserve">Concursul: </w:t>
      </w:r>
      <w:r w:rsidRPr="004F6428">
        <w:rPr>
          <w:b/>
          <w:sz w:val="28"/>
          <w:szCs w:val="28"/>
          <w:lang w:val="ro-RO"/>
        </w:rPr>
        <w:t xml:space="preserve">„Diamantele şi culorile pădurii”- aprilie 2019 </w:t>
      </w:r>
    </w:p>
    <w:p w:rsidR="00891F59" w:rsidRPr="004F6428" w:rsidRDefault="00891F59" w:rsidP="004F6428">
      <w:pPr>
        <w:widowControl/>
        <w:autoSpaceDE w:val="0"/>
        <w:autoSpaceDN w:val="0"/>
        <w:adjustRightInd w:val="0"/>
        <w:ind w:hanging="90"/>
        <w:rPr>
          <w:b/>
          <w:sz w:val="28"/>
          <w:szCs w:val="28"/>
          <w:lang w:val="ro-RO" w:eastAsia="ro-RO"/>
        </w:rPr>
      </w:pPr>
      <w:r w:rsidRPr="004F6428">
        <w:rPr>
          <w:b/>
          <w:sz w:val="28"/>
          <w:szCs w:val="28"/>
          <w:lang w:val="es-ES"/>
        </w:rPr>
        <w:t xml:space="preserve">                                </w:t>
      </w:r>
      <w:r w:rsidRPr="004F6428">
        <w:rPr>
          <w:sz w:val="28"/>
          <w:szCs w:val="28"/>
          <w:lang w:val="es-ES"/>
        </w:rPr>
        <w:t>Simpozionul județean-</w:t>
      </w:r>
      <w:r>
        <w:rPr>
          <w:sz w:val="28"/>
          <w:szCs w:val="28"/>
          <w:lang w:val="ro-RO" w:eastAsia="ro-RO"/>
        </w:rPr>
        <w:t>,,</w:t>
      </w:r>
      <w:r w:rsidRPr="004F6428">
        <w:rPr>
          <w:b/>
          <w:sz w:val="28"/>
          <w:szCs w:val="28"/>
          <w:lang w:val="ro-RO" w:eastAsia="ro-RO"/>
        </w:rPr>
        <w:t>Prietenii naturii”</w:t>
      </w:r>
    </w:p>
    <w:p w:rsidR="00891F59" w:rsidRPr="004F6428" w:rsidRDefault="00891F59" w:rsidP="004F6428">
      <w:pPr>
        <w:widowControl/>
        <w:autoSpaceDE w:val="0"/>
        <w:autoSpaceDN w:val="0"/>
        <w:adjustRightInd w:val="0"/>
        <w:ind w:hanging="9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/>
        </w:rPr>
        <w:t>Etapa a II-a</w:t>
      </w:r>
    </w:p>
    <w:p w:rsidR="00891F59" w:rsidRPr="004F6428" w:rsidRDefault="00891F59" w:rsidP="004F6428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891F59" w:rsidRPr="004F6428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</w:p>
    <w:p w:rsidR="00891F59" w:rsidRPr="004F6428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  <w:r w:rsidRPr="004F6428">
        <w:rPr>
          <w:b/>
          <w:sz w:val="28"/>
          <w:szCs w:val="28"/>
          <w:lang w:val="ro-RO"/>
        </w:rPr>
        <w:t>Proiect cuprins în C</w:t>
      </w:r>
      <w:r>
        <w:rPr>
          <w:b/>
          <w:lang w:val="ro-RO"/>
        </w:rPr>
        <w:t xml:space="preserve">AEJ , </w:t>
      </w:r>
      <w:r w:rsidRPr="004F6428">
        <w:rPr>
          <w:b/>
          <w:sz w:val="28"/>
          <w:szCs w:val="28"/>
          <w:lang w:val="ro-RO"/>
        </w:rPr>
        <w:t>poz. 31, domeniul Ecologie și protecția mediului</w:t>
      </w:r>
    </w:p>
    <w:p w:rsidR="00891F59" w:rsidRPr="004F6428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891F59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  <w:r w:rsidRPr="00CF31C3">
        <w:rPr>
          <w:szCs w:val="24"/>
          <w:lang w:val="ro-RO"/>
        </w:rPr>
        <w:t>REGULAMENTUL  DE ORGANIZARE</w:t>
      </w:r>
    </w:p>
    <w:p w:rsidR="00891F59" w:rsidRPr="00CF31C3" w:rsidRDefault="00891F59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91F59" w:rsidRPr="00CF31C3" w:rsidRDefault="00891F59" w:rsidP="00A07162">
      <w:pPr>
        <w:autoSpaceDE w:val="0"/>
        <w:autoSpaceDN w:val="0"/>
        <w:adjustRightInd w:val="0"/>
        <w:jc w:val="both"/>
        <w:rPr>
          <w:szCs w:val="24"/>
          <w:lang w:val="ro-RO"/>
        </w:rPr>
      </w:pPr>
      <w:r>
        <w:rPr>
          <w:szCs w:val="24"/>
          <w:lang w:val="ro-RO" w:eastAsia="ro-RO"/>
        </w:rPr>
        <w:t xml:space="preserve">             </w:t>
      </w:r>
      <w:r w:rsidRPr="00CF31C3">
        <w:rPr>
          <w:szCs w:val="24"/>
          <w:lang w:val="ro-RO" w:eastAsia="ro-RO"/>
        </w:rPr>
        <w:t>Având în vedere că</w:t>
      </w:r>
      <w:r w:rsidRPr="00CF31C3">
        <w:rPr>
          <w:szCs w:val="24"/>
          <w:lang w:val="ro-RO"/>
        </w:rPr>
        <w:t xml:space="preserve"> pe zi ce trece suntem mai grăbiţi şi nu suntem atenţi la rezultetele  nefaste aduse naturii datorită acţiunilor necugetate ale  oamenilor ne</w:t>
      </w:r>
      <w:r>
        <w:rPr>
          <w:szCs w:val="24"/>
          <w:lang w:val="ro-RO"/>
        </w:rPr>
        <w:t xml:space="preserve">-am propus </w:t>
      </w:r>
      <w:r w:rsidRPr="00CF31C3">
        <w:rPr>
          <w:szCs w:val="24"/>
          <w:lang w:val="ro-RO"/>
        </w:rPr>
        <w:t xml:space="preserve"> să  serbăm pădurea prin activităţi cât mai accesibile şi plăcute copiilor.</w:t>
      </w:r>
    </w:p>
    <w:p w:rsidR="00891F59" w:rsidRPr="00CF31C3" w:rsidRDefault="00891F59" w:rsidP="00A07162">
      <w:pPr>
        <w:autoSpaceDE w:val="0"/>
        <w:autoSpaceDN w:val="0"/>
        <w:adjustRightInd w:val="0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Elevii vor realiza  desene, creaţii literare, eseuri, poezii, diamante (diamantul este o piatră preţioasă- la fel şi pădurea, prin urmare aceste poezii descriu sau exprimă reflecţii asupra unui subiect care presupune parcurgerea următoarelor etape: primul vers- un substantiv, al doilea vers -2 adjective, al treilea vers- trei verbe, al patrulea- o propoziţie din patru cuvinte, al cincilea vers-un verb la gerunziu) şi fotografii cât mai sugestive  care să reflecte frumuseţea pădurii.</w:t>
      </w:r>
    </w:p>
    <w:p w:rsidR="00891F59" w:rsidRPr="00CF31C3" w:rsidRDefault="00891F59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Concursul „Diamantele şi culorile pădurii” se adresează preşcolarilor, elevilor şi cadrelor didactice din ţară  şi cuprinde:</w:t>
      </w:r>
    </w:p>
    <w:p w:rsidR="00891F59" w:rsidRPr="00CF31C3" w:rsidRDefault="00891F59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I. Popularizarea concursului;</w:t>
      </w:r>
    </w:p>
    <w:p w:rsidR="00891F59" w:rsidRPr="00CF31C3" w:rsidRDefault="00891F59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II. Înscrierea şcolilor participante şi încheierea parteneriatelor;</w:t>
      </w:r>
    </w:p>
    <w:p w:rsidR="00891F59" w:rsidRPr="00CF31C3" w:rsidRDefault="00891F59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III. Concursul </w:t>
      </w:r>
      <w:r>
        <w:rPr>
          <w:szCs w:val="24"/>
          <w:lang w:val="ro-RO"/>
        </w:rPr>
        <w:t>local</w:t>
      </w:r>
      <w:r w:rsidRPr="00CF31C3">
        <w:rPr>
          <w:szCs w:val="24"/>
          <w:lang w:val="ro-RO"/>
        </w:rPr>
        <w:t xml:space="preserve"> ,,Diamantele şi culorile pădurii”;</w:t>
      </w:r>
    </w:p>
    <w:p w:rsidR="00891F59" w:rsidRDefault="00891F59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es-ES"/>
        </w:rPr>
        <w:t xml:space="preserve">IV. </w:t>
      </w:r>
      <w:r>
        <w:rPr>
          <w:szCs w:val="24"/>
          <w:lang w:val="es-ES"/>
        </w:rPr>
        <w:t>Concursul județean</w:t>
      </w:r>
      <w:r w:rsidRPr="00CF31C3">
        <w:rPr>
          <w:szCs w:val="24"/>
          <w:lang w:val="es-ES"/>
        </w:rPr>
        <w:t xml:space="preserve"> - </w:t>
      </w:r>
      <w:r w:rsidRPr="00CF31C3">
        <w:rPr>
          <w:szCs w:val="24"/>
          <w:lang w:val="ro-RO"/>
        </w:rPr>
        <w:t>,,Diamantele şi culorile pădurii”</w:t>
      </w:r>
      <w:r>
        <w:rPr>
          <w:szCs w:val="24"/>
          <w:lang w:val="ro-RO"/>
        </w:rPr>
        <w:t>;</w:t>
      </w:r>
    </w:p>
    <w:p w:rsidR="00891F59" w:rsidRPr="00CF31C3" w:rsidRDefault="00891F59" w:rsidP="00A07162">
      <w:pPr>
        <w:spacing w:line="276" w:lineRule="auto"/>
        <w:jc w:val="both"/>
        <w:rPr>
          <w:szCs w:val="24"/>
          <w:lang w:val="es-ES"/>
        </w:rPr>
      </w:pPr>
      <w:r>
        <w:rPr>
          <w:szCs w:val="24"/>
          <w:lang w:val="ro-RO"/>
        </w:rPr>
        <w:t>V.Simpozionul„Prietenii naturii”.</w:t>
      </w:r>
    </w:p>
    <w:p w:rsidR="00891F59" w:rsidRPr="00CF31C3" w:rsidRDefault="00891F59" w:rsidP="00A07162">
      <w:pPr>
        <w:spacing w:line="276" w:lineRule="auto"/>
        <w:ind w:firstLine="360"/>
        <w:jc w:val="both"/>
        <w:rPr>
          <w:b/>
          <w:szCs w:val="24"/>
          <w:lang w:val="ro-RO"/>
        </w:rPr>
      </w:pPr>
      <w:r w:rsidRPr="00CF31C3">
        <w:rPr>
          <w:b/>
          <w:szCs w:val="24"/>
          <w:lang w:val="ro-RO"/>
        </w:rPr>
        <w:t>SECŢIUNILE CONCURSULUI:</w:t>
      </w:r>
    </w:p>
    <w:p w:rsidR="00891F59" w:rsidRPr="00CF31C3" w:rsidRDefault="00891F59" w:rsidP="00A07162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Creaţie literară</w:t>
      </w:r>
    </w:p>
    <w:p w:rsidR="00891F59" w:rsidRPr="00CF31C3" w:rsidRDefault="00891F59" w:rsidP="00A07162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Creaţie plastică</w:t>
      </w:r>
    </w:p>
    <w:p w:rsidR="00891F59" w:rsidRPr="00CF31C3" w:rsidRDefault="00891F59" w:rsidP="00A07162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Artă fotografică</w:t>
      </w:r>
    </w:p>
    <w:p w:rsidR="00891F59" w:rsidRPr="00CF31C3" w:rsidRDefault="00891F59" w:rsidP="00A07162">
      <w:pPr>
        <w:widowControl/>
        <w:numPr>
          <w:ilvl w:val="0"/>
          <w:numId w:val="3"/>
        </w:numPr>
        <w:spacing w:line="276" w:lineRule="auto"/>
        <w:jc w:val="both"/>
        <w:rPr>
          <w:szCs w:val="24"/>
          <w:lang w:val="ro-RO"/>
        </w:rPr>
      </w:pPr>
      <w:r w:rsidRPr="00CF31C3">
        <w:rPr>
          <w:b/>
          <w:szCs w:val="24"/>
          <w:lang w:val="ro-RO"/>
        </w:rPr>
        <w:t>Creaţiile literare</w:t>
      </w:r>
      <w:r w:rsidRPr="00CF31C3">
        <w:rPr>
          <w:szCs w:val="24"/>
          <w:lang w:val="ro-RO"/>
        </w:rPr>
        <w:t xml:space="preserve"> (diamante-creaţii care vor respecta tehnica diamantului, compuneri, poezii) </w:t>
      </w:r>
    </w:p>
    <w:p w:rsidR="00891F59" w:rsidRPr="00CF31C3" w:rsidRDefault="00891F59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elevi din clasele II - X ai şcolilor de stat sau particul</w:t>
      </w:r>
      <w:r>
        <w:rPr>
          <w:szCs w:val="24"/>
          <w:lang w:val="it-IT"/>
        </w:rPr>
        <w:t xml:space="preserve">are din România </w:t>
      </w:r>
      <w:r w:rsidRPr="00CF31C3">
        <w:rPr>
          <w:szCs w:val="24"/>
          <w:lang w:val="it-IT"/>
        </w:rPr>
        <w:t>;</w:t>
      </w:r>
    </w:p>
    <w:p w:rsidR="00891F59" w:rsidRPr="00CF31C3" w:rsidRDefault="00891F59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lucrările vor fi scrise pe coli de hârtie A4 Times New Roman / 12 , spaţiu între rânduri 1. 15, având cel mult 2 pagini;</w:t>
      </w:r>
    </w:p>
    <w:p w:rsidR="00891F59" w:rsidRPr="00CF31C3" w:rsidRDefault="00891F59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criterii de apreciere a lucrărilor: încadrarea în temă, originalitate, frumuseţea limbajului folosit;</w:t>
      </w:r>
    </w:p>
    <w:p w:rsidR="00891F59" w:rsidRPr="00CF31C3" w:rsidRDefault="00891F59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cel mult 3 lucrări de la fiecare clasă.</w:t>
      </w:r>
    </w:p>
    <w:p w:rsidR="00891F59" w:rsidRPr="00CF31C3" w:rsidRDefault="00891F59" w:rsidP="00A07162">
      <w:pPr>
        <w:spacing w:line="276" w:lineRule="auto"/>
        <w:jc w:val="both"/>
        <w:rPr>
          <w:szCs w:val="24"/>
          <w:lang w:val="ro-RO"/>
        </w:rPr>
      </w:pPr>
    </w:p>
    <w:p w:rsidR="00891F59" w:rsidRPr="00CF31C3" w:rsidRDefault="00891F59" w:rsidP="00A07162">
      <w:pPr>
        <w:widowControl/>
        <w:numPr>
          <w:ilvl w:val="0"/>
          <w:numId w:val="3"/>
        </w:numPr>
        <w:spacing w:line="276" w:lineRule="auto"/>
        <w:jc w:val="both"/>
        <w:rPr>
          <w:szCs w:val="24"/>
          <w:lang w:val="ro-RO"/>
        </w:rPr>
      </w:pPr>
      <w:r w:rsidRPr="00CF31C3">
        <w:rPr>
          <w:b/>
          <w:szCs w:val="24"/>
          <w:lang w:val="ro-RO"/>
        </w:rPr>
        <w:t>Creaţiile plastice</w:t>
      </w:r>
      <w:r w:rsidRPr="00CF31C3">
        <w:rPr>
          <w:szCs w:val="24"/>
          <w:lang w:val="ro-RO"/>
        </w:rPr>
        <w:t xml:space="preserve"> (picturi, desene, colaje) – </w:t>
      </w:r>
      <w:r w:rsidRPr="00CF31C3">
        <w:rPr>
          <w:szCs w:val="24"/>
          <w:lang w:val="it-IT"/>
        </w:rPr>
        <w:t>pot participa p</w:t>
      </w:r>
      <w:r>
        <w:rPr>
          <w:szCs w:val="24"/>
          <w:lang w:val="it-IT"/>
        </w:rPr>
        <w:t>reşcolari şi elevi din CP</w:t>
      </w:r>
      <w:r w:rsidRPr="00CF31C3">
        <w:rPr>
          <w:szCs w:val="24"/>
          <w:lang w:val="it-IT"/>
        </w:rPr>
        <w:t>-X;</w:t>
      </w:r>
    </w:p>
    <w:p w:rsidR="00891F59" w:rsidRPr="00CF31C3" w:rsidRDefault="00891F59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lucrările se execută pe coli de hârtie format A4, folosind orice tehnică;</w:t>
      </w:r>
    </w:p>
    <w:p w:rsidR="00891F59" w:rsidRPr="00CF31C3" w:rsidRDefault="00891F59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Lucrările vor fi etichetate pe verso – titlul lucrării, numele </w:t>
      </w:r>
      <w:r w:rsidRPr="00CF31C3">
        <w:rPr>
          <w:rFonts w:ascii="Calibri" w:hAnsi="Calibri"/>
          <w:szCs w:val="24"/>
          <w:lang w:val="ro-RO"/>
        </w:rPr>
        <w:t>ș</w:t>
      </w:r>
      <w:r w:rsidRPr="00CF31C3">
        <w:rPr>
          <w:szCs w:val="24"/>
          <w:lang w:val="ro-RO"/>
        </w:rPr>
        <w:t>i prenumele pre</w:t>
      </w:r>
      <w:r w:rsidRPr="00CF31C3">
        <w:rPr>
          <w:rFonts w:ascii="Calibri" w:hAnsi="Calibri"/>
          <w:szCs w:val="24"/>
          <w:lang w:val="ro-RO"/>
        </w:rPr>
        <w:t>ș</w:t>
      </w:r>
      <w:r w:rsidRPr="00CF31C3">
        <w:rPr>
          <w:szCs w:val="24"/>
          <w:lang w:val="ro-RO"/>
        </w:rPr>
        <w:t>colarului/elevului, vârsta, grupa, clasa, numele şi prenumele cadrului didactic îndrumător, şcoala, localitatea.</w:t>
      </w:r>
    </w:p>
    <w:p w:rsidR="00891F59" w:rsidRPr="00CF31C3" w:rsidRDefault="00891F59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cel mult 3 lucrări de la fiecare clasă.</w:t>
      </w:r>
    </w:p>
    <w:p w:rsidR="00891F59" w:rsidRPr="00CF31C3" w:rsidRDefault="00891F59" w:rsidP="00A07162">
      <w:pPr>
        <w:spacing w:line="276" w:lineRule="auto"/>
        <w:jc w:val="both"/>
        <w:rPr>
          <w:szCs w:val="24"/>
          <w:lang w:val="ro-RO"/>
        </w:rPr>
      </w:pPr>
    </w:p>
    <w:p w:rsidR="00891F59" w:rsidRPr="00CF31C3" w:rsidRDefault="00891F59" w:rsidP="00A07162">
      <w:pPr>
        <w:spacing w:line="276" w:lineRule="auto"/>
        <w:rPr>
          <w:szCs w:val="24"/>
          <w:lang w:val="ro-RO"/>
        </w:rPr>
      </w:pPr>
    </w:p>
    <w:p w:rsidR="00891F59" w:rsidRPr="00CF31C3" w:rsidRDefault="00891F59" w:rsidP="00A07162">
      <w:pPr>
        <w:widowControl/>
        <w:numPr>
          <w:ilvl w:val="0"/>
          <w:numId w:val="3"/>
        </w:numPr>
        <w:spacing w:line="276" w:lineRule="auto"/>
        <w:rPr>
          <w:szCs w:val="24"/>
          <w:lang w:val="it-IT"/>
        </w:rPr>
      </w:pPr>
      <w:r w:rsidRPr="00CF31C3">
        <w:rPr>
          <w:b/>
          <w:szCs w:val="24"/>
        </w:rPr>
        <w:t xml:space="preserve">Artă fotografică </w:t>
      </w:r>
    </w:p>
    <w:p w:rsidR="00891F59" w:rsidRPr="00CF31C3" w:rsidRDefault="00891F59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elevi din clasele III-X;</w:t>
      </w:r>
    </w:p>
    <w:p w:rsidR="00891F59" w:rsidRPr="00CF31C3" w:rsidRDefault="00891F59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se vor trimite fotografii color, format A5, originale (nu preluate de pe net);</w:t>
      </w:r>
    </w:p>
    <w:p w:rsidR="00891F59" w:rsidRPr="00CF31C3" w:rsidRDefault="00891F59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 cel mult 3 lucrări de la fiecare clasă;</w:t>
      </w:r>
    </w:p>
    <w:p w:rsidR="00891F59" w:rsidRPr="00CF31C3" w:rsidRDefault="00891F59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pe spatele lucrării se vor preciza: numele şi prenumele preşcolar</w:t>
      </w:r>
      <w:r>
        <w:rPr>
          <w:szCs w:val="24"/>
          <w:lang w:val="it-IT"/>
        </w:rPr>
        <w:t xml:space="preserve">ului/elevului, clasa, şcoala,vârsta, </w:t>
      </w:r>
      <w:r w:rsidRPr="00CF31C3">
        <w:rPr>
          <w:szCs w:val="24"/>
          <w:lang w:val="it-IT"/>
        </w:rPr>
        <w:t xml:space="preserve"> înv./prof. coordonator, localitatea,  adresa c</w:t>
      </w:r>
      <w:r>
        <w:rPr>
          <w:szCs w:val="24"/>
          <w:lang w:val="it-IT"/>
        </w:rPr>
        <w:t xml:space="preserve">ompletă a </w:t>
      </w:r>
      <w:r w:rsidRPr="00CF31C3">
        <w:rPr>
          <w:szCs w:val="24"/>
          <w:lang w:val="it-IT"/>
        </w:rPr>
        <w:t>şcolii.</w:t>
      </w:r>
    </w:p>
    <w:p w:rsidR="00891F59" w:rsidRPr="00CF31C3" w:rsidRDefault="00891F59" w:rsidP="00A07162">
      <w:pPr>
        <w:spacing w:line="276" w:lineRule="auto"/>
        <w:rPr>
          <w:szCs w:val="24"/>
          <w:lang w:val="it-IT"/>
        </w:rPr>
      </w:pPr>
    </w:p>
    <w:p w:rsidR="00891F59" w:rsidRPr="00F26331" w:rsidRDefault="00891F59" w:rsidP="00A07162">
      <w:pPr>
        <w:spacing w:line="276" w:lineRule="auto"/>
        <w:rPr>
          <w:b/>
          <w:sz w:val="28"/>
          <w:szCs w:val="28"/>
          <w:lang w:val="it-IT"/>
        </w:rPr>
      </w:pPr>
      <w:r w:rsidRPr="00F26331">
        <w:rPr>
          <w:b/>
          <w:sz w:val="28"/>
          <w:szCs w:val="28"/>
          <w:lang w:val="it-IT"/>
        </w:rPr>
        <w:t>● Lucrările vor fi expediate pe adresa</w:t>
      </w:r>
      <w:r w:rsidRPr="00F26331">
        <w:rPr>
          <w:b/>
          <w:i/>
          <w:sz w:val="28"/>
          <w:szCs w:val="28"/>
          <w:lang w:val="it-IT"/>
        </w:rPr>
        <w:t xml:space="preserve"> Şcoala Gimnazială Petros</w:t>
      </w:r>
      <w:r w:rsidRPr="00F26331">
        <w:rPr>
          <w:b/>
          <w:sz w:val="28"/>
          <w:szCs w:val="28"/>
          <w:lang w:val="it-IT"/>
        </w:rPr>
        <w:t xml:space="preserve">, </w:t>
      </w:r>
    </w:p>
    <w:p w:rsidR="00891F59" w:rsidRPr="00156010" w:rsidRDefault="00891F59" w:rsidP="00A07162">
      <w:pPr>
        <w:spacing w:line="276" w:lineRule="auto"/>
        <w:rPr>
          <w:szCs w:val="24"/>
          <w:lang w:val="pt-BR"/>
        </w:rPr>
      </w:pPr>
      <w:r w:rsidRPr="00156010">
        <w:rPr>
          <w:szCs w:val="24"/>
          <w:lang w:val="pt-BR"/>
        </w:rPr>
        <w:t xml:space="preserve">   Sat Petros</w:t>
      </w:r>
      <w:r>
        <w:rPr>
          <w:szCs w:val="24"/>
          <w:lang w:val="pt-BR"/>
        </w:rPr>
        <w:t xml:space="preserve"> nr. 163</w:t>
      </w:r>
      <w:r w:rsidRPr="00156010">
        <w:rPr>
          <w:szCs w:val="24"/>
          <w:lang w:val="pt-BR"/>
        </w:rPr>
        <w:t xml:space="preserve">, Loc. Baru, Jud. Hunedoara, Cod 337035 până la data de </w:t>
      </w:r>
    </w:p>
    <w:p w:rsidR="00891F59" w:rsidRPr="00156010" w:rsidRDefault="00891F59" w:rsidP="00A07162">
      <w:pPr>
        <w:spacing w:line="276" w:lineRule="auto"/>
        <w:rPr>
          <w:szCs w:val="24"/>
          <w:u w:val="single"/>
          <w:lang w:val="it-IT"/>
        </w:rPr>
      </w:pPr>
      <w:r w:rsidRPr="000F4A93">
        <w:rPr>
          <w:b/>
          <w:sz w:val="28"/>
          <w:szCs w:val="28"/>
          <w:lang w:val="it-IT"/>
        </w:rPr>
        <w:t>12 aprilie 2019</w:t>
      </w:r>
      <w:r w:rsidRPr="00156010">
        <w:rPr>
          <w:szCs w:val="24"/>
          <w:lang w:val="it-IT"/>
        </w:rPr>
        <w:t xml:space="preserve">, cu menţiunea </w:t>
      </w:r>
      <w:r w:rsidRPr="00156010">
        <w:rPr>
          <w:szCs w:val="24"/>
          <w:u w:val="single"/>
          <w:lang w:val="it-IT"/>
        </w:rPr>
        <w:t xml:space="preserve">Concursul “Diamantele şi culorile pădurii” </w:t>
      </w:r>
      <w:r w:rsidRPr="00156010">
        <w:rPr>
          <w:szCs w:val="24"/>
          <w:lang w:val="it-IT"/>
        </w:rPr>
        <w:t xml:space="preserve">pe numele </w:t>
      </w:r>
      <w:r w:rsidRPr="00156010">
        <w:rPr>
          <w:szCs w:val="24"/>
          <w:u w:val="single"/>
          <w:lang w:val="it-IT"/>
        </w:rPr>
        <w:t xml:space="preserve"> – prof. Chirilă Steluța Claudia;</w:t>
      </w:r>
    </w:p>
    <w:p w:rsidR="00891F59" w:rsidRPr="00CF31C3" w:rsidRDefault="00891F59" w:rsidP="00A07162">
      <w:pPr>
        <w:spacing w:line="276" w:lineRule="auto"/>
        <w:ind w:firstLine="720"/>
        <w:rPr>
          <w:szCs w:val="24"/>
          <w:lang w:val="pt-BR"/>
        </w:rPr>
      </w:pPr>
      <w:r w:rsidRPr="00CF31C3">
        <w:rPr>
          <w:szCs w:val="24"/>
          <w:lang w:val="pt-BR"/>
        </w:rPr>
        <w:t>Fiecare cadru didactic poate participa cu maxim 3 lucrări (lucrări care au fost selectate prin prin realizarea unei expoziţii la nivelul şcolii în peroada 1-</w:t>
      </w:r>
      <w:r>
        <w:rPr>
          <w:szCs w:val="24"/>
          <w:lang w:val="pt-BR"/>
        </w:rPr>
        <w:t>30</w:t>
      </w:r>
      <w:r w:rsidRPr="00CF31C3">
        <w:rPr>
          <w:szCs w:val="24"/>
          <w:lang w:val="pt-BR"/>
        </w:rPr>
        <w:t xml:space="preserve"> </w:t>
      </w:r>
      <w:r>
        <w:rPr>
          <w:szCs w:val="24"/>
          <w:lang w:val="pt-BR"/>
        </w:rPr>
        <w:t>martie</w:t>
      </w:r>
      <w:r w:rsidRPr="00CF31C3">
        <w:rPr>
          <w:szCs w:val="24"/>
          <w:lang w:val="pt-BR"/>
        </w:rPr>
        <w:t xml:space="preserve">  pe fiecare secţiune în parte).</w:t>
      </w:r>
    </w:p>
    <w:p w:rsidR="00891F59" w:rsidRDefault="00891F59" w:rsidP="00A07162">
      <w:pPr>
        <w:spacing w:line="276" w:lineRule="auto"/>
        <w:ind w:firstLine="720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Se vor acorda premiile I, II, III </w:t>
      </w:r>
      <w:r>
        <w:rPr>
          <w:szCs w:val="24"/>
          <w:lang w:val="ro-RO"/>
        </w:rPr>
        <w:t xml:space="preserve">și mențiuni </w:t>
      </w:r>
      <w:r w:rsidRPr="00CF31C3">
        <w:rPr>
          <w:szCs w:val="24"/>
          <w:lang w:val="ro-RO"/>
        </w:rPr>
        <w:t>pentru fiecare nivel de clasă, diplome de participare tuturor elevilor şi cadrelor didactice îndrumătoare</w:t>
      </w:r>
    </w:p>
    <w:p w:rsidR="00891F59" w:rsidRPr="00CF31C3" w:rsidRDefault="00891F59" w:rsidP="00A07162">
      <w:pPr>
        <w:spacing w:line="276" w:lineRule="auto"/>
        <w:ind w:firstLine="720"/>
        <w:jc w:val="both"/>
        <w:rPr>
          <w:szCs w:val="24"/>
          <w:lang w:val="it-IT"/>
        </w:rPr>
      </w:pPr>
      <w:r w:rsidRPr="00CF31C3">
        <w:rPr>
          <w:szCs w:val="24"/>
          <w:lang w:val="it-IT"/>
        </w:rPr>
        <w:t>Creaţiile literare, plastice şi fotografiile premiate vor fi selecţionate în vederea  realizării unei reviste a proiectului.</w:t>
      </w:r>
    </w:p>
    <w:p w:rsidR="00891F59" w:rsidRPr="00CF31C3" w:rsidRDefault="00891F59" w:rsidP="00A07162">
      <w:pPr>
        <w:spacing w:line="276" w:lineRule="auto"/>
        <w:ind w:firstLine="708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Nu se vor acorda premii în bani. Nu se admit contestaţii. </w:t>
      </w:r>
    </w:p>
    <w:p w:rsidR="00891F59" w:rsidRPr="000F4A93" w:rsidRDefault="00891F59" w:rsidP="00A07162">
      <w:pPr>
        <w:spacing w:line="276" w:lineRule="auto"/>
        <w:ind w:firstLine="708"/>
        <w:rPr>
          <w:b/>
          <w:szCs w:val="24"/>
          <w:lang w:val="ro-RO"/>
        </w:rPr>
      </w:pPr>
      <w:r w:rsidRPr="00CF31C3">
        <w:rPr>
          <w:szCs w:val="24"/>
          <w:lang w:val="ro-RO"/>
        </w:rPr>
        <w:t xml:space="preserve"> </w:t>
      </w:r>
      <w:r w:rsidRPr="000F4A93">
        <w:rPr>
          <w:b/>
          <w:szCs w:val="24"/>
          <w:lang w:val="ro-RO"/>
        </w:rPr>
        <w:t>Se va trimite în plicul cu lucrările, acordul de parteneriat (în 2 exemplare, parafat la şcoala dumneavoastră), fişa de înscriere şi  un plic A4 autoadresat, timbrat pentru a fi trimise diplomele şi acordul de parteneriat.</w:t>
      </w:r>
    </w:p>
    <w:p w:rsidR="00891F59" w:rsidRPr="00F26331" w:rsidRDefault="00891F59" w:rsidP="00A07162">
      <w:pPr>
        <w:pStyle w:val="NoSpacing"/>
        <w:spacing w:line="276" w:lineRule="auto"/>
        <w:ind w:firstLine="708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F26331">
        <w:rPr>
          <w:rFonts w:ascii="Times New Roman" w:hAnsi="Times New Roman"/>
          <w:b/>
          <w:sz w:val="28"/>
          <w:szCs w:val="28"/>
          <w:lang w:val="ro-RO"/>
        </w:rPr>
        <w:t>Nu se percepe taxă de participare.</w:t>
      </w:r>
    </w:p>
    <w:p w:rsidR="00891F59" w:rsidRPr="00CF31C3" w:rsidRDefault="00891F59" w:rsidP="00A07162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CF31C3">
        <w:rPr>
          <w:rFonts w:ascii="Times New Roman" w:hAnsi="Times New Roman"/>
          <w:sz w:val="24"/>
          <w:szCs w:val="24"/>
          <w:lang w:val="ro-RO"/>
        </w:rPr>
        <w:t xml:space="preserve">Lucrările nu se restituie şi ele devin proprietatea organizatorilor, putând fi folosite în scopul popularizării concursului. </w:t>
      </w:r>
    </w:p>
    <w:p w:rsidR="00891F59" w:rsidRPr="00CF31C3" w:rsidRDefault="00891F59" w:rsidP="00A07162">
      <w:pPr>
        <w:spacing w:line="276" w:lineRule="auto"/>
        <w:ind w:firstLine="708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Diplomele vor fi valabile doar însoţite de tabelul cu premianţii semnat de reprezentantul instituţiei  organizatoare.</w:t>
      </w:r>
    </w:p>
    <w:p w:rsidR="00891F59" w:rsidRPr="00CF31C3" w:rsidRDefault="00891F59" w:rsidP="00A07162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 w:rsidRPr="00CF31C3">
        <w:rPr>
          <w:rFonts w:ascii="Times New Roman" w:hAnsi="Times New Roman"/>
          <w:sz w:val="24"/>
          <w:szCs w:val="24"/>
          <w:u w:val="single"/>
          <w:lang w:val="ro-RO"/>
        </w:rPr>
        <w:t>Lucrările care nu se încadrarează  în temă sau la care a intervenit direct, vizibil un adult, vor fi scoase din concurs!</w:t>
      </w:r>
    </w:p>
    <w:p w:rsidR="00891F59" w:rsidRPr="00CF31C3" w:rsidRDefault="00891F59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cei care nu respectă termenul de înscriere nu participă la concurs;</w:t>
      </w:r>
    </w:p>
    <w:p w:rsidR="00891F59" w:rsidRPr="00CF31C3" w:rsidRDefault="00891F59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cei care doresc pot participa la toate cele trei secţiuni;</w:t>
      </w:r>
    </w:p>
    <w:p w:rsidR="00891F59" w:rsidRPr="00CF31C3" w:rsidRDefault="00891F59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fiecare lucrare va fi notată de către membrii juriului cu note de la 1 la 10, în funcţie de care se va stabili clasamentul;</w:t>
      </w:r>
    </w:p>
    <w:p w:rsidR="00891F59" w:rsidRDefault="00891F59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se vor acorda premii şi menţiuni pentru fiecare nivel de clasă;</w:t>
      </w:r>
    </w:p>
    <w:p w:rsidR="00891F59" w:rsidRPr="00F26331" w:rsidRDefault="00891F59" w:rsidP="009A34CD">
      <w:pPr>
        <w:widowControl/>
        <w:jc w:val="both"/>
        <w:rPr>
          <w:sz w:val="28"/>
          <w:szCs w:val="28"/>
          <w:u w:val="single"/>
        </w:rPr>
      </w:pPr>
      <w:r w:rsidRPr="00F26331">
        <w:rPr>
          <w:b/>
          <w:sz w:val="28"/>
          <w:szCs w:val="28"/>
          <w:u w:val="single"/>
        </w:rPr>
        <w:t>Simpozion județean (cadre didactice) – 18 aprilie 2019</w:t>
      </w:r>
    </w:p>
    <w:p w:rsidR="00891F59" w:rsidRPr="00F26331" w:rsidRDefault="00891F59" w:rsidP="004D6C65">
      <w:pPr>
        <w:ind w:firstLine="708"/>
        <w:jc w:val="both"/>
        <w:rPr>
          <w:sz w:val="28"/>
          <w:szCs w:val="28"/>
        </w:rPr>
      </w:pPr>
    </w:p>
    <w:p w:rsidR="00891F59" w:rsidRPr="00F26331" w:rsidRDefault="00891F59" w:rsidP="004D6C65">
      <w:pPr>
        <w:ind w:firstLine="708"/>
        <w:jc w:val="both"/>
        <w:rPr>
          <w:b/>
          <w:i/>
          <w:szCs w:val="24"/>
          <w:lang w:val="ro-RO"/>
        </w:rPr>
      </w:pPr>
      <w:r w:rsidRPr="008E7CB0">
        <w:rPr>
          <w:b/>
          <w:szCs w:val="24"/>
        </w:rPr>
        <w:t>Ad</w:t>
      </w:r>
      <w:r w:rsidRPr="004B09C5">
        <w:rPr>
          <w:b/>
          <w:szCs w:val="24"/>
        </w:rPr>
        <w:t xml:space="preserve">resată cadrelor didactice cu tema </w:t>
      </w:r>
      <w:r>
        <w:rPr>
          <w:b/>
          <w:i/>
          <w:color w:val="00B050"/>
          <w:szCs w:val="24"/>
        </w:rPr>
        <w:t>”Prietenii naturii”</w:t>
      </w:r>
      <w:r w:rsidRPr="00F26331">
        <w:rPr>
          <w:b/>
          <w:i/>
          <w:szCs w:val="24"/>
        </w:rPr>
        <w:t>cuprinde</w:t>
      </w:r>
      <w:r>
        <w:rPr>
          <w:b/>
          <w:i/>
          <w:szCs w:val="24"/>
        </w:rPr>
        <w:t>:</w:t>
      </w:r>
    </w:p>
    <w:p w:rsidR="00891F59" w:rsidRPr="00B52DB4" w:rsidRDefault="00891F59" w:rsidP="00F26331">
      <w:pPr>
        <w:widowControl/>
        <w:numPr>
          <w:ilvl w:val="1"/>
          <w:numId w:val="5"/>
        </w:numPr>
        <w:spacing w:line="360" w:lineRule="auto"/>
        <w:rPr>
          <w:szCs w:val="24"/>
        </w:rPr>
      </w:pPr>
      <w:r w:rsidRPr="00B52DB4">
        <w:rPr>
          <w:szCs w:val="24"/>
        </w:rPr>
        <w:t>Secţiunea I. Referate;</w:t>
      </w:r>
    </w:p>
    <w:p w:rsidR="00891F59" w:rsidRPr="00B52DB4" w:rsidRDefault="00891F59" w:rsidP="00F26331">
      <w:pPr>
        <w:widowControl/>
        <w:numPr>
          <w:ilvl w:val="1"/>
          <w:numId w:val="5"/>
        </w:numPr>
        <w:spacing w:line="360" w:lineRule="auto"/>
        <w:rPr>
          <w:szCs w:val="24"/>
        </w:rPr>
      </w:pPr>
      <w:r w:rsidRPr="00B52DB4">
        <w:rPr>
          <w:szCs w:val="24"/>
        </w:rPr>
        <w:t>Secţiunea II. Proiecte educaţionale;</w:t>
      </w:r>
    </w:p>
    <w:p w:rsidR="00891F59" w:rsidRDefault="00891F59" w:rsidP="00F26331">
      <w:pPr>
        <w:widowControl/>
        <w:numPr>
          <w:ilvl w:val="1"/>
          <w:numId w:val="5"/>
        </w:numPr>
        <w:spacing w:line="360" w:lineRule="auto"/>
        <w:rPr>
          <w:szCs w:val="24"/>
          <w:lang w:val="ro-RO"/>
        </w:rPr>
      </w:pPr>
      <w:r w:rsidRPr="00B52DB4">
        <w:rPr>
          <w:szCs w:val="24"/>
          <w:lang w:val="fr-FR"/>
        </w:rPr>
        <w:t>Secţiunea III.Proiecte de lec</w:t>
      </w:r>
      <w:r w:rsidRPr="00B52DB4">
        <w:rPr>
          <w:szCs w:val="24"/>
          <w:lang w:val="ro-RO"/>
        </w:rPr>
        <w:t>ţie.</w:t>
      </w:r>
    </w:p>
    <w:p w:rsidR="00891F59" w:rsidRPr="00105627" w:rsidRDefault="00891F59" w:rsidP="004D6C65">
      <w:pPr>
        <w:ind w:firstLine="708"/>
        <w:jc w:val="both"/>
        <w:rPr>
          <w:b/>
          <w:i/>
          <w:color w:val="00B050"/>
          <w:szCs w:val="24"/>
        </w:rPr>
      </w:pPr>
    </w:p>
    <w:p w:rsidR="00891F59" w:rsidRDefault="00891F59" w:rsidP="004D6C65">
      <w:pPr>
        <w:ind w:firstLine="708"/>
        <w:jc w:val="both"/>
        <w:rPr>
          <w:szCs w:val="24"/>
        </w:rPr>
      </w:pPr>
      <w:r w:rsidRPr="005F1095">
        <w:rPr>
          <w:szCs w:val="24"/>
        </w:rPr>
        <w:t>Înscrierea cadrelor didactice se face</w:t>
      </w:r>
      <w:r>
        <w:rPr>
          <w:szCs w:val="24"/>
        </w:rPr>
        <w:t xml:space="preserve"> pe baza fişei de înscriere. Lucrarea va respecta tema sesiunii, dar va avea un </w:t>
      </w:r>
      <w:r w:rsidRPr="00F26331">
        <w:rPr>
          <w:b/>
          <w:szCs w:val="24"/>
        </w:rPr>
        <w:t>titlu propriu</w:t>
      </w:r>
      <w:r>
        <w:rPr>
          <w:szCs w:val="24"/>
        </w:rPr>
        <w:t xml:space="preserve">. Redactarea se va face în format  Microsoft Word, </w:t>
      </w:r>
      <w:r w:rsidRPr="00A75399">
        <w:rPr>
          <w:szCs w:val="24"/>
        </w:rPr>
        <w:t xml:space="preserve"> Times New Roman </w:t>
      </w:r>
      <w:r>
        <w:rPr>
          <w:szCs w:val="24"/>
        </w:rPr>
        <w:t xml:space="preserve">cu caractere de 12, cu diacritice. Titlul va fi scris cu majuscule </w:t>
      </w:r>
      <w:r w:rsidRPr="00F21B89">
        <w:rPr>
          <w:szCs w:val="24"/>
          <w:lang w:eastAsia="ro-RO"/>
        </w:rPr>
        <w:t>( Times New Roman</w:t>
      </w:r>
      <w:r>
        <w:rPr>
          <w:szCs w:val="24"/>
          <w:lang w:eastAsia="ro-RO"/>
        </w:rPr>
        <w:t xml:space="preserve"> 14 Bold), la un rând şi jumătate se va specifica numele şi prenumele autorului/autorilor şi instituţia.</w:t>
      </w:r>
      <w:r>
        <w:rPr>
          <w:szCs w:val="24"/>
        </w:rPr>
        <w:t xml:space="preserve"> B</w:t>
      </w:r>
      <w:r w:rsidRPr="009B5238">
        <w:rPr>
          <w:szCs w:val="24"/>
        </w:rPr>
        <w:t>ibliografia se va consemna la sfârşitul lucrării, în ordinea următoare: numele şi prenumele autorului, ti</w:t>
      </w:r>
      <w:r>
        <w:rPr>
          <w:szCs w:val="24"/>
        </w:rPr>
        <w:t>tlul lucrării, editura ,oraşul</w:t>
      </w:r>
      <w:r w:rsidRPr="009B5238">
        <w:rPr>
          <w:szCs w:val="24"/>
        </w:rPr>
        <w:t>, anul apariţiei</w:t>
      </w:r>
      <w:r>
        <w:rPr>
          <w:szCs w:val="24"/>
        </w:rPr>
        <w:t xml:space="preserve">. Se acceptă maxim doi autori. </w:t>
      </w:r>
    </w:p>
    <w:p w:rsidR="00891F59" w:rsidRDefault="00891F59" w:rsidP="004D6C65">
      <w:pPr>
        <w:shd w:val="clear" w:color="auto" w:fill="FFFFFF"/>
        <w:ind w:firstLine="540"/>
        <w:jc w:val="both"/>
        <w:rPr>
          <w:szCs w:val="24"/>
        </w:rPr>
      </w:pPr>
      <w:r>
        <w:rPr>
          <w:szCs w:val="24"/>
        </w:rPr>
        <w:tab/>
      </w:r>
    </w:p>
    <w:p w:rsidR="00891F59" w:rsidRDefault="00891F59" w:rsidP="009A34CD">
      <w:pPr>
        <w:shd w:val="clear" w:color="auto" w:fill="FFFFFF"/>
        <w:ind w:firstLine="720"/>
        <w:jc w:val="both"/>
      </w:pPr>
      <w:r w:rsidRPr="00974B48">
        <w:rPr>
          <w:szCs w:val="24"/>
          <w:lang w:eastAsia="ro-RO"/>
        </w:rPr>
        <w:t xml:space="preserve">Lucrările </w:t>
      </w:r>
      <w:r>
        <w:rPr>
          <w:szCs w:val="24"/>
          <w:lang w:eastAsia="ro-RO"/>
        </w:rPr>
        <w:t xml:space="preserve">împreună cu fișa de înscriere </w:t>
      </w:r>
      <w:r w:rsidRPr="00974B48">
        <w:rPr>
          <w:szCs w:val="24"/>
          <w:lang w:eastAsia="ro-RO"/>
        </w:rPr>
        <w:t>se vor trimite</w:t>
      </w:r>
      <w:r>
        <w:rPr>
          <w:b/>
          <w:szCs w:val="24"/>
          <w:u w:val="single"/>
          <w:lang w:eastAsia="ro-RO"/>
        </w:rPr>
        <w:t xml:space="preserve"> </w:t>
      </w:r>
      <w:r>
        <w:rPr>
          <w:szCs w:val="24"/>
        </w:rPr>
        <w:t xml:space="preserve">pe adresa de e-mail </w:t>
      </w:r>
      <w:hyperlink r:id="rId6" w:history="1">
        <w:r w:rsidRPr="001502CC">
          <w:rPr>
            <w:rStyle w:val="Hyperlink"/>
          </w:rPr>
          <w:t>diamantelesiculorilepaduri@yahoo.com</w:t>
        </w:r>
      </w:hyperlink>
    </w:p>
    <w:p w:rsidR="00891F59" w:rsidRPr="009A34CD" w:rsidRDefault="00891F59" w:rsidP="009A34CD">
      <w:pPr>
        <w:shd w:val="clear" w:color="auto" w:fill="FFFFFF"/>
        <w:ind w:firstLine="720"/>
        <w:jc w:val="both"/>
        <w:rPr>
          <w:i/>
          <w:color w:val="FF0000"/>
          <w:szCs w:val="24"/>
        </w:rPr>
      </w:pPr>
      <w:r w:rsidRPr="00974B48">
        <w:rPr>
          <w:szCs w:val="24"/>
        </w:rPr>
        <w:t>.</w:t>
      </w:r>
      <w:r w:rsidRPr="00974B48">
        <w:rPr>
          <w:b/>
          <w:szCs w:val="24"/>
          <w:u w:val="single"/>
          <w:lang w:eastAsia="ro-RO"/>
        </w:rPr>
        <w:t xml:space="preserve"> </w:t>
      </w:r>
      <w:r>
        <w:rPr>
          <w:b/>
          <w:szCs w:val="24"/>
          <w:u w:val="single"/>
          <w:lang w:eastAsia="ro-RO"/>
        </w:rPr>
        <w:t>Data limită de trimitere a lucrărilor este 12 aprilie 2019.</w:t>
      </w:r>
    </w:p>
    <w:p w:rsidR="00891F59" w:rsidRDefault="00891F59" w:rsidP="004D6C65">
      <w:pPr>
        <w:jc w:val="both"/>
        <w:rPr>
          <w:szCs w:val="24"/>
          <w:lang w:val="it-IT"/>
        </w:rPr>
      </w:pPr>
      <w:r w:rsidRPr="00390C18">
        <w:rPr>
          <w:szCs w:val="24"/>
          <w:lang w:eastAsia="ro-RO"/>
        </w:rPr>
        <w:t xml:space="preserve">     </w:t>
      </w:r>
      <w:r w:rsidRPr="00390C18">
        <w:rPr>
          <w:bCs/>
          <w:szCs w:val="24"/>
          <w:lang w:eastAsia="ro-RO"/>
        </w:rPr>
        <w:t xml:space="preserve">       </w:t>
      </w:r>
      <w:r>
        <w:rPr>
          <w:szCs w:val="24"/>
          <w:lang w:val="it-IT"/>
        </w:rPr>
        <w:t>Cartea simpozionului și diploma de participare la simpozion va fi trimisă fiecărui participant în format electronic pe adresa de email. Publicația va avea ISBN.</w:t>
      </w:r>
    </w:p>
    <w:p w:rsidR="00891F59" w:rsidRPr="00B52DB4" w:rsidRDefault="00891F59" w:rsidP="000F4A93">
      <w:pPr>
        <w:ind w:left="360" w:right="-1"/>
        <w:jc w:val="both"/>
        <w:rPr>
          <w:szCs w:val="24"/>
          <w:lang w:val="ro-RO"/>
        </w:rPr>
      </w:pPr>
      <w:r w:rsidRPr="00B52DB4">
        <w:rPr>
          <w:b/>
          <w:szCs w:val="24"/>
          <w:lang w:val="ro-RO"/>
        </w:rPr>
        <w:t xml:space="preserve">NOTA: </w:t>
      </w:r>
      <w:r w:rsidRPr="00B52DB4">
        <w:rPr>
          <w:szCs w:val="24"/>
          <w:lang w:val="ro-RO"/>
        </w:rPr>
        <w:t>Numărul de pagini al lucrării nu este limitat,  prezentarea se va rezuma la 5 minute.</w:t>
      </w:r>
    </w:p>
    <w:p w:rsidR="00891F59" w:rsidRPr="00B52DB4" w:rsidRDefault="00891F59" w:rsidP="000F4A93">
      <w:pPr>
        <w:ind w:right="-1"/>
        <w:jc w:val="both"/>
        <w:rPr>
          <w:szCs w:val="24"/>
          <w:lang w:val="ro-RO"/>
        </w:rPr>
      </w:pPr>
      <w:r w:rsidRPr="00B52DB4">
        <w:rPr>
          <w:szCs w:val="24"/>
          <w:lang w:val="ro-RO"/>
        </w:rPr>
        <w:t xml:space="preserve"> </w:t>
      </w:r>
      <w:r w:rsidRPr="00B52DB4">
        <w:rPr>
          <w:b/>
          <w:szCs w:val="24"/>
          <w:lang w:val="ro-RO"/>
        </w:rPr>
        <w:t xml:space="preserve">Expedierea </w:t>
      </w:r>
      <w:r>
        <w:rPr>
          <w:b/>
          <w:szCs w:val="24"/>
          <w:lang w:val="ro-RO"/>
        </w:rPr>
        <w:t>diplomelor</w:t>
      </w:r>
      <w:r w:rsidRPr="00B52DB4">
        <w:rPr>
          <w:szCs w:val="24"/>
          <w:lang w:val="ro-RO"/>
        </w:rPr>
        <w:t xml:space="preserve">: Se va trimite într-un plic contractul de parteneriat, fișa de înscriere și un plic autoadresat pentru expedierea diplomei.  </w:t>
      </w:r>
    </w:p>
    <w:p w:rsidR="00891F59" w:rsidRPr="008E7CB0" w:rsidRDefault="00891F59" w:rsidP="004D6C65">
      <w:pPr>
        <w:jc w:val="both"/>
        <w:rPr>
          <w:bCs/>
          <w:szCs w:val="24"/>
        </w:rPr>
      </w:pPr>
    </w:p>
    <w:p w:rsidR="00891F59" w:rsidRPr="008E7CB0" w:rsidRDefault="00891F59" w:rsidP="004D6C65">
      <w:pPr>
        <w:rPr>
          <w:szCs w:val="24"/>
          <w:lang w:eastAsia="ro-RO"/>
        </w:rPr>
      </w:pPr>
      <w:r w:rsidRPr="008E7CB0">
        <w:rPr>
          <w:szCs w:val="24"/>
          <w:lang w:eastAsia="ro-RO"/>
        </w:rPr>
        <w:t xml:space="preserve">        </w:t>
      </w:r>
      <w:r w:rsidRPr="000B6544">
        <w:rPr>
          <w:szCs w:val="24"/>
          <w:lang w:eastAsia="ro-RO"/>
        </w:rPr>
        <w:tab/>
      </w:r>
      <w:r w:rsidRPr="008E7CB0">
        <w:rPr>
          <w:szCs w:val="24"/>
          <w:lang w:eastAsia="ro-RO"/>
        </w:rPr>
        <w:t>Participarea poate fi</w:t>
      </w:r>
      <w:r w:rsidRPr="008E7CB0">
        <w:rPr>
          <w:i/>
          <w:szCs w:val="24"/>
          <w:lang w:eastAsia="ro-RO"/>
        </w:rPr>
        <w:t xml:space="preserve"> directă</w:t>
      </w:r>
      <w:r w:rsidRPr="008E7CB0">
        <w:rPr>
          <w:szCs w:val="24"/>
          <w:lang w:eastAsia="ro-RO"/>
        </w:rPr>
        <w:t xml:space="preserve"> sau </w:t>
      </w:r>
      <w:r w:rsidRPr="008E7CB0">
        <w:rPr>
          <w:i/>
          <w:szCs w:val="24"/>
          <w:lang w:eastAsia="ro-RO"/>
        </w:rPr>
        <w:t>indirectă.</w:t>
      </w:r>
      <w:r w:rsidRPr="008E7CB0">
        <w:rPr>
          <w:szCs w:val="24"/>
          <w:lang w:eastAsia="ro-RO"/>
        </w:rPr>
        <w:t xml:space="preserve">  </w:t>
      </w:r>
    </w:p>
    <w:p w:rsidR="00891F59" w:rsidRPr="00CF31C3" w:rsidRDefault="00891F59" w:rsidP="00A07162">
      <w:pPr>
        <w:spacing w:line="276" w:lineRule="auto"/>
        <w:rPr>
          <w:szCs w:val="24"/>
          <w:lang w:val="ro-RO"/>
        </w:rPr>
      </w:pPr>
    </w:p>
    <w:p w:rsidR="00891F59" w:rsidRDefault="00891F59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● persoane de contact: </w:t>
      </w:r>
    </w:p>
    <w:p w:rsidR="00891F59" w:rsidRDefault="00891F59" w:rsidP="00A07162">
      <w:pPr>
        <w:spacing w:line="276" w:lineRule="auto"/>
        <w:rPr>
          <w:szCs w:val="24"/>
          <w:lang w:val="ro-RO"/>
        </w:rPr>
      </w:pPr>
      <w:r w:rsidRPr="0025680C">
        <w:rPr>
          <w:szCs w:val="24"/>
          <w:lang w:val="ro-RO"/>
        </w:rPr>
        <w:t>Prof. Chirilă Steluța Claudia</w:t>
      </w:r>
      <w:r w:rsidRPr="00252E25">
        <w:rPr>
          <w:szCs w:val="24"/>
          <w:lang w:val="ro-RO"/>
        </w:rPr>
        <w:t xml:space="preserve">- nr.de telefon ,0727 863 060; </w:t>
      </w:r>
      <w:hyperlink r:id="rId7" w:history="1">
        <w:r w:rsidRPr="001502CC">
          <w:rPr>
            <w:rStyle w:val="Hyperlink"/>
            <w:szCs w:val="24"/>
            <w:lang w:val="ro-RO"/>
          </w:rPr>
          <w:t>claudiastellac@yahoo.com</w:t>
        </w:r>
      </w:hyperlink>
    </w:p>
    <w:p w:rsidR="00891F59" w:rsidRDefault="00891F59" w:rsidP="00A07162">
      <w:pPr>
        <w:spacing w:line="276" w:lineRule="auto"/>
        <w:rPr>
          <w:szCs w:val="24"/>
          <w:lang w:val="ro-RO" w:eastAsia="ro-RO"/>
        </w:rPr>
      </w:pPr>
      <w:r w:rsidRPr="0025680C">
        <w:rPr>
          <w:szCs w:val="24"/>
          <w:lang w:val="ro-RO"/>
        </w:rPr>
        <w:t>Prof. Sălășan Mariana-</w:t>
      </w:r>
      <w:r>
        <w:rPr>
          <w:szCs w:val="24"/>
          <w:lang w:val="ro-RO"/>
        </w:rPr>
        <w:t xml:space="preserve"> </w:t>
      </w:r>
      <w:r w:rsidRPr="0025680C">
        <w:rPr>
          <w:szCs w:val="24"/>
          <w:lang w:val="ro-RO"/>
        </w:rPr>
        <w:t xml:space="preserve">nr. de telefon  </w:t>
      </w:r>
      <w:r w:rsidRPr="0025680C">
        <w:rPr>
          <w:szCs w:val="24"/>
          <w:lang w:val="ro-RO" w:eastAsia="ro-RO"/>
        </w:rPr>
        <w:t>, 0764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440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781;</w:t>
      </w:r>
      <w:r w:rsidRPr="00F56E12">
        <w:rPr>
          <w:szCs w:val="24"/>
          <w:lang w:val="ro-RO"/>
        </w:rPr>
        <w:t xml:space="preserve"> </w:t>
      </w:r>
      <w:hyperlink r:id="rId8" w:history="1">
        <w:r w:rsidRPr="001502CC">
          <w:rPr>
            <w:rStyle w:val="Hyperlink"/>
            <w:szCs w:val="24"/>
            <w:lang w:val="ro-RO" w:eastAsia="ro-RO"/>
          </w:rPr>
          <w:t>maryana_salasan@yahoo.com</w:t>
        </w:r>
      </w:hyperlink>
    </w:p>
    <w:p w:rsidR="00891F59" w:rsidRDefault="00891F59" w:rsidP="00A07162">
      <w:pPr>
        <w:jc w:val="both"/>
        <w:rPr>
          <w:szCs w:val="24"/>
          <w:lang w:val="ro-RO" w:eastAsia="ro-RO"/>
        </w:rPr>
      </w:pPr>
      <w:r w:rsidRPr="0025680C">
        <w:rPr>
          <w:szCs w:val="24"/>
          <w:lang w:val="ro-RO"/>
        </w:rPr>
        <w:t>Prof. Onescu Marinela-</w:t>
      </w:r>
      <w:r>
        <w:rPr>
          <w:szCs w:val="24"/>
          <w:lang w:val="ro-RO"/>
        </w:rPr>
        <w:t xml:space="preserve"> </w:t>
      </w:r>
      <w:r w:rsidRPr="0025680C">
        <w:rPr>
          <w:szCs w:val="24"/>
          <w:lang w:val="ro-RO"/>
        </w:rPr>
        <w:t>nr. de telefon,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0722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372</w:t>
      </w:r>
      <w:r>
        <w:rPr>
          <w:szCs w:val="24"/>
          <w:lang w:val="ro-RO" w:eastAsia="ro-RO"/>
        </w:rPr>
        <w:t xml:space="preserve"> </w:t>
      </w:r>
      <w:r w:rsidRPr="0025680C">
        <w:rPr>
          <w:szCs w:val="24"/>
          <w:lang w:val="ro-RO" w:eastAsia="ro-RO"/>
        </w:rPr>
        <w:t>758</w:t>
      </w:r>
      <w:r w:rsidRPr="0025680C">
        <w:rPr>
          <w:szCs w:val="24"/>
          <w:lang w:val="ro-RO"/>
        </w:rPr>
        <w:t xml:space="preserve"> </w:t>
      </w:r>
      <w:hyperlink r:id="rId9" w:history="1">
        <w:r w:rsidRPr="001502CC">
          <w:rPr>
            <w:rStyle w:val="Hyperlink"/>
            <w:szCs w:val="24"/>
            <w:lang w:val="ro-RO" w:eastAsia="ro-RO"/>
          </w:rPr>
          <w:t>onescu.marinela@yahoo.ro</w:t>
        </w:r>
      </w:hyperlink>
    </w:p>
    <w:p w:rsidR="00891F59" w:rsidRDefault="00891F59" w:rsidP="00A07162">
      <w:pPr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>Prof. Mănescu Florina-</w:t>
      </w:r>
      <w:r w:rsidRPr="00073847">
        <w:rPr>
          <w:szCs w:val="24"/>
          <w:lang w:val="ro-RO"/>
        </w:rPr>
        <w:t xml:space="preserve"> </w:t>
      </w:r>
      <w:r w:rsidRPr="0025680C">
        <w:rPr>
          <w:szCs w:val="24"/>
          <w:lang w:val="ro-RO"/>
        </w:rPr>
        <w:t>nr. de telefon,</w:t>
      </w:r>
      <w:r>
        <w:rPr>
          <w:szCs w:val="24"/>
          <w:lang w:val="ro-RO" w:eastAsia="ro-RO"/>
        </w:rPr>
        <w:t xml:space="preserve"> 072 364 9326</w:t>
      </w:r>
      <w:r w:rsidRPr="00073847">
        <w:rPr>
          <w:color w:val="000000"/>
          <w:szCs w:val="24"/>
          <w:lang w:val="ro-RO" w:eastAsia="ro-RO"/>
        </w:rPr>
        <w:t xml:space="preserve"> </w:t>
      </w:r>
      <w:hyperlink r:id="rId10" w:history="1">
        <w:r w:rsidRPr="001502CC">
          <w:rPr>
            <w:rStyle w:val="Hyperlink"/>
            <w:szCs w:val="24"/>
            <w:lang w:val="ro-RO" w:eastAsia="ro-RO"/>
          </w:rPr>
          <w:t>andrasflorina@yahoo.com</w:t>
        </w:r>
      </w:hyperlink>
    </w:p>
    <w:p w:rsidR="00891F59" w:rsidRDefault="00891F59" w:rsidP="00A07162">
      <w:pPr>
        <w:spacing w:line="122" w:lineRule="atLeast"/>
        <w:rPr>
          <w:color w:val="26282A"/>
          <w:szCs w:val="24"/>
          <w:u w:val="single"/>
        </w:rPr>
      </w:pPr>
      <w:r>
        <w:rPr>
          <w:szCs w:val="24"/>
          <w:lang w:val="ro-RO" w:eastAsia="ro-RO"/>
        </w:rPr>
        <w:t>Prof. Berbeniță Mirela-</w:t>
      </w:r>
      <w:r w:rsidRPr="00073847">
        <w:rPr>
          <w:szCs w:val="24"/>
          <w:lang w:val="ro-RO"/>
        </w:rPr>
        <w:t xml:space="preserve"> </w:t>
      </w:r>
      <w:r w:rsidRPr="0025680C">
        <w:rPr>
          <w:szCs w:val="24"/>
          <w:lang w:val="ro-RO"/>
        </w:rPr>
        <w:t>nr. de telefon</w:t>
      </w:r>
      <w:r>
        <w:rPr>
          <w:szCs w:val="24"/>
          <w:lang w:val="ro-RO"/>
        </w:rPr>
        <w:t xml:space="preserve">, 0722 412 873 </w:t>
      </w:r>
      <w:hyperlink r:id="rId11" w:history="1">
        <w:r w:rsidRPr="001502CC">
          <w:rPr>
            <w:rStyle w:val="Hyperlink"/>
            <w:szCs w:val="24"/>
          </w:rPr>
          <w:t>toadermrl@yahoo.com</w:t>
        </w:r>
      </w:hyperlink>
    </w:p>
    <w:p w:rsidR="00891F59" w:rsidRDefault="00891F59" w:rsidP="00A07162">
      <w:pPr>
        <w:spacing w:line="122" w:lineRule="atLeast"/>
        <w:rPr>
          <w:color w:val="26282A"/>
          <w:szCs w:val="24"/>
          <w:u w:val="single"/>
        </w:rPr>
      </w:pPr>
      <w:r>
        <w:rPr>
          <w:color w:val="26282A"/>
          <w:szCs w:val="24"/>
          <w:u w:val="single"/>
        </w:rPr>
        <w:t xml:space="preserve">Prof. Moldovan Rodica-nr. de telefon , 0765220753 </w:t>
      </w:r>
      <w:hyperlink r:id="rId12" w:history="1">
        <w:r w:rsidRPr="001502CC">
          <w:rPr>
            <w:rStyle w:val="Hyperlink"/>
            <w:szCs w:val="24"/>
          </w:rPr>
          <w:t>claudiumoldovan74@yahoo.com</w:t>
        </w:r>
      </w:hyperlink>
    </w:p>
    <w:p w:rsidR="00891F59" w:rsidRDefault="00891F59" w:rsidP="00A07162">
      <w:pPr>
        <w:spacing w:line="122" w:lineRule="atLeast"/>
        <w:rPr>
          <w:rFonts w:ascii="Segoe UI" w:hAnsi="Segoe UI" w:cs="Segoe UI"/>
          <w:color w:val="828C93"/>
          <w:sz w:val="20"/>
          <w:shd w:val="clear" w:color="auto" w:fill="FFFFFF"/>
        </w:rPr>
      </w:pPr>
      <w:r>
        <w:rPr>
          <w:color w:val="26282A"/>
          <w:szCs w:val="24"/>
          <w:u w:val="single"/>
        </w:rPr>
        <w:t xml:space="preserve">Prof. Hadadea Karina-nr. telefon,0724246085 </w:t>
      </w:r>
      <w:r w:rsidRPr="00252E25">
        <w:rPr>
          <w:rFonts w:ascii="Segoe UI" w:hAnsi="Segoe UI" w:cs="Segoe UI"/>
          <w:color w:val="828C93"/>
          <w:sz w:val="20"/>
          <w:shd w:val="clear" w:color="auto" w:fill="FFFFFF"/>
        </w:rPr>
        <w:t xml:space="preserve"> </w:t>
      </w:r>
      <w:hyperlink r:id="rId13" w:history="1">
        <w:r w:rsidRPr="001502CC">
          <w:rPr>
            <w:rStyle w:val="Hyperlink"/>
            <w:rFonts w:ascii="Segoe UI" w:hAnsi="Segoe UI" w:cs="Segoe UI"/>
            <w:sz w:val="20"/>
            <w:shd w:val="clear" w:color="auto" w:fill="FFFFFF"/>
          </w:rPr>
          <w:t>karina_hadadea@yahoo.ca</w:t>
        </w:r>
      </w:hyperlink>
    </w:p>
    <w:p w:rsidR="00891F59" w:rsidRPr="00252E25" w:rsidRDefault="00891F59" w:rsidP="00A07162">
      <w:pPr>
        <w:spacing w:line="122" w:lineRule="atLeast"/>
        <w:rPr>
          <w:color w:val="26282A"/>
          <w:szCs w:val="24"/>
          <w:u w:val="single"/>
        </w:rPr>
      </w:pPr>
    </w:p>
    <w:p w:rsidR="00891F59" w:rsidRPr="0025680C" w:rsidRDefault="00891F59" w:rsidP="00A07162">
      <w:pPr>
        <w:jc w:val="both"/>
        <w:rPr>
          <w:szCs w:val="24"/>
          <w:lang w:val="ro-RO" w:eastAsia="ro-RO"/>
        </w:rPr>
      </w:pPr>
    </w:p>
    <w:p w:rsidR="00891F59" w:rsidRPr="0025680C" w:rsidRDefault="00891F59" w:rsidP="00A07162">
      <w:pPr>
        <w:spacing w:line="276" w:lineRule="auto"/>
        <w:rPr>
          <w:szCs w:val="24"/>
          <w:lang w:val="ro-RO"/>
        </w:rPr>
      </w:pPr>
    </w:p>
    <w:p w:rsidR="00891F59" w:rsidRPr="0025680C" w:rsidRDefault="00891F59" w:rsidP="00A07162">
      <w:pPr>
        <w:tabs>
          <w:tab w:val="left" w:pos="6135"/>
        </w:tabs>
        <w:spacing w:line="276" w:lineRule="auto"/>
        <w:rPr>
          <w:szCs w:val="24"/>
          <w:lang w:val="ro-RO"/>
        </w:rPr>
      </w:pPr>
      <w:r w:rsidRPr="0025680C">
        <w:rPr>
          <w:szCs w:val="24"/>
          <w:lang w:val="ro-RO"/>
        </w:rPr>
        <w:t xml:space="preserve">         </w:t>
      </w:r>
    </w:p>
    <w:p w:rsidR="00891F59" w:rsidRPr="00CF31C3" w:rsidRDefault="00891F59" w:rsidP="00A07162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:rsidR="00891F59" w:rsidRPr="00CF31C3" w:rsidRDefault="00891F59" w:rsidP="00A07162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:rsidR="00891F59" w:rsidRPr="00CF31C3" w:rsidRDefault="00891F59" w:rsidP="00A07162">
      <w:pPr>
        <w:spacing w:before="240"/>
        <w:ind w:right="-720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                                                                               </w:t>
      </w:r>
      <w:r>
        <w:rPr>
          <w:szCs w:val="24"/>
          <w:lang w:val="ro-RO"/>
        </w:rPr>
        <w:t xml:space="preserve">    </w:t>
      </w:r>
      <w:r w:rsidRPr="00CF31C3">
        <w:rPr>
          <w:szCs w:val="24"/>
          <w:lang w:val="ro-RO"/>
        </w:rPr>
        <w:t xml:space="preserve"> </w:t>
      </w:r>
      <w:r>
        <w:rPr>
          <w:szCs w:val="24"/>
          <w:lang w:val="ro-RO"/>
        </w:rPr>
        <w:t xml:space="preserve">                 </w:t>
      </w:r>
      <w:r w:rsidRPr="00CF31C3">
        <w:rPr>
          <w:szCs w:val="24"/>
          <w:lang w:val="ro-RO"/>
        </w:rPr>
        <w:t xml:space="preserve">  Director,</w:t>
      </w:r>
    </w:p>
    <w:p w:rsidR="00891F59" w:rsidRPr="00CF31C3" w:rsidRDefault="00891F59" w:rsidP="00A07162">
      <w:pPr>
        <w:spacing w:before="240"/>
        <w:ind w:right="-720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                                                                      </w:t>
      </w:r>
      <w:r>
        <w:rPr>
          <w:szCs w:val="24"/>
          <w:lang w:val="ro-RO"/>
        </w:rPr>
        <w:t xml:space="preserve">                    </w:t>
      </w:r>
      <w:r w:rsidRPr="00CF31C3">
        <w:rPr>
          <w:szCs w:val="24"/>
          <w:lang w:val="ro-RO"/>
        </w:rPr>
        <w:t xml:space="preserve"> Prof. </w:t>
      </w:r>
      <w:r>
        <w:rPr>
          <w:szCs w:val="24"/>
          <w:lang w:val="ro-RO"/>
        </w:rPr>
        <w:t>Niculesc Liviu Noris</w:t>
      </w:r>
    </w:p>
    <w:p w:rsidR="00891F59" w:rsidRPr="00CF31C3" w:rsidRDefault="00891F59" w:rsidP="00A07162">
      <w:pPr>
        <w:tabs>
          <w:tab w:val="left" w:pos="6135"/>
        </w:tabs>
        <w:spacing w:line="276" w:lineRule="auto"/>
        <w:jc w:val="center"/>
        <w:rPr>
          <w:szCs w:val="24"/>
          <w:lang w:val="ro-RO"/>
        </w:rPr>
      </w:pPr>
    </w:p>
    <w:p w:rsidR="00891F59" w:rsidRPr="00CF31C3" w:rsidRDefault="00891F59" w:rsidP="00A07162">
      <w:pPr>
        <w:spacing w:line="276" w:lineRule="auto"/>
        <w:rPr>
          <w:szCs w:val="24"/>
          <w:lang w:val="ro-RO"/>
        </w:rPr>
      </w:pPr>
    </w:p>
    <w:p w:rsidR="00891F59" w:rsidRPr="00CF31C3" w:rsidRDefault="00891F59" w:rsidP="00A07162">
      <w:pPr>
        <w:spacing w:line="276" w:lineRule="auto"/>
        <w:rPr>
          <w:szCs w:val="24"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9A34CD">
      <w:pPr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FORMULAR DE ÎNSCRIERE</w:t>
      </w:r>
    </w:p>
    <w:p w:rsidR="00891F59" w:rsidRPr="00CF31C3" w:rsidRDefault="00891F59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Creaţie literară</w:t>
      </w:r>
    </w:p>
    <w:p w:rsidR="00891F59" w:rsidRPr="00CF31C3" w:rsidRDefault="00891F59" w:rsidP="00A07162">
      <w:pPr>
        <w:rPr>
          <w:lang w:val="ro-RO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9"/>
        <w:gridCol w:w="6418"/>
      </w:tblGrid>
      <w:tr w:rsidR="00891F59" w:rsidRPr="00CF31C3" w:rsidTr="000440DA">
        <w:trPr>
          <w:trHeight w:val="731"/>
        </w:trPr>
        <w:tc>
          <w:tcPr>
            <w:tcW w:w="2709" w:type="dxa"/>
            <w:vAlign w:val="center"/>
          </w:tcPr>
          <w:p w:rsidR="00891F59" w:rsidRPr="00CF31C3" w:rsidRDefault="00891F59" w:rsidP="000440DA">
            <w:pPr>
              <w:pStyle w:val="Heading2"/>
              <w:rPr>
                <w:rFonts w:ascii="Times New Roman" w:hAnsi="Times New Roman"/>
                <w:szCs w:val="24"/>
                <w:lang w:val="ro-RO"/>
              </w:rPr>
            </w:pPr>
            <w:r w:rsidRPr="00CF31C3"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ro-RO"/>
              </w:rPr>
            </w:pPr>
          </w:p>
        </w:tc>
      </w:tr>
      <w:tr w:rsidR="00891F59" w:rsidRPr="00CF31C3" w:rsidTr="000440DA">
        <w:trPr>
          <w:trHeight w:val="383"/>
        </w:trPr>
        <w:tc>
          <w:tcPr>
            <w:tcW w:w="2709" w:type="dxa"/>
          </w:tcPr>
          <w:p w:rsidR="00891F59" w:rsidRPr="00CF31C3" w:rsidRDefault="00891F59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731"/>
        </w:trPr>
        <w:tc>
          <w:tcPr>
            <w:tcW w:w="2709" w:type="dxa"/>
          </w:tcPr>
          <w:p w:rsidR="00891F59" w:rsidRPr="00CF31C3" w:rsidRDefault="00891F59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692"/>
        </w:trPr>
        <w:tc>
          <w:tcPr>
            <w:tcW w:w="2709" w:type="dxa"/>
          </w:tcPr>
          <w:p w:rsidR="00891F59" w:rsidRPr="00CF31C3" w:rsidRDefault="00891F59" w:rsidP="000440DA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748"/>
        </w:trPr>
        <w:tc>
          <w:tcPr>
            <w:tcW w:w="2709" w:type="dxa"/>
          </w:tcPr>
          <w:p w:rsidR="00891F59" w:rsidRPr="00CF31C3" w:rsidRDefault="00891F59" w:rsidP="000440DA">
            <w:pPr>
              <w:rPr>
                <w:lang w:val="ro-RO"/>
              </w:rPr>
            </w:pPr>
            <w:r w:rsidRPr="00CF31C3">
              <w:rPr>
                <w:lang w:val="ro-RO"/>
              </w:rPr>
              <w:t xml:space="preserve">Numele şi prenumele cadrului didactic coordonator </w:t>
            </w:r>
          </w:p>
          <w:p w:rsidR="00891F59" w:rsidRPr="00CF31C3" w:rsidRDefault="00891F59" w:rsidP="000440DA">
            <w:pPr>
              <w:rPr>
                <w:lang w:val="ro-RO"/>
              </w:rPr>
            </w:pPr>
            <w:r w:rsidRPr="00CF31C3">
              <w:rPr>
                <w:lang w:val="fr-FR"/>
              </w:rPr>
              <w:t>(email, tel.)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pt-BR"/>
              </w:rPr>
            </w:pPr>
          </w:p>
        </w:tc>
      </w:tr>
      <w:tr w:rsidR="00891F59" w:rsidRPr="00CF31C3" w:rsidTr="000440DA">
        <w:trPr>
          <w:trHeight w:val="1043"/>
        </w:trPr>
        <w:tc>
          <w:tcPr>
            <w:tcW w:w="2709" w:type="dxa"/>
          </w:tcPr>
          <w:p w:rsidR="00891F59" w:rsidRPr="00CF31C3" w:rsidRDefault="00891F59" w:rsidP="000440DA">
            <w:pPr>
              <w:jc w:val="both"/>
              <w:rPr>
                <w:b/>
                <w:lang w:val="pt-BR"/>
              </w:rPr>
            </w:pPr>
            <w:r w:rsidRPr="00CF31C3">
              <w:rPr>
                <w:lang w:val="pt-BR"/>
              </w:rPr>
              <w:t>Secţiunea</w:t>
            </w:r>
            <w:r w:rsidRPr="00CF31C3">
              <w:rPr>
                <w:b/>
                <w:lang w:val="pt-BR"/>
              </w:rPr>
              <w:t>/</w:t>
            </w:r>
            <w:r w:rsidRPr="00CF31C3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 xml:space="preserve">Creaþie literarã: </w:t>
            </w:r>
          </w:p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1.</w:t>
            </w:r>
          </w:p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2.</w:t>
            </w:r>
          </w:p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3.</w:t>
            </w:r>
          </w:p>
          <w:p w:rsidR="00891F59" w:rsidRPr="00CF31C3" w:rsidRDefault="00891F59" w:rsidP="000440DA"/>
        </w:tc>
      </w:tr>
      <w:tr w:rsidR="00891F59" w:rsidRPr="00CF31C3" w:rsidTr="000440DA">
        <w:trPr>
          <w:trHeight w:val="383"/>
        </w:trPr>
        <w:tc>
          <w:tcPr>
            <w:tcW w:w="2709" w:type="dxa"/>
          </w:tcPr>
          <w:p w:rsidR="00891F59" w:rsidRPr="00CF31C3" w:rsidRDefault="00891F59" w:rsidP="000440DA">
            <w:r w:rsidRPr="00CF31C3"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891F59" w:rsidRPr="00CF31C3" w:rsidRDefault="00891F59" w:rsidP="000440DA"/>
        </w:tc>
      </w:tr>
    </w:tbl>
    <w:p w:rsidR="00891F59" w:rsidRPr="00CF31C3" w:rsidRDefault="00891F59" w:rsidP="00A07162">
      <w:pPr>
        <w:rPr>
          <w:b/>
          <w:sz w:val="28"/>
          <w:szCs w:val="28"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</w:p>
    <w:p w:rsidR="00891F59" w:rsidRPr="00CF31C3" w:rsidRDefault="00891F59" w:rsidP="00A07162">
      <w:pPr>
        <w:jc w:val="center"/>
        <w:rPr>
          <w:b/>
          <w:lang w:val="fr-FR"/>
        </w:rPr>
      </w:pPr>
      <w:r w:rsidRPr="00CF31C3">
        <w:rPr>
          <w:b/>
          <w:lang w:val="fr-FR"/>
        </w:rPr>
        <w:t>FORMULAR DE ÎNSCRIERE</w:t>
      </w:r>
    </w:p>
    <w:p w:rsidR="00891F59" w:rsidRPr="00CF31C3" w:rsidRDefault="00891F59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Creaţie plastică</w:t>
      </w:r>
    </w:p>
    <w:p w:rsidR="00891F59" w:rsidRPr="00CF31C3" w:rsidRDefault="00891F59" w:rsidP="00A07162">
      <w:pPr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8"/>
        <w:gridCol w:w="6418"/>
      </w:tblGrid>
      <w:tr w:rsidR="00891F59" w:rsidRPr="00CF31C3" w:rsidTr="000440DA">
        <w:trPr>
          <w:trHeight w:val="752"/>
        </w:trPr>
        <w:tc>
          <w:tcPr>
            <w:tcW w:w="2708" w:type="dxa"/>
            <w:vAlign w:val="center"/>
          </w:tcPr>
          <w:p w:rsidR="00891F59" w:rsidRPr="00CF31C3" w:rsidRDefault="00891F59" w:rsidP="000440DA">
            <w:pPr>
              <w:pStyle w:val="Heading2"/>
              <w:rPr>
                <w:rFonts w:ascii="Times New Roman" w:hAnsi="Times New Roman"/>
                <w:szCs w:val="24"/>
                <w:lang w:val="it-IT"/>
              </w:rPr>
            </w:pPr>
            <w:r w:rsidRPr="00CF31C3">
              <w:rPr>
                <w:rFonts w:ascii="Times New Roman" w:hAnsi="Times New Roman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376"/>
        </w:trPr>
        <w:tc>
          <w:tcPr>
            <w:tcW w:w="2708" w:type="dxa"/>
          </w:tcPr>
          <w:p w:rsidR="00891F59" w:rsidRPr="00CF31C3" w:rsidRDefault="00891F59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770"/>
        </w:trPr>
        <w:tc>
          <w:tcPr>
            <w:tcW w:w="2708" w:type="dxa"/>
          </w:tcPr>
          <w:p w:rsidR="00891F59" w:rsidRPr="00CF31C3" w:rsidRDefault="00891F59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692"/>
        </w:trPr>
        <w:tc>
          <w:tcPr>
            <w:tcW w:w="2708" w:type="dxa"/>
          </w:tcPr>
          <w:p w:rsidR="00891F59" w:rsidRPr="00CF31C3" w:rsidRDefault="00891F59" w:rsidP="000440DA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szCs w:val="24"/>
                <w:lang w:val="pt-BR"/>
              </w:rPr>
              <w:t>Clasa elevilor în concurs</w:t>
            </w:r>
          </w:p>
          <w:p w:rsidR="00891F59" w:rsidRPr="00CF31C3" w:rsidRDefault="00891F59" w:rsidP="000440DA">
            <w:pPr>
              <w:rPr>
                <w:lang w:val="it-IT"/>
              </w:rPr>
            </w:pP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770"/>
        </w:trPr>
        <w:tc>
          <w:tcPr>
            <w:tcW w:w="2708" w:type="dxa"/>
          </w:tcPr>
          <w:p w:rsidR="00891F59" w:rsidRPr="00CF31C3" w:rsidRDefault="00891F59" w:rsidP="000440DA">
            <w:pPr>
              <w:rPr>
                <w:lang w:val="pt-BR"/>
              </w:rPr>
            </w:pPr>
            <w:r w:rsidRPr="00CF31C3">
              <w:rPr>
                <w:lang w:val="ro-RO"/>
              </w:rPr>
              <w:t>Numele şi prenumele cadrului didactic coordonator</w:t>
            </w:r>
            <w:r w:rsidRPr="00CF31C3">
              <w:rPr>
                <w:lang w:val="pt-BR"/>
              </w:rPr>
              <w:t xml:space="preserve"> (email, tel.)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pt-BR"/>
              </w:rPr>
            </w:pPr>
          </w:p>
        </w:tc>
      </w:tr>
      <w:tr w:rsidR="00891F59" w:rsidRPr="00CF31C3" w:rsidTr="000440DA">
        <w:trPr>
          <w:trHeight w:val="1358"/>
        </w:trPr>
        <w:tc>
          <w:tcPr>
            <w:tcW w:w="2708" w:type="dxa"/>
          </w:tcPr>
          <w:p w:rsidR="00891F59" w:rsidRPr="00CF31C3" w:rsidRDefault="00891F59" w:rsidP="000440DA">
            <w:pPr>
              <w:jc w:val="both"/>
              <w:rPr>
                <w:b/>
                <w:lang w:val="pt-BR"/>
              </w:rPr>
            </w:pPr>
            <w:r w:rsidRPr="00CF31C3">
              <w:rPr>
                <w:lang w:val="pt-BR"/>
              </w:rPr>
              <w:t>Secţiunea</w:t>
            </w:r>
            <w:r w:rsidRPr="00CF31C3">
              <w:rPr>
                <w:b/>
                <w:lang w:val="pt-BR"/>
              </w:rPr>
              <w:t xml:space="preserve">/ </w:t>
            </w:r>
            <w:r w:rsidRPr="00CF31C3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 xml:space="preserve">Creaþie plasticã: </w:t>
            </w:r>
          </w:p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1.</w:t>
            </w:r>
          </w:p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2.</w:t>
            </w:r>
          </w:p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3.</w:t>
            </w:r>
          </w:p>
          <w:p w:rsidR="00891F59" w:rsidRPr="00CF31C3" w:rsidRDefault="00891F59" w:rsidP="000440DA"/>
        </w:tc>
      </w:tr>
    </w:tbl>
    <w:p w:rsidR="00891F59" w:rsidRPr="00CF31C3" w:rsidRDefault="00891F59" w:rsidP="00A07162"/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Default="00891F59" w:rsidP="00A07162">
      <w:pPr>
        <w:jc w:val="center"/>
        <w:rPr>
          <w:b/>
          <w:lang w:val="ro-RO"/>
        </w:rPr>
      </w:pPr>
    </w:p>
    <w:p w:rsidR="00891F59" w:rsidRPr="00CF31C3" w:rsidRDefault="00891F59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FORMULAR DE ÎNSCRIERE</w:t>
      </w:r>
    </w:p>
    <w:p w:rsidR="00891F59" w:rsidRPr="00CF31C3" w:rsidRDefault="00891F59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Artă fotografică</w:t>
      </w:r>
    </w:p>
    <w:p w:rsidR="00891F59" w:rsidRPr="00CF31C3" w:rsidRDefault="00891F59" w:rsidP="00A07162">
      <w:pPr>
        <w:jc w:val="center"/>
        <w:rPr>
          <w:b/>
          <w:lang w:val="ro-RO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9"/>
        <w:gridCol w:w="6418"/>
      </w:tblGrid>
      <w:tr w:rsidR="00891F59" w:rsidRPr="00CF31C3" w:rsidTr="000440DA">
        <w:trPr>
          <w:trHeight w:val="731"/>
        </w:trPr>
        <w:tc>
          <w:tcPr>
            <w:tcW w:w="2709" w:type="dxa"/>
            <w:vAlign w:val="center"/>
          </w:tcPr>
          <w:p w:rsidR="00891F59" w:rsidRPr="00CF31C3" w:rsidRDefault="00891F59" w:rsidP="000440DA">
            <w:pPr>
              <w:pStyle w:val="Heading2"/>
              <w:rPr>
                <w:rFonts w:ascii="Times New Roman" w:hAnsi="Times New Roman"/>
                <w:szCs w:val="24"/>
                <w:lang w:val="ro-RO"/>
              </w:rPr>
            </w:pPr>
            <w:r w:rsidRPr="00CF31C3"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ro-RO"/>
              </w:rPr>
            </w:pPr>
          </w:p>
        </w:tc>
      </w:tr>
      <w:tr w:rsidR="00891F59" w:rsidRPr="00CF31C3" w:rsidTr="000440DA">
        <w:trPr>
          <w:trHeight w:val="383"/>
        </w:trPr>
        <w:tc>
          <w:tcPr>
            <w:tcW w:w="2709" w:type="dxa"/>
          </w:tcPr>
          <w:p w:rsidR="00891F59" w:rsidRPr="00CF31C3" w:rsidRDefault="00891F59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731"/>
        </w:trPr>
        <w:tc>
          <w:tcPr>
            <w:tcW w:w="2709" w:type="dxa"/>
          </w:tcPr>
          <w:p w:rsidR="00891F59" w:rsidRPr="00CF31C3" w:rsidRDefault="00891F59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692"/>
        </w:trPr>
        <w:tc>
          <w:tcPr>
            <w:tcW w:w="2709" w:type="dxa"/>
          </w:tcPr>
          <w:p w:rsidR="00891F59" w:rsidRPr="00CF31C3" w:rsidRDefault="00891F59" w:rsidP="000440DA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it-IT"/>
              </w:rPr>
            </w:pPr>
          </w:p>
        </w:tc>
      </w:tr>
      <w:tr w:rsidR="00891F59" w:rsidRPr="00CF31C3" w:rsidTr="000440DA">
        <w:trPr>
          <w:trHeight w:val="748"/>
        </w:trPr>
        <w:tc>
          <w:tcPr>
            <w:tcW w:w="2709" w:type="dxa"/>
          </w:tcPr>
          <w:p w:rsidR="00891F59" w:rsidRPr="00CF31C3" w:rsidRDefault="00891F59" w:rsidP="000440DA">
            <w:pPr>
              <w:rPr>
                <w:lang w:val="ro-RO"/>
              </w:rPr>
            </w:pPr>
            <w:r w:rsidRPr="00CF31C3">
              <w:rPr>
                <w:lang w:val="ro-RO"/>
              </w:rPr>
              <w:t xml:space="preserve">Numele şi prenumele cadrului didactic coordonator </w:t>
            </w:r>
          </w:p>
          <w:p w:rsidR="00891F59" w:rsidRPr="00CF31C3" w:rsidRDefault="00891F59" w:rsidP="000440DA">
            <w:pPr>
              <w:rPr>
                <w:lang w:val="ro-RO"/>
              </w:rPr>
            </w:pPr>
            <w:r w:rsidRPr="00CF31C3">
              <w:rPr>
                <w:lang w:val="fr-FR"/>
              </w:rPr>
              <w:t>(email, tel.)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rPr>
                <w:lang w:val="pt-BR"/>
              </w:rPr>
            </w:pPr>
          </w:p>
        </w:tc>
      </w:tr>
      <w:tr w:rsidR="00891F59" w:rsidRPr="00CF31C3" w:rsidTr="000440DA">
        <w:trPr>
          <w:trHeight w:val="1043"/>
        </w:trPr>
        <w:tc>
          <w:tcPr>
            <w:tcW w:w="2709" w:type="dxa"/>
          </w:tcPr>
          <w:p w:rsidR="00891F59" w:rsidRPr="00CF31C3" w:rsidRDefault="00891F59" w:rsidP="000440DA">
            <w:pPr>
              <w:jc w:val="both"/>
              <w:rPr>
                <w:b/>
                <w:lang w:val="pt-BR"/>
              </w:rPr>
            </w:pPr>
            <w:r w:rsidRPr="00CF31C3">
              <w:rPr>
                <w:lang w:val="pt-BR"/>
              </w:rPr>
              <w:t>Secţiunea</w:t>
            </w:r>
            <w:r w:rsidRPr="00CF31C3">
              <w:rPr>
                <w:b/>
                <w:lang w:val="pt-BR"/>
              </w:rPr>
              <w:t>/</w:t>
            </w:r>
            <w:r w:rsidRPr="00CF31C3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 xml:space="preserve">Artã fotograficã: </w:t>
            </w:r>
          </w:p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1.</w:t>
            </w:r>
          </w:p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2.</w:t>
            </w:r>
          </w:p>
          <w:p w:rsidR="00891F59" w:rsidRPr="00CF31C3" w:rsidRDefault="00891F59" w:rsidP="000440DA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3.</w:t>
            </w:r>
          </w:p>
          <w:p w:rsidR="00891F59" w:rsidRPr="00CF31C3" w:rsidRDefault="00891F59" w:rsidP="000440DA"/>
        </w:tc>
      </w:tr>
      <w:tr w:rsidR="00891F59" w:rsidRPr="00CF31C3" w:rsidTr="000440DA">
        <w:trPr>
          <w:trHeight w:val="383"/>
        </w:trPr>
        <w:tc>
          <w:tcPr>
            <w:tcW w:w="2709" w:type="dxa"/>
          </w:tcPr>
          <w:p w:rsidR="00891F59" w:rsidRPr="00CF31C3" w:rsidRDefault="00891F59" w:rsidP="000440DA">
            <w:r w:rsidRPr="00CF31C3"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891F59" w:rsidRPr="00CF31C3" w:rsidRDefault="00891F59" w:rsidP="000440DA"/>
        </w:tc>
      </w:tr>
    </w:tbl>
    <w:p w:rsidR="00891F59" w:rsidRPr="00CF31C3" w:rsidRDefault="00891F59" w:rsidP="00A07162">
      <w:pPr>
        <w:rPr>
          <w:b/>
          <w:sz w:val="28"/>
          <w:szCs w:val="28"/>
          <w:lang w:val="fr-FR"/>
        </w:rPr>
      </w:pPr>
    </w:p>
    <w:p w:rsidR="00891F59" w:rsidRPr="00CF31C3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Pr="00CF31C3" w:rsidRDefault="00891F59" w:rsidP="004D6C65">
      <w:pPr>
        <w:jc w:val="center"/>
        <w:rPr>
          <w:b/>
          <w:lang w:val="fr-FR"/>
        </w:rPr>
      </w:pPr>
    </w:p>
    <w:p w:rsidR="00891F59" w:rsidRDefault="00891F59" w:rsidP="004D6C65">
      <w:pPr>
        <w:jc w:val="center"/>
        <w:rPr>
          <w:b/>
          <w:lang w:val="fr-FR"/>
        </w:rPr>
      </w:pPr>
    </w:p>
    <w:p w:rsidR="00891F59" w:rsidRDefault="00891F59" w:rsidP="004D6C65">
      <w:pPr>
        <w:jc w:val="center"/>
        <w:rPr>
          <w:b/>
          <w:lang w:val="fr-FR"/>
        </w:rPr>
      </w:pPr>
    </w:p>
    <w:p w:rsidR="00891F59" w:rsidRDefault="00891F59" w:rsidP="004D6C65">
      <w:pPr>
        <w:jc w:val="center"/>
        <w:rPr>
          <w:b/>
          <w:lang w:val="fr-FR"/>
        </w:rPr>
      </w:pPr>
    </w:p>
    <w:p w:rsidR="00891F59" w:rsidRDefault="00891F59" w:rsidP="004D6C65">
      <w:pPr>
        <w:jc w:val="center"/>
        <w:rPr>
          <w:b/>
          <w:lang w:val="fr-FR"/>
        </w:rPr>
      </w:pPr>
    </w:p>
    <w:p w:rsidR="00891F59" w:rsidRDefault="00891F59" w:rsidP="004D6C65">
      <w:pPr>
        <w:jc w:val="center"/>
        <w:rPr>
          <w:b/>
          <w:lang w:val="fr-FR"/>
        </w:rPr>
      </w:pPr>
    </w:p>
    <w:p w:rsidR="00891F59" w:rsidRPr="00CF31C3" w:rsidRDefault="00891F59" w:rsidP="004D6C65">
      <w:pPr>
        <w:jc w:val="center"/>
        <w:rPr>
          <w:b/>
          <w:lang w:val="fr-FR"/>
        </w:rPr>
      </w:pPr>
      <w:r w:rsidRPr="00CF31C3">
        <w:rPr>
          <w:b/>
          <w:lang w:val="fr-FR"/>
        </w:rPr>
        <w:t>FORMULAR DE ÎNSCRIERE</w:t>
      </w:r>
    </w:p>
    <w:p w:rsidR="00891F59" w:rsidRPr="00CF31C3" w:rsidRDefault="00891F59" w:rsidP="009A34CD">
      <w:pPr>
        <w:jc w:val="center"/>
        <w:rPr>
          <w:b/>
          <w:lang w:val="ro-RO"/>
        </w:rPr>
      </w:pPr>
      <w:r>
        <w:rPr>
          <w:b/>
          <w:lang w:val="ro-RO"/>
        </w:rPr>
        <w:t>Simpozionul județean „ Prietenii naturii”</w:t>
      </w:r>
    </w:p>
    <w:p w:rsidR="00891F59" w:rsidRPr="00CF31C3" w:rsidRDefault="00891F59" w:rsidP="004D6C65">
      <w:pPr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8"/>
        <w:gridCol w:w="6418"/>
      </w:tblGrid>
      <w:tr w:rsidR="00891F59" w:rsidRPr="00CF31C3" w:rsidTr="004C3B5C">
        <w:trPr>
          <w:trHeight w:val="752"/>
        </w:trPr>
        <w:tc>
          <w:tcPr>
            <w:tcW w:w="2708" w:type="dxa"/>
            <w:vAlign w:val="center"/>
          </w:tcPr>
          <w:p w:rsidR="00891F59" w:rsidRPr="00CF31C3" w:rsidRDefault="00891F59" w:rsidP="004C3B5C">
            <w:pPr>
              <w:pStyle w:val="Heading2"/>
              <w:rPr>
                <w:rFonts w:ascii="Times New Roman" w:hAnsi="Times New Roman"/>
                <w:szCs w:val="24"/>
                <w:lang w:val="it-IT"/>
              </w:rPr>
            </w:pPr>
            <w:r w:rsidRPr="00CF31C3">
              <w:rPr>
                <w:rFonts w:ascii="Times New Roman" w:hAnsi="Times New Roman"/>
                <w:szCs w:val="24"/>
                <w:lang w:val="it-IT"/>
              </w:rPr>
              <w:t>Numele şi prenum</w:t>
            </w:r>
            <w:r>
              <w:rPr>
                <w:rFonts w:ascii="Times New Roman" w:hAnsi="Times New Roman"/>
                <w:szCs w:val="24"/>
                <w:lang w:val="it-IT"/>
              </w:rPr>
              <w:t xml:space="preserve">ele cadrului didactic </w:t>
            </w:r>
          </w:p>
        </w:tc>
        <w:tc>
          <w:tcPr>
            <w:tcW w:w="6418" w:type="dxa"/>
          </w:tcPr>
          <w:p w:rsidR="00891F59" w:rsidRPr="00CF31C3" w:rsidRDefault="00891F59" w:rsidP="004C3B5C">
            <w:pPr>
              <w:rPr>
                <w:lang w:val="it-IT"/>
              </w:rPr>
            </w:pPr>
          </w:p>
        </w:tc>
      </w:tr>
      <w:tr w:rsidR="00891F59" w:rsidRPr="00CF31C3" w:rsidTr="004C3B5C">
        <w:trPr>
          <w:trHeight w:val="376"/>
        </w:trPr>
        <w:tc>
          <w:tcPr>
            <w:tcW w:w="2708" w:type="dxa"/>
          </w:tcPr>
          <w:p w:rsidR="00891F59" w:rsidRPr="00CF31C3" w:rsidRDefault="00891F59" w:rsidP="004C3B5C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891F59" w:rsidRPr="00CF31C3" w:rsidRDefault="00891F59" w:rsidP="004C3B5C">
            <w:pPr>
              <w:rPr>
                <w:lang w:val="it-IT"/>
              </w:rPr>
            </w:pPr>
          </w:p>
        </w:tc>
      </w:tr>
      <w:tr w:rsidR="00891F59" w:rsidRPr="00CF31C3" w:rsidTr="004C3B5C">
        <w:trPr>
          <w:trHeight w:val="770"/>
        </w:trPr>
        <w:tc>
          <w:tcPr>
            <w:tcW w:w="2708" w:type="dxa"/>
          </w:tcPr>
          <w:p w:rsidR="00891F59" w:rsidRPr="00CF31C3" w:rsidRDefault="00891F59" w:rsidP="004C3B5C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891F59" w:rsidRPr="00CF31C3" w:rsidRDefault="00891F59" w:rsidP="004C3B5C">
            <w:pPr>
              <w:rPr>
                <w:lang w:val="it-IT"/>
              </w:rPr>
            </w:pPr>
          </w:p>
        </w:tc>
      </w:tr>
      <w:tr w:rsidR="00891F59" w:rsidRPr="00CF31C3" w:rsidTr="004C3B5C">
        <w:trPr>
          <w:trHeight w:val="692"/>
        </w:trPr>
        <w:tc>
          <w:tcPr>
            <w:tcW w:w="2708" w:type="dxa"/>
          </w:tcPr>
          <w:p w:rsidR="00891F59" w:rsidRPr="00CF31C3" w:rsidRDefault="00891F59" w:rsidP="004C3B5C">
            <w:pPr>
              <w:pStyle w:val="Heading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TITLUL LUCRĂRII</w:t>
            </w:r>
          </w:p>
          <w:p w:rsidR="00891F59" w:rsidRPr="00CF31C3" w:rsidRDefault="00891F59" w:rsidP="004C3B5C">
            <w:pPr>
              <w:rPr>
                <w:lang w:val="it-IT"/>
              </w:rPr>
            </w:pPr>
          </w:p>
        </w:tc>
        <w:tc>
          <w:tcPr>
            <w:tcW w:w="6418" w:type="dxa"/>
          </w:tcPr>
          <w:p w:rsidR="00891F59" w:rsidRPr="00CF31C3" w:rsidRDefault="00891F59" w:rsidP="004C3B5C">
            <w:pPr>
              <w:rPr>
                <w:lang w:val="it-IT"/>
              </w:rPr>
            </w:pPr>
          </w:p>
        </w:tc>
      </w:tr>
      <w:tr w:rsidR="00891F59" w:rsidRPr="00CF31C3" w:rsidTr="004C3B5C">
        <w:trPr>
          <w:trHeight w:val="770"/>
        </w:trPr>
        <w:tc>
          <w:tcPr>
            <w:tcW w:w="2708" w:type="dxa"/>
          </w:tcPr>
          <w:p w:rsidR="00891F59" w:rsidRPr="00CF31C3" w:rsidRDefault="00891F59" w:rsidP="004C3B5C">
            <w:pPr>
              <w:rPr>
                <w:lang w:val="pt-BR"/>
              </w:rPr>
            </w:pPr>
            <w:r>
              <w:rPr>
                <w:lang w:val="pt-BR"/>
              </w:rPr>
              <w:t xml:space="preserve"> EMAIL, NR. TEL. CADRU DIDACTIC</w:t>
            </w:r>
          </w:p>
        </w:tc>
        <w:tc>
          <w:tcPr>
            <w:tcW w:w="6418" w:type="dxa"/>
          </w:tcPr>
          <w:p w:rsidR="00891F59" w:rsidRPr="00CF31C3" w:rsidRDefault="00891F59" w:rsidP="004C3B5C">
            <w:pPr>
              <w:rPr>
                <w:lang w:val="pt-BR"/>
              </w:rPr>
            </w:pPr>
          </w:p>
        </w:tc>
      </w:tr>
      <w:tr w:rsidR="00891F59" w:rsidRPr="00CF31C3" w:rsidTr="004C3B5C">
        <w:trPr>
          <w:trHeight w:val="1358"/>
        </w:trPr>
        <w:tc>
          <w:tcPr>
            <w:tcW w:w="2708" w:type="dxa"/>
          </w:tcPr>
          <w:p w:rsidR="00891F59" w:rsidRPr="00CF31C3" w:rsidRDefault="00891F59" w:rsidP="004C3B5C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Participare</w:t>
            </w:r>
          </w:p>
        </w:tc>
        <w:tc>
          <w:tcPr>
            <w:tcW w:w="6418" w:type="dxa"/>
          </w:tcPr>
          <w:p w:rsidR="00891F59" w:rsidRPr="00CF31C3" w:rsidRDefault="00891F59" w:rsidP="004C3B5C">
            <w:pPr>
              <w:jc w:val="both"/>
              <w:rPr>
                <w:lang w:val="pt-BR"/>
              </w:rPr>
            </w:pPr>
          </w:p>
          <w:p w:rsidR="00891F59" w:rsidRPr="00CF31C3" w:rsidRDefault="00891F59" w:rsidP="004C3B5C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1.</w:t>
            </w:r>
            <w:r>
              <w:rPr>
                <w:lang w:val="pt-BR"/>
              </w:rPr>
              <w:t>Directã</w:t>
            </w:r>
          </w:p>
          <w:p w:rsidR="00891F59" w:rsidRPr="00CF31C3" w:rsidRDefault="00891F59" w:rsidP="004C3B5C">
            <w:pPr>
              <w:jc w:val="both"/>
              <w:rPr>
                <w:lang w:val="pt-BR"/>
              </w:rPr>
            </w:pPr>
            <w:r w:rsidRPr="00CF31C3">
              <w:rPr>
                <w:lang w:val="pt-BR"/>
              </w:rPr>
              <w:t>2.</w:t>
            </w:r>
            <w:r>
              <w:rPr>
                <w:lang w:val="pt-BR"/>
              </w:rPr>
              <w:t>Indirectã</w:t>
            </w:r>
          </w:p>
          <w:p w:rsidR="00891F59" w:rsidRPr="00CF31C3" w:rsidRDefault="00891F59" w:rsidP="004C3B5C">
            <w:pPr>
              <w:jc w:val="both"/>
              <w:rPr>
                <w:lang w:val="pt-BR"/>
              </w:rPr>
            </w:pPr>
          </w:p>
          <w:p w:rsidR="00891F59" w:rsidRPr="00CF31C3" w:rsidRDefault="00891F59" w:rsidP="004C3B5C"/>
        </w:tc>
      </w:tr>
    </w:tbl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A07162">
      <w:pPr>
        <w:jc w:val="both"/>
        <w:rPr>
          <w:szCs w:val="24"/>
          <w:lang w:val="ro-RO" w:eastAsia="ro-RO"/>
        </w:rPr>
      </w:pPr>
    </w:p>
    <w:p w:rsidR="00891F59" w:rsidRDefault="00891F59" w:rsidP="00C81AFD">
      <w:pPr>
        <w:jc w:val="both"/>
      </w:pPr>
    </w:p>
    <w:p w:rsidR="00891F59" w:rsidRDefault="00891F59" w:rsidP="00C81AFD">
      <w:pPr>
        <w:ind w:right="-819"/>
        <w:rPr>
          <w:sz w:val="22"/>
          <w:szCs w:val="22"/>
        </w:rPr>
      </w:pPr>
    </w:p>
    <w:p w:rsidR="00891F59" w:rsidRDefault="00891F59" w:rsidP="00C81AFD">
      <w:pPr>
        <w:ind w:leftChars="-100" w:hangingChars="109" w:hanging="240"/>
        <w:rPr>
          <w:sz w:val="22"/>
          <w:szCs w:val="22"/>
        </w:rPr>
      </w:pPr>
      <w:r>
        <w:rPr>
          <w:sz w:val="22"/>
          <w:szCs w:val="22"/>
        </w:rPr>
        <w:t xml:space="preserve">Şcoala Gimnazială  Petros                                                                 Şcoala Gimnazială.....................................                                                                                                </w:t>
      </w:r>
    </w:p>
    <w:p w:rsidR="00891F59" w:rsidRDefault="00891F59" w:rsidP="00C81AFD">
      <w:pPr>
        <w:tabs>
          <w:tab w:val="left" w:pos="5387"/>
        </w:tabs>
        <w:ind w:left="-540" w:right="-549" w:firstLine="114"/>
        <w:rPr>
          <w:sz w:val="22"/>
          <w:szCs w:val="22"/>
        </w:rPr>
      </w:pPr>
      <w:r>
        <w:rPr>
          <w:sz w:val="22"/>
          <w:szCs w:val="22"/>
        </w:rPr>
        <w:t xml:space="preserve">   Sat Petros Nr. 163                                                                              Loc..........................Str...............................Nr.....</w:t>
      </w:r>
    </w:p>
    <w:p w:rsidR="00891F59" w:rsidRDefault="00891F59" w:rsidP="00C81AFD">
      <w:pPr>
        <w:tabs>
          <w:tab w:val="left" w:pos="5245"/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Jud. Hunedoara, Cod-337037                                                            Jud....................................Cod............................</w:t>
      </w:r>
    </w:p>
    <w:p w:rsidR="00891F59" w:rsidRDefault="00891F59" w:rsidP="00C81AF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Tel/Fax : 0254778004                                                                       Tel/fax................................/.................................</w:t>
      </w:r>
    </w:p>
    <w:p w:rsidR="00891F59" w:rsidRDefault="00891F59" w:rsidP="00C81AF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E-mail :scoalabaru@yahoo.com                                                        E-mail :…………………………………………</w:t>
      </w:r>
    </w:p>
    <w:p w:rsidR="00891F59" w:rsidRDefault="00891F59" w:rsidP="00C81AFD">
      <w:pPr>
        <w:tabs>
          <w:tab w:val="left" w:pos="5387"/>
          <w:tab w:val="left" w:pos="6135"/>
        </w:tabs>
        <w:ind w:left="-284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Nr. ………/……………….                                                               Nr…………./…………………….</w:t>
      </w:r>
    </w:p>
    <w:p w:rsidR="00891F59" w:rsidRDefault="00891F59" w:rsidP="00C81AFD">
      <w:pPr>
        <w:tabs>
          <w:tab w:val="left" w:pos="6135"/>
        </w:tabs>
        <w:ind w:left="-540" w:right="-549" w:hanging="284"/>
        <w:rPr>
          <w:sz w:val="22"/>
          <w:szCs w:val="22"/>
        </w:rPr>
      </w:pPr>
    </w:p>
    <w:p w:rsidR="00891F59" w:rsidRDefault="00891F59" w:rsidP="00C81AFD">
      <w:pPr>
        <w:tabs>
          <w:tab w:val="left" w:pos="6135"/>
        </w:tabs>
        <w:ind w:left="-540" w:right="-549"/>
        <w:jc w:val="center"/>
        <w:rPr>
          <w:sz w:val="22"/>
          <w:szCs w:val="22"/>
        </w:rPr>
      </w:pPr>
    </w:p>
    <w:p w:rsidR="00891F59" w:rsidRDefault="00891F59" w:rsidP="00C81AFD">
      <w:pPr>
        <w:tabs>
          <w:tab w:val="left" w:pos="6135"/>
        </w:tabs>
        <w:jc w:val="center"/>
        <w:rPr>
          <w:b/>
          <w:szCs w:val="24"/>
        </w:rPr>
      </w:pPr>
      <w:r>
        <w:rPr>
          <w:b/>
        </w:rPr>
        <w:t>ACORD  DE  PARTENERIAT</w:t>
      </w:r>
    </w:p>
    <w:p w:rsidR="00891F59" w:rsidRDefault="00891F59" w:rsidP="00C81AFD">
      <w:pPr>
        <w:tabs>
          <w:tab w:val="left" w:pos="6135"/>
        </w:tabs>
        <w:jc w:val="both"/>
        <w:rPr>
          <w:b/>
          <w:sz w:val="22"/>
          <w:szCs w:val="22"/>
        </w:rPr>
      </w:pPr>
    </w:p>
    <w:p w:rsidR="00891F59" w:rsidRDefault="00891F59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1.Părţile contractante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>Încheiat  astăzi,…………………..între  următoarele  instituţii prin reprezentanţii legali: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A.Şcoala Gimnazială Petros</w:t>
      </w:r>
      <w:r>
        <w:rPr>
          <w:sz w:val="22"/>
          <w:szCs w:val="22"/>
        </w:rPr>
        <w:t>, Sat Petros,Nr. 163 Comuna Baru,  judeţul Hunedoara, reprezentată prin director prof. Niculesc Liviu Noris, prof. Chirilă Steluța Claudia, prof. Sălășan Mariana, prof. Onescu Marinela, prof.Berbeniță Mirela , prof. Mănescu Florina, prof. Moldovan Rodica, și prof. Hadadea Karina în calitate aplicant şi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B.Şcoala</w:t>
      </w:r>
      <w:r>
        <w:rPr>
          <w:sz w:val="22"/>
          <w:szCs w:val="22"/>
        </w:rPr>
        <w:t>................................................</w:t>
      </w:r>
      <w:r>
        <w:rPr>
          <w:sz w:val="22"/>
          <w:szCs w:val="22"/>
          <w:lang w:val="ro-RO"/>
        </w:rPr>
        <w:t>........</w:t>
      </w:r>
      <w:r>
        <w:rPr>
          <w:sz w:val="22"/>
          <w:szCs w:val="22"/>
        </w:rPr>
        <w:t>..................reprezentată prin director.......................................................și prof……………………………………………………..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...........................................................................................................................................................................în calitate de partener în cadrul proiectului.</w:t>
      </w:r>
    </w:p>
    <w:p w:rsidR="00891F59" w:rsidRDefault="00891F59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2.Obiectul general</w:t>
      </w:r>
      <w:r>
        <w:rPr>
          <w:sz w:val="22"/>
          <w:szCs w:val="22"/>
        </w:rPr>
        <w:t xml:space="preserve"> - prezentului acord de parteneriat îl  reprezintă colaborarea dintre aplicant şi partener în vederea organizării  şi  desfăşurării în condiţii optime a </w:t>
      </w:r>
      <w:r>
        <w:rPr>
          <w:b/>
          <w:sz w:val="22"/>
          <w:szCs w:val="22"/>
        </w:rPr>
        <w:t>Proiectului educaţional  judeţean</w:t>
      </w:r>
      <w:r>
        <w:rPr>
          <w:b/>
        </w:rPr>
        <w:t xml:space="preserve">,,Diamantele și culorile pădurii” </w:t>
      </w:r>
      <w:r>
        <w:rPr>
          <w:b/>
          <w:sz w:val="22"/>
          <w:szCs w:val="22"/>
        </w:rPr>
        <w:t>.</w:t>
      </w:r>
    </w:p>
    <w:p w:rsidR="00891F59" w:rsidRDefault="00891F59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Obiective  comune: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transmiterea reciprocă a informaţiilor  referitoare la aspectele  ce  ţin  de  derularea  activităţilor  comune;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stabilirea, în prealabil a gradului  de  implicare  a  tuturor  categoriilor  de  resurse, în acţiunile comune sau solicitare;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promovarea  reciprocă, în cadrul activităţilor comune, a imaginii şcolii partenere;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să respecte condiţiile de participare.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  <w:lang w:val="it-IT"/>
        </w:rPr>
      </w:pPr>
      <w:r>
        <w:rPr>
          <w:b/>
          <w:sz w:val="22"/>
          <w:szCs w:val="22"/>
        </w:rPr>
        <w:t>4. Grup ţintă</w:t>
      </w:r>
      <w:r>
        <w:rPr>
          <w:sz w:val="22"/>
          <w:szCs w:val="22"/>
        </w:rPr>
        <w:t xml:space="preserve"> :</w:t>
      </w:r>
      <w:r>
        <w:rPr>
          <w:sz w:val="22"/>
          <w:szCs w:val="22"/>
          <w:lang w:val="it-IT"/>
        </w:rPr>
        <w:t>preşcolari şi elevi din clasele Preg-X din ţară.</w:t>
      </w:r>
    </w:p>
    <w:p w:rsidR="00891F59" w:rsidRDefault="00891F59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b/>
          <w:sz w:val="22"/>
          <w:szCs w:val="22"/>
        </w:rPr>
        <w:t>Scopul  acordului de parteneriat</w:t>
      </w:r>
      <w:r>
        <w:rPr>
          <w:sz w:val="22"/>
          <w:szCs w:val="22"/>
        </w:rPr>
        <w:t>:</w:t>
      </w:r>
    </w:p>
    <w:p w:rsidR="00891F59" w:rsidRDefault="00891F59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Prezentul acord are ca scop  asigurarea unui climat de colaborare în cadrul proiectului judeţean </w:t>
      </w:r>
      <w:r>
        <w:rPr>
          <w:b/>
          <w:sz w:val="22"/>
          <w:szCs w:val="22"/>
        </w:rPr>
        <w:t>,,</w:t>
      </w:r>
      <w:r w:rsidRPr="00C81AFD">
        <w:rPr>
          <w:b/>
        </w:rPr>
        <w:t xml:space="preserve"> </w:t>
      </w:r>
      <w:r>
        <w:rPr>
          <w:b/>
        </w:rPr>
        <w:t>Diamantele și culorile pădurii</w:t>
      </w:r>
      <w:r>
        <w:rPr>
          <w:b/>
          <w:sz w:val="22"/>
          <w:szCs w:val="22"/>
        </w:rPr>
        <w:t>”</w:t>
      </w:r>
      <w:r>
        <w:rPr>
          <w:sz w:val="22"/>
          <w:szCs w:val="22"/>
        </w:rPr>
        <w:t>: 2018 – 2019, parteneriat care să conducă la realizarea obiectivelor propuse.</w:t>
      </w:r>
    </w:p>
    <w:p w:rsidR="00891F59" w:rsidRDefault="00891F59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În acest sens Şcoala...................................................................................................., va desfăşura activităţile  stabilite în  proiect urmărind atingerea obiectivelor.</w:t>
      </w:r>
    </w:p>
    <w:p w:rsidR="00891F59" w:rsidRDefault="00891F59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Şcoala Gimnazială Petros , va monitoriza desfăşurarea activităţilor cuprinse în programul proiectului, va realiza  evaluarea finală şi va  face  cunoscute  rezultatele obţinute de elevii şcolilor participante.</w:t>
      </w:r>
    </w:p>
    <w:p w:rsidR="00891F59" w:rsidRDefault="00891F59" w:rsidP="00C81AF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Dispoziţii finale:</w:t>
      </w:r>
    </w:p>
    <w:p w:rsidR="00891F59" w:rsidRDefault="00891F59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Proiectul urmăreşte stabilirea de relaţii de colaborare între  instituţiile  de  învăţământ din ţară.</w:t>
      </w:r>
    </w:p>
    <w:p w:rsidR="00891F59" w:rsidRDefault="00891F59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Prezentul acord se încheie în două exemplare, câte unul pentru fiecare parte.</w:t>
      </w:r>
    </w:p>
    <w:p w:rsidR="00891F59" w:rsidRDefault="00891F59" w:rsidP="00C81AFD">
      <w:pPr>
        <w:jc w:val="both"/>
        <w:rPr>
          <w:sz w:val="22"/>
          <w:szCs w:val="22"/>
        </w:rPr>
      </w:pPr>
    </w:p>
    <w:p w:rsidR="00891F59" w:rsidRDefault="00891F59" w:rsidP="00C81AFD">
      <w:pPr>
        <w:tabs>
          <w:tab w:val="left" w:pos="6135"/>
        </w:tabs>
        <w:ind w:right="-549"/>
        <w:rPr>
          <w:sz w:val="22"/>
          <w:szCs w:val="22"/>
        </w:rPr>
      </w:pPr>
    </w:p>
    <w:p w:rsidR="00891F59" w:rsidRDefault="00891F59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Şcoala Gimnazială  Petros                                                      Şcoala Gimnazială............................................ </w:t>
      </w:r>
    </w:p>
    <w:p w:rsidR="00891F59" w:rsidRDefault="00891F59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 Director,                                                                                         Director,</w:t>
      </w:r>
    </w:p>
    <w:p w:rsidR="00891F59" w:rsidRDefault="00891F59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Prof. Niculesc Liviu Noris                                                     Prof. …………………………………………</w:t>
      </w:r>
    </w:p>
    <w:sectPr w:rsidR="00891F59" w:rsidSect="00603E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A3BDB"/>
    <w:multiLevelType w:val="hybridMultilevel"/>
    <w:tmpl w:val="398E4BA0"/>
    <w:lvl w:ilvl="0" w:tplc="E8A4828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3093263F"/>
    <w:multiLevelType w:val="hybridMultilevel"/>
    <w:tmpl w:val="DC1A7896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37D716C"/>
    <w:multiLevelType w:val="hybridMultilevel"/>
    <w:tmpl w:val="7514DBCA"/>
    <w:lvl w:ilvl="0" w:tplc="62A262A8">
      <w:numFmt w:val="bullet"/>
      <w:lvlText w:val=""/>
      <w:lvlJc w:val="left"/>
      <w:pPr>
        <w:tabs>
          <w:tab w:val="num" w:pos="757"/>
        </w:tabs>
        <w:ind w:left="757" w:hanging="397"/>
      </w:pPr>
      <w:rPr>
        <w:rFonts w:ascii="Symbol" w:eastAsia="Times New Roman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5964B5"/>
    <w:multiLevelType w:val="hybridMultilevel"/>
    <w:tmpl w:val="72803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632404"/>
    <w:multiLevelType w:val="hybridMultilevel"/>
    <w:tmpl w:val="C664715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162"/>
    <w:rsid w:val="00002BA6"/>
    <w:rsid w:val="000440DA"/>
    <w:rsid w:val="00073847"/>
    <w:rsid w:val="00092AF2"/>
    <w:rsid w:val="000B6544"/>
    <w:rsid w:val="000F4A93"/>
    <w:rsid w:val="00105627"/>
    <w:rsid w:val="001502CC"/>
    <w:rsid w:val="00156010"/>
    <w:rsid w:val="00210B88"/>
    <w:rsid w:val="00252E25"/>
    <w:rsid w:val="0025680C"/>
    <w:rsid w:val="003221A1"/>
    <w:rsid w:val="00390C18"/>
    <w:rsid w:val="00402A69"/>
    <w:rsid w:val="004B09C5"/>
    <w:rsid w:val="004C3B5C"/>
    <w:rsid w:val="004D6C65"/>
    <w:rsid w:val="004F6428"/>
    <w:rsid w:val="00514FA8"/>
    <w:rsid w:val="005F1095"/>
    <w:rsid w:val="005F293F"/>
    <w:rsid w:val="00603E9A"/>
    <w:rsid w:val="007771F7"/>
    <w:rsid w:val="00796DDB"/>
    <w:rsid w:val="00891F59"/>
    <w:rsid w:val="008B034F"/>
    <w:rsid w:val="008B0CD1"/>
    <w:rsid w:val="008E7CB0"/>
    <w:rsid w:val="00974B48"/>
    <w:rsid w:val="009A34CD"/>
    <w:rsid w:val="009B5238"/>
    <w:rsid w:val="009F4D6D"/>
    <w:rsid w:val="00A07162"/>
    <w:rsid w:val="00A64AB3"/>
    <w:rsid w:val="00A75399"/>
    <w:rsid w:val="00B52DB4"/>
    <w:rsid w:val="00C81AFD"/>
    <w:rsid w:val="00CF31C3"/>
    <w:rsid w:val="00CF58D7"/>
    <w:rsid w:val="00D26F98"/>
    <w:rsid w:val="00D301C7"/>
    <w:rsid w:val="00D60E2A"/>
    <w:rsid w:val="00DF25AD"/>
    <w:rsid w:val="00E6680B"/>
    <w:rsid w:val="00E84DAE"/>
    <w:rsid w:val="00F21B89"/>
    <w:rsid w:val="00F26331"/>
    <w:rsid w:val="00F56E12"/>
    <w:rsid w:val="00FB2CBB"/>
    <w:rsid w:val="00FE3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162"/>
    <w:pPr>
      <w:widowControl w:val="0"/>
    </w:pPr>
    <w:rPr>
      <w:rFonts w:ascii="Times New Roman" w:eastAsia="Times New Roman" w:hAnsi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071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07162"/>
    <w:rPr>
      <w:rFonts w:ascii="Cambria" w:hAnsi="Cambria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A071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07162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A07162"/>
  </w:style>
  <w:style w:type="character" w:styleId="Hyperlink">
    <w:name w:val="Hyperlink"/>
    <w:basedOn w:val="DefaultParagraphFont"/>
    <w:uiPriority w:val="99"/>
    <w:rsid w:val="00A0716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09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9330">
              <w:marLeft w:val="30"/>
              <w:marRight w:val="30"/>
              <w:marTop w:val="30"/>
              <w:marBottom w:val="30"/>
              <w:divBdr>
                <w:top w:val="single" w:sz="6" w:space="0" w:color="E0E4E9"/>
                <w:left w:val="single" w:sz="6" w:space="0" w:color="E0E4E9"/>
                <w:bottom w:val="single" w:sz="6" w:space="0" w:color="E0E4E9"/>
                <w:right w:val="single" w:sz="6" w:space="0" w:color="E0E4E9"/>
              </w:divBdr>
              <w:divsChild>
                <w:div w:id="124009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0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yana_salasan@yahoo.com" TargetMode="External"/><Relationship Id="rId13" Type="http://schemas.openxmlformats.org/officeDocument/2006/relationships/hyperlink" Target="mailto:karina_hadadea@yahoo.c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laudiastellac@yahoo.com" TargetMode="External"/><Relationship Id="rId12" Type="http://schemas.openxmlformats.org/officeDocument/2006/relationships/hyperlink" Target="mailto:claudiumoldovan74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amantelesiculorilepaduri@yahoo.com" TargetMode="External"/><Relationship Id="rId11" Type="http://schemas.openxmlformats.org/officeDocument/2006/relationships/hyperlink" Target="mailto:toadermrl@yahoo.com" TargetMode="External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hyperlink" Target="mailto:andrasflorina@yahoo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nescu.marinela@yahoo.r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9</Pages>
  <Words>1904</Words>
  <Characters>10858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GIMNAZIALĂ PETROS </dc:title>
  <dc:subject/>
  <dc:creator>Windows User</dc:creator>
  <cp:keywords/>
  <dc:description/>
  <cp:lastModifiedBy>Nela</cp:lastModifiedBy>
  <cp:revision>2</cp:revision>
  <dcterms:created xsi:type="dcterms:W3CDTF">2019-03-26T06:21:00Z</dcterms:created>
  <dcterms:modified xsi:type="dcterms:W3CDTF">2019-03-26T06:21:00Z</dcterms:modified>
</cp:coreProperties>
</file>