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5D1" w:rsidRPr="00C25D4E" w:rsidRDefault="000343F2" w:rsidP="004B55D1">
      <w:pPr>
        <w:pStyle w:val="NormalWeb"/>
        <w:shd w:val="clear" w:color="auto" w:fill="FFFFFF"/>
        <w:ind w:left="9912" w:firstLine="708"/>
        <w:rPr>
          <w:b/>
          <w:sz w:val="28"/>
          <w:szCs w:val="28"/>
          <w:lang w:val="ro-RO"/>
        </w:rPr>
      </w:pPr>
      <w:r>
        <w:rPr>
          <w:b/>
          <w:color w:val="000000"/>
          <w:lang w:val="ro-RO"/>
        </w:rPr>
        <w:t xml:space="preserve">    </w:t>
      </w:r>
      <w:r w:rsidR="004B55D1" w:rsidRPr="00C25D4E">
        <w:rPr>
          <w:b/>
          <w:color w:val="000000"/>
          <w:lang w:val="ro-RO"/>
        </w:rPr>
        <w:t>AVIZAT,</w:t>
      </w:r>
    </w:p>
    <w:p w:rsidR="004B55D1" w:rsidRPr="00C25D4E" w:rsidRDefault="004B55D1" w:rsidP="004B55D1">
      <w:pPr>
        <w:rPr>
          <w:b/>
          <w:color w:val="000000"/>
          <w:lang w:val="ro-RO"/>
        </w:rPr>
      </w:pP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="000343F2">
        <w:rPr>
          <w:lang w:val="ro-RO"/>
        </w:rPr>
        <w:t xml:space="preserve">                 </w:t>
      </w:r>
      <w:r w:rsidRPr="00C25D4E">
        <w:rPr>
          <w:b/>
          <w:color w:val="000000"/>
          <w:lang w:val="ro-RO"/>
        </w:rPr>
        <w:t>Inspector activități educative</w:t>
      </w: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Pr="00C25D4E" w:rsidRDefault="000A7E74" w:rsidP="004B55D1">
      <w:pPr>
        <w:rPr>
          <w:b/>
          <w:color w:val="000000"/>
          <w:sz w:val="22"/>
          <w:lang w:val="ro-RO"/>
        </w:rPr>
      </w:pPr>
    </w:p>
    <w:p w:rsidR="00C25D4E" w:rsidRPr="00C25D4E" w:rsidRDefault="005E606B" w:rsidP="00C25D4E">
      <w:pPr>
        <w:jc w:val="center"/>
        <w:rPr>
          <w:b/>
          <w:color w:val="000000"/>
          <w:szCs w:val="28"/>
          <w:lang w:val="ro-RO"/>
        </w:rPr>
      </w:pPr>
      <w:r>
        <w:rPr>
          <w:b/>
          <w:color w:val="000000"/>
          <w:sz w:val="32"/>
          <w:szCs w:val="32"/>
          <w:lang w:val="ro-RO"/>
        </w:rPr>
        <w:t xml:space="preserve">Programul </w:t>
      </w:r>
      <w:r w:rsidR="00C25D4E" w:rsidRPr="005E606B">
        <w:rPr>
          <w:b/>
          <w:i/>
          <w:color w:val="000000"/>
          <w:sz w:val="32"/>
          <w:szCs w:val="32"/>
          <w:lang w:val="ro-RO"/>
        </w:rPr>
        <w:t>Școala Altfel</w:t>
      </w:r>
      <w:r w:rsidRPr="005E606B">
        <w:rPr>
          <w:b/>
          <w:i/>
          <w:color w:val="000000"/>
          <w:sz w:val="32"/>
          <w:szCs w:val="32"/>
          <w:lang w:val="ro-RO"/>
        </w:rPr>
        <w:t>!</w:t>
      </w:r>
    </w:p>
    <w:p w:rsidR="00C25D4E" w:rsidRPr="00C25D4E" w:rsidRDefault="006970C5" w:rsidP="00C25D4E">
      <w:pPr>
        <w:jc w:val="center"/>
        <w:rPr>
          <w:b/>
          <w:color w:val="000000"/>
          <w:szCs w:val="28"/>
          <w:lang w:val="ro-RO"/>
        </w:rPr>
      </w:pPr>
      <w:r>
        <w:rPr>
          <w:b/>
          <w:color w:val="000000"/>
          <w:szCs w:val="28"/>
          <w:lang w:val="ro-RO"/>
        </w:rPr>
        <w:t>15 – 19 aprilie 2019</w:t>
      </w:r>
    </w:p>
    <w:p w:rsidR="00C25D4E" w:rsidRDefault="00C25D4E" w:rsidP="00C25D4E">
      <w:pPr>
        <w:rPr>
          <w:b/>
          <w:color w:val="000000"/>
          <w:szCs w:val="28"/>
          <w:lang w:val="ro-RO"/>
        </w:rPr>
      </w:pPr>
    </w:p>
    <w:p w:rsidR="000A7E74" w:rsidRPr="00C25D4E" w:rsidRDefault="000A7E74" w:rsidP="00C25D4E">
      <w:pPr>
        <w:rPr>
          <w:b/>
          <w:color w:val="000000"/>
          <w:szCs w:val="28"/>
          <w:lang w:val="ro-RO"/>
        </w:rPr>
      </w:pPr>
    </w:p>
    <w:tbl>
      <w:tblPr>
        <w:tblW w:w="156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56"/>
      </w:tblGrid>
      <w:tr w:rsidR="00C25D4E" w:rsidRPr="002A6CA0" w:rsidTr="00C25D4E">
        <w:trPr>
          <w:trHeight w:val="554"/>
          <w:jc w:val="center"/>
        </w:trPr>
        <w:tc>
          <w:tcPr>
            <w:tcW w:w="545" w:type="dxa"/>
            <w:shd w:val="clear" w:color="auto" w:fill="CCCCCC"/>
          </w:tcPr>
          <w:p w:rsidR="00C25D4E" w:rsidRPr="00C25D4E" w:rsidRDefault="00C25D4E" w:rsidP="00063EF0">
            <w:pPr>
              <w:ind w:left="-143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 xml:space="preserve">Denumirea </w:t>
            </w:r>
            <w:proofErr w:type="spellStart"/>
            <w:r w:rsidRPr="00C25D4E">
              <w:rPr>
                <w:b/>
                <w:color w:val="000000"/>
                <w:lang w:val="ro-RO"/>
              </w:rPr>
              <w:t>activităţii</w:t>
            </w:r>
            <w:proofErr w:type="spellEnd"/>
          </w:p>
        </w:tc>
        <w:tc>
          <w:tcPr>
            <w:tcW w:w="5128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 xml:space="preserve">Tipul </w:t>
            </w:r>
            <w:proofErr w:type="spellStart"/>
            <w:r w:rsidRPr="00C25D4E">
              <w:rPr>
                <w:b/>
                <w:color w:val="000000"/>
                <w:lang w:val="ro-RO"/>
              </w:rPr>
              <w:t>activităţii</w:t>
            </w:r>
            <w:proofErr w:type="spellEnd"/>
          </w:p>
        </w:tc>
        <w:tc>
          <w:tcPr>
            <w:tcW w:w="378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Responsabil</w:t>
            </w:r>
          </w:p>
        </w:tc>
        <w:tc>
          <w:tcPr>
            <w:tcW w:w="1656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Data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Ziua</w:t>
            </w:r>
          </w:p>
        </w:tc>
      </w:tr>
    </w:tbl>
    <w:p w:rsidR="00C25D4E" w:rsidRPr="00C25D4E" w:rsidRDefault="00C25D4E" w:rsidP="00C25D4E">
      <w:pPr>
        <w:rPr>
          <w:lang w:val="ro-RO"/>
        </w:rPr>
      </w:pPr>
    </w:p>
    <w:tbl>
      <w:tblPr>
        <w:tblW w:w="156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860"/>
          <w:jc w:val="center"/>
        </w:trPr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9E7368" w:rsidP="00063EF0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7F1017" w:rsidRPr="00C25D4E" w:rsidRDefault="007F1017" w:rsidP="007F1017">
            <w:pPr>
              <w:suppressAutoHyphens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Drumeție</w:t>
            </w:r>
          </w:p>
        </w:tc>
        <w:tc>
          <w:tcPr>
            <w:tcW w:w="5128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7F1017" w:rsidP="00C25D4E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>
              <w:rPr>
                <w:lang w:val="ro-RO"/>
              </w:rPr>
              <w:t xml:space="preserve">excursie la pas în comuna Vălișoara, cu popas pentru organizarea unui picnic în mijlocul naturii, cu alimente </w:t>
            </w:r>
            <w:proofErr w:type="spellStart"/>
            <w:r>
              <w:rPr>
                <w:lang w:val="ro-RO"/>
              </w:rPr>
              <w:t>bio</w:t>
            </w:r>
            <w:proofErr w:type="spellEnd"/>
            <w:r>
              <w:rPr>
                <w:lang w:val="ro-RO"/>
              </w:rPr>
              <w:t>.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shd w:val="clear" w:color="auto" w:fill="auto"/>
          </w:tcPr>
          <w:p w:rsidR="00C25D4E" w:rsidRDefault="007F1017" w:rsidP="00B00FBA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Prof. Manea Dorin</w:t>
            </w:r>
          </w:p>
          <w:p w:rsidR="007F1017" w:rsidRPr="00C25D4E" w:rsidRDefault="007F1017" w:rsidP="00B00FBA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Prof. Coman Stanca-Călina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6970C5" w:rsidP="00E75E2F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15</w:t>
            </w:r>
            <w:r w:rsidR="003176B3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7F1017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7F1017" w:rsidRPr="00C25D4E" w:rsidRDefault="007F1017" w:rsidP="00F43307">
            <w:pPr>
              <w:jc w:val="center"/>
              <w:rPr>
                <w:b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7F1017" w:rsidRPr="00C25D4E" w:rsidRDefault="007F1017" w:rsidP="0077560F">
            <w:pPr>
              <w:jc w:val="center"/>
              <w:rPr>
                <w:b/>
                <w:lang w:val="ro-RO"/>
              </w:rPr>
            </w:pPr>
          </w:p>
          <w:p w:rsidR="007F1017" w:rsidRPr="00C25D4E" w:rsidRDefault="007F1017" w:rsidP="0077560F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Bibliotecar pentru o zi</w:t>
            </w:r>
          </w:p>
          <w:p w:rsidR="007F1017" w:rsidRPr="00C25D4E" w:rsidRDefault="007F1017" w:rsidP="0077560F">
            <w:pPr>
              <w:suppressAutoHyphens/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7F1017" w:rsidRPr="00C25D4E" w:rsidRDefault="007F1017" w:rsidP="0077560F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ateliere de lectură în sala de lectură a bibliotecii școlare  </w:t>
            </w:r>
          </w:p>
        </w:tc>
        <w:tc>
          <w:tcPr>
            <w:tcW w:w="3780" w:type="dxa"/>
            <w:shd w:val="clear" w:color="auto" w:fill="auto"/>
          </w:tcPr>
          <w:p w:rsidR="007F1017" w:rsidRDefault="007F1017" w:rsidP="0077560F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Inst. Împărat Andreea</w:t>
            </w:r>
          </w:p>
          <w:p w:rsidR="007F1017" w:rsidRPr="00C25D4E" w:rsidRDefault="007F1017" w:rsidP="0077560F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 xml:space="preserve">Prof. </w:t>
            </w:r>
            <w:proofErr w:type="spellStart"/>
            <w:r>
              <w:rPr>
                <w:u w:val="single"/>
                <w:lang w:val="ro-RO"/>
              </w:rPr>
              <w:t>înv.prim</w:t>
            </w:r>
            <w:proofErr w:type="spellEnd"/>
            <w:r>
              <w:rPr>
                <w:u w:val="single"/>
                <w:lang w:val="ro-RO"/>
              </w:rPr>
              <w:t>. Jurca Claudia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7F1017" w:rsidRPr="00C25D4E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7F1017" w:rsidRPr="00C25D4E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15</w:t>
            </w:r>
            <w:r w:rsidRPr="003176B3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7F1017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7F1017" w:rsidRPr="00C25D4E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7F1017" w:rsidRPr="00C25D4E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7F1017" w:rsidRPr="00C25D4E" w:rsidRDefault="007F1017" w:rsidP="00063EF0">
            <w:pPr>
              <w:widowControl w:val="0"/>
              <w:jc w:val="center"/>
              <w:rPr>
                <w:b/>
                <w:bCs/>
                <w:lang w:val="ro-RO"/>
              </w:rPr>
            </w:pPr>
          </w:p>
          <w:p w:rsidR="007F1017" w:rsidRPr="00C25D4E" w:rsidRDefault="007F1017" w:rsidP="009A6CE9">
            <w:pPr>
              <w:widowControl w:val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lang w:val="ro-RO"/>
              </w:rPr>
              <w:t xml:space="preserve">Întâlnire cu </w:t>
            </w:r>
            <w:r w:rsidR="009A6CE9">
              <w:rPr>
                <w:b/>
                <w:lang w:val="ro-RO"/>
              </w:rPr>
              <w:t>medicul școlar</w:t>
            </w:r>
          </w:p>
        </w:tc>
        <w:tc>
          <w:tcPr>
            <w:tcW w:w="5128" w:type="dxa"/>
            <w:shd w:val="clear" w:color="auto" w:fill="auto"/>
          </w:tcPr>
          <w:p w:rsidR="007F1017" w:rsidRDefault="009A6CE9" w:rsidP="003176B3">
            <w:pPr>
              <w:pStyle w:val="Listparagraf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i/>
                <w:lang w:val="ro-RO"/>
              </w:rPr>
            </w:pPr>
            <w:r>
              <w:rPr>
                <w:lang w:val="ro-RO"/>
              </w:rPr>
              <w:t xml:space="preserve">lecție deschisă cu tema </w:t>
            </w:r>
            <w:r w:rsidRPr="009A6CE9">
              <w:rPr>
                <w:i/>
                <w:lang w:val="ro-RO"/>
              </w:rPr>
              <w:t>Hrana sănătoasă</w:t>
            </w:r>
            <w:r w:rsidR="007F1017" w:rsidRPr="009A6CE9">
              <w:rPr>
                <w:i/>
                <w:lang w:val="ro-RO"/>
              </w:rPr>
              <w:t xml:space="preserve"> </w:t>
            </w:r>
          </w:p>
          <w:p w:rsidR="009A6CE9" w:rsidRPr="009A6CE9" w:rsidRDefault="009A6CE9" w:rsidP="003176B3">
            <w:pPr>
              <w:pStyle w:val="Listparagraf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i/>
                <w:lang w:val="ro-RO"/>
              </w:rPr>
            </w:pPr>
            <w:r>
              <w:rPr>
                <w:lang w:val="ro-RO"/>
              </w:rPr>
              <w:t>invitat- medicul școlar</w:t>
            </w:r>
          </w:p>
          <w:p w:rsidR="007F1017" w:rsidRPr="00C25D4E" w:rsidRDefault="007F1017" w:rsidP="00240221">
            <w:pPr>
              <w:widowControl w:val="0"/>
              <w:suppressAutoHyphens/>
              <w:ind w:left="720"/>
              <w:jc w:val="both"/>
              <w:rPr>
                <w:bCs/>
                <w:lang w:val="ro-RO"/>
              </w:rPr>
            </w:pPr>
          </w:p>
        </w:tc>
        <w:tc>
          <w:tcPr>
            <w:tcW w:w="3780" w:type="dxa"/>
            <w:shd w:val="clear" w:color="auto" w:fill="auto"/>
          </w:tcPr>
          <w:p w:rsidR="007F1017" w:rsidRPr="00C25D4E" w:rsidRDefault="007F1017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  <w:p w:rsidR="007F1017" w:rsidRDefault="007F1017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</w:t>
            </w:r>
            <w:r w:rsidRPr="00C25D4E">
              <w:rPr>
                <w:bCs/>
                <w:u w:val="single"/>
                <w:lang w:val="ro-RO"/>
              </w:rPr>
              <w:t>. Miheț Monica</w:t>
            </w:r>
          </w:p>
          <w:p w:rsidR="007F1017" w:rsidRPr="00C25D4E" w:rsidRDefault="007F1017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7F1017" w:rsidRPr="00C25D4E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7F1017" w:rsidRPr="00C25D4E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15</w:t>
            </w:r>
            <w:r w:rsidRPr="003176B3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9A6CE9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9A6CE9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9A6CE9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9A6CE9" w:rsidRPr="00C25D4E" w:rsidRDefault="009A6CE9" w:rsidP="0077560F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“Clubul bunelor maniere”</w:t>
            </w:r>
          </w:p>
        </w:tc>
        <w:tc>
          <w:tcPr>
            <w:tcW w:w="5128" w:type="dxa"/>
            <w:shd w:val="clear" w:color="auto" w:fill="auto"/>
          </w:tcPr>
          <w:p w:rsidR="009A6CE9" w:rsidRPr="00C25D4E" w:rsidRDefault="009A6CE9" w:rsidP="0077560F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lang w:val="ro-RO"/>
              </w:rPr>
            </w:pPr>
            <w:r w:rsidRPr="00C25D4E">
              <w:rPr>
                <w:bCs/>
                <w:lang w:val="ro-RO"/>
              </w:rPr>
              <w:t xml:space="preserve">proiecții video, exerciții, jocuri de rol </w:t>
            </w:r>
          </w:p>
        </w:tc>
        <w:tc>
          <w:tcPr>
            <w:tcW w:w="3780" w:type="dxa"/>
            <w:shd w:val="clear" w:color="auto" w:fill="auto"/>
          </w:tcPr>
          <w:p w:rsidR="009A6CE9" w:rsidRPr="00DB6B54" w:rsidRDefault="009A6CE9" w:rsidP="0077560F">
            <w:pPr>
              <w:rPr>
                <w:bCs/>
                <w:u w:val="single"/>
                <w:lang w:val="ro-RO"/>
              </w:rPr>
            </w:pPr>
            <w:r w:rsidRPr="00B00FBA">
              <w:rPr>
                <w:bCs/>
                <w:u w:val="single"/>
                <w:lang w:val="ro-RO"/>
              </w:rPr>
              <w:t xml:space="preserve">Prof. înv. prim. </w:t>
            </w:r>
            <w:proofErr w:type="spellStart"/>
            <w:r w:rsidRPr="00B00FBA">
              <w:rPr>
                <w:bCs/>
                <w:u w:val="single"/>
                <w:lang w:val="ro-RO"/>
              </w:rPr>
              <w:t>Resiga</w:t>
            </w:r>
            <w:proofErr w:type="spellEnd"/>
            <w:r w:rsidRPr="00B00FBA">
              <w:rPr>
                <w:bCs/>
                <w:u w:val="single"/>
                <w:lang w:val="ro-RO"/>
              </w:rPr>
              <w:t xml:space="preserve"> Gheorghe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9A6CE9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9A6CE9" w:rsidRPr="00C25D4E" w:rsidRDefault="009A6CE9" w:rsidP="00063EF0">
            <w:pPr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15</w:t>
            </w:r>
            <w:r w:rsidRPr="003176B3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56"/>
      </w:tblGrid>
      <w:tr w:rsidR="009A6CE9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9A6CE9" w:rsidRPr="00C25D4E" w:rsidRDefault="009A6CE9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1.</w:t>
            </w:r>
          </w:p>
        </w:tc>
        <w:tc>
          <w:tcPr>
            <w:tcW w:w="4500" w:type="dxa"/>
            <w:shd w:val="clear" w:color="auto" w:fill="auto"/>
          </w:tcPr>
          <w:p w:rsidR="009A6CE9" w:rsidRPr="00C25D4E" w:rsidRDefault="009A6CE9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  <w:r>
              <w:rPr>
                <w:b/>
                <w:lang w:val="ro-RO"/>
              </w:rPr>
              <w:t>Sesiune de fitness</w:t>
            </w:r>
          </w:p>
        </w:tc>
        <w:tc>
          <w:tcPr>
            <w:tcW w:w="5128" w:type="dxa"/>
            <w:shd w:val="clear" w:color="auto" w:fill="auto"/>
          </w:tcPr>
          <w:p w:rsidR="009A6CE9" w:rsidRPr="00C25D4E" w:rsidRDefault="009A6CE9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>
              <w:rPr>
                <w:lang w:val="ro-RO"/>
              </w:rPr>
              <w:t>facem mișcare pentru sănătate</w:t>
            </w:r>
          </w:p>
        </w:tc>
        <w:tc>
          <w:tcPr>
            <w:tcW w:w="3780" w:type="dxa"/>
            <w:shd w:val="clear" w:color="auto" w:fill="auto"/>
          </w:tcPr>
          <w:p w:rsidR="009A6CE9" w:rsidRDefault="009A6CE9" w:rsidP="00063EF0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Prof. Miheț Monica</w:t>
            </w:r>
          </w:p>
          <w:p w:rsidR="009A6CE9" w:rsidRPr="00C25D4E" w:rsidRDefault="009A6CE9" w:rsidP="00063EF0">
            <w:pPr>
              <w:rPr>
                <w:u w:val="single"/>
                <w:lang w:val="ro-RO"/>
              </w:rPr>
            </w:pPr>
            <w:r w:rsidRPr="00536A2C">
              <w:rPr>
                <w:bCs/>
                <w:u w:val="single"/>
                <w:lang w:val="ro-RO"/>
              </w:rPr>
              <w:t>Prof.</w:t>
            </w:r>
            <w:r>
              <w:rPr>
                <w:bCs/>
                <w:u w:val="single"/>
                <w:lang w:val="ro-RO"/>
              </w:rPr>
              <w:t xml:space="preserve"> înv. prim. Jurca Claudia-Elena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9A6CE9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Marți</w:t>
            </w:r>
          </w:p>
          <w:p w:rsidR="009A6CE9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16.04.2019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Limba engleză pe mapamond – diversitate și mentalitate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prezentarea interactivă  a diverselor elemente ce țin de diversitatea lingvistică (dialecte, accent) și de valorile care stau la baza limbii engleze  - proiecție video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</w:p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 Oprean Alexandru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proofErr w:type="spellStart"/>
            <w:r w:rsidRPr="00C25D4E">
              <w:rPr>
                <w:b/>
                <w:color w:val="000000"/>
                <w:lang w:val="ro-RO"/>
              </w:rPr>
              <w:t>Marţi</w:t>
            </w:r>
            <w:proofErr w:type="spellEnd"/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16</w:t>
            </w:r>
            <w:r w:rsidR="00FD66B9" w:rsidRPr="00FD66B9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9A6CE9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9A6CE9" w:rsidRPr="00C25D4E" w:rsidRDefault="009A6CE9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9A6CE9" w:rsidRPr="00C25D4E" w:rsidRDefault="009A6CE9" w:rsidP="0077560F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9A6CE9" w:rsidRPr="00C25D4E" w:rsidRDefault="009A6CE9" w:rsidP="0077560F">
            <w:pPr>
              <w:widowControl w:val="0"/>
              <w:ind w:left="720"/>
              <w:jc w:val="both"/>
              <w:rPr>
                <w:lang w:val="ro-RO"/>
              </w:rPr>
            </w:pPr>
            <w:r w:rsidRPr="00C25D4E">
              <w:rPr>
                <w:b/>
                <w:lang w:val="ro-RO"/>
              </w:rPr>
              <w:t>”Serbările Primăverii”</w:t>
            </w:r>
          </w:p>
          <w:p w:rsidR="009A6CE9" w:rsidRPr="00C25D4E" w:rsidRDefault="009A6CE9" w:rsidP="0077560F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9A6CE9" w:rsidRPr="00C25D4E" w:rsidRDefault="009A6CE9" w:rsidP="0077560F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>alergare la sac, alergare cu oul in lingura, concurs de tragere a frânghiei</w:t>
            </w:r>
            <w:bookmarkStart w:id="0" w:name="_GoBack"/>
            <w:bookmarkEnd w:id="0"/>
            <w:r w:rsidRPr="00C25D4E">
              <w:rPr>
                <w:lang w:val="ro-RO"/>
              </w:rPr>
              <w:t>, concurs de biciclete, concursuri sportive</w:t>
            </w:r>
          </w:p>
        </w:tc>
        <w:tc>
          <w:tcPr>
            <w:tcW w:w="3780" w:type="dxa"/>
            <w:shd w:val="clear" w:color="auto" w:fill="auto"/>
          </w:tcPr>
          <w:p w:rsidR="009A6CE9" w:rsidRDefault="009A6CE9" w:rsidP="0077560F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 xml:space="preserve">Prof. </w:t>
            </w:r>
            <w:r>
              <w:rPr>
                <w:bCs/>
                <w:u w:val="single"/>
                <w:lang w:val="ro-RO"/>
              </w:rPr>
              <w:t xml:space="preserve">înv. prim. </w:t>
            </w:r>
            <w:proofErr w:type="spellStart"/>
            <w:r w:rsidRPr="00536A2C">
              <w:rPr>
                <w:bCs/>
                <w:u w:val="single"/>
                <w:lang w:val="ro-RO"/>
              </w:rPr>
              <w:t>Resiga</w:t>
            </w:r>
            <w:proofErr w:type="spellEnd"/>
            <w:r w:rsidRPr="00536A2C">
              <w:rPr>
                <w:bCs/>
                <w:u w:val="single"/>
                <w:lang w:val="ro-RO"/>
              </w:rPr>
              <w:t xml:space="preserve"> Gheorghe</w:t>
            </w:r>
          </w:p>
          <w:p w:rsidR="009A6CE9" w:rsidRPr="00B00FBA" w:rsidRDefault="009A6CE9" w:rsidP="0077560F">
            <w:pPr>
              <w:widowControl w:val="0"/>
              <w:jc w:val="both"/>
              <w:rPr>
                <w:bCs/>
                <w:lang w:val="ro-RO"/>
              </w:rPr>
            </w:pPr>
            <w:r>
              <w:rPr>
                <w:bCs/>
                <w:u w:val="single"/>
                <w:lang w:val="ro-RO"/>
              </w:rPr>
              <w:t>Prof</w:t>
            </w:r>
            <w:r w:rsidRPr="00B00FBA">
              <w:rPr>
                <w:bCs/>
                <w:u w:val="single"/>
                <w:lang w:val="ro-RO"/>
              </w:rPr>
              <w:t>. Manea Dorin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9A6CE9" w:rsidRPr="00C25D4E" w:rsidRDefault="009A6CE9" w:rsidP="009A6CE9">
            <w:pPr>
              <w:jc w:val="center"/>
              <w:rPr>
                <w:b/>
                <w:color w:val="000000"/>
                <w:lang w:val="ro-RO"/>
              </w:rPr>
            </w:pPr>
            <w:proofErr w:type="spellStart"/>
            <w:r w:rsidRPr="00C25D4E">
              <w:rPr>
                <w:b/>
                <w:color w:val="000000"/>
                <w:lang w:val="ro-RO"/>
              </w:rPr>
              <w:t>Marţi</w:t>
            </w:r>
            <w:proofErr w:type="spellEnd"/>
          </w:p>
          <w:p w:rsidR="009A6CE9" w:rsidRPr="00C25D4E" w:rsidRDefault="009A6CE9" w:rsidP="009A6CE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16</w:t>
            </w:r>
            <w:r w:rsidRPr="00FD66B9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9A6CE9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9A6CE9" w:rsidRPr="00C25D4E" w:rsidRDefault="009A6CE9" w:rsidP="00063EF0">
            <w:pPr>
              <w:jc w:val="center"/>
              <w:rPr>
                <w:b/>
                <w:lang w:val="ro-RO"/>
              </w:rPr>
            </w:pPr>
          </w:p>
          <w:p w:rsidR="009A6CE9" w:rsidRPr="00C25D4E" w:rsidRDefault="009A6CE9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9A6CE9" w:rsidRPr="00C25D4E" w:rsidRDefault="00447226" w:rsidP="00FD66B9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/>
              </w:rPr>
              <w:t>Micii gospodari</w:t>
            </w:r>
          </w:p>
        </w:tc>
        <w:tc>
          <w:tcPr>
            <w:tcW w:w="5128" w:type="dxa"/>
            <w:shd w:val="clear" w:color="auto" w:fill="auto"/>
          </w:tcPr>
          <w:p w:rsidR="009A6CE9" w:rsidRPr="00C25D4E" w:rsidRDefault="00447226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>
              <w:rPr>
                <w:bCs/>
                <w:lang w:val="ro-RO"/>
              </w:rPr>
              <w:t>activitate în grădina de legume și de flori</w:t>
            </w:r>
            <w:r w:rsidR="009A6CE9">
              <w:rPr>
                <w:bCs/>
                <w:lang w:val="ro-RO"/>
              </w:rPr>
              <w:t xml:space="preserve">; </w:t>
            </w:r>
          </w:p>
        </w:tc>
        <w:tc>
          <w:tcPr>
            <w:tcW w:w="3780" w:type="dxa"/>
            <w:shd w:val="clear" w:color="auto" w:fill="auto"/>
          </w:tcPr>
          <w:p w:rsidR="009A6CE9" w:rsidRDefault="009A6CE9" w:rsidP="002A6CA0">
            <w:pPr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 xml:space="preserve">Prof. </w:t>
            </w:r>
            <w:r>
              <w:rPr>
                <w:bCs/>
                <w:u w:val="single"/>
                <w:lang w:val="ro-RO"/>
              </w:rPr>
              <w:t>Trifa Nadia</w:t>
            </w:r>
          </w:p>
          <w:p w:rsidR="009A6CE9" w:rsidRPr="00536A2C" w:rsidRDefault="009A6CE9" w:rsidP="002A6CA0">
            <w:pPr>
              <w:rPr>
                <w:bCs/>
                <w:u w:val="single"/>
                <w:lang w:val="ro-RO"/>
              </w:rPr>
            </w:pPr>
            <w:r>
              <w:rPr>
                <w:bCs/>
                <w:u w:val="single"/>
                <w:lang w:val="ro-RO"/>
              </w:rPr>
              <w:t>Ins. Împărat Andreea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9A6CE9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proofErr w:type="spellStart"/>
            <w:r w:rsidRPr="00C25D4E">
              <w:rPr>
                <w:b/>
                <w:color w:val="000000"/>
                <w:lang w:val="ro-RO"/>
              </w:rPr>
              <w:t>Marţi</w:t>
            </w:r>
            <w:proofErr w:type="spellEnd"/>
          </w:p>
          <w:p w:rsidR="009A6CE9" w:rsidRPr="00C25D4E" w:rsidRDefault="009A6CE9" w:rsidP="00063EF0">
            <w:pPr>
              <w:rPr>
                <w:lang w:val="ro-RO"/>
              </w:rPr>
            </w:pPr>
            <w:r>
              <w:rPr>
                <w:b/>
                <w:color w:val="000000"/>
                <w:lang w:val="ro-RO"/>
              </w:rPr>
              <w:t>16</w:t>
            </w:r>
            <w:r w:rsidRPr="00FD66B9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1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63"/>
      </w:tblGrid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”Să pictăm frumos”</w:t>
            </w: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447226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>pictură pe sticla, hârtie, piatra, lemn</w:t>
            </w:r>
          </w:p>
          <w:p w:rsidR="00447226" w:rsidRPr="00C25D4E" w:rsidRDefault="00447226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>
              <w:rPr>
                <w:lang w:val="ro-RO"/>
              </w:rPr>
              <w:t>confecționare materiale pentru târgul caritabil de Paște.</w:t>
            </w:r>
          </w:p>
        </w:tc>
        <w:tc>
          <w:tcPr>
            <w:tcW w:w="3780" w:type="dxa"/>
            <w:shd w:val="clear" w:color="auto" w:fill="auto"/>
          </w:tcPr>
          <w:p w:rsidR="009E7368" w:rsidRDefault="00FD66B9" w:rsidP="00063EF0">
            <w:pPr>
              <w:rPr>
                <w:u w:val="single"/>
                <w:lang w:val="ro-RO"/>
              </w:rPr>
            </w:pPr>
            <w:r w:rsidRPr="00FD66B9">
              <w:rPr>
                <w:u w:val="single"/>
                <w:lang w:val="ro-RO"/>
              </w:rPr>
              <w:t xml:space="preserve">Prof. înv. prim. Jurca Claudia-Elena </w:t>
            </w:r>
          </w:p>
          <w:p w:rsidR="00447226" w:rsidRPr="00FD66B9" w:rsidRDefault="00447226" w:rsidP="00063EF0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Ins. Împărat Andreea</w:t>
            </w:r>
          </w:p>
        </w:tc>
        <w:tc>
          <w:tcPr>
            <w:tcW w:w="1663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17</w:t>
            </w:r>
            <w:r w:rsidR="00FD66B9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240221" w:rsidRDefault="00447226" w:rsidP="00063EF0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Ecologizare</w:t>
            </w:r>
            <w:r w:rsidR="00FD66B9">
              <w:rPr>
                <w:b/>
                <w:lang w:val="ro-RO"/>
              </w:rPr>
              <w:t xml:space="preserve"> </w:t>
            </w:r>
          </w:p>
        </w:tc>
        <w:tc>
          <w:tcPr>
            <w:tcW w:w="5128" w:type="dxa"/>
            <w:shd w:val="clear" w:color="auto" w:fill="auto"/>
          </w:tcPr>
          <w:p w:rsidR="00240221" w:rsidRPr="00C25D4E" w:rsidRDefault="00240221" w:rsidP="00447226">
            <w:pPr>
              <w:widowControl w:val="0"/>
              <w:suppressAutoHyphens/>
              <w:jc w:val="both"/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="00447226">
              <w:rPr>
                <w:lang w:val="ro-RO"/>
              </w:rPr>
              <w:t xml:space="preserve"> adunarea deșeurilor din curtea școlii și din apropiere.</w:t>
            </w:r>
          </w:p>
        </w:tc>
        <w:tc>
          <w:tcPr>
            <w:tcW w:w="3780" w:type="dxa"/>
            <w:shd w:val="clear" w:color="auto" w:fill="auto"/>
          </w:tcPr>
          <w:p w:rsidR="00C25D4E" w:rsidRPr="00240221" w:rsidRDefault="00240221" w:rsidP="00063EF0">
            <w:pPr>
              <w:rPr>
                <w:color w:val="000000"/>
                <w:u w:val="single"/>
                <w:lang w:val="ro-RO"/>
              </w:rPr>
            </w:pPr>
            <w:r w:rsidRPr="00240221">
              <w:rPr>
                <w:color w:val="000000"/>
                <w:u w:val="single"/>
                <w:lang w:val="ro-RO"/>
              </w:rPr>
              <w:t>Prof. Miheț Monica</w:t>
            </w:r>
          </w:p>
          <w:p w:rsidR="00240221" w:rsidRPr="00C25D4E" w:rsidRDefault="00240221" w:rsidP="00FD66B9">
            <w:pPr>
              <w:rPr>
                <w:color w:val="000000"/>
                <w:lang w:val="ro-RO"/>
              </w:rPr>
            </w:pPr>
            <w:r w:rsidRPr="00240221">
              <w:rPr>
                <w:color w:val="000000"/>
                <w:u w:val="single"/>
                <w:lang w:val="ro-RO"/>
              </w:rPr>
              <w:t>Prof</w:t>
            </w:r>
            <w:r w:rsidR="009A6CE9">
              <w:rPr>
                <w:color w:val="000000"/>
                <w:u w:val="single"/>
                <w:lang w:val="ro-RO"/>
              </w:rPr>
              <w:t>.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17</w:t>
            </w:r>
            <w:r w:rsidR="00FD66B9" w:rsidRPr="00FD66B9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bCs/>
                <w:lang w:val="ro-RO"/>
              </w:rPr>
            </w:pPr>
          </w:p>
          <w:p w:rsidR="00C25D4E" w:rsidRPr="006E1CD2" w:rsidRDefault="006E1CD2" w:rsidP="006E1CD2">
            <w:pPr>
              <w:widowControl w:val="0"/>
              <w:jc w:val="center"/>
              <w:rPr>
                <w:b/>
                <w:lang w:val="ro-RO"/>
              </w:rPr>
            </w:pPr>
            <w:r w:rsidRPr="006E1CD2">
              <w:rPr>
                <w:b/>
                <w:lang w:val="ro-RO"/>
              </w:rPr>
              <w:t>Excursie</w:t>
            </w:r>
            <w:r w:rsidR="00447226">
              <w:rPr>
                <w:b/>
                <w:lang w:val="ro-RO"/>
              </w:rPr>
              <w:t xml:space="preserve"> la Arsenal Park Orăștie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lang w:val="ro-RO"/>
              </w:rPr>
            </w:pPr>
          </w:p>
          <w:p w:rsidR="00C25D4E" w:rsidRPr="00C25D4E" w:rsidRDefault="00447226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>
              <w:rPr>
                <w:lang w:val="ro-RO"/>
              </w:rPr>
              <w:t>vizitarea parcului Arsenal din Orăștie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</w:t>
            </w:r>
            <w:r w:rsidR="006E1CD2">
              <w:rPr>
                <w:u w:val="single"/>
                <w:lang w:val="ro-RO"/>
              </w:rPr>
              <w:t>f.</w:t>
            </w:r>
            <w:r w:rsidR="00447226">
              <w:rPr>
                <w:u w:val="single"/>
                <w:lang w:val="ro-RO"/>
              </w:rPr>
              <w:t xml:space="preserve"> Coman Stanca</w:t>
            </w:r>
          </w:p>
          <w:p w:rsidR="00447226" w:rsidRPr="00C25D4E" w:rsidRDefault="00447226" w:rsidP="00063EF0">
            <w:pPr>
              <w:rPr>
                <w:lang w:val="ro-RO"/>
              </w:rPr>
            </w:pPr>
            <w:r>
              <w:rPr>
                <w:u w:val="single"/>
                <w:lang w:val="ro-RO"/>
              </w:rPr>
              <w:t>Prof. Manea Dorin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17</w:t>
            </w:r>
            <w:r w:rsidR="00FD66B9" w:rsidRPr="00FD66B9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lastRenderedPageBreak/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C25D4E" w:rsidRDefault="006E1CD2" w:rsidP="00063EF0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>Seminar - Surse de energie regenerabilă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447226" w:rsidRDefault="00447226" w:rsidP="00447226">
            <w:pPr>
              <w:widowControl w:val="0"/>
              <w:suppressAutoHyphens/>
              <w:jc w:val="both"/>
              <w:rPr>
                <w:lang w:val="ro-RO"/>
              </w:rPr>
            </w:pPr>
          </w:p>
          <w:p w:rsidR="00826E46" w:rsidRPr="00C25D4E" w:rsidRDefault="006E1CD2" w:rsidP="00FD66B9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discuții, dezbateri și prezentări pe tema resurselor de energie regenerabilă.</w:t>
            </w:r>
            <w:r w:rsidR="004D7913">
              <w:rPr>
                <w:lang w:val="ro-RO"/>
              </w:rPr>
              <w:t xml:space="preserve"> </w:t>
            </w:r>
          </w:p>
        </w:tc>
        <w:tc>
          <w:tcPr>
            <w:tcW w:w="3780" w:type="dxa"/>
            <w:shd w:val="clear" w:color="auto" w:fill="auto"/>
          </w:tcPr>
          <w:p w:rsidR="00447226" w:rsidRDefault="00447226" w:rsidP="006E1CD2">
            <w:pPr>
              <w:rPr>
                <w:bCs/>
                <w:u w:val="single"/>
                <w:lang w:val="ro-RO"/>
              </w:rPr>
            </w:pPr>
          </w:p>
          <w:p w:rsidR="006E1CD2" w:rsidRDefault="00FD66B9" w:rsidP="006E1CD2">
            <w:pPr>
              <w:rPr>
                <w:bCs/>
                <w:u w:val="single"/>
                <w:lang w:val="ro-RO"/>
              </w:rPr>
            </w:pPr>
            <w:r w:rsidRPr="00FD66B9">
              <w:rPr>
                <w:bCs/>
                <w:u w:val="single"/>
                <w:lang w:val="ro-RO"/>
              </w:rPr>
              <w:lastRenderedPageBreak/>
              <w:t xml:space="preserve">Prof. </w:t>
            </w:r>
            <w:r w:rsidR="006E1CD2">
              <w:rPr>
                <w:bCs/>
                <w:u w:val="single"/>
                <w:lang w:val="ro-RO"/>
              </w:rPr>
              <w:t>Broască Mihaela</w:t>
            </w:r>
          </w:p>
          <w:p w:rsidR="000343F2" w:rsidRPr="00C25D4E" w:rsidRDefault="000343F2" w:rsidP="006E1CD2">
            <w:pPr>
              <w:rPr>
                <w:bCs/>
                <w:u w:val="single"/>
                <w:lang w:val="ro-RO"/>
              </w:rPr>
            </w:pPr>
            <w:r>
              <w:rPr>
                <w:bCs/>
                <w:u w:val="single"/>
                <w:lang w:val="ro-RO"/>
              </w:rPr>
              <w:t xml:space="preserve">Prof. </w:t>
            </w:r>
            <w:proofErr w:type="spellStart"/>
            <w:r>
              <w:rPr>
                <w:bCs/>
                <w:u w:val="single"/>
                <w:lang w:val="ro-RO"/>
              </w:rPr>
              <w:t>înv.prim</w:t>
            </w:r>
            <w:proofErr w:type="spellEnd"/>
            <w:r>
              <w:rPr>
                <w:bCs/>
                <w:u w:val="single"/>
                <w:lang w:val="ro-RO"/>
              </w:rPr>
              <w:t xml:space="preserve">. </w:t>
            </w:r>
            <w:proofErr w:type="spellStart"/>
            <w:r>
              <w:rPr>
                <w:bCs/>
                <w:u w:val="single"/>
                <w:lang w:val="ro-RO"/>
              </w:rPr>
              <w:t>Resiga</w:t>
            </w:r>
            <w:proofErr w:type="spellEnd"/>
            <w:r>
              <w:rPr>
                <w:bCs/>
                <w:u w:val="single"/>
                <w:lang w:val="ro-RO"/>
              </w:rPr>
              <w:t xml:space="preserve"> Gheorghe</w:t>
            </w:r>
          </w:p>
          <w:p w:rsidR="00246A15" w:rsidRPr="00C25D4E" w:rsidRDefault="00246A15" w:rsidP="00FD66B9">
            <w:pPr>
              <w:rPr>
                <w:bCs/>
                <w:u w:val="single"/>
                <w:lang w:val="ro-RO"/>
              </w:rPr>
            </w:pPr>
          </w:p>
        </w:tc>
        <w:tc>
          <w:tcPr>
            <w:tcW w:w="166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9D9D9"/>
          </w:tcPr>
          <w:p w:rsidR="00447226" w:rsidRDefault="00447226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lastRenderedPageBreak/>
              <w:t>Miercuri</w:t>
            </w:r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17</w:t>
            </w:r>
            <w:r w:rsidR="00FD66B9" w:rsidRPr="00FD66B9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240221" w:rsidRPr="00C25D4E" w:rsidRDefault="00240221" w:rsidP="00C25D4E">
      <w:pPr>
        <w:rPr>
          <w:lang w:val="ro-RO"/>
        </w:rPr>
      </w:pPr>
    </w:p>
    <w:tbl>
      <w:tblPr>
        <w:tblW w:w="1546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514"/>
      </w:tblGrid>
      <w:tr w:rsidR="00C25D4E" w:rsidRPr="00C25D4E" w:rsidTr="00C25D4E">
        <w:trPr>
          <w:trHeight w:val="381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240221" w:rsidRPr="00C25D4E" w:rsidRDefault="00447226" w:rsidP="00063EF0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/>
              </w:rPr>
              <w:t>Excursie la Brad</w:t>
            </w:r>
          </w:p>
        </w:tc>
        <w:tc>
          <w:tcPr>
            <w:tcW w:w="5128" w:type="dxa"/>
            <w:shd w:val="clear" w:color="auto" w:fill="auto"/>
          </w:tcPr>
          <w:p w:rsidR="00240221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bCs/>
                <w:lang w:val="ro-RO"/>
              </w:rPr>
              <w:t xml:space="preserve">- </w:t>
            </w:r>
            <w:r w:rsidR="00D475E5">
              <w:rPr>
                <w:bCs/>
                <w:lang w:val="ro-RO"/>
              </w:rPr>
              <w:t>participarea la târgul de Paște și vizitarea muzeului aurului.</w:t>
            </w:r>
          </w:p>
          <w:p w:rsidR="00240221" w:rsidRPr="00240221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</w:p>
        </w:tc>
        <w:tc>
          <w:tcPr>
            <w:tcW w:w="3780" w:type="dxa"/>
            <w:shd w:val="clear" w:color="auto" w:fill="auto"/>
          </w:tcPr>
          <w:p w:rsidR="00C25D4E" w:rsidRDefault="00CE73D9" w:rsidP="00063EF0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Inst. Împărat Andreea</w:t>
            </w:r>
          </w:p>
          <w:p w:rsidR="00240221" w:rsidRPr="00C25D4E" w:rsidRDefault="00240221" w:rsidP="00D475E5">
            <w:pPr>
              <w:rPr>
                <w:color w:val="000000"/>
                <w:lang w:val="ro-RO"/>
              </w:rPr>
            </w:pPr>
            <w:r>
              <w:rPr>
                <w:u w:val="single"/>
                <w:lang w:val="ro-RO"/>
              </w:rPr>
              <w:t xml:space="preserve">Prof. </w:t>
            </w:r>
            <w:proofErr w:type="spellStart"/>
            <w:r w:rsidR="00D475E5">
              <w:rPr>
                <w:u w:val="single"/>
                <w:lang w:val="ro-RO"/>
              </w:rPr>
              <w:t>înv.prim</w:t>
            </w:r>
            <w:proofErr w:type="spellEnd"/>
            <w:r w:rsidR="00D475E5">
              <w:rPr>
                <w:u w:val="single"/>
                <w:lang w:val="ro-RO"/>
              </w:rPr>
              <w:t>. Jurca Claudia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18</w:t>
            </w:r>
            <w:r w:rsidR="00536A2C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C25D4E" w:rsidRPr="00C25D4E" w:rsidTr="00C25D4E">
        <w:trPr>
          <w:trHeight w:val="372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0343F2" w:rsidP="000343F2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Campionat – joc de societate</w:t>
            </w:r>
            <w:r w:rsidR="00D475E5">
              <w:rPr>
                <w:b/>
                <w:lang w:val="ro-RO"/>
              </w:rPr>
              <w:t xml:space="preserve"> 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0343F2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>
              <w:rPr>
                <w:lang w:val="ro-RO"/>
              </w:rPr>
              <w:t>angrenarea copiilor în activități de societate</w:t>
            </w:r>
            <w:r w:rsidR="00D475E5">
              <w:rPr>
                <w:lang w:val="ro-RO"/>
              </w:rPr>
              <w:t>.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063EF0">
            <w:pPr>
              <w:rPr>
                <w:lang w:val="ro-RO"/>
              </w:rPr>
            </w:pPr>
            <w:r w:rsidRPr="00C25D4E">
              <w:rPr>
                <w:lang w:val="ro-RO"/>
              </w:rPr>
              <w:t xml:space="preserve">Prof. </w:t>
            </w:r>
            <w:r w:rsidR="00D475E5">
              <w:rPr>
                <w:lang w:val="ro-RO"/>
              </w:rPr>
              <w:t>Manea Dorin</w:t>
            </w:r>
            <w:r w:rsidRPr="00C25D4E">
              <w:rPr>
                <w:lang w:val="ro-RO"/>
              </w:rPr>
              <w:t xml:space="preserve"> </w:t>
            </w:r>
          </w:p>
          <w:p w:rsidR="00CE73D9" w:rsidRPr="00CE73D9" w:rsidRDefault="00CE73D9" w:rsidP="00063EF0">
            <w:pPr>
              <w:rPr>
                <w:bCs/>
                <w:u w:val="single"/>
                <w:lang w:val="ro-RO"/>
              </w:rPr>
            </w:pP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18</w:t>
            </w:r>
            <w:r w:rsidR="00536A2C" w:rsidRPr="00536A2C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 xml:space="preserve">Distracție și jocuri în Limba engleză 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învățarea Limbii Engleze prin joc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Oprean Alexandru</w:t>
            </w:r>
          </w:p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Miheț Monica-Ancuța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9A6CE9" w:rsidP="009A6CE9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18.</w:t>
            </w:r>
            <w:r w:rsidR="00536A2C" w:rsidRPr="00536A2C">
              <w:rPr>
                <w:b/>
                <w:color w:val="000000"/>
                <w:lang w:val="ro-RO"/>
              </w:rPr>
              <w:t>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C25D4E" w:rsidRPr="00C25D4E" w:rsidTr="00C25D4E">
        <w:trPr>
          <w:trHeight w:val="845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240221" w:rsidRDefault="00D475E5" w:rsidP="0035047D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Joc și mișcare</w:t>
            </w:r>
          </w:p>
        </w:tc>
        <w:tc>
          <w:tcPr>
            <w:tcW w:w="5128" w:type="dxa"/>
            <w:shd w:val="clear" w:color="auto" w:fill="auto"/>
          </w:tcPr>
          <w:p w:rsidR="0003281A" w:rsidRPr="00C25D4E" w:rsidRDefault="00D475E5" w:rsidP="00D475E5">
            <w:pPr>
              <w:widowControl w:val="0"/>
              <w:suppressAutoHyphens/>
              <w:ind w:left="720"/>
              <w:rPr>
                <w:lang w:val="ro-RO"/>
              </w:rPr>
            </w:pPr>
            <w:r>
              <w:rPr>
                <w:lang w:val="ro-RO"/>
              </w:rPr>
              <w:t>- activități și jocuri sportive pe terenul școlii.</w:t>
            </w:r>
          </w:p>
        </w:tc>
        <w:tc>
          <w:tcPr>
            <w:tcW w:w="3780" w:type="dxa"/>
            <w:shd w:val="clear" w:color="auto" w:fill="auto"/>
          </w:tcPr>
          <w:p w:rsidR="00CE73D9" w:rsidRDefault="00CE73D9" w:rsidP="0035047D">
            <w:pPr>
              <w:rPr>
                <w:color w:val="000000"/>
                <w:u w:val="single"/>
                <w:lang w:val="ro-RO"/>
              </w:rPr>
            </w:pPr>
            <w:r w:rsidRPr="00CE73D9">
              <w:rPr>
                <w:color w:val="000000"/>
                <w:u w:val="single"/>
                <w:lang w:val="ro-RO"/>
              </w:rPr>
              <w:t xml:space="preserve">Prof. înv. prim. </w:t>
            </w:r>
            <w:proofErr w:type="spellStart"/>
            <w:r w:rsidR="00D475E5">
              <w:rPr>
                <w:color w:val="000000"/>
                <w:u w:val="single"/>
                <w:lang w:val="ro-RO"/>
              </w:rPr>
              <w:t>Resiga</w:t>
            </w:r>
            <w:proofErr w:type="spellEnd"/>
            <w:r w:rsidR="00D475E5">
              <w:rPr>
                <w:color w:val="000000"/>
                <w:u w:val="single"/>
                <w:lang w:val="ro-RO"/>
              </w:rPr>
              <w:t xml:space="preserve"> Gheorghe</w:t>
            </w:r>
          </w:p>
          <w:p w:rsidR="00174AD5" w:rsidRPr="00240221" w:rsidRDefault="00174AD5" w:rsidP="0035047D">
            <w:pPr>
              <w:rPr>
                <w:color w:val="000000"/>
                <w:u w:val="single"/>
                <w:lang w:val="ro-RO"/>
              </w:rPr>
            </w:pP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CE73D9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18</w:t>
            </w:r>
            <w:r w:rsidR="00536A2C" w:rsidRPr="00536A2C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46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514"/>
      </w:tblGrid>
      <w:tr w:rsidR="00B16813" w:rsidRPr="00B16813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B16813" w:rsidRPr="00B16813" w:rsidRDefault="00B16813" w:rsidP="00B16813">
            <w:pPr>
              <w:jc w:val="center"/>
              <w:rPr>
                <w:lang w:val="ro-RO"/>
              </w:rPr>
            </w:pPr>
          </w:p>
          <w:p w:rsidR="00B16813" w:rsidRPr="00B16813" w:rsidRDefault="00B16813" w:rsidP="00B16813">
            <w:pPr>
              <w:jc w:val="center"/>
              <w:rPr>
                <w:lang w:val="ro-RO"/>
              </w:rPr>
            </w:pPr>
            <w:r w:rsidRPr="00B16813">
              <w:rPr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B16813" w:rsidRPr="00B16813" w:rsidRDefault="00D475E5" w:rsidP="00B16813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        </w:t>
            </w:r>
            <w:r w:rsidR="00B16813" w:rsidRPr="00B16813">
              <w:rPr>
                <w:b/>
                <w:lang w:val="ro-RO"/>
              </w:rPr>
              <w:t>Sesiune de gătit cu elevii</w:t>
            </w:r>
          </w:p>
        </w:tc>
        <w:tc>
          <w:tcPr>
            <w:tcW w:w="5128" w:type="dxa"/>
            <w:shd w:val="clear" w:color="auto" w:fill="auto"/>
          </w:tcPr>
          <w:p w:rsidR="00B16813" w:rsidRPr="006C197E" w:rsidRDefault="00B16813" w:rsidP="00D475E5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  <w:r w:rsidRPr="006C197E">
              <w:rPr>
                <w:lang w:val="ro-RO"/>
              </w:rPr>
              <w:t>elevii vor găti sănătos</w:t>
            </w:r>
            <w:r w:rsidR="00D475E5">
              <w:rPr>
                <w:lang w:val="ro-RO"/>
              </w:rPr>
              <w:t>.</w:t>
            </w:r>
          </w:p>
        </w:tc>
        <w:tc>
          <w:tcPr>
            <w:tcW w:w="3780" w:type="dxa"/>
            <w:shd w:val="clear" w:color="auto" w:fill="auto"/>
          </w:tcPr>
          <w:p w:rsidR="00B16813" w:rsidRDefault="00B16813" w:rsidP="00B16813">
            <w:pPr>
              <w:rPr>
                <w:u w:val="single"/>
                <w:lang w:val="ro-RO"/>
              </w:rPr>
            </w:pPr>
            <w:r w:rsidRPr="00B16813">
              <w:rPr>
                <w:u w:val="single"/>
                <w:lang w:val="ro-RO"/>
              </w:rPr>
              <w:t xml:space="preserve"> Prof. </w:t>
            </w:r>
            <w:proofErr w:type="spellStart"/>
            <w:r w:rsidR="00D475E5">
              <w:rPr>
                <w:u w:val="single"/>
                <w:lang w:val="ro-RO"/>
              </w:rPr>
              <w:t>Câzu</w:t>
            </w:r>
            <w:proofErr w:type="spellEnd"/>
            <w:r w:rsidR="00D475E5">
              <w:rPr>
                <w:u w:val="single"/>
                <w:lang w:val="ro-RO"/>
              </w:rPr>
              <w:t xml:space="preserve"> Simona</w:t>
            </w:r>
          </w:p>
          <w:p w:rsidR="00B16813" w:rsidRPr="00B16813" w:rsidRDefault="00B16813" w:rsidP="00B16813">
            <w:pPr>
              <w:rPr>
                <w:color w:val="000000"/>
                <w:lang w:val="ro-RO"/>
              </w:rPr>
            </w:pPr>
            <w:r>
              <w:rPr>
                <w:u w:val="single"/>
                <w:lang w:val="ro-RO"/>
              </w:rPr>
              <w:t xml:space="preserve">Prof. înv. prim. Jurca Claudia-Elena 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B16813" w:rsidRPr="00B16813" w:rsidRDefault="00B16813" w:rsidP="00B16813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Vineri</w:t>
            </w:r>
          </w:p>
          <w:p w:rsidR="00B16813" w:rsidRPr="00B16813" w:rsidRDefault="009A6CE9" w:rsidP="00B1681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19</w:t>
            </w:r>
            <w:r w:rsidR="00B16813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7F1017" w:rsidRPr="00B16813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7F1017" w:rsidRPr="00B16813" w:rsidRDefault="007F1017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7F1017" w:rsidRPr="00C25D4E" w:rsidRDefault="007F1017" w:rsidP="0077560F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Excursie </w:t>
            </w:r>
            <w:r>
              <w:rPr>
                <w:b/>
                <w:lang w:val="ro-RO"/>
              </w:rPr>
              <w:t>la Sibiu</w:t>
            </w:r>
          </w:p>
        </w:tc>
        <w:tc>
          <w:tcPr>
            <w:tcW w:w="5128" w:type="dxa"/>
            <w:shd w:val="clear" w:color="auto" w:fill="auto"/>
          </w:tcPr>
          <w:p w:rsidR="007F1017" w:rsidRDefault="007F1017" w:rsidP="0077560F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vizitarea </w:t>
            </w:r>
            <w:r>
              <w:rPr>
                <w:lang w:val="ro-RO"/>
              </w:rPr>
              <w:t>Sibiului, Muzeul Satului ASTRA Sibiu și Grădina Zoologică</w:t>
            </w:r>
          </w:p>
          <w:p w:rsidR="007F1017" w:rsidRPr="001C28BC" w:rsidRDefault="007F1017" w:rsidP="00D475E5">
            <w:pPr>
              <w:suppressAutoHyphens/>
              <w:rPr>
                <w:lang w:val="ro-RO"/>
              </w:rPr>
            </w:pPr>
          </w:p>
        </w:tc>
        <w:tc>
          <w:tcPr>
            <w:tcW w:w="3780" w:type="dxa"/>
            <w:shd w:val="clear" w:color="auto" w:fill="auto"/>
          </w:tcPr>
          <w:p w:rsidR="007F1017" w:rsidRDefault="007F1017" w:rsidP="0077560F">
            <w:pPr>
              <w:widowControl w:val="0"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lastRenderedPageBreak/>
              <w:t xml:space="preserve">Prof. </w:t>
            </w:r>
            <w:r w:rsidR="00D475E5">
              <w:rPr>
                <w:u w:val="single"/>
                <w:lang w:val="ro-RO"/>
              </w:rPr>
              <w:t>Manea Dorin</w:t>
            </w:r>
            <w:r w:rsidRPr="00C25D4E">
              <w:rPr>
                <w:u w:val="single"/>
                <w:lang w:val="ro-RO"/>
              </w:rPr>
              <w:t xml:space="preserve"> </w:t>
            </w:r>
          </w:p>
          <w:p w:rsidR="007F1017" w:rsidRPr="00C25D4E" w:rsidRDefault="007F1017" w:rsidP="00D475E5">
            <w:pPr>
              <w:widowControl w:val="0"/>
              <w:rPr>
                <w:u w:val="single"/>
                <w:lang w:val="ro-RO"/>
              </w:rPr>
            </w:pPr>
            <w:r w:rsidRPr="00C501B1">
              <w:rPr>
                <w:u w:val="single"/>
                <w:lang w:val="ro-RO"/>
              </w:rPr>
              <w:t xml:space="preserve">Prof. </w:t>
            </w:r>
            <w:r w:rsidR="00D475E5">
              <w:rPr>
                <w:u w:val="single"/>
                <w:lang w:val="ro-RO"/>
              </w:rPr>
              <w:t>Miheț Monica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7F1017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Vineri</w:t>
            </w:r>
          </w:p>
          <w:p w:rsidR="009A6CE9" w:rsidRPr="00B16813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19.04.2019</w:t>
            </w:r>
          </w:p>
        </w:tc>
      </w:tr>
      <w:tr w:rsidR="007F1017" w:rsidRPr="00B16813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7F1017" w:rsidRPr="00B16813" w:rsidRDefault="007F1017" w:rsidP="00063EF0">
            <w:pPr>
              <w:jc w:val="center"/>
              <w:rPr>
                <w:b/>
                <w:lang w:val="ro-RO"/>
              </w:rPr>
            </w:pPr>
          </w:p>
          <w:p w:rsidR="007F1017" w:rsidRPr="00B16813" w:rsidRDefault="007F1017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7F1017" w:rsidRPr="00B16813" w:rsidRDefault="007F1017" w:rsidP="001D16AA">
            <w:pPr>
              <w:widowControl w:val="0"/>
              <w:jc w:val="center"/>
              <w:rPr>
                <w:u w:val="single"/>
                <w:lang w:val="ro-RO"/>
              </w:rPr>
            </w:pPr>
            <w:r>
              <w:rPr>
                <w:b/>
                <w:lang w:val="ro-RO"/>
              </w:rPr>
              <w:t>”Carnavalul primăverii”</w:t>
            </w:r>
          </w:p>
        </w:tc>
        <w:tc>
          <w:tcPr>
            <w:tcW w:w="5128" w:type="dxa"/>
            <w:shd w:val="clear" w:color="auto" w:fill="auto"/>
          </w:tcPr>
          <w:p w:rsidR="007F1017" w:rsidRPr="00B16813" w:rsidRDefault="007F1017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B16813">
              <w:rPr>
                <w:lang w:val="ro-RO"/>
              </w:rPr>
              <w:t>concurs de costume și dans</w:t>
            </w:r>
          </w:p>
          <w:p w:rsidR="007F1017" w:rsidRPr="00B16813" w:rsidRDefault="007F1017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B16813">
              <w:rPr>
                <w:lang w:val="ro-RO"/>
              </w:rPr>
              <w:t xml:space="preserve">confecționare de articole diverse din hârtie creponată, hârtie glasată  </w:t>
            </w:r>
          </w:p>
        </w:tc>
        <w:tc>
          <w:tcPr>
            <w:tcW w:w="3780" w:type="dxa"/>
            <w:shd w:val="clear" w:color="auto" w:fill="auto"/>
          </w:tcPr>
          <w:p w:rsidR="007F1017" w:rsidRDefault="007F1017" w:rsidP="00063EF0">
            <w:pPr>
              <w:rPr>
                <w:u w:val="single"/>
                <w:lang w:val="ro-RO"/>
              </w:rPr>
            </w:pPr>
            <w:r w:rsidRPr="00B16813">
              <w:rPr>
                <w:u w:val="single"/>
                <w:lang w:val="ro-RO"/>
              </w:rPr>
              <w:t xml:space="preserve">Prof. înv. prim. </w:t>
            </w:r>
            <w:proofErr w:type="spellStart"/>
            <w:r w:rsidRPr="00B16813">
              <w:rPr>
                <w:u w:val="single"/>
                <w:lang w:val="ro-RO"/>
              </w:rPr>
              <w:t>Resiga</w:t>
            </w:r>
            <w:proofErr w:type="spellEnd"/>
            <w:r w:rsidRPr="00B16813">
              <w:rPr>
                <w:u w:val="single"/>
                <w:lang w:val="ro-RO"/>
              </w:rPr>
              <w:t xml:space="preserve"> Gheorghe</w:t>
            </w:r>
          </w:p>
          <w:p w:rsidR="007F1017" w:rsidRPr="00B16813" w:rsidRDefault="007F1017" w:rsidP="00063EF0">
            <w:pPr>
              <w:rPr>
                <w:lang w:val="ro-RO"/>
              </w:rPr>
            </w:pPr>
            <w:r w:rsidRPr="00B16813">
              <w:rPr>
                <w:u w:val="single"/>
                <w:lang w:val="ro-RO"/>
              </w:rPr>
              <w:t>Ins. Împărat Andreea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7F1017" w:rsidRPr="00B16813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Vineri</w:t>
            </w:r>
          </w:p>
          <w:p w:rsidR="007F1017" w:rsidRPr="00B16813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19</w:t>
            </w:r>
            <w:r w:rsidR="007F1017" w:rsidRPr="00B16813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  <w:tr w:rsidR="007F1017" w:rsidRPr="00B16813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7F1017" w:rsidRPr="00B16813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7F1017" w:rsidRPr="00B16813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4</w:t>
            </w:r>
          </w:p>
          <w:p w:rsidR="007F1017" w:rsidRPr="00B16813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auto"/>
          </w:tcPr>
          <w:p w:rsidR="007F1017" w:rsidRPr="00B16813" w:rsidRDefault="007F1017" w:rsidP="00063EF0">
            <w:pPr>
              <w:rPr>
                <w:b/>
                <w:lang w:val="ro-RO"/>
              </w:rPr>
            </w:pPr>
          </w:p>
          <w:p w:rsidR="007F1017" w:rsidRPr="00B16813" w:rsidRDefault="007F1017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</w:t>
            </w:r>
            <w:r w:rsidRPr="00B16813">
              <w:rPr>
                <w:b/>
                <w:lang w:val="ro-RO"/>
              </w:rPr>
              <w:t>maginație</w:t>
            </w:r>
            <w:r>
              <w:rPr>
                <w:b/>
                <w:lang w:val="ro-RO"/>
              </w:rPr>
              <w:t xml:space="preserve"> și creativitate</w:t>
            </w:r>
            <w:r w:rsidRPr="00B16813">
              <w:rPr>
                <w:b/>
                <w:lang w:val="ro-RO"/>
              </w:rPr>
              <w:t xml:space="preserve"> la Religie </w:t>
            </w:r>
          </w:p>
        </w:tc>
        <w:tc>
          <w:tcPr>
            <w:tcW w:w="5128" w:type="dxa"/>
            <w:shd w:val="clear" w:color="auto" w:fill="auto"/>
          </w:tcPr>
          <w:p w:rsidR="000343F2" w:rsidRDefault="000343F2" w:rsidP="000343F2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</w:p>
          <w:p w:rsidR="007F1017" w:rsidRDefault="007F1017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B16813">
              <w:rPr>
                <w:lang w:val="ro-RO"/>
              </w:rPr>
              <w:t xml:space="preserve">jocuri didactice, concursuri </w:t>
            </w:r>
          </w:p>
          <w:p w:rsidR="000343F2" w:rsidRPr="00B16813" w:rsidRDefault="000343F2" w:rsidP="000343F2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</w:p>
        </w:tc>
        <w:tc>
          <w:tcPr>
            <w:tcW w:w="3780" w:type="dxa"/>
            <w:shd w:val="clear" w:color="auto" w:fill="auto"/>
          </w:tcPr>
          <w:p w:rsidR="000343F2" w:rsidRDefault="000343F2" w:rsidP="00063EF0">
            <w:pPr>
              <w:rPr>
                <w:lang w:val="ro-RO"/>
              </w:rPr>
            </w:pPr>
          </w:p>
          <w:p w:rsidR="007F1017" w:rsidRDefault="007F1017" w:rsidP="00063EF0">
            <w:pPr>
              <w:rPr>
                <w:lang w:val="ro-RO"/>
              </w:rPr>
            </w:pPr>
            <w:r w:rsidRPr="00B16813">
              <w:rPr>
                <w:lang w:val="ro-RO"/>
              </w:rPr>
              <w:t xml:space="preserve">Prof. </w:t>
            </w:r>
            <w:proofErr w:type="spellStart"/>
            <w:r w:rsidRPr="00B16813">
              <w:rPr>
                <w:lang w:val="ro-RO"/>
              </w:rPr>
              <w:t>Ievuța</w:t>
            </w:r>
            <w:proofErr w:type="spellEnd"/>
            <w:r w:rsidRPr="00B16813">
              <w:rPr>
                <w:lang w:val="ro-RO"/>
              </w:rPr>
              <w:t xml:space="preserve"> Alexandru </w:t>
            </w:r>
          </w:p>
          <w:p w:rsidR="007F1017" w:rsidRPr="00B16813" w:rsidRDefault="007F1017" w:rsidP="00063EF0">
            <w:pPr>
              <w:rPr>
                <w:lang w:val="ro-RO"/>
              </w:rPr>
            </w:pP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7F1017" w:rsidRPr="00B16813" w:rsidRDefault="007F1017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Vineri</w:t>
            </w:r>
          </w:p>
          <w:p w:rsidR="007F1017" w:rsidRPr="00B16813" w:rsidRDefault="009A6CE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19</w:t>
            </w:r>
            <w:r w:rsidR="007F1017" w:rsidRPr="00B16813">
              <w:rPr>
                <w:b/>
                <w:color w:val="000000"/>
                <w:lang w:val="ro-RO"/>
              </w:rPr>
              <w:t>.04.201</w:t>
            </w:r>
            <w:r>
              <w:rPr>
                <w:b/>
                <w:color w:val="000000"/>
                <w:lang w:val="ro-RO"/>
              </w:rPr>
              <w:t>9</w:t>
            </w:r>
          </w:p>
        </w:tc>
      </w:tr>
    </w:tbl>
    <w:p w:rsidR="00C25D4E" w:rsidRPr="00C25D4E" w:rsidRDefault="00C25D4E" w:rsidP="00C25D4E">
      <w:pPr>
        <w:rPr>
          <w:b/>
          <w:color w:val="000000"/>
          <w:lang w:val="ro-RO"/>
        </w:rPr>
      </w:pP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0A7E74" w:rsidRDefault="009A6CE9" w:rsidP="00C25D4E">
      <w:pPr>
        <w:rPr>
          <w:b/>
          <w:color w:val="000000"/>
          <w:lang w:val="ro-RO"/>
        </w:rPr>
      </w:pPr>
      <w:r>
        <w:rPr>
          <w:b/>
          <w:color w:val="000000"/>
          <w:lang w:val="ro-RO"/>
        </w:rPr>
        <w:t xml:space="preserve">                     </w:t>
      </w:r>
      <w:r w:rsidR="00C25D4E" w:rsidRPr="00C25D4E">
        <w:rPr>
          <w:b/>
          <w:color w:val="000000"/>
          <w:lang w:val="ro-RO"/>
        </w:rPr>
        <w:t xml:space="preserve">Director,                                                                                           </w:t>
      </w:r>
      <w:r>
        <w:rPr>
          <w:b/>
          <w:color w:val="000000"/>
          <w:lang w:val="ro-RO"/>
        </w:rPr>
        <w:t xml:space="preserve">         </w:t>
      </w:r>
      <w:r w:rsidR="00C25D4E" w:rsidRPr="00C25D4E">
        <w:rPr>
          <w:b/>
          <w:color w:val="000000"/>
          <w:lang w:val="ro-RO"/>
        </w:rPr>
        <w:t>Consilier educativ,</w:t>
      </w:r>
    </w:p>
    <w:p w:rsidR="00C25D4E" w:rsidRPr="00C25D4E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Prof. înv. prim. </w:t>
      </w:r>
      <w:proofErr w:type="spellStart"/>
      <w:r w:rsidRPr="00C25D4E">
        <w:rPr>
          <w:b/>
          <w:color w:val="000000"/>
          <w:lang w:val="ro-RO"/>
        </w:rPr>
        <w:t>Resiga</w:t>
      </w:r>
      <w:proofErr w:type="spellEnd"/>
      <w:r w:rsidRPr="00C25D4E">
        <w:rPr>
          <w:b/>
          <w:color w:val="000000"/>
          <w:lang w:val="ro-RO"/>
        </w:rPr>
        <w:t xml:space="preserve"> Gheorghe                                                                       Prof. </w:t>
      </w:r>
      <w:r w:rsidR="00453870">
        <w:rPr>
          <w:b/>
          <w:color w:val="000000"/>
          <w:lang w:val="ro-RO"/>
        </w:rPr>
        <w:t>Miheț Monica-</w:t>
      </w:r>
      <w:r w:rsidR="00AF1A4E">
        <w:rPr>
          <w:b/>
          <w:color w:val="000000"/>
          <w:lang w:val="ro-RO"/>
        </w:rPr>
        <w:t>Ancuța</w:t>
      </w: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CC3DC3" w:rsidRPr="000C58D8" w:rsidRDefault="00CC3DC3" w:rsidP="000C58D8">
      <w:pPr>
        <w:rPr>
          <w:b/>
          <w:sz w:val="22"/>
          <w:lang w:val="ro-RO"/>
        </w:rPr>
      </w:pPr>
    </w:p>
    <w:sectPr w:rsidR="00CC3DC3" w:rsidRPr="000C58D8" w:rsidSect="004B55D1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79BC" w:rsidRDefault="009179BC" w:rsidP="008A5AF3">
      <w:r>
        <w:separator/>
      </w:r>
    </w:p>
  </w:endnote>
  <w:endnote w:type="continuationSeparator" w:id="0">
    <w:p w:rsidR="009179BC" w:rsidRDefault="009179BC" w:rsidP="008A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5AF3" w:rsidRPr="004B55D1" w:rsidRDefault="008A5AF3" w:rsidP="00630B2A">
    <w:pPr>
      <w:pStyle w:val="Frspaiere"/>
      <w:ind w:left="10008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 xml:space="preserve">Str. </w:t>
    </w:r>
    <w:proofErr w:type="spellStart"/>
    <w:r w:rsidRPr="004B55D1">
      <w:rPr>
        <w:rFonts w:asciiTheme="minorHAnsi" w:hAnsiTheme="minorHAnsi"/>
        <w:color w:val="000000"/>
        <w:sz w:val="20"/>
      </w:rPr>
      <w:t>Principală</w:t>
    </w:r>
    <w:proofErr w:type="spellEnd"/>
    <w:r w:rsidRPr="004B55D1">
      <w:rPr>
        <w:rFonts w:asciiTheme="minorHAnsi" w:hAnsiTheme="minorHAnsi"/>
        <w:color w:val="000000"/>
        <w:sz w:val="20"/>
      </w:rPr>
      <w:t xml:space="preserve">, nr. 199,337520 – </w:t>
    </w:r>
    <w:proofErr w:type="spellStart"/>
    <w:r w:rsidRPr="004B55D1">
      <w:rPr>
        <w:rFonts w:asciiTheme="minorHAnsi" w:hAnsiTheme="minorHAnsi"/>
        <w:color w:val="000000"/>
        <w:sz w:val="20"/>
      </w:rPr>
      <w:t>Vălişoara</w:t>
    </w:r>
    <w:proofErr w:type="spellEnd"/>
  </w:p>
  <w:p w:rsidR="00630B2A" w:rsidRDefault="008A5AF3" w:rsidP="00630B2A">
    <w:pPr>
      <w:pStyle w:val="Frspaiere"/>
      <w:ind w:left="9300" w:firstLine="708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Jud. Hunedoara</w:t>
    </w:r>
    <w:r w:rsidR="00630B2A">
      <w:rPr>
        <w:rFonts w:asciiTheme="minorHAnsi" w:hAnsiTheme="minorHAnsi"/>
        <w:color w:val="000000"/>
        <w:sz w:val="20"/>
      </w:rPr>
      <w:t xml:space="preserve">, </w:t>
    </w:r>
    <w:r w:rsidRPr="004B55D1">
      <w:rPr>
        <w:rFonts w:asciiTheme="minorHAnsi" w:hAnsiTheme="minorHAnsi"/>
        <w:color w:val="000000"/>
        <w:sz w:val="20"/>
      </w:rPr>
      <w:t>Tel:    +40 (0)254265403</w:t>
    </w:r>
  </w:p>
  <w:p w:rsidR="00630B2A" w:rsidRDefault="008A5AF3" w:rsidP="00630B2A">
    <w:pPr>
      <w:pStyle w:val="Frspaiere"/>
      <w:ind w:left="9300" w:firstLine="708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Fax:   +40 (0)254265403</w:t>
    </w:r>
  </w:p>
  <w:p w:rsidR="008A5AF3" w:rsidRPr="00630B2A" w:rsidRDefault="008A5AF3" w:rsidP="00630B2A">
    <w:pPr>
      <w:pStyle w:val="Frspaiere"/>
      <w:ind w:left="9300" w:firstLine="708"/>
      <w:rPr>
        <w:rFonts w:asciiTheme="minorHAnsi" w:hAnsiTheme="minorHAnsi"/>
        <w:color w:val="000000"/>
        <w:sz w:val="20"/>
      </w:rPr>
    </w:pPr>
    <w:proofErr w:type="gramStart"/>
    <w:r w:rsidRPr="004B55D1">
      <w:rPr>
        <w:rFonts w:asciiTheme="minorHAnsi" w:hAnsiTheme="minorHAnsi"/>
        <w:color w:val="000000"/>
        <w:sz w:val="20"/>
        <w:lang w:val="fr-FR"/>
      </w:rPr>
      <w:t>e-mail:</w:t>
    </w:r>
    <w:proofErr w:type="gramEnd"/>
    <w:hyperlink r:id="rId1" w:history="1">
      <w:r w:rsidRPr="004B55D1">
        <w:rPr>
          <w:rStyle w:val="Hyperlink"/>
          <w:rFonts w:asciiTheme="minorHAnsi" w:hAnsiTheme="minorHAnsi"/>
          <w:color w:val="000000"/>
          <w:sz w:val="20"/>
          <w:lang w:val="fr-FR"/>
        </w:rPr>
        <w:t>scoalavalisoara@yahoo.com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79BC" w:rsidRDefault="009179BC" w:rsidP="008A5AF3">
      <w:r>
        <w:separator/>
      </w:r>
    </w:p>
  </w:footnote>
  <w:footnote w:type="continuationSeparator" w:id="0">
    <w:p w:rsidR="009179BC" w:rsidRDefault="009179BC" w:rsidP="008A5A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CD1" w:rsidRPr="0052157E" w:rsidRDefault="00C46CD1" w:rsidP="00C46CD1">
    <w:pPr>
      <w:pStyle w:val="Antet"/>
      <w:tabs>
        <w:tab w:val="left" w:pos="6909"/>
      </w:tabs>
      <w:rPr>
        <w:b/>
      </w:rPr>
    </w:pPr>
    <w:r>
      <w:rPr>
        <w:b/>
        <w:noProof/>
        <w:color w:val="0000FF"/>
        <w:szCs w:val="28"/>
        <w:lang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8014900</wp:posOffset>
          </wp:positionH>
          <wp:positionV relativeFrom="paragraph">
            <wp:posOffset>-438291</wp:posOffset>
          </wp:positionV>
          <wp:extent cx="917928" cy="891822"/>
          <wp:effectExtent l="19050" t="0" r="0" b="0"/>
          <wp:wrapNone/>
          <wp:docPr id="2" name="Picture 2" descr="C:\Users\User\Desktop\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Sigla scoal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928" cy="8918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MINISTERUL EDUCAȚIEI </w:t>
    </w:r>
    <w:r w:rsidR="006970C5">
      <w:rPr>
        <w:b/>
      </w:rPr>
      <w:t>NAȚIONALE</w:t>
    </w:r>
  </w:p>
  <w:p w:rsidR="00C46CD1" w:rsidRDefault="00C46CD1" w:rsidP="00C46CD1">
    <w:pPr>
      <w:pStyle w:val="Antet"/>
      <w:rPr>
        <w:b/>
      </w:rPr>
    </w:pPr>
    <w:r>
      <w:rPr>
        <w:b/>
      </w:rPr>
      <w:t>INSPECTORATUL ȘCOLAR AL JUDEȚULUI HUNEDOARA</w:t>
    </w:r>
  </w:p>
  <w:p w:rsidR="008A5AF3" w:rsidRDefault="00C46CD1" w:rsidP="00C46CD1">
    <w:pPr>
      <w:pStyle w:val="Antet"/>
      <w:rPr>
        <w:b/>
      </w:rPr>
    </w:pPr>
    <w:r>
      <w:rPr>
        <w:b/>
      </w:rPr>
      <w:t>ȘCOALA GIMNAZIALĂ VĂLIȘOARA</w:t>
    </w:r>
  </w:p>
  <w:p w:rsidR="004B55D1" w:rsidRPr="00C46CD1" w:rsidRDefault="004B55D1" w:rsidP="00C46CD1">
    <w:pPr>
      <w:pStyle w:val="Antet"/>
      <w:rPr>
        <w:b/>
      </w:rPr>
    </w:pPr>
    <w:r>
      <w:rPr>
        <w:b/>
      </w:rPr>
      <w:t xml:space="preserve">NR. </w:t>
    </w:r>
    <w:r w:rsidR="006970C5">
      <w:rPr>
        <w:b/>
      </w:rPr>
      <w:t>324/27.03.2019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3549D9"/>
    <w:multiLevelType w:val="hybridMultilevel"/>
    <w:tmpl w:val="34F65262"/>
    <w:lvl w:ilvl="0" w:tplc="7D8E3D3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C2041F"/>
    <w:multiLevelType w:val="hybridMultilevel"/>
    <w:tmpl w:val="8B92C0E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8774C"/>
    <w:multiLevelType w:val="hybridMultilevel"/>
    <w:tmpl w:val="0BEA6A3A"/>
    <w:lvl w:ilvl="0" w:tplc="6750E3D2">
      <w:start w:val="18"/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6E9B730E"/>
    <w:multiLevelType w:val="hybridMultilevel"/>
    <w:tmpl w:val="AB625EEE"/>
    <w:lvl w:ilvl="0" w:tplc="20A8372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AF4587"/>
    <w:multiLevelType w:val="hybridMultilevel"/>
    <w:tmpl w:val="4ACCC814"/>
    <w:lvl w:ilvl="0" w:tplc="6750E3D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AF3"/>
    <w:rsid w:val="0003281A"/>
    <w:rsid w:val="000343F2"/>
    <w:rsid w:val="000428A3"/>
    <w:rsid w:val="00056153"/>
    <w:rsid w:val="000637FC"/>
    <w:rsid w:val="000841F5"/>
    <w:rsid w:val="000966CD"/>
    <w:rsid w:val="000A7E74"/>
    <w:rsid w:val="000C58D8"/>
    <w:rsid w:val="000D610B"/>
    <w:rsid w:val="000E5B91"/>
    <w:rsid w:val="000E6387"/>
    <w:rsid w:val="001009EB"/>
    <w:rsid w:val="00106F76"/>
    <w:rsid w:val="00134A8C"/>
    <w:rsid w:val="00144597"/>
    <w:rsid w:val="00146A53"/>
    <w:rsid w:val="0015256C"/>
    <w:rsid w:val="00173370"/>
    <w:rsid w:val="00174AD5"/>
    <w:rsid w:val="001C28BC"/>
    <w:rsid w:val="001C6C7E"/>
    <w:rsid w:val="001D16AA"/>
    <w:rsid w:val="001D5C12"/>
    <w:rsid w:val="002340D6"/>
    <w:rsid w:val="00240221"/>
    <w:rsid w:val="00246A15"/>
    <w:rsid w:val="002506BB"/>
    <w:rsid w:val="002626A5"/>
    <w:rsid w:val="0029437A"/>
    <w:rsid w:val="002A0080"/>
    <w:rsid w:val="002A6CA0"/>
    <w:rsid w:val="002E0FA5"/>
    <w:rsid w:val="002F56D9"/>
    <w:rsid w:val="00306803"/>
    <w:rsid w:val="003176B3"/>
    <w:rsid w:val="00332A8C"/>
    <w:rsid w:val="0035047D"/>
    <w:rsid w:val="00365B03"/>
    <w:rsid w:val="003A4CE0"/>
    <w:rsid w:val="003B0D42"/>
    <w:rsid w:val="003D262F"/>
    <w:rsid w:val="003E4805"/>
    <w:rsid w:val="00445D3F"/>
    <w:rsid w:val="00447226"/>
    <w:rsid w:val="00453870"/>
    <w:rsid w:val="00467E05"/>
    <w:rsid w:val="00472869"/>
    <w:rsid w:val="00477E6F"/>
    <w:rsid w:val="00482507"/>
    <w:rsid w:val="00495218"/>
    <w:rsid w:val="004A006C"/>
    <w:rsid w:val="004B55D1"/>
    <w:rsid w:val="004D7913"/>
    <w:rsid w:val="00505606"/>
    <w:rsid w:val="00530841"/>
    <w:rsid w:val="00531BDE"/>
    <w:rsid w:val="0053239E"/>
    <w:rsid w:val="00536A2C"/>
    <w:rsid w:val="005A18AF"/>
    <w:rsid w:val="005B62B0"/>
    <w:rsid w:val="005C0C77"/>
    <w:rsid w:val="005C535F"/>
    <w:rsid w:val="005D76C3"/>
    <w:rsid w:val="005E4D45"/>
    <w:rsid w:val="005E606B"/>
    <w:rsid w:val="00630B2A"/>
    <w:rsid w:val="0065609E"/>
    <w:rsid w:val="006970C5"/>
    <w:rsid w:val="00697808"/>
    <w:rsid w:val="006B4311"/>
    <w:rsid w:val="006C197E"/>
    <w:rsid w:val="006C4560"/>
    <w:rsid w:val="006D3877"/>
    <w:rsid w:val="006E1CD2"/>
    <w:rsid w:val="00726184"/>
    <w:rsid w:val="00747C7D"/>
    <w:rsid w:val="007B39E9"/>
    <w:rsid w:val="007C62AE"/>
    <w:rsid w:val="007E2C04"/>
    <w:rsid w:val="007E46FB"/>
    <w:rsid w:val="007F1017"/>
    <w:rsid w:val="00826E46"/>
    <w:rsid w:val="0084518E"/>
    <w:rsid w:val="00857DAF"/>
    <w:rsid w:val="00892C4D"/>
    <w:rsid w:val="008A5AF3"/>
    <w:rsid w:val="008A73BB"/>
    <w:rsid w:val="008B5C9E"/>
    <w:rsid w:val="008C3A19"/>
    <w:rsid w:val="008E32E1"/>
    <w:rsid w:val="008F1D58"/>
    <w:rsid w:val="00905239"/>
    <w:rsid w:val="009179BC"/>
    <w:rsid w:val="00947936"/>
    <w:rsid w:val="00950062"/>
    <w:rsid w:val="0099418C"/>
    <w:rsid w:val="009A6CE9"/>
    <w:rsid w:val="009E7368"/>
    <w:rsid w:val="009F5720"/>
    <w:rsid w:val="00A17CE2"/>
    <w:rsid w:val="00A42B3F"/>
    <w:rsid w:val="00A5434E"/>
    <w:rsid w:val="00A82C4F"/>
    <w:rsid w:val="00AF1A4E"/>
    <w:rsid w:val="00B00FBA"/>
    <w:rsid w:val="00B04210"/>
    <w:rsid w:val="00B0707A"/>
    <w:rsid w:val="00B16813"/>
    <w:rsid w:val="00B23515"/>
    <w:rsid w:val="00B27132"/>
    <w:rsid w:val="00B4517A"/>
    <w:rsid w:val="00B50012"/>
    <w:rsid w:val="00B85B15"/>
    <w:rsid w:val="00BB1F8C"/>
    <w:rsid w:val="00BB64D5"/>
    <w:rsid w:val="00C04402"/>
    <w:rsid w:val="00C14D6D"/>
    <w:rsid w:val="00C25D4E"/>
    <w:rsid w:val="00C46CD1"/>
    <w:rsid w:val="00C501B1"/>
    <w:rsid w:val="00C503B2"/>
    <w:rsid w:val="00C53BF6"/>
    <w:rsid w:val="00C93094"/>
    <w:rsid w:val="00CB0B23"/>
    <w:rsid w:val="00CC3DC3"/>
    <w:rsid w:val="00CC7619"/>
    <w:rsid w:val="00CE73D9"/>
    <w:rsid w:val="00D01762"/>
    <w:rsid w:val="00D475E5"/>
    <w:rsid w:val="00D75B3F"/>
    <w:rsid w:val="00D838D1"/>
    <w:rsid w:val="00DB4FEC"/>
    <w:rsid w:val="00DB6B54"/>
    <w:rsid w:val="00E4613B"/>
    <w:rsid w:val="00E608E6"/>
    <w:rsid w:val="00E739D2"/>
    <w:rsid w:val="00E75E2F"/>
    <w:rsid w:val="00EB2D72"/>
    <w:rsid w:val="00EE6332"/>
    <w:rsid w:val="00F3737A"/>
    <w:rsid w:val="00F43307"/>
    <w:rsid w:val="00F72B23"/>
    <w:rsid w:val="00F75720"/>
    <w:rsid w:val="00F857CE"/>
    <w:rsid w:val="00FD66B9"/>
    <w:rsid w:val="00FE12F0"/>
    <w:rsid w:val="00FE2F2B"/>
    <w:rsid w:val="00FF01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2F944"/>
  <w15:docId w15:val="{6E2F8557-C93F-43CA-95D9-DDBB98C13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66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8C3A19"/>
    <w:pPr>
      <w:keepNext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8A5AF3"/>
  </w:style>
  <w:style w:type="paragraph" w:styleId="Subsol">
    <w:name w:val="footer"/>
    <w:basedOn w:val="Normal"/>
    <w:link w:val="SubsolCaracter"/>
    <w:uiPriority w:val="99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A5AF3"/>
  </w:style>
  <w:style w:type="character" w:styleId="Hyperlink">
    <w:name w:val="Hyperlink"/>
    <w:semiHidden/>
    <w:rsid w:val="008A5AF3"/>
    <w:rPr>
      <w:color w:val="0000FF"/>
      <w:u w:val="single"/>
    </w:rPr>
  </w:style>
  <w:style w:type="paragraph" w:styleId="Frspaiere">
    <w:name w:val="No Spacing"/>
    <w:uiPriority w:val="1"/>
    <w:qFormat/>
    <w:rsid w:val="008A5AF3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Tabelgril">
    <w:name w:val="Table Grid"/>
    <w:basedOn w:val="TabelNormal"/>
    <w:uiPriority w:val="59"/>
    <w:rsid w:val="008A5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rsid w:val="008C3A19"/>
    <w:rPr>
      <w:rFonts w:ascii="Times New Roman" w:eastAsia="Times New Roman" w:hAnsi="Times New Roman" w:cs="Times New Roman"/>
      <w:sz w:val="28"/>
      <w:szCs w:val="20"/>
      <w:u w:val="single"/>
      <w:lang w:val="en-US"/>
    </w:rPr>
  </w:style>
  <w:style w:type="character" w:customStyle="1" w:styleId="apple-converted-space">
    <w:name w:val="apple-converted-space"/>
    <w:basedOn w:val="Fontdeparagrafimplicit"/>
    <w:rsid w:val="00495218"/>
  </w:style>
  <w:style w:type="paragraph" w:styleId="Listparagraf">
    <w:name w:val="List Paragraph"/>
    <w:basedOn w:val="Normal"/>
    <w:uiPriority w:val="34"/>
    <w:qFormat/>
    <w:rsid w:val="00A42B3F"/>
    <w:pPr>
      <w:ind w:left="720"/>
      <w:contextualSpacing/>
    </w:pPr>
  </w:style>
  <w:style w:type="character" w:customStyle="1" w:styleId="xar-title">
    <w:name w:val="xar-title"/>
    <w:basedOn w:val="Fontdeparagrafimplicit"/>
    <w:rsid w:val="00F857CE"/>
  </w:style>
  <w:style w:type="paragraph" w:styleId="NormalWeb">
    <w:name w:val="Normal (Web)"/>
    <w:basedOn w:val="Normal"/>
    <w:rsid w:val="004B55D1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62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valisoara@yahoo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42F631-0D0F-4FBF-BDC9-FA24785D720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63FC765C-0C07-4C79-9AD9-6374B1BB7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1</TotalTime>
  <Pages>4</Pages>
  <Words>532</Words>
  <Characters>3089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Monica Mihet</cp:lastModifiedBy>
  <cp:revision>2</cp:revision>
  <cp:lastPrinted>2019-03-28T09:33:00Z</cp:lastPrinted>
  <dcterms:created xsi:type="dcterms:W3CDTF">2019-03-28T14:28:00Z</dcterms:created>
  <dcterms:modified xsi:type="dcterms:W3CDTF">2019-03-28T14:28:00Z</dcterms:modified>
</cp:coreProperties>
</file>